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EA" w:rsidRPr="00BC2C4F" w:rsidRDefault="007B28EA" w:rsidP="00185151">
      <w:pPr>
        <w:autoSpaceDE w:val="0"/>
        <w:autoSpaceDN w:val="0"/>
        <w:adjustRightInd w:val="0"/>
        <w:ind w:left="6381"/>
        <w:jc w:val="both"/>
        <w:outlineLvl w:val="0"/>
        <w:rPr>
          <w:bCs/>
        </w:rPr>
      </w:pPr>
      <w:bookmarkStart w:id="0" w:name="_Toc19529463"/>
      <w:bookmarkStart w:id="1" w:name="_Toc19530229"/>
      <w:bookmarkStart w:id="2" w:name="_Toc19651480"/>
      <w:bookmarkStart w:id="3" w:name="_Toc19723160"/>
      <w:bookmarkStart w:id="4" w:name="_Toc19723668"/>
      <w:bookmarkStart w:id="5" w:name="_Toc19798553"/>
      <w:bookmarkStart w:id="6" w:name="_Toc20175525"/>
      <w:bookmarkStart w:id="7" w:name="_Toc20176026"/>
      <w:bookmarkStart w:id="8" w:name="_Toc26878152"/>
      <w:bookmarkStart w:id="9" w:name="_Toc250939747"/>
      <w:bookmarkStart w:id="10" w:name="_Toc245830760"/>
      <w:bookmarkStart w:id="11" w:name="_Toc250939506"/>
      <w:r>
        <w:rPr>
          <w:bCs/>
        </w:rPr>
        <w:t xml:space="preserve">                                                                                                          </w:t>
      </w:r>
    </w:p>
    <w:p w:rsidR="007B28EA" w:rsidRDefault="007B28EA" w:rsidP="00185151">
      <w:pPr>
        <w:autoSpaceDE w:val="0"/>
        <w:autoSpaceDN w:val="0"/>
        <w:adjustRightInd w:val="0"/>
        <w:jc w:val="center"/>
        <w:outlineLvl w:val="0"/>
        <w:rPr>
          <w:b/>
          <w:bCs/>
        </w:rPr>
      </w:pPr>
    </w:p>
    <w:p w:rsidR="007B28EA" w:rsidRDefault="007B28EA" w:rsidP="00185151">
      <w:pPr>
        <w:autoSpaceDE w:val="0"/>
        <w:autoSpaceDN w:val="0"/>
        <w:adjustRightInd w:val="0"/>
        <w:jc w:val="center"/>
        <w:outlineLvl w:val="0"/>
        <w:rPr>
          <w:b/>
          <w:bCs/>
        </w:rPr>
      </w:pPr>
    </w:p>
    <w:p w:rsidR="007B28EA" w:rsidRDefault="007B28EA" w:rsidP="00185151">
      <w:pPr>
        <w:pStyle w:val="K-Pnormal"/>
        <w:jc w:val="center"/>
        <w:rPr>
          <w:b/>
          <w:sz w:val="24"/>
          <w:szCs w:val="24"/>
        </w:rPr>
      </w:pPr>
      <w:r>
        <w:rPr>
          <w:b/>
          <w:sz w:val="24"/>
          <w:szCs w:val="24"/>
        </w:rPr>
        <w:t>UCHWAŁA NR ………………</w:t>
      </w:r>
    </w:p>
    <w:p w:rsidR="007B28EA" w:rsidRDefault="007B28EA" w:rsidP="00185151">
      <w:pPr>
        <w:pStyle w:val="K-Pnormal"/>
        <w:jc w:val="center"/>
        <w:rPr>
          <w:b/>
          <w:sz w:val="24"/>
          <w:szCs w:val="24"/>
        </w:rPr>
      </w:pPr>
      <w:r>
        <w:rPr>
          <w:b/>
          <w:sz w:val="24"/>
          <w:szCs w:val="24"/>
        </w:rPr>
        <w:t>SEJMIKU WOJEWÓDZTWA KUJAWSKO-POMORSKIEGO</w:t>
      </w:r>
    </w:p>
    <w:p w:rsidR="007B28EA" w:rsidRDefault="007B28EA" w:rsidP="00185151">
      <w:pPr>
        <w:pStyle w:val="K-Pnormal"/>
        <w:jc w:val="center"/>
        <w:rPr>
          <w:b/>
          <w:sz w:val="24"/>
          <w:szCs w:val="24"/>
        </w:rPr>
      </w:pPr>
      <w:r>
        <w:rPr>
          <w:b/>
          <w:sz w:val="24"/>
          <w:szCs w:val="24"/>
        </w:rPr>
        <w:t>z dnia ……………………. r.</w:t>
      </w:r>
    </w:p>
    <w:p w:rsidR="007B28EA" w:rsidRDefault="007B28EA" w:rsidP="00185151">
      <w:pPr>
        <w:pStyle w:val="K-Pnormal"/>
        <w:jc w:val="center"/>
        <w:rPr>
          <w:b/>
          <w:sz w:val="24"/>
          <w:szCs w:val="24"/>
        </w:rPr>
      </w:pPr>
      <w:r>
        <w:rPr>
          <w:b/>
          <w:sz w:val="24"/>
          <w:szCs w:val="24"/>
        </w:rPr>
        <w:t>w sprawie określenia programu ochrony powietrza w zakresie pyłu zawieszonego PM10, oraz benzo(a)pirenu dla strefy miasto Włocławek</w:t>
      </w:r>
    </w:p>
    <w:p w:rsidR="007B28EA" w:rsidRDefault="007B28EA" w:rsidP="00185151">
      <w:pPr>
        <w:pStyle w:val="K-Pnormal"/>
        <w:jc w:val="center"/>
        <w:rPr>
          <w:sz w:val="24"/>
          <w:szCs w:val="24"/>
          <w:highlight w:val="yellow"/>
        </w:rPr>
      </w:pPr>
    </w:p>
    <w:p w:rsidR="007B28EA" w:rsidRPr="00934C50" w:rsidRDefault="007B28EA" w:rsidP="00185151">
      <w:pPr>
        <w:pStyle w:val="K-Pnormal"/>
        <w:spacing w:before="0" w:after="0" w:line="240" w:lineRule="auto"/>
        <w:ind w:firstLine="851"/>
        <w:rPr>
          <w:sz w:val="24"/>
          <w:szCs w:val="24"/>
        </w:rPr>
      </w:pPr>
      <w:r>
        <w:rPr>
          <w:sz w:val="24"/>
          <w:szCs w:val="24"/>
        </w:rPr>
        <w:t xml:space="preserve">Na podstawie art. 84 </w:t>
      </w:r>
      <w:r w:rsidRPr="00934C50">
        <w:rPr>
          <w:sz w:val="24"/>
          <w:szCs w:val="24"/>
        </w:rPr>
        <w:t>ustawy z dnia 27 kwietnia 2001 r. Prawo ochrony środowiska (Dz. U. z 2019 r. poz. 1396 z późn. zm.</w:t>
      </w:r>
      <w:r w:rsidRPr="00934C50">
        <w:rPr>
          <w:rStyle w:val="FootnoteReference"/>
          <w:sz w:val="24"/>
          <w:szCs w:val="24"/>
        </w:rPr>
        <w:footnoteReference w:id="1"/>
      </w:r>
      <w:r w:rsidRPr="00934C50">
        <w:rPr>
          <w:sz w:val="24"/>
          <w:szCs w:val="24"/>
        </w:rPr>
        <w:t xml:space="preserve">) </w:t>
      </w:r>
      <w:r>
        <w:rPr>
          <w:sz w:val="24"/>
          <w:szCs w:val="24"/>
        </w:rPr>
        <w:t>oraz art. 7 pkt 2</w:t>
      </w:r>
      <w:r w:rsidRPr="00934C50">
        <w:rPr>
          <w:sz w:val="24"/>
          <w:szCs w:val="24"/>
        </w:rPr>
        <w:t xml:space="preserve"> ustawy z dnia 13 czerwca 2019 r. </w:t>
      </w:r>
      <w:r>
        <w:rPr>
          <w:sz w:val="24"/>
          <w:szCs w:val="24"/>
        </w:rPr>
        <w:br/>
      </w:r>
      <w:r w:rsidRPr="00934C50">
        <w:rPr>
          <w:sz w:val="24"/>
          <w:szCs w:val="24"/>
        </w:rPr>
        <w:t xml:space="preserve">o zmianie ustawy - Prawo ochrony środowiska oraz ustawy o zarządzaniu kryzysowym </w:t>
      </w:r>
      <w:r>
        <w:rPr>
          <w:sz w:val="24"/>
          <w:szCs w:val="24"/>
        </w:rPr>
        <w:br/>
      </w:r>
      <w:r w:rsidRPr="00934C50">
        <w:rPr>
          <w:sz w:val="24"/>
          <w:szCs w:val="24"/>
        </w:rPr>
        <w:t>(Dz. U. z 2019 r. poz. 1211) uchwala się, co następuje:</w:t>
      </w:r>
    </w:p>
    <w:p w:rsidR="007B28EA" w:rsidRDefault="007B28EA" w:rsidP="00185151">
      <w:pPr>
        <w:pStyle w:val="K-Pnormal"/>
        <w:spacing w:before="0" w:after="0" w:line="240" w:lineRule="auto"/>
        <w:ind w:firstLine="851"/>
        <w:rPr>
          <w:sz w:val="24"/>
          <w:szCs w:val="24"/>
        </w:rPr>
      </w:pPr>
    </w:p>
    <w:p w:rsidR="007B28EA" w:rsidRPr="0077020D" w:rsidRDefault="007B28EA" w:rsidP="00185151">
      <w:pPr>
        <w:pStyle w:val="K-Pnormal"/>
        <w:spacing w:before="0" w:after="0" w:line="240" w:lineRule="auto"/>
        <w:ind w:firstLine="709"/>
        <w:rPr>
          <w:sz w:val="24"/>
          <w:szCs w:val="24"/>
        </w:rPr>
      </w:pPr>
      <w:r>
        <w:rPr>
          <w:b/>
          <w:sz w:val="24"/>
          <w:szCs w:val="24"/>
        </w:rPr>
        <w:t>§ 1.</w:t>
      </w:r>
      <w:r>
        <w:rPr>
          <w:sz w:val="24"/>
          <w:szCs w:val="24"/>
        </w:rPr>
        <w:t xml:space="preserve"> </w:t>
      </w:r>
      <w:r w:rsidRPr="0077020D">
        <w:rPr>
          <w:sz w:val="24"/>
          <w:szCs w:val="24"/>
        </w:rPr>
        <w:t xml:space="preserve">Określa się </w:t>
      </w:r>
      <w:r>
        <w:rPr>
          <w:sz w:val="24"/>
          <w:szCs w:val="24"/>
        </w:rPr>
        <w:t>„</w:t>
      </w:r>
      <w:r w:rsidRPr="0077020D">
        <w:rPr>
          <w:sz w:val="24"/>
          <w:szCs w:val="24"/>
        </w:rPr>
        <w:t>Program ochrony powietrza w zakresi</w:t>
      </w:r>
      <w:r>
        <w:rPr>
          <w:sz w:val="24"/>
          <w:szCs w:val="24"/>
        </w:rPr>
        <w:t xml:space="preserve">e pyłu zawieszonego PM10 </w:t>
      </w:r>
      <w:r w:rsidRPr="0077020D">
        <w:rPr>
          <w:sz w:val="24"/>
          <w:szCs w:val="24"/>
        </w:rPr>
        <w:t>oraz benzo(a)pire</w:t>
      </w:r>
      <w:r>
        <w:rPr>
          <w:sz w:val="24"/>
          <w:szCs w:val="24"/>
        </w:rPr>
        <w:t>nu dla strefy miasto Włocławek</w:t>
      </w:r>
      <w:r w:rsidRPr="0077020D">
        <w:rPr>
          <w:sz w:val="24"/>
          <w:szCs w:val="24"/>
        </w:rPr>
        <w:t>”</w:t>
      </w:r>
      <w:r>
        <w:rPr>
          <w:sz w:val="24"/>
          <w:szCs w:val="24"/>
        </w:rPr>
        <w:t xml:space="preserve"> </w:t>
      </w:r>
      <w:r w:rsidRPr="0077020D">
        <w:rPr>
          <w:sz w:val="24"/>
          <w:szCs w:val="24"/>
        </w:rPr>
        <w:t xml:space="preserve">zgodnie z załącznikami </w:t>
      </w:r>
      <w:r w:rsidRPr="0098549D">
        <w:rPr>
          <w:sz w:val="24"/>
          <w:szCs w:val="24"/>
        </w:rPr>
        <w:t>nr 1-5 do</w:t>
      </w:r>
      <w:r w:rsidRPr="0077020D">
        <w:rPr>
          <w:sz w:val="24"/>
          <w:szCs w:val="24"/>
        </w:rPr>
        <w:t xml:space="preserve"> niniejszej uchwały.</w:t>
      </w:r>
    </w:p>
    <w:p w:rsidR="007B28EA" w:rsidRPr="0055438B"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2.</w:t>
      </w:r>
      <w:r>
        <w:rPr>
          <w:sz w:val="24"/>
          <w:szCs w:val="24"/>
        </w:rPr>
        <w:t xml:space="preserve"> Obszar objęty Programem, w którym naruszony został standard jakości środowiska – poziom dopuszczalny</w:t>
      </w:r>
      <w:r>
        <w:rPr>
          <w:color w:val="FF0000"/>
          <w:sz w:val="24"/>
          <w:szCs w:val="24"/>
        </w:rPr>
        <w:t xml:space="preserve"> </w:t>
      </w:r>
      <w:r>
        <w:rPr>
          <w:sz w:val="24"/>
          <w:szCs w:val="24"/>
        </w:rPr>
        <w:t>pyłu zawieszonego PM10 oraz przekroczony został średnioroczny poziom docelowy benzo(a)pirenu wraz z wielkościami tych przekroczeń oraz źródłami ich wprowadzania do powietrza zostały wskazane w załączniku nr 1 do uchwały.</w:t>
      </w:r>
    </w:p>
    <w:p w:rsidR="007B28EA" w:rsidRDefault="007B28EA" w:rsidP="00185151">
      <w:pPr>
        <w:pStyle w:val="K-Pnormal"/>
        <w:spacing w:before="0" w:after="0" w:line="240" w:lineRule="auto"/>
        <w:rPr>
          <w:sz w:val="24"/>
          <w:szCs w:val="24"/>
        </w:rPr>
      </w:pPr>
    </w:p>
    <w:p w:rsidR="007B28EA" w:rsidRDefault="007B28EA" w:rsidP="00185151">
      <w:pPr>
        <w:pStyle w:val="K-Pnormal"/>
        <w:spacing w:before="0" w:after="0" w:line="240" w:lineRule="auto"/>
        <w:ind w:firstLine="709"/>
        <w:rPr>
          <w:sz w:val="24"/>
          <w:szCs w:val="24"/>
        </w:rPr>
      </w:pPr>
      <w:r>
        <w:rPr>
          <w:b/>
          <w:sz w:val="24"/>
          <w:szCs w:val="24"/>
        </w:rPr>
        <w:t>§ 3.</w:t>
      </w:r>
      <w:r>
        <w:rPr>
          <w:sz w:val="24"/>
          <w:szCs w:val="24"/>
        </w:rPr>
        <w:t xml:space="preserve"> Podstawowe kierunki działań niezbędnych do przywracania standardu jakości środowiska oraz poziomu docelowego benzo(a)pirenu w strefie, wraz z harmonogramem rzeczowo-finansowym planowanych działań oraz z wykazem podmiotów, do których skierowane są obowiązki ustalone w Programie określa załącznik nr 2 do uchwały.</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4.</w:t>
      </w:r>
      <w:r>
        <w:rPr>
          <w:sz w:val="24"/>
          <w:szCs w:val="24"/>
        </w:rPr>
        <w:t xml:space="preserve"> Działania mające na celu zmniejszenie ryzyka wystąpienia przekroczeń pyłu zawieszonego PM10 oraz benzo(a)pirenu w powietrzu, a także ograniczenie skutków i czasu ich trwania określa Plan działań krótkoterminowych, który stanowi załącznik nr 3 </w:t>
      </w:r>
      <w:r>
        <w:rPr>
          <w:sz w:val="24"/>
          <w:szCs w:val="24"/>
        </w:rPr>
        <w:br/>
        <w:t>do uchwały.</w:t>
      </w:r>
    </w:p>
    <w:p w:rsidR="007B28EA" w:rsidRDefault="007B28EA" w:rsidP="00185151">
      <w:pPr>
        <w:pStyle w:val="K-Pnormal"/>
        <w:spacing w:before="0" w:after="0" w:line="240" w:lineRule="auto"/>
        <w:rPr>
          <w:sz w:val="24"/>
          <w:szCs w:val="24"/>
        </w:rPr>
      </w:pPr>
    </w:p>
    <w:p w:rsidR="007B28EA" w:rsidRDefault="007B28EA" w:rsidP="00185151">
      <w:pPr>
        <w:pStyle w:val="K-Pnormal"/>
        <w:spacing w:before="0" w:after="0" w:line="240" w:lineRule="auto"/>
        <w:ind w:firstLine="709"/>
        <w:rPr>
          <w:sz w:val="24"/>
          <w:szCs w:val="24"/>
        </w:rPr>
      </w:pPr>
      <w:r>
        <w:rPr>
          <w:b/>
          <w:sz w:val="24"/>
          <w:szCs w:val="24"/>
        </w:rPr>
        <w:t>§ 5.</w:t>
      </w:r>
      <w:r>
        <w:rPr>
          <w:sz w:val="24"/>
          <w:szCs w:val="24"/>
        </w:rPr>
        <w:t xml:space="preserve"> Obowiązki organów i podmiotów zlokalizowanych na terenie strefy objętej Programem określa załącznik nr 4 do uchwały.</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6</w:t>
      </w:r>
      <w:r w:rsidRPr="00DB4903">
        <w:rPr>
          <w:b/>
          <w:sz w:val="24"/>
          <w:szCs w:val="24"/>
        </w:rPr>
        <w:t>.</w:t>
      </w:r>
      <w:r w:rsidRPr="00DB4903">
        <w:rPr>
          <w:sz w:val="24"/>
          <w:szCs w:val="24"/>
        </w:rPr>
        <w:t xml:space="preserve"> Zobowiązuje się </w:t>
      </w:r>
      <w:r>
        <w:rPr>
          <w:sz w:val="24"/>
          <w:szCs w:val="24"/>
        </w:rPr>
        <w:t xml:space="preserve">Prezydenta Miasta Włocławek </w:t>
      </w:r>
      <w:r w:rsidRPr="00DB4903">
        <w:rPr>
          <w:sz w:val="24"/>
          <w:szCs w:val="24"/>
        </w:rPr>
        <w:t xml:space="preserve">do przedkładania sprawozdań </w:t>
      </w:r>
      <w:r>
        <w:rPr>
          <w:sz w:val="24"/>
          <w:szCs w:val="24"/>
        </w:rPr>
        <w:br/>
        <w:t xml:space="preserve">z realizacji Programu </w:t>
      </w:r>
      <w:r w:rsidRPr="00DB4903">
        <w:rPr>
          <w:sz w:val="24"/>
          <w:szCs w:val="24"/>
        </w:rPr>
        <w:t>do</w:t>
      </w:r>
      <w:r>
        <w:rPr>
          <w:sz w:val="24"/>
          <w:szCs w:val="24"/>
        </w:rPr>
        <w:t xml:space="preserve"> Zarządu Województwa Kujawsko-Pomorskiego, </w:t>
      </w:r>
      <w:r w:rsidRPr="00DB4903">
        <w:rPr>
          <w:sz w:val="24"/>
          <w:szCs w:val="24"/>
        </w:rPr>
        <w:t xml:space="preserve">w terminie </w:t>
      </w:r>
      <w:r>
        <w:rPr>
          <w:sz w:val="24"/>
          <w:szCs w:val="24"/>
        </w:rPr>
        <w:t xml:space="preserve">do dnia 31 stycznia każdego roku, </w:t>
      </w:r>
      <w:r w:rsidRPr="00DB4903">
        <w:rPr>
          <w:sz w:val="24"/>
          <w:szCs w:val="24"/>
        </w:rPr>
        <w:t>w sposób określo</w:t>
      </w:r>
      <w:r>
        <w:rPr>
          <w:sz w:val="24"/>
          <w:szCs w:val="24"/>
        </w:rPr>
        <w:t>ny w załączniku nr 5 do uchwały.</w:t>
      </w:r>
    </w:p>
    <w:p w:rsidR="007B28EA" w:rsidRPr="00DA3511"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7.</w:t>
      </w:r>
      <w:r>
        <w:rPr>
          <w:sz w:val="24"/>
          <w:szCs w:val="24"/>
        </w:rPr>
        <w:t xml:space="preserve"> Wyznacza się Wojewódzkiego Inspektora Ochrony Środowiska w Bydgoszczy </w:t>
      </w:r>
      <w:r>
        <w:rPr>
          <w:sz w:val="24"/>
          <w:szCs w:val="24"/>
        </w:rPr>
        <w:br/>
        <w:t>do monitorowania realizacji Programu.</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color w:val="FF0000"/>
          <w:sz w:val="24"/>
          <w:szCs w:val="24"/>
        </w:rPr>
      </w:pPr>
      <w:r>
        <w:rPr>
          <w:b/>
          <w:sz w:val="24"/>
          <w:szCs w:val="24"/>
        </w:rPr>
        <w:t xml:space="preserve">§  8. </w:t>
      </w:r>
      <w:r>
        <w:rPr>
          <w:sz w:val="24"/>
          <w:szCs w:val="24"/>
        </w:rPr>
        <w:t>Termin realizacji Programu ustala się na dzień 31 grudnia 2026</w:t>
      </w:r>
      <w:r w:rsidRPr="00DB4903">
        <w:rPr>
          <w:sz w:val="24"/>
          <w:szCs w:val="24"/>
        </w:rPr>
        <w:t xml:space="preserve"> roku.</w:t>
      </w:r>
    </w:p>
    <w:p w:rsidR="007B28EA" w:rsidRDefault="007B28EA" w:rsidP="00185151">
      <w:pPr>
        <w:pStyle w:val="K-Pnormal"/>
        <w:spacing w:before="0" w:after="0" w:line="240" w:lineRule="auto"/>
        <w:ind w:firstLine="709"/>
        <w:rPr>
          <w:color w:val="FF0000"/>
          <w:sz w:val="24"/>
          <w:szCs w:val="24"/>
        </w:rPr>
      </w:pPr>
    </w:p>
    <w:p w:rsidR="007B28EA" w:rsidRPr="00E675BB" w:rsidRDefault="007B28EA" w:rsidP="00185151">
      <w:pPr>
        <w:pStyle w:val="K-Pnormal"/>
        <w:spacing w:before="0" w:after="0" w:line="240" w:lineRule="auto"/>
        <w:ind w:firstLine="709"/>
        <w:rPr>
          <w:sz w:val="24"/>
          <w:szCs w:val="24"/>
        </w:rPr>
      </w:pPr>
      <w:r>
        <w:rPr>
          <w:b/>
          <w:sz w:val="24"/>
          <w:szCs w:val="24"/>
        </w:rPr>
        <w:t>§ 9.</w:t>
      </w:r>
      <w:r w:rsidRPr="003F17D0">
        <w:rPr>
          <w:b/>
          <w:sz w:val="24"/>
          <w:szCs w:val="24"/>
        </w:rPr>
        <w:t xml:space="preserve"> </w:t>
      </w:r>
      <w:r w:rsidRPr="003F17D0">
        <w:rPr>
          <w:sz w:val="24"/>
          <w:szCs w:val="24"/>
        </w:rPr>
        <w:t>Traci moc</w:t>
      </w:r>
      <w:r w:rsidRPr="003F17D0">
        <w:rPr>
          <w:b/>
          <w:sz w:val="24"/>
          <w:szCs w:val="24"/>
        </w:rPr>
        <w:t xml:space="preserve"> </w:t>
      </w:r>
      <w:r>
        <w:rPr>
          <w:color w:val="000000"/>
          <w:sz w:val="24"/>
          <w:szCs w:val="24"/>
        </w:rPr>
        <w:t>uchwała Nr XXXVII/620/17</w:t>
      </w:r>
      <w:r w:rsidRPr="003F17D0">
        <w:rPr>
          <w:color w:val="000000"/>
          <w:sz w:val="24"/>
          <w:szCs w:val="24"/>
        </w:rPr>
        <w:t xml:space="preserve"> Sejmiku Województw</w:t>
      </w:r>
      <w:r>
        <w:rPr>
          <w:color w:val="000000"/>
          <w:sz w:val="24"/>
          <w:szCs w:val="24"/>
        </w:rPr>
        <w:t>a Kujawsko-Pomorskiego z dnia 23 października 2017</w:t>
      </w:r>
      <w:r w:rsidRPr="003F17D0">
        <w:rPr>
          <w:color w:val="000000"/>
          <w:sz w:val="24"/>
          <w:szCs w:val="24"/>
        </w:rPr>
        <w:t xml:space="preserve"> roku</w:t>
      </w:r>
      <w:r>
        <w:rPr>
          <w:color w:val="000000"/>
          <w:sz w:val="24"/>
          <w:szCs w:val="24"/>
        </w:rPr>
        <w:t xml:space="preserve"> w sprawie określenia programu ochrony powietrza dla strefy miasto Włocławek ze względu na przekroczenie poziomu dopuszczalnego pyłu zawieszonego PM10 </w:t>
      </w:r>
      <w:r>
        <w:rPr>
          <w:sz w:val="24"/>
          <w:szCs w:val="24"/>
        </w:rPr>
        <w:t>–</w:t>
      </w:r>
      <w:r>
        <w:rPr>
          <w:color w:val="000000"/>
          <w:sz w:val="24"/>
          <w:szCs w:val="24"/>
        </w:rPr>
        <w:t xml:space="preserve"> aktualizacja </w:t>
      </w:r>
      <w:r>
        <w:rPr>
          <w:sz w:val="24"/>
          <w:szCs w:val="24"/>
        </w:rPr>
        <w:t>(Dz. Urz. Woj. Kujawsko- Pomorskiego poz. 4100</w:t>
      </w:r>
      <w:r w:rsidRPr="00E675BB">
        <w:rPr>
          <w:sz w:val="24"/>
          <w:szCs w:val="24"/>
        </w:rPr>
        <w:t>).</w:t>
      </w:r>
    </w:p>
    <w:p w:rsidR="007B28EA" w:rsidRPr="007A2910" w:rsidRDefault="007B28EA" w:rsidP="00185151">
      <w:pPr>
        <w:pStyle w:val="K-Pnormal"/>
        <w:spacing w:before="0" w:after="0" w:line="240" w:lineRule="auto"/>
        <w:ind w:firstLine="709"/>
        <w:rPr>
          <w:color w:val="FF0000"/>
          <w:sz w:val="24"/>
          <w:szCs w:val="24"/>
        </w:rPr>
      </w:pPr>
    </w:p>
    <w:p w:rsidR="007B28EA" w:rsidRDefault="007B28EA" w:rsidP="00185151">
      <w:pPr>
        <w:pStyle w:val="K-Pnormal"/>
        <w:spacing w:before="0" w:after="0" w:line="240" w:lineRule="auto"/>
        <w:ind w:firstLine="709"/>
        <w:rPr>
          <w:sz w:val="24"/>
          <w:szCs w:val="24"/>
        </w:rPr>
      </w:pPr>
      <w:r>
        <w:rPr>
          <w:b/>
          <w:sz w:val="24"/>
          <w:szCs w:val="24"/>
        </w:rPr>
        <w:t>§ 10.</w:t>
      </w:r>
      <w:r>
        <w:rPr>
          <w:sz w:val="24"/>
          <w:szCs w:val="24"/>
        </w:rPr>
        <w:t xml:space="preserve"> W uchwale Nr XIX/349/16 Sejmiku Województwa Kujawsko-Pomorskiego </w:t>
      </w:r>
      <w:r>
        <w:rPr>
          <w:sz w:val="24"/>
          <w:szCs w:val="24"/>
        </w:rPr>
        <w:br/>
        <w:t xml:space="preserve">z dnia 25 kwietnia 2016 r. w sprawie określenia programu ochrony powietrza dla </w:t>
      </w:r>
      <w:r>
        <w:rPr>
          <w:sz w:val="24"/>
          <w:szCs w:val="24"/>
        </w:rPr>
        <w:br/>
        <w:t xml:space="preserve">4 stref województwa kujawsko-pomorskiego ze względu na przekroczenia wartości docelowych benzo(a)pirenu (Dz. Urz. Woj. Kujawsko-Pomorskiego poz. 1536) uchyla się </w:t>
      </w:r>
      <w:r>
        <w:rPr>
          <w:sz w:val="24"/>
          <w:szCs w:val="24"/>
        </w:rPr>
        <w:br/>
        <w:t xml:space="preserve">w §1 pkt 3. </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11.</w:t>
      </w:r>
      <w:r>
        <w:rPr>
          <w:sz w:val="24"/>
          <w:szCs w:val="24"/>
        </w:rPr>
        <w:t xml:space="preserve"> W uchwale Nr LIV/834/14 Sejmiku Województwa Kujawsko-Pomorskiego </w:t>
      </w:r>
      <w:r>
        <w:rPr>
          <w:sz w:val="24"/>
          <w:szCs w:val="24"/>
        </w:rPr>
        <w:br/>
        <w:t xml:space="preserve">z dnia 27 października 2014 r. w sprawie określenia planu działań krótkoterminowych dla </w:t>
      </w:r>
      <w:r>
        <w:rPr>
          <w:sz w:val="24"/>
          <w:szCs w:val="24"/>
        </w:rPr>
        <w:br/>
        <w:t xml:space="preserve">4 stref województwa kujawsko-pomorskiego ze względu na ryzyko wystąpienia przekroczenia wartości docelowych benzo(a)pirenu w powietrzu (Dz. Urz. Woj. Kujawsko-Pomorskiego </w:t>
      </w:r>
      <w:r>
        <w:rPr>
          <w:sz w:val="24"/>
          <w:szCs w:val="24"/>
        </w:rPr>
        <w:br/>
        <w:t xml:space="preserve">poz. 3036) uchyla się w §1 pkt 3. </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12.</w:t>
      </w:r>
      <w:r>
        <w:rPr>
          <w:sz w:val="24"/>
          <w:szCs w:val="24"/>
        </w:rPr>
        <w:t xml:space="preserve"> Wykonanie uchwały powierza się Zarządowi Województwa Kujawsko- Pomorskiego.</w:t>
      </w:r>
    </w:p>
    <w:p w:rsidR="007B28EA" w:rsidRDefault="007B28EA" w:rsidP="00185151">
      <w:pPr>
        <w:pStyle w:val="K-Pnormal"/>
        <w:spacing w:before="0" w:after="0" w:line="240" w:lineRule="auto"/>
        <w:ind w:firstLine="709"/>
        <w:rPr>
          <w:sz w:val="24"/>
          <w:szCs w:val="24"/>
        </w:rPr>
      </w:pPr>
    </w:p>
    <w:p w:rsidR="007B28EA" w:rsidRDefault="007B28EA" w:rsidP="00185151">
      <w:pPr>
        <w:pStyle w:val="K-Pnormal"/>
        <w:spacing w:before="0" w:after="0" w:line="240" w:lineRule="auto"/>
        <w:ind w:firstLine="709"/>
        <w:rPr>
          <w:sz w:val="24"/>
          <w:szCs w:val="24"/>
        </w:rPr>
      </w:pPr>
      <w:r>
        <w:rPr>
          <w:b/>
          <w:sz w:val="24"/>
          <w:szCs w:val="24"/>
        </w:rPr>
        <w:t>§ 13.</w:t>
      </w:r>
      <w:r>
        <w:rPr>
          <w:sz w:val="24"/>
          <w:szCs w:val="24"/>
        </w:rPr>
        <w:t xml:space="preserve"> Uchwała wchodzi w życie po upływie 14 dni od dnia jej ogłoszenia w Dzienniku Urzędowym Województwa Kujawsko-Pomorskiego.</w:t>
      </w:r>
    </w:p>
    <w:p w:rsidR="007B28EA" w:rsidRDefault="007B28EA" w:rsidP="009474A6">
      <w:pPr>
        <w:pStyle w:val="POPnormal"/>
        <w:jc w:val="right"/>
        <w:rPr>
          <w:b/>
          <w:bCs/>
        </w:rPr>
      </w:pPr>
      <w:r w:rsidRPr="00950784">
        <w:br w:type="page"/>
      </w:r>
    </w:p>
    <w:p w:rsidR="007B28EA" w:rsidRPr="00A46BE7" w:rsidRDefault="007B28EA" w:rsidP="009474A6">
      <w:pPr>
        <w:pStyle w:val="POPnagspis"/>
      </w:pPr>
      <w:bookmarkStart w:id="12" w:name="_Toc32840750"/>
      <w:bookmarkStart w:id="13" w:name="_Toc33039488"/>
      <w:r w:rsidRPr="00A46BE7">
        <w:t xml:space="preserve">Wykaz pojęć i skrótów użytych w </w:t>
      </w:r>
      <w:r>
        <w:t>Programie</w:t>
      </w:r>
      <w:bookmarkEnd w:id="12"/>
      <w:bookmarkEnd w:id="13"/>
    </w:p>
    <w:p w:rsidR="007B28EA" w:rsidRPr="00A46BE7" w:rsidRDefault="007B28EA" w:rsidP="009474A6">
      <w:pPr>
        <w:pStyle w:val="POPwypkt"/>
      </w:pPr>
      <w:r w:rsidRPr="00A46BE7">
        <w:rPr>
          <w:b/>
        </w:rPr>
        <w:t>benzo(a)piren</w:t>
      </w:r>
      <w:r w:rsidRPr="00A46BE7">
        <w:t xml:space="preserve"> – </w:t>
      </w:r>
      <w:r>
        <w:t>B(a)P</w:t>
      </w:r>
      <w:r w:rsidRPr="00A46BE7">
        <w:t xml:space="preserve"> – wielopierścieniowy węglowodór aromatyczny (WWA); wykazuje małą toksyczność ostrą, zaś dużą toksyczność przewlekłą, co związane jest z</w:t>
      </w:r>
      <w:r>
        <w:t> </w:t>
      </w:r>
      <w:r w:rsidRPr="00A46BE7">
        <w:t xml:space="preserve">jego zdolnością kumulacji w organizmie; jak inne WWA, </w:t>
      </w:r>
      <w:r>
        <w:t>jest kancerogenem chemicznym, a </w:t>
      </w:r>
      <w:r w:rsidRPr="00A46BE7">
        <w:t>mechanizm jego działania jest genotoksyczny, co oznacza, że</w:t>
      </w:r>
      <w:r>
        <w:t> </w:t>
      </w:r>
      <w:r w:rsidRPr="00A46BE7">
        <w:t>reaguje z</w:t>
      </w:r>
      <w:r>
        <w:t> </w:t>
      </w:r>
      <w:r w:rsidRPr="00A46BE7">
        <w:t>DNA, przy czym działa po aktywacji metabolicznej</w:t>
      </w:r>
    </w:p>
    <w:p w:rsidR="007B28EA" w:rsidRPr="00A46BE7" w:rsidRDefault="007B28EA" w:rsidP="009474A6">
      <w:pPr>
        <w:pStyle w:val="POPwypkt"/>
      </w:pPr>
      <w:r w:rsidRPr="00A46BE7">
        <w:rPr>
          <w:b/>
        </w:rPr>
        <w:t>biomasa</w:t>
      </w:r>
      <w:r w:rsidRPr="00A46BE7">
        <w:rPr>
          <w:rStyle w:val="FootnoteReference"/>
          <w:rFonts w:ascii="Calibri" w:hAnsi="Calibri" w:cs="Calibri"/>
          <w:b/>
          <w:szCs w:val="22"/>
        </w:rPr>
        <w:footnoteReference w:id="2"/>
      </w:r>
      <w:r w:rsidRPr="00A46BE7">
        <w:t xml:space="preserve"> – stałe lub ciekłe substancje pochodzenia roślinnego lub zwierzęcego, które ulegają biodegradacji, pochodzące z produktów, odpadów i pozostałości z</w:t>
      </w:r>
      <w:r>
        <w:t> </w:t>
      </w:r>
      <w:r w:rsidRPr="00A46BE7">
        <w:t>produkcji rolnej i leśnej oraz przemysłu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w:t>
      </w:r>
      <w:r>
        <w:t> </w:t>
      </w:r>
      <w:r w:rsidRPr="00A46BE7">
        <w:t>1234/2007 w odniesieniu do zakupu i sprzedaży produktów rolnych w ramach interwencji publicznej</w:t>
      </w:r>
      <w:r w:rsidRPr="00A46BE7">
        <w:rPr>
          <w:rStyle w:val="FootnoteReference"/>
          <w:rFonts w:ascii="Calibri" w:hAnsi="Calibri" w:cs="Calibri"/>
          <w:szCs w:val="22"/>
        </w:rPr>
        <w:footnoteReference w:id="3"/>
      </w:r>
      <w:r w:rsidRPr="00A46BE7">
        <w:t xml:space="preserve"> i ziarna zbóż, które nie podlegają zakupowi interwencyjnemu, a</w:t>
      </w:r>
      <w:r>
        <w:t> </w:t>
      </w:r>
      <w:r w:rsidRPr="00A46BE7">
        <w:t>także ulegająca biodegradacji część odpadów przemysłowych i komunalnych, pochodzenia roślinnego lub zwierzęcego, w tym odpadów z instalacji do przetwarzania odpadów oraz odpadów z uzdatniania wody i oczyszczania ścieków, w szczególności osadów ściekowych, zgodnie z przepisami o odpadach w zakresie kwalifikowa</w:t>
      </w:r>
      <w:r>
        <w:t>nia części energii odzyskanej z </w:t>
      </w:r>
      <w:r w:rsidRPr="00A46BE7">
        <w:t>termicznego przekształcania odpadów</w:t>
      </w:r>
    </w:p>
    <w:p w:rsidR="007B28EA" w:rsidRPr="00A46BE7" w:rsidRDefault="007B28EA" w:rsidP="009474A6">
      <w:pPr>
        <w:pStyle w:val="POPwypkt"/>
      </w:pPr>
      <w:r w:rsidRPr="00A46BE7">
        <w:rPr>
          <w:b/>
        </w:rPr>
        <w:t>efekt ekologiczny</w:t>
      </w:r>
      <w:r w:rsidRPr="00A46BE7">
        <w:t xml:space="preserve"> – poziom ograniczenia emisji do powietrza w wyniku podjętych działań czy przedsięwzięć</w:t>
      </w:r>
      <w:r>
        <w:t xml:space="preserve"> </w:t>
      </w:r>
    </w:p>
    <w:p w:rsidR="007B28EA" w:rsidRPr="00A46BE7" w:rsidRDefault="007B28EA" w:rsidP="009474A6">
      <w:pPr>
        <w:pStyle w:val="POPwypkt"/>
      </w:pPr>
      <w:r w:rsidRPr="00A46BE7">
        <w:rPr>
          <w:b/>
        </w:rPr>
        <w:t>emisja substancji do powietrza</w:t>
      </w:r>
      <w:r w:rsidRPr="00A46BE7">
        <w:t xml:space="preserve"> – wprowadzane w sposób zorganizowany (poprzez emitory) lub niezorganizowany (z dróg, z hałd, składowisk, w wyniku pożarów lasów) substancji gazowych lub pyłowych do powietrza na sk</w:t>
      </w:r>
      <w:r>
        <w:t>utek działalności człowieka lub </w:t>
      </w:r>
      <w:r w:rsidRPr="00A46BE7">
        <w:t xml:space="preserve">ze źródeł naturalnych </w:t>
      </w:r>
    </w:p>
    <w:p w:rsidR="007B28EA" w:rsidRPr="00A46BE7" w:rsidRDefault="007B28EA" w:rsidP="009474A6">
      <w:pPr>
        <w:pStyle w:val="POPwypkt"/>
      </w:pPr>
      <w:r w:rsidRPr="00A46BE7">
        <w:rPr>
          <w:b/>
        </w:rPr>
        <w:t>emisja dopuszczalna do powietrza</w:t>
      </w:r>
      <w:r w:rsidRPr="00A46BE7">
        <w:t xml:space="preserve"> – dopuszczalne do wprowadzania do 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w:t>
      </w:r>
      <w:r>
        <w:t>ących), emitora punktowego oraz </w:t>
      </w:r>
      <w:r w:rsidRPr="00A46BE7">
        <w:t>instalacji każdej jednostki organizacyjnej</w:t>
      </w:r>
    </w:p>
    <w:p w:rsidR="007B28EA" w:rsidRPr="00A46BE7" w:rsidRDefault="007B28EA" w:rsidP="009474A6">
      <w:pPr>
        <w:pStyle w:val="POPwypkt"/>
      </w:pPr>
      <w:r w:rsidRPr="00A46BE7">
        <w:rPr>
          <w:b/>
        </w:rPr>
        <w:t>emisja wtórna</w:t>
      </w:r>
      <w:r w:rsidRPr="00A46BE7">
        <w:t xml:space="preserve"> – zanieczyszczenia pyłowe powstające w wyniku reakcji i procesów zachodzących podczas transportu na duże odległości gazów (SO</w:t>
      </w:r>
      <w:r w:rsidRPr="00A46BE7">
        <w:rPr>
          <w:vertAlign w:val="subscript"/>
        </w:rPr>
        <w:t>2</w:t>
      </w:r>
      <w:r w:rsidRPr="00A46BE7">
        <w:t>, NOx, NH</w:t>
      </w:r>
      <w:r w:rsidRPr="00A46BE7">
        <w:rPr>
          <w:vertAlign w:val="subscript"/>
        </w:rPr>
        <w:t>3</w:t>
      </w:r>
      <w:r w:rsidRPr="00A46BE7">
        <w:t>, oraz</w:t>
      </w:r>
      <w:r>
        <w:t> </w:t>
      </w:r>
      <w:r w:rsidRPr="00A46BE7">
        <w:t>lotnych związków organicznych) oraz reemisja tj. unoszenie pyłu z podłoża (szczególnie na</w:t>
      </w:r>
      <w:r>
        <w:t> </w:t>
      </w:r>
      <w:r w:rsidRPr="00A46BE7">
        <w:t>terenie miast)</w:t>
      </w:r>
    </w:p>
    <w:p w:rsidR="007B28EA" w:rsidRPr="00A46BE7" w:rsidRDefault="007B28EA" w:rsidP="009474A6">
      <w:pPr>
        <w:pStyle w:val="POPwypkt"/>
      </w:pPr>
      <w:r w:rsidRPr="00A46BE7">
        <w:rPr>
          <w:b/>
        </w:rPr>
        <w:t>emitor punktowy</w:t>
      </w:r>
      <w:r w:rsidRPr="00A46BE7">
        <w:t xml:space="preserve"> – miejsce wprowadzania substancji do powietrza w sposób zorganizowany, potocznie komin</w:t>
      </w:r>
    </w:p>
    <w:p w:rsidR="007B28EA" w:rsidRPr="00A46BE7" w:rsidRDefault="007B28EA" w:rsidP="009474A6">
      <w:pPr>
        <w:pStyle w:val="POPwypkt"/>
      </w:pPr>
      <w:r w:rsidRPr="00A46BE7">
        <w:rPr>
          <w:b/>
        </w:rPr>
        <w:t>emitor liniowy</w:t>
      </w:r>
      <w:r w:rsidRPr="00A46BE7">
        <w:t xml:space="preserve"> – odcinek drogi, na której wprowadzane są do powietrza zanieczyszczenia pochodzące z transportu samochodowego (z emisji spalinowej i</w:t>
      </w:r>
      <w:r>
        <w:t> </w:t>
      </w:r>
      <w:r w:rsidRPr="00A46BE7">
        <w:t>pozaspalinowej np. wynikającej ze ścierania okładzin samochodowych) lub</w:t>
      </w:r>
      <w:r>
        <w:t> </w:t>
      </w:r>
      <w:r w:rsidRPr="00A46BE7">
        <w:t>wynikające z ruchu pojazdów (unos pyłu z powierzchni drogi); jest to emitor zastępczy przyjęty do obliczeń rozprzestrzeniania zanieczyszczeń w powietrzu</w:t>
      </w:r>
    </w:p>
    <w:p w:rsidR="007B28EA" w:rsidRDefault="007B28EA" w:rsidP="009474A6">
      <w:pPr>
        <w:pStyle w:val="POPwypkt"/>
      </w:pPr>
      <w:r w:rsidRPr="00A46BE7">
        <w:rPr>
          <w:b/>
        </w:rPr>
        <w:t>emitor powierzchniowy</w:t>
      </w:r>
      <w:r w:rsidRPr="00A46BE7">
        <w:t xml:space="preserve"> – przyjęty do obliczeń zastępczy emitor dla źródeł powierzchniowych, kwadrat o zadanym boku</w:t>
      </w:r>
    </w:p>
    <w:p w:rsidR="007B28EA" w:rsidRPr="00A46BE7" w:rsidRDefault="007B28EA" w:rsidP="009474A6">
      <w:pPr>
        <w:pStyle w:val="POPwypkt"/>
      </w:pPr>
      <w:r w:rsidRPr="00B001FB">
        <w:rPr>
          <w:b/>
          <w:bCs/>
        </w:rPr>
        <w:t>GIOŚ</w:t>
      </w:r>
      <w:r w:rsidRPr="00B001FB">
        <w:t xml:space="preserve"> – Główny Inspektor</w:t>
      </w:r>
      <w:r>
        <w:t>at</w:t>
      </w:r>
      <w:r w:rsidRPr="00B001FB">
        <w:t xml:space="preserve"> Ochrony Środowiska</w:t>
      </w:r>
    </w:p>
    <w:p w:rsidR="007B28EA" w:rsidRPr="00A46BE7" w:rsidRDefault="007B28EA" w:rsidP="009474A6">
      <w:pPr>
        <w:pStyle w:val="POPwypkt"/>
      </w:pPr>
      <w:r w:rsidRPr="00A46BE7">
        <w:rPr>
          <w:b/>
        </w:rPr>
        <w:t>imisja substancji</w:t>
      </w:r>
      <w:r w:rsidRPr="00A46BE7">
        <w:t xml:space="preserve"> – jest miarą stopnia zanieczyszczenia środowiska definiowaną jako</w:t>
      </w:r>
      <w:r>
        <w:t> </w:t>
      </w:r>
      <w:r w:rsidRPr="00A46BE7">
        <w:t>stężenie substancji w powietrzu (wyrażane w jednostkach masy danego zanieczyszczenia, na jednostkę objętości powietrza lub w ppm, ppb)</w:t>
      </w:r>
    </w:p>
    <w:p w:rsidR="007B28EA" w:rsidRPr="00A46BE7" w:rsidRDefault="007B28EA" w:rsidP="009474A6">
      <w:pPr>
        <w:pStyle w:val="POPwypkt"/>
      </w:pPr>
      <w:r w:rsidRPr="00A46BE7">
        <w:rPr>
          <w:b/>
        </w:rPr>
        <w:t>Kataster Emisji</w:t>
      </w:r>
      <w:r w:rsidRPr="00A46BE7">
        <w:t xml:space="preserve"> – baza danych, stanowiąca element Systemu Zarządzania Informacjami Środowiskowymi SOZAT, zawierająca informacje o emisji punktowej, powierzchniowej i liniowej na obszarze danej strefy. Umożliwia elektroniczne gromadzenie i analizę informacji o źródłach emisji punktowej, liniowej i powierzchniowej dla strefy, dla której został opracowany Program ochrony powietrza (z możliwością rozbudowy w przyszłości o kolejne strefy). Baza emisji pozwala na wizualizację wielkości emisji dla każdej ze stref</w:t>
      </w:r>
    </w:p>
    <w:p w:rsidR="007B28EA" w:rsidRPr="00A46BE7" w:rsidRDefault="007B28EA" w:rsidP="009474A6">
      <w:pPr>
        <w:pStyle w:val="POPwypkt"/>
      </w:pPr>
      <w:r w:rsidRPr="00A46BE7">
        <w:rPr>
          <w:b/>
        </w:rPr>
        <w:t>NFOŚiGW</w:t>
      </w:r>
      <w:r w:rsidRPr="00A46BE7">
        <w:t xml:space="preserve"> – Narodowy Fundusz Ochrony Środowiska i Gospodarki Wodnej</w:t>
      </w:r>
    </w:p>
    <w:p w:rsidR="007B28EA" w:rsidRDefault="007B28EA" w:rsidP="009474A6">
      <w:pPr>
        <w:pStyle w:val="POPwypkt"/>
      </w:pPr>
      <w:r w:rsidRPr="00A46BE7">
        <w:rPr>
          <w:b/>
        </w:rPr>
        <w:t>„niska emisja”</w:t>
      </w:r>
      <w:r w:rsidRPr="00A46BE7">
        <w:t xml:space="preserve"> – jest to emisja pyłów i szkodliwych gazów pochodząca z</w:t>
      </w:r>
      <w:r>
        <w:t> </w:t>
      </w:r>
      <w:r w:rsidRPr="00A46BE7">
        <w:t>domowych pieców grzewczych i lokalnych kotłowni węglowych. Cechą charakterystyczną niskiej emisji jest to, że zanieczyszczenia są wprowadzane do</w:t>
      </w:r>
      <w:r>
        <w:t> </w:t>
      </w:r>
      <w:r w:rsidRPr="00A46BE7">
        <w:t>powietrza ze znacznej ilości źródeł na niewielk</w:t>
      </w:r>
      <w:r>
        <w:t xml:space="preserve">iej wysokości ponad powierzchnią </w:t>
      </w:r>
      <w:r w:rsidRPr="00A46BE7">
        <w:t>ziemi co powoduje wyjątkowo dużą uciążliwość dla środowiska</w:t>
      </w:r>
    </w:p>
    <w:p w:rsidR="007B28EA" w:rsidRDefault="007B28EA" w:rsidP="009474A6">
      <w:pPr>
        <w:pStyle w:val="POPwypkt"/>
      </w:pPr>
      <w:r>
        <w:rPr>
          <w:b/>
        </w:rPr>
        <w:t xml:space="preserve">OZE </w:t>
      </w:r>
      <w:r w:rsidRPr="00B001FB">
        <w:t>–</w:t>
      </w:r>
      <w:r>
        <w:t xml:space="preserve"> odnawialne źródła energii </w:t>
      </w:r>
    </w:p>
    <w:p w:rsidR="007B28EA" w:rsidRPr="00B001FB" w:rsidRDefault="007B28EA" w:rsidP="009474A6">
      <w:pPr>
        <w:pStyle w:val="POPwypkt"/>
      </w:pPr>
      <w:r w:rsidRPr="00B001FB">
        <w:rPr>
          <w:b/>
        </w:rPr>
        <w:t xml:space="preserve">PDK (Plan) </w:t>
      </w:r>
      <w:r w:rsidRPr="00B001FB">
        <w:t>– Plan działań krótkoterminowych</w:t>
      </w:r>
    </w:p>
    <w:p w:rsidR="007B28EA" w:rsidRPr="00B001FB" w:rsidRDefault="007B28EA" w:rsidP="009474A6">
      <w:pPr>
        <w:pStyle w:val="POPwypkt"/>
      </w:pPr>
      <w:r w:rsidRPr="00B001FB">
        <w:rPr>
          <w:b/>
        </w:rPr>
        <w:t xml:space="preserve">PGN </w:t>
      </w:r>
      <w:r w:rsidRPr="00B001FB">
        <w:t xml:space="preserve">– </w:t>
      </w:r>
      <w:r>
        <w:t>P</w:t>
      </w:r>
      <w:r w:rsidRPr="00B001FB">
        <w:t>lan gospodarki niskoemisyjnej</w:t>
      </w:r>
    </w:p>
    <w:p w:rsidR="007B28EA" w:rsidRPr="00B001FB" w:rsidRDefault="007B28EA" w:rsidP="009474A6">
      <w:pPr>
        <w:pStyle w:val="POPwypkt"/>
      </w:pPr>
      <w:r w:rsidRPr="00B001FB">
        <w:rPr>
          <w:b/>
        </w:rPr>
        <w:t xml:space="preserve">PMŚ </w:t>
      </w:r>
      <w:r w:rsidRPr="00B001FB">
        <w:t>– Państwowy Monitoring Środowiska</w:t>
      </w:r>
    </w:p>
    <w:p w:rsidR="007B28EA" w:rsidRDefault="007B28EA" w:rsidP="009474A6">
      <w:pPr>
        <w:pStyle w:val="POPwypkt"/>
      </w:pPr>
      <w:r w:rsidRPr="00CF4B0D">
        <w:rPr>
          <w:b/>
        </w:rPr>
        <w:t>POIiŚ</w:t>
      </w:r>
      <w:r w:rsidRPr="00CF4B0D">
        <w:t xml:space="preserve"> – Program Operacyjny Infrastruktura i Środowisko</w:t>
      </w:r>
    </w:p>
    <w:p w:rsidR="007B28EA" w:rsidRPr="00A46BE7" w:rsidRDefault="007B28EA" w:rsidP="009474A6">
      <w:pPr>
        <w:pStyle w:val="POPwypkt"/>
      </w:pPr>
      <w:r>
        <w:rPr>
          <w:b/>
        </w:rPr>
        <w:t xml:space="preserve">POŚ </w:t>
      </w:r>
      <w:r w:rsidRPr="00B001FB">
        <w:t>–</w:t>
      </w:r>
      <w:r>
        <w:t xml:space="preserve"> Program ochrony środowiska</w:t>
      </w:r>
    </w:p>
    <w:p w:rsidR="007B28EA" w:rsidRPr="00A46BE7" w:rsidRDefault="007B28EA" w:rsidP="009474A6">
      <w:pPr>
        <w:pStyle w:val="POPwypkt"/>
      </w:pPr>
      <w:r w:rsidRPr="00A46BE7">
        <w:rPr>
          <w:b/>
        </w:rPr>
        <w:t>pył PM10</w:t>
      </w:r>
      <w:r w:rsidRPr="00A46BE7">
        <w:t xml:space="preserve"> – pył zawieszony (PM - ang. particulate matter) jest zanieczyszczeniem powietrza składającym się z mieszaniny cząstek stałych, ciekłych lub obu naraz, zawieszonych w powietrzu i będących miesz</w:t>
      </w:r>
      <w:r>
        <w:t>aniną substancji organicznych i </w:t>
      </w:r>
      <w:r w:rsidRPr="00A46BE7">
        <w:t>nieorganicznych; pył zawieszony może zawierać</w:t>
      </w:r>
      <w:r>
        <w:t xml:space="preserve"> substancje toksyczne takie jak </w:t>
      </w:r>
      <w:r w:rsidRPr="00A46BE7">
        <w:t xml:space="preserve">wielopierścieniowe węglowodory aromatyczne (m.in. benzo(a)piren), metale ciężkie oraz dioksyny i furany; cząstki te różnią się wielkością, </w:t>
      </w:r>
      <w:r>
        <w:t>składem i pochodzeniem; PM10 to </w:t>
      </w:r>
      <w:r w:rsidRPr="00A46BE7">
        <w:t>pyły o średnicy aerodynamicznej do 10 µm, które mogą docierać do górnych dróg oddechowych i płuc</w:t>
      </w:r>
    </w:p>
    <w:p w:rsidR="007B28EA" w:rsidRPr="00A46BE7" w:rsidRDefault="007B28EA" w:rsidP="009474A6">
      <w:pPr>
        <w:pStyle w:val="POPwypkt"/>
      </w:pPr>
      <w:r w:rsidRPr="00A46BE7">
        <w:rPr>
          <w:b/>
        </w:rPr>
        <w:t>pył</w:t>
      </w:r>
      <w:r>
        <w:rPr>
          <w:b/>
        </w:rPr>
        <w:t xml:space="preserve"> </w:t>
      </w:r>
      <w:r w:rsidRPr="00A46BE7">
        <w:rPr>
          <w:b/>
        </w:rPr>
        <w:t>PM2,5</w:t>
      </w:r>
      <w:r w:rsidRPr="00A46BE7">
        <w:t xml:space="preserve"> – cząstki pyłu o średnicy aerodynamicznej do 2,5 µm, kt</w:t>
      </w:r>
      <w:r>
        <w:t>óre mogą docierać do </w:t>
      </w:r>
      <w:r w:rsidRPr="00A46BE7">
        <w:t>górnych dróg oddechowych i płuc oraz przenikać przez ściany naczyń krwionośnych</w:t>
      </w:r>
    </w:p>
    <w:p w:rsidR="007B28EA" w:rsidRPr="00A46BE7" w:rsidRDefault="007B28EA" w:rsidP="009474A6">
      <w:pPr>
        <w:pStyle w:val="POPwypkt"/>
      </w:pPr>
      <w:r w:rsidRPr="00A46BE7">
        <w:rPr>
          <w:b/>
        </w:rPr>
        <w:t>POP (inaczej Program)</w:t>
      </w:r>
      <w:r w:rsidRPr="00A46BE7">
        <w:t xml:space="preserve"> – program ochrony powietrza, dokument przygotowany w celu określenia działań zmierzających do przywrócenia odpowiedniej jakości powie</w:t>
      </w:r>
      <w:r>
        <w:t>trza na </w:t>
      </w:r>
      <w:r w:rsidRPr="00A46BE7">
        <w:t xml:space="preserve">terenie, na którym zanotowano przekroczenia dopuszczalnych lub docelowych stężeń zanieczyszczeń </w:t>
      </w:r>
    </w:p>
    <w:p w:rsidR="007B28EA" w:rsidRPr="00A46BE7" w:rsidRDefault="007B28EA" w:rsidP="009474A6">
      <w:pPr>
        <w:pStyle w:val="POPwypkt"/>
      </w:pPr>
      <w:r w:rsidRPr="00A46BE7">
        <w:rPr>
          <w:b/>
        </w:rPr>
        <w:t>poziom dopuszczalny</w:t>
      </w:r>
      <w:r w:rsidRPr="00A46BE7">
        <w:t xml:space="preserve"> – poziom substancji, który ma być osiągnięty w określonym terminie i po tym terminie nie powinien być przekraczany; poziom dopuszczalny jest standardem jakości powietrza</w:t>
      </w:r>
    </w:p>
    <w:p w:rsidR="007B28EA" w:rsidRPr="00A46BE7" w:rsidRDefault="007B28EA" w:rsidP="009474A6">
      <w:pPr>
        <w:pStyle w:val="POPwypkt"/>
      </w:pPr>
      <w:r w:rsidRPr="00A46BE7">
        <w:rPr>
          <w:b/>
        </w:rPr>
        <w:t>poziom docelowy</w:t>
      </w:r>
      <w:r w:rsidRPr="00A46BE7">
        <w:t xml:space="preserve"> – poziom substancji, który ma być os</w:t>
      </w:r>
      <w:r>
        <w:t>iągnięty w określonym czasie za </w:t>
      </w:r>
      <w:r w:rsidRPr="00A46BE7">
        <w:t>pomocą ekonomicznie uzasadnionych działań technicznych i</w:t>
      </w:r>
      <w:r>
        <w:t> </w:t>
      </w:r>
      <w:r w:rsidRPr="00A46BE7">
        <w:t>technologicznych; poziom ten ustala się w celu unikania, zapobiegania lub</w:t>
      </w:r>
      <w:r>
        <w:t> </w:t>
      </w:r>
      <w:r w:rsidRPr="00A46BE7">
        <w:t>ograniczania szkodliwego wpływu danej substancji na zdrowie ludzi lub</w:t>
      </w:r>
      <w:r>
        <w:t> </w:t>
      </w:r>
      <w:r w:rsidRPr="00A46BE7">
        <w:t>środowisko, jako całość</w:t>
      </w:r>
    </w:p>
    <w:p w:rsidR="007B28EA" w:rsidRDefault="007B28EA" w:rsidP="009474A6">
      <w:pPr>
        <w:pStyle w:val="POPwypkt"/>
      </w:pPr>
      <w:r w:rsidRPr="00A46BE7">
        <w:rPr>
          <w:b/>
        </w:rPr>
        <w:t>Program</w:t>
      </w:r>
      <w:r w:rsidRPr="00A46BE7">
        <w:t xml:space="preserve"> – używane w niniejszym dokumencie jako skrócona nazwa Programu ochrony powietrza </w:t>
      </w:r>
    </w:p>
    <w:p w:rsidR="007B28EA" w:rsidRPr="00786595" w:rsidRDefault="007B28EA" w:rsidP="009474A6">
      <w:pPr>
        <w:pStyle w:val="POPwypkt"/>
      </w:pPr>
      <w:bookmarkStart w:id="14" w:name="_Hlk33732370"/>
      <w:r w:rsidRPr="00786595">
        <w:rPr>
          <w:b/>
        </w:rPr>
        <w:t>RPO WK-P</w:t>
      </w:r>
      <w:r>
        <w:rPr>
          <w:b/>
        </w:rPr>
        <w:t xml:space="preserve"> </w:t>
      </w:r>
      <w:r w:rsidRPr="00A46BE7">
        <w:t>–</w:t>
      </w:r>
      <w:r>
        <w:rPr>
          <w:b/>
        </w:rPr>
        <w:t xml:space="preserve"> </w:t>
      </w:r>
      <w:r w:rsidRPr="00786595">
        <w:rPr>
          <w:rFonts w:eastAsia="ArialMT"/>
        </w:rPr>
        <w:t xml:space="preserve">Regionalny Program Operacyjny Województwa </w:t>
      </w:r>
      <w:bookmarkEnd w:id="14"/>
      <w:r w:rsidRPr="00786595">
        <w:rPr>
          <w:rFonts w:eastAsia="ArialMT"/>
        </w:rPr>
        <w:t>Kujawsko-Pomorskiego</w:t>
      </w:r>
    </w:p>
    <w:p w:rsidR="007B28EA" w:rsidRPr="00A46BE7" w:rsidRDefault="007B28EA" w:rsidP="009474A6">
      <w:pPr>
        <w:pStyle w:val="POPwypkt"/>
      </w:pPr>
      <w:r w:rsidRPr="00A46BE7">
        <w:rPr>
          <w:b/>
        </w:rPr>
        <w:t>substancja</w:t>
      </w:r>
      <w:r w:rsidRPr="00A46BE7">
        <w:t xml:space="preserve"> – ogólnie oznacza materię o niezerowej masie spoczynkowej; w</w:t>
      </w:r>
      <w:r>
        <w:t> </w:t>
      </w:r>
      <w:r w:rsidRPr="00A46BE7">
        <w:t>kontekście ochrony środowiska oznacza pierwiastki chemiczne oraz ich związki, mieszaniny lub roztwory występujące w środowisku lub powstałe w wyniku działalności człowieka</w:t>
      </w:r>
    </w:p>
    <w:p w:rsidR="007B28EA" w:rsidRPr="00A46BE7" w:rsidRDefault="007B28EA" w:rsidP="009474A6">
      <w:pPr>
        <w:pStyle w:val="POPwypkt"/>
      </w:pPr>
      <w:r w:rsidRPr="00A46BE7">
        <w:rPr>
          <w:b/>
        </w:rPr>
        <w:t>termomodernizacja</w:t>
      </w:r>
      <w:r w:rsidRPr="00A46BE7">
        <w:t xml:space="preserve"> – przedsięwzięcie mające na celu zmniejszenie zapotrzebowania i zużycia energii cieplnej w danym obiekcie budowlanym; termomodernizacja obejmuje zmiany zarówno w systemach ogrzewania i</w:t>
      </w:r>
      <w:r>
        <w:t> </w:t>
      </w:r>
      <w:r w:rsidRPr="00A46BE7">
        <w:t>wentylacji, jak i strukturze budynku oraz instalacjach doprowadzających ciepło; zakres term</w:t>
      </w:r>
      <w:r>
        <w:t>omodernizacji, podobnie jak jej </w:t>
      </w:r>
      <w:r w:rsidRPr="00A46BE7">
        <w:t>parametry techniczne i ekonomiczne, określane są poprzez przeprowadzenie audytu energetycznego. Najczęściej przeprowadzane działania to: docieplanie ścian zewnętrznych i</w:t>
      </w:r>
      <w:r>
        <w:t> </w:t>
      </w:r>
      <w:r w:rsidRPr="00A46BE7">
        <w:t>stropów, wymiana okien i drzwi, wymiana lub modernizacja systemów grzewczych i wentylacyjnych</w:t>
      </w:r>
    </w:p>
    <w:p w:rsidR="007B28EA" w:rsidRDefault="007B28EA" w:rsidP="009474A6">
      <w:pPr>
        <w:pStyle w:val="POPwypkt"/>
      </w:pPr>
      <w:r w:rsidRPr="00A46BE7">
        <w:rPr>
          <w:b/>
        </w:rPr>
        <w:t>unos</w:t>
      </w:r>
      <w:r w:rsidRPr="00A46BE7">
        <w:t xml:space="preserve"> – masa substancji powstającej w źródle i unoszonej z tego źródła przed jakimkolwiek urządzeniem oczyszczającym w określonym przedziale czasu, strumień substancji doprowadzony do urządzenia oczyszczającego</w:t>
      </w:r>
    </w:p>
    <w:p w:rsidR="007B28EA" w:rsidRPr="00A46BE7" w:rsidRDefault="007B28EA" w:rsidP="009474A6">
      <w:pPr>
        <w:pStyle w:val="POPwypkt"/>
      </w:pPr>
      <w:r w:rsidRPr="00B001FB">
        <w:rPr>
          <w:b/>
        </w:rPr>
        <w:t xml:space="preserve">WCZK </w:t>
      </w:r>
      <w:r w:rsidRPr="00B001FB">
        <w:t>– Wojewódzkie Centrum Zarządzania Kryzysowego</w:t>
      </w:r>
    </w:p>
    <w:p w:rsidR="007B28EA" w:rsidRPr="00A46BE7" w:rsidRDefault="007B28EA" w:rsidP="009474A6">
      <w:pPr>
        <w:pStyle w:val="POPwypkt"/>
      </w:pPr>
      <w:r w:rsidRPr="00A46BE7">
        <w:rPr>
          <w:b/>
        </w:rPr>
        <w:t>WIOŚ</w:t>
      </w:r>
      <w:r w:rsidRPr="00A46BE7">
        <w:t xml:space="preserve"> – Wojewódzki Inspektorat Ochrony Środowiska w Bydgoszczy</w:t>
      </w:r>
    </w:p>
    <w:p w:rsidR="007B28EA" w:rsidRDefault="007B28EA" w:rsidP="009474A6">
      <w:pPr>
        <w:pStyle w:val="POPwypkt"/>
      </w:pPr>
      <w:r w:rsidRPr="00A46BE7">
        <w:rPr>
          <w:b/>
        </w:rPr>
        <w:t>WFOŚiGW</w:t>
      </w:r>
      <w:r w:rsidRPr="00A46BE7">
        <w:t xml:space="preserve"> – Wojewódzki Fundusz Ochrony Środowiska i Gospodarki Wodnej w</w:t>
      </w:r>
      <w:r>
        <w:t> </w:t>
      </w:r>
      <w:r w:rsidRPr="00A46BE7">
        <w:t>Toruniu</w:t>
      </w:r>
    </w:p>
    <w:p w:rsidR="007B28EA" w:rsidRPr="0075534B" w:rsidRDefault="007B28EA" w:rsidP="0075534B">
      <w:pPr>
        <w:pStyle w:val="POPwypkt"/>
      </w:pPr>
      <w:r w:rsidRPr="00B3121B">
        <w:rPr>
          <w:b/>
          <w:bCs/>
        </w:rPr>
        <w:t>wymagania ekoprojektu</w:t>
      </w:r>
      <w:r>
        <w:rPr>
          <w:b/>
          <w:bCs/>
        </w:rPr>
        <w:t xml:space="preserve"> </w:t>
      </w:r>
      <w:r w:rsidRPr="0093049B">
        <w:t>– wymagania dla urządzeń grzew</w:t>
      </w:r>
      <w:r>
        <w:t>czych na paliwa stałe. Kotły na </w:t>
      </w:r>
      <w:r w:rsidRPr="0093049B">
        <w:t>paliwa stałe wprowadzane do obrotu i do użytkowania w całej Unii Europejskiej będą musiały spełniać wymogi sezonowej efektywności energetycznej i emisji zanieczyszczeń dla sezonowego ogrzewania pomieszczeń określone w</w:t>
      </w:r>
      <w:r>
        <w:t> </w:t>
      </w:r>
      <w:r w:rsidRPr="0093049B">
        <w:t>przepisach rozporządzenia Komisji UE</w:t>
      </w:r>
    </w:p>
    <w:p w:rsidR="007B28EA" w:rsidRDefault="007B28EA" w:rsidP="0075534B">
      <w:pPr>
        <w:rPr>
          <w:sz w:val="22"/>
          <w:szCs w:val="20"/>
        </w:rPr>
      </w:pPr>
    </w:p>
    <w:p w:rsidR="007B28EA" w:rsidRPr="0075534B" w:rsidRDefault="007B28EA" w:rsidP="0075534B">
      <w:pPr>
        <w:sectPr w:rsidR="007B28EA" w:rsidRPr="0075534B" w:rsidSect="007C1D9F">
          <w:headerReference w:type="default" r:id="rId7"/>
          <w:footerReference w:type="even" r:id="rId8"/>
          <w:footerReference w:type="default" r:id="rId9"/>
          <w:footerReference w:type="first" r:id="rId10"/>
          <w:pgSz w:w="11906" w:h="16838"/>
          <w:pgMar w:top="1417" w:right="1417" w:bottom="1417" w:left="1417" w:header="709" w:footer="709" w:gutter="0"/>
          <w:cols w:space="708"/>
          <w:titlePg/>
          <w:docGrid w:linePitch="360"/>
        </w:sectPr>
      </w:pPr>
    </w:p>
    <w:p w:rsidR="007B28EA" w:rsidRPr="009474A6" w:rsidRDefault="007B28EA" w:rsidP="009474A6">
      <w:pPr>
        <w:pStyle w:val="POPnormal"/>
        <w:ind w:left="4963"/>
        <w:rPr>
          <w:szCs w:val="22"/>
        </w:rPr>
      </w:pPr>
      <w:bookmarkStart w:id="15" w:name="_Toc33039489"/>
      <w:bookmarkStart w:id="16" w:name="_Hlk33038533"/>
      <w:r w:rsidRPr="009474A6">
        <w:rPr>
          <w:rStyle w:val="POPnagl1Znak"/>
          <w:rFonts w:ascii="Times New Roman" w:hAnsi="Times New Roman" w:cs="Times New Roman"/>
          <w:b w:val="0"/>
          <w:bCs w:val="0"/>
          <w:caps/>
          <w:sz w:val="22"/>
          <w:szCs w:val="22"/>
          <w:lang w:val="pl-PL"/>
        </w:rPr>
        <w:t>Z</w:t>
      </w:r>
      <w:r w:rsidRPr="009474A6">
        <w:rPr>
          <w:rStyle w:val="POPnagl1Znak"/>
          <w:rFonts w:ascii="Times New Roman" w:hAnsi="Times New Roman" w:cs="Times New Roman"/>
          <w:b w:val="0"/>
          <w:bCs w:val="0"/>
          <w:color w:val="auto"/>
          <w:sz w:val="22"/>
          <w:szCs w:val="22"/>
          <w:lang w:val="pl-PL"/>
        </w:rPr>
        <w:t xml:space="preserve">ałącznik nr </w:t>
      </w:r>
      <w:r w:rsidRPr="009474A6">
        <w:rPr>
          <w:rStyle w:val="POPnagl1Znak"/>
          <w:rFonts w:ascii="Times New Roman" w:hAnsi="Times New Roman" w:cs="Times New Roman"/>
          <w:b w:val="0"/>
          <w:bCs w:val="0"/>
          <w:caps/>
          <w:color w:val="auto"/>
          <w:sz w:val="22"/>
          <w:szCs w:val="22"/>
          <w:lang w:val="pl-PL"/>
        </w:rPr>
        <w:t>1</w:t>
      </w:r>
      <w:bookmarkEnd w:id="15"/>
      <w:r w:rsidRPr="009474A6">
        <w:rPr>
          <w:szCs w:val="22"/>
        </w:rPr>
        <w:t xml:space="preserve"> do uchwały Nr………….</w:t>
      </w:r>
      <w:r w:rsidRPr="009474A6">
        <w:rPr>
          <w:szCs w:val="22"/>
        </w:rPr>
        <w:br/>
        <w:t xml:space="preserve">Sejmiku Województwa Kujawsko-Pomorskiego z dnia……………………... </w:t>
      </w:r>
    </w:p>
    <w:bookmarkEnd w:id="16"/>
    <w:p w:rsidR="007B28EA" w:rsidRPr="006F09C9" w:rsidRDefault="007B28EA" w:rsidP="009474A6">
      <w:pPr>
        <w:pStyle w:val="K-Pnormal"/>
        <w:rPr>
          <w:b/>
          <w:bCs/>
        </w:rPr>
      </w:pPr>
    </w:p>
    <w:p w:rsidR="007B28EA" w:rsidRDefault="007B28EA" w:rsidP="009474A6">
      <w:pPr>
        <w:pStyle w:val="POPnormal"/>
        <w:rPr>
          <w:b/>
          <w:bCs/>
        </w:rPr>
      </w:pPr>
      <w:r w:rsidRPr="006F09C9">
        <w:rPr>
          <w:b/>
          <w:bCs/>
        </w:rPr>
        <w:t>Obszar objęty Programem</w:t>
      </w:r>
      <w:r>
        <w:rPr>
          <w:b/>
          <w:bCs/>
        </w:rPr>
        <w:t xml:space="preserve">, w którym naruszone zostały standardy jakości środowiska – poziomy dopuszczalne pyłu zawieszonego PM10 oraz przekroczony został poziom docelowy benzo(a)pirenu </w:t>
      </w:r>
      <w:r w:rsidRPr="006F09C9">
        <w:rPr>
          <w:b/>
          <w:bCs/>
        </w:rPr>
        <w:t>wraz</w:t>
      </w:r>
      <w:r>
        <w:rPr>
          <w:b/>
          <w:bCs/>
        </w:rPr>
        <w:t> </w:t>
      </w:r>
      <w:r w:rsidRPr="006F09C9">
        <w:rPr>
          <w:b/>
          <w:bCs/>
        </w:rPr>
        <w:t>z</w:t>
      </w:r>
      <w:r>
        <w:rPr>
          <w:b/>
          <w:bCs/>
        </w:rPr>
        <w:t> </w:t>
      </w:r>
      <w:r w:rsidRPr="006F09C9">
        <w:rPr>
          <w:b/>
          <w:bCs/>
        </w:rPr>
        <w:t>wielkościami tych przekroczeń oraz źródłami ich</w:t>
      </w:r>
      <w:r>
        <w:rPr>
          <w:b/>
          <w:bCs/>
        </w:rPr>
        <w:t> </w:t>
      </w:r>
      <w:r w:rsidRPr="006F09C9">
        <w:rPr>
          <w:b/>
          <w:bCs/>
        </w:rPr>
        <w:t>wprowadzania do</w:t>
      </w:r>
      <w:r>
        <w:rPr>
          <w:b/>
          <w:bCs/>
        </w:rPr>
        <w:t> </w:t>
      </w:r>
      <w:r w:rsidRPr="006F09C9">
        <w:rPr>
          <w:b/>
          <w:bCs/>
        </w:rPr>
        <w:t>powietrza.</w:t>
      </w:r>
    </w:p>
    <w:p w:rsidR="007B28EA" w:rsidRDefault="007B28EA" w:rsidP="009474A6">
      <w:pPr>
        <w:pStyle w:val="POPnormal"/>
      </w:pPr>
    </w:p>
    <w:p w:rsidR="007B28EA" w:rsidRDefault="007B28EA" w:rsidP="009474A6">
      <w:pPr>
        <w:pStyle w:val="POPnormal"/>
        <w:ind w:left="4963"/>
      </w:pPr>
    </w:p>
    <w:p w:rsidR="007B28EA" w:rsidRDefault="007B28EA">
      <w:pPr>
        <w:rPr>
          <w:noProof/>
        </w:rPr>
      </w:pPr>
    </w:p>
    <w:bookmarkEnd w:id="0"/>
    <w:bookmarkEnd w:id="1"/>
    <w:bookmarkEnd w:id="2"/>
    <w:bookmarkEnd w:id="3"/>
    <w:bookmarkEnd w:id="4"/>
    <w:bookmarkEnd w:id="5"/>
    <w:bookmarkEnd w:id="6"/>
    <w:bookmarkEnd w:id="7"/>
    <w:bookmarkEnd w:id="8"/>
    <w:bookmarkEnd w:id="9"/>
    <w:p w:rsidR="007B28EA" w:rsidRPr="00BF5B42" w:rsidRDefault="007B28EA" w:rsidP="0030194E">
      <w:pPr>
        <w:pStyle w:val="POPnormal"/>
        <w:sectPr w:rsidR="007B28EA" w:rsidRPr="00BF5B42" w:rsidSect="003A43FA">
          <w:footerReference w:type="even" r:id="rId11"/>
          <w:footerReference w:type="default" r:id="rId12"/>
          <w:pgSz w:w="11906" w:h="16838"/>
          <w:pgMar w:top="1417" w:right="1417" w:bottom="1417" w:left="1417" w:header="709" w:footer="709" w:gutter="0"/>
          <w:cols w:space="708"/>
          <w:titlePg/>
          <w:docGrid w:linePitch="360"/>
        </w:sectPr>
      </w:pPr>
    </w:p>
    <w:p w:rsidR="007B28EA" w:rsidRPr="00692779" w:rsidRDefault="007B28EA" w:rsidP="00692779">
      <w:pPr>
        <w:pStyle w:val="POPnagl1"/>
      </w:pPr>
      <w:bookmarkStart w:id="17" w:name="_Toc480548387"/>
      <w:bookmarkStart w:id="18" w:name="_Toc480548444"/>
      <w:bookmarkStart w:id="19" w:name="_Toc19511655"/>
      <w:bookmarkStart w:id="20" w:name="_Toc27723250"/>
      <w:bookmarkStart w:id="21" w:name="_Toc33039490"/>
      <w:bookmarkEnd w:id="10"/>
      <w:bookmarkEnd w:id="11"/>
      <w:r w:rsidRPr="00692779">
        <w:t>CZĘŚĆ OPISOWA</w:t>
      </w:r>
      <w:bookmarkEnd w:id="17"/>
      <w:bookmarkEnd w:id="18"/>
      <w:bookmarkEnd w:id="19"/>
      <w:bookmarkEnd w:id="20"/>
      <w:bookmarkEnd w:id="21"/>
    </w:p>
    <w:p w:rsidR="007B28EA" w:rsidRDefault="007B28EA" w:rsidP="00CB2AAE">
      <w:pPr>
        <w:pStyle w:val="POPnagl2"/>
      </w:pPr>
      <w:bookmarkStart w:id="22" w:name="_Toc480548388"/>
      <w:bookmarkStart w:id="23" w:name="_Toc480548445"/>
      <w:bookmarkStart w:id="24" w:name="_Toc19511656"/>
      <w:bookmarkStart w:id="25" w:name="_Toc27723251"/>
      <w:bookmarkStart w:id="26" w:name="_Toc33039491"/>
      <w:r>
        <w:t>CEL, ZAKRES I PODSTAWY PRAWNE PRZYGOTOWANIA PROGRAMU</w:t>
      </w:r>
      <w:bookmarkEnd w:id="22"/>
      <w:bookmarkEnd w:id="23"/>
      <w:bookmarkEnd w:id="24"/>
      <w:bookmarkEnd w:id="25"/>
      <w:bookmarkEnd w:id="26"/>
    </w:p>
    <w:p w:rsidR="007B28EA" w:rsidRDefault="007B28EA" w:rsidP="00CB2AAE">
      <w:pPr>
        <w:pStyle w:val="POPnagl3"/>
      </w:pPr>
      <w:bookmarkStart w:id="27" w:name="_Toc480548389"/>
      <w:bookmarkStart w:id="28" w:name="_Toc480548446"/>
      <w:bookmarkStart w:id="29" w:name="_Toc19511657"/>
      <w:bookmarkStart w:id="30" w:name="_Toc27723252"/>
      <w:bookmarkStart w:id="31" w:name="_Toc33039492"/>
      <w:r>
        <w:t>Cel i zakres opracowania oraz kod Programu</w:t>
      </w:r>
      <w:bookmarkEnd w:id="27"/>
      <w:bookmarkEnd w:id="28"/>
      <w:bookmarkEnd w:id="29"/>
      <w:bookmarkEnd w:id="30"/>
      <w:bookmarkEnd w:id="31"/>
    </w:p>
    <w:p w:rsidR="007B28EA" w:rsidRDefault="007B28EA" w:rsidP="006D4CD8">
      <w:pPr>
        <w:pStyle w:val="K-Pnormal"/>
        <w:rPr>
          <w:b/>
          <w:lang w:eastAsia="ar-SA"/>
        </w:rPr>
      </w:pPr>
      <w:r w:rsidRPr="00172020">
        <w:rPr>
          <w:lang w:eastAsia="ar-SA"/>
        </w:rPr>
        <w:t>Nadaje się kod programu</w:t>
      </w:r>
      <w:r>
        <w:rPr>
          <w:lang w:eastAsia="ar-SA"/>
        </w:rPr>
        <w:t xml:space="preserve">: </w:t>
      </w:r>
      <w:r w:rsidRPr="006D4CD8">
        <w:rPr>
          <w:b/>
          <w:lang w:eastAsia="ar-SA"/>
        </w:rPr>
        <w:t>PL0403PM10dBaPa_2018</w:t>
      </w:r>
    </w:p>
    <w:p w:rsidR="007B28EA" w:rsidRPr="006666AF" w:rsidRDefault="007B28EA" w:rsidP="00207B39">
      <w:pPr>
        <w:pStyle w:val="POPnormal"/>
      </w:pPr>
      <w:bookmarkStart w:id="32" w:name="_Hlk33732413"/>
      <w:r>
        <w:t>Niniejszy Program</w:t>
      </w:r>
      <w:r w:rsidRPr="006666AF">
        <w:t xml:space="preserve"> ochrony powietrza dla </w:t>
      </w:r>
      <w:r>
        <w:t>strefy miasto Włocławek</w:t>
      </w:r>
      <w:r w:rsidRPr="006666AF">
        <w:t xml:space="preserve"> (dalej POP lub Program) został opracowany w związku z odnotowaniem w 2018 roku przekroczenia standard</w:t>
      </w:r>
      <w:r>
        <w:t>u</w:t>
      </w:r>
      <w:r w:rsidRPr="006666AF">
        <w:t xml:space="preserve"> jakości powietrza</w:t>
      </w:r>
      <w:r>
        <w:t xml:space="preserve">, tj. poziomu dopuszczalnego pyłu zawieszonego PM10 </w:t>
      </w:r>
      <w:r w:rsidRPr="00207B39">
        <w:t>i poziomu docelowego B(a)P</w:t>
      </w:r>
      <w:r w:rsidRPr="006666AF">
        <w:t xml:space="preserve"> </w:t>
      </w:r>
      <w:r>
        <w:br/>
        <w:t>na terenie strefy</w:t>
      </w:r>
      <w:r w:rsidRPr="006666AF">
        <w:t xml:space="preserve">, zgodnie </w:t>
      </w:r>
      <w:r>
        <w:t>z wymaganiami §14 r</w:t>
      </w:r>
      <w:r w:rsidRPr="006666AF">
        <w:t>ozporządzenia Ministra Środowiska z</w:t>
      </w:r>
      <w:r>
        <w:t> </w:t>
      </w:r>
      <w:r w:rsidRPr="006666AF">
        <w:t xml:space="preserve">dnia </w:t>
      </w:r>
      <w:r>
        <w:br/>
      </w:r>
      <w:r w:rsidRPr="006666AF">
        <w:t xml:space="preserve">14 czerwca 2019 </w:t>
      </w:r>
      <w:r>
        <w:t xml:space="preserve">r. </w:t>
      </w:r>
      <w:r w:rsidRPr="006666AF">
        <w:t>w sprawie programów ochrony powietrza oraz</w:t>
      </w:r>
      <w:r>
        <w:t> </w:t>
      </w:r>
      <w:r w:rsidRPr="006666AF">
        <w:t>pl</w:t>
      </w:r>
      <w:r>
        <w:t>anów działań krótkoterminowych.</w:t>
      </w:r>
      <w:r w:rsidRPr="006666AF">
        <w:t xml:space="preserve"> In</w:t>
      </w:r>
      <w:r>
        <w:t>tegralną częścią Programu jest P</w:t>
      </w:r>
      <w:r w:rsidRPr="006666AF">
        <w:t>lan działań krótkoterminowych (dalej PDK lub Plan). Program obejmuje strefę oceny jakości powietrza:</w:t>
      </w:r>
    </w:p>
    <w:p w:rsidR="007B28EA" w:rsidRPr="006666AF" w:rsidRDefault="007B28EA" w:rsidP="0028379F">
      <w:pPr>
        <w:pStyle w:val="POPwypkt"/>
      </w:pPr>
      <w:r w:rsidRPr="006666AF">
        <w:t xml:space="preserve">strefa </w:t>
      </w:r>
      <w:r>
        <w:t>miasto Włocławek</w:t>
      </w:r>
      <w:r w:rsidRPr="006666AF">
        <w:t xml:space="preserve"> (o </w:t>
      </w:r>
      <w:r w:rsidRPr="006D4CD8">
        <w:t>kodzie PL0403</w:t>
      </w:r>
      <w:r w:rsidRPr="006666AF">
        <w:t>) – podl</w:t>
      </w:r>
      <w:r>
        <w:t>ega ocenie jakości powietrza ze </w:t>
      </w:r>
      <w:r w:rsidRPr="006666AF">
        <w:t>względu na ochronę zdrowia ludzi.</w:t>
      </w:r>
    </w:p>
    <w:bookmarkEnd w:id="32"/>
    <w:p w:rsidR="007B28EA" w:rsidRDefault="007B28EA" w:rsidP="0028379F">
      <w:pPr>
        <w:pStyle w:val="POPnormal"/>
      </w:pPr>
      <w:r>
        <w:t xml:space="preserve">Celem opracowania Programu ochrony powietrza jest wskazanie przyczyn wystąpienia przekroczeń poziomów dopuszczalnych dla pyłu zawieszonego PM10 oraz poziomu docelowego benzo(a)pirenu, a następnie wskazanie działań naprawczych, które pomogą poprawić jakość powietrza. </w:t>
      </w:r>
    </w:p>
    <w:p w:rsidR="007B28EA" w:rsidRPr="00271029" w:rsidRDefault="007B28EA" w:rsidP="008D18F1">
      <w:pPr>
        <w:pStyle w:val="POPnormal"/>
      </w:pPr>
      <w:r w:rsidRPr="00271029">
        <w:t xml:space="preserve">Opracowany </w:t>
      </w:r>
      <w:r>
        <w:t>P</w:t>
      </w:r>
      <w:r w:rsidRPr="00271029">
        <w:t xml:space="preserve">rogram ochrony powietrza </w:t>
      </w:r>
      <w:r>
        <w:t>obejmuje:</w:t>
      </w:r>
    </w:p>
    <w:p w:rsidR="007B28EA" w:rsidRPr="00271029" w:rsidRDefault="007B28EA" w:rsidP="008D18F1">
      <w:pPr>
        <w:pStyle w:val="POPwypkt"/>
      </w:pPr>
      <w:r>
        <w:t xml:space="preserve">część </w:t>
      </w:r>
      <w:r w:rsidRPr="00271029">
        <w:t>opisow</w:t>
      </w:r>
      <w:r>
        <w:t>ą z załącznikami</w:t>
      </w:r>
      <w:r w:rsidRPr="00271029">
        <w:t xml:space="preserve">, </w:t>
      </w:r>
    </w:p>
    <w:p w:rsidR="007B28EA" w:rsidRPr="00271029" w:rsidRDefault="007B28EA" w:rsidP="008D18F1">
      <w:pPr>
        <w:pStyle w:val="POPwypkt"/>
      </w:pPr>
      <w:r>
        <w:t xml:space="preserve">część wskazującą </w:t>
      </w:r>
      <w:r w:rsidRPr="00271029">
        <w:t>ograniczenia i obowiązki związane z realizacją Programu oraz</w:t>
      </w:r>
      <w:r>
        <w:t> </w:t>
      </w:r>
      <w:r w:rsidRPr="00271029">
        <w:t>P</w:t>
      </w:r>
      <w:r>
        <w:t>lanu działań krótkoterminowych</w:t>
      </w:r>
      <w:r w:rsidRPr="00271029">
        <w:t xml:space="preserve">, </w:t>
      </w:r>
    </w:p>
    <w:p w:rsidR="007B28EA" w:rsidRPr="00271029" w:rsidRDefault="007B28EA" w:rsidP="008D18F1">
      <w:pPr>
        <w:pStyle w:val="POPwypkt"/>
      </w:pPr>
      <w:r w:rsidRPr="00271029">
        <w:t>uzasadnieni</w:t>
      </w:r>
      <w:r>
        <w:t>e</w:t>
      </w:r>
      <w:r w:rsidRPr="00271029">
        <w:t>,</w:t>
      </w:r>
      <w:r>
        <w:t xml:space="preserve"> zakresu zagadnień określonych i ocenionych przez zarząd województwa.</w:t>
      </w:r>
    </w:p>
    <w:p w:rsidR="007B28EA" w:rsidRDefault="007B28EA" w:rsidP="00D07036">
      <w:pPr>
        <w:pStyle w:val="POPwypkt"/>
        <w:numPr>
          <w:ilvl w:val="0"/>
          <w:numId w:val="0"/>
        </w:numPr>
      </w:pPr>
      <w:r>
        <w:t xml:space="preserve">Analizy, które były niezbędne w Programie ochrony powietrza, oparte są na danych dla roku 2018, natomiast realizacja zadań zaplanowana jest </w:t>
      </w:r>
      <w:r w:rsidRPr="00B55A0F">
        <w:t xml:space="preserve">do </w:t>
      </w:r>
      <w:r>
        <w:t>roku</w:t>
      </w:r>
      <w:r w:rsidRPr="00B55A0F">
        <w:t xml:space="preserve"> 2026.</w:t>
      </w:r>
      <w:r>
        <w:t xml:space="preserve"> Wszystkie planowane zadania zostały przeanalizowane i wybrane tak, by za zaangażowane środki finansowe zapewnić uzyskanie jak największego efektu poprawy jakości powietrza.</w:t>
      </w:r>
    </w:p>
    <w:p w:rsidR="007B28EA" w:rsidRDefault="007B28EA" w:rsidP="00CB2AAE">
      <w:pPr>
        <w:pStyle w:val="POPnagl3"/>
      </w:pPr>
      <w:bookmarkStart w:id="33" w:name="_Toc480548390"/>
      <w:bookmarkStart w:id="34" w:name="_Toc480548447"/>
      <w:bookmarkStart w:id="35" w:name="_Toc19511658"/>
      <w:bookmarkStart w:id="36" w:name="_Toc27723253"/>
      <w:bookmarkStart w:id="37" w:name="_Toc33039493"/>
      <w:r>
        <w:t>Podstawy prawne</w:t>
      </w:r>
      <w:bookmarkEnd w:id="33"/>
      <w:bookmarkEnd w:id="34"/>
      <w:bookmarkEnd w:id="35"/>
      <w:bookmarkEnd w:id="36"/>
      <w:bookmarkEnd w:id="37"/>
    </w:p>
    <w:p w:rsidR="007B28EA" w:rsidRPr="000769FF" w:rsidRDefault="007B28EA" w:rsidP="000769FF">
      <w:pPr>
        <w:pStyle w:val="K-Pnormal"/>
      </w:pPr>
      <w:r w:rsidRPr="00D829F9">
        <w:t>Konieczność opracowania Programu ochrony powietrza wynika z obowiązujących przepisów prawnych, które określają zakres i cel realizacji Programu. Niniejszy Program ochrony powietrza opracowano z uwzględnieniem wymienionych poniżej przepisów.</w:t>
      </w:r>
    </w:p>
    <w:p w:rsidR="007B28EA" w:rsidRPr="00D829F9" w:rsidRDefault="007B28EA" w:rsidP="00D829F9">
      <w:pPr>
        <w:pStyle w:val="POPnormal"/>
        <w:rPr>
          <w:b/>
          <w:i/>
        </w:rPr>
      </w:pPr>
      <w:r w:rsidRPr="00D829F9">
        <w:rPr>
          <w:b/>
          <w:i/>
        </w:rPr>
        <w:t>Dyrektywy</w:t>
      </w:r>
    </w:p>
    <w:p w:rsidR="007B28EA" w:rsidRPr="006171F0" w:rsidRDefault="007B28EA" w:rsidP="006171F0">
      <w:pPr>
        <w:pStyle w:val="POPwypkt"/>
      </w:pPr>
      <w:r w:rsidRPr="006171F0">
        <w:t>Dyrektywa 2008/50/WE Parlamentu Europejskiego i Rady z dnia 21 maja 2008 r., w</w:t>
      </w:r>
      <w:r>
        <w:t> </w:t>
      </w:r>
      <w:r w:rsidRPr="006171F0">
        <w:t>sprawie jakości powietrza i czystego powietrza dla Europy (CAFE),</w:t>
      </w:r>
    </w:p>
    <w:p w:rsidR="007B28EA" w:rsidRPr="00327251" w:rsidRDefault="007B28EA" w:rsidP="000769FF">
      <w:pPr>
        <w:pStyle w:val="POPwypkt"/>
      </w:pPr>
      <w:r w:rsidRPr="006171F0">
        <w:t xml:space="preserve">Dyrektywa Parlamentu Europejskiego i Rady 2010/75/UE z dnia 24 listopada </w:t>
      </w:r>
      <w:r>
        <w:br/>
      </w:r>
      <w:r w:rsidRPr="006171F0">
        <w:t>2010 r., w sprawie emisji przemysłowych – IED, (zintegrowane zapobieganie zanieczyszczeniom i ich kontrola).</w:t>
      </w:r>
    </w:p>
    <w:p w:rsidR="007B28EA" w:rsidRDefault="007B28EA" w:rsidP="00D829F9">
      <w:pPr>
        <w:pStyle w:val="POPnormal"/>
        <w:rPr>
          <w:b/>
          <w:i/>
        </w:rPr>
      </w:pPr>
    </w:p>
    <w:p w:rsidR="007B28EA" w:rsidRPr="00D829F9" w:rsidRDefault="007B28EA" w:rsidP="00D829F9">
      <w:pPr>
        <w:pStyle w:val="POPnormal"/>
        <w:rPr>
          <w:b/>
          <w:i/>
        </w:rPr>
      </w:pPr>
      <w:r w:rsidRPr="00D829F9">
        <w:rPr>
          <w:b/>
          <w:i/>
        </w:rPr>
        <w:t>Ustawy</w:t>
      </w:r>
    </w:p>
    <w:p w:rsidR="007B28EA" w:rsidRPr="006171F0" w:rsidRDefault="007B28EA" w:rsidP="006171F0">
      <w:pPr>
        <w:pStyle w:val="POPwypkt"/>
        <w:rPr>
          <w:lang w:eastAsia="ar-SA"/>
        </w:rPr>
      </w:pPr>
      <w:bookmarkStart w:id="38" w:name="_Hlk27333743"/>
      <w:r w:rsidRPr="006171F0">
        <w:rPr>
          <w:lang w:eastAsia="ar-SA"/>
        </w:rPr>
        <w:t>Ustawa z dnia 27 kwietnia 2001 r. Prawo ochrony środowiska</w:t>
      </w:r>
      <w:r w:rsidRPr="006171F0">
        <w:rPr>
          <w:vertAlign w:val="superscript"/>
          <w:lang w:eastAsia="ar-SA"/>
        </w:rPr>
        <w:footnoteReference w:id="4"/>
      </w:r>
      <w:r w:rsidRPr="006171F0">
        <w:rPr>
          <w:lang w:eastAsia="ar-SA"/>
        </w:rPr>
        <w:t>,</w:t>
      </w:r>
    </w:p>
    <w:bookmarkEnd w:id="38"/>
    <w:p w:rsidR="007B28EA" w:rsidRPr="006171F0" w:rsidRDefault="007B28EA" w:rsidP="006171F0">
      <w:pPr>
        <w:pStyle w:val="POPwypkt"/>
        <w:rPr>
          <w:lang w:eastAsia="ar-SA"/>
        </w:rPr>
      </w:pPr>
      <w:r w:rsidRPr="006171F0">
        <w:rPr>
          <w:lang w:eastAsia="ar-SA"/>
        </w:rPr>
        <w:t>Ustawa z dnia 3 października 2008 r. o udostępnianiu informacji o środowisku i jego ochronie, udziale społeczeństwa w ochronie środowiska oraz o ocenach oddziaływania na środowisko</w:t>
      </w:r>
      <w:r w:rsidRPr="006171F0">
        <w:rPr>
          <w:vertAlign w:val="superscript"/>
          <w:lang w:eastAsia="ar-SA"/>
        </w:rPr>
        <w:footnoteReference w:id="5"/>
      </w:r>
      <w:r w:rsidRPr="006171F0">
        <w:rPr>
          <w:lang w:eastAsia="ar-SA"/>
        </w:rPr>
        <w:t>,</w:t>
      </w:r>
    </w:p>
    <w:p w:rsidR="007B28EA" w:rsidRPr="006171F0" w:rsidRDefault="007B28EA" w:rsidP="006171F0">
      <w:pPr>
        <w:pStyle w:val="POPwypkt"/>
        <w:rPr>
          <w:lang w:eastAsia="ar-SA"/>
        </w:rPr>
      </w:pPr>
      <w:r w:rsidRPr="006171F0">
        <w:rPr>
          <w:lang w:eastAsia="ar-SA"/>
        </w:rPr>
        <w:t>Ustawa z dnia 14 grudnia 2012 r. o odpadach</w:t>
      </w:r>
      <w:r w:rsidRPr="006171F0">
        <w:rPr>
          <w:vertAlign w:val="superscript"/>
          <w:lang w:eastAsia="ar-SA"/>
        </w:rPr>
        <w:footnoteReference w:id="6"/>
      </w:r>
      <w:r w:rsidRPr="006171F0">
        <w:rPr>
          <w:lang w:eastAsia="ar-SA"/>
        </w:rPr>
        <w:t>,</w:t>
      </w:r>
    </w:p>
    <w:p w:rsidR="007B28EA" w:rsidRPr="006171F0" w:rsidRDefault="007B28EA" w:rsidP="006171F0">
      <w:pPr>
        <w:pStyle w:val="POPwypkt"/>
        <w:rPr>
          <w:lang w:eastAsia="ar-SA"/>
        </w:rPr>
      </w:pPr>
      <w:r w:rsidRPr="006171F0">
        <w:rPr>
          <w:lang w:eastAsia="ar-SA"/>
        </w:rPr>
        <w:t>Ustawa z dnia 29 sierpnia 1997 r. o strażach gminnych</w:t>
      </w:r>
      <w:r w:rsidRPr="006171F0">
        <w:rPr>
          <w:vertAlign w:val="superscript"/>
          <w:lang w:eastAsia="ar-SA"/>
        </w:rPr>
        <w:footnoteReference w:id="7"/>
      </w:r>
      <w:r w:rsidRPr="006171F0">
        <w:rPr>
          <w:lang w:eastAsia="ar-SA"/>
        </w:rPr>
        <w:t>,</w:t>
      </w:r>
    </w:p>
    <w:p w:rsidR="007B28EA" w:rsidRPr="006171F0" w:rsidRDefault="007B28EA" w:rsidP="006171F0">
      <w:pPr>
        <w:pStyle w:val="POPwypkt"/>
        <w:rPr>
          <w:lang w:eastAsia="ar-SA"/>
        </w:rPr>
      </w:pPr>
      <w:r w:rsidRPr="006171F0">
        <w:rPr>
          <w:lang w:eastAsia="ar-SA"/>
        </w:rPr>
        <w:t>Ustawa z dnia 23 kwietnia 1964 r. Kodeks cywilny</w:t>
      </w:r>
      <w:r w:rsidRPr="006171F0">
        <w:rPr>
          <w:vertAlign w:val="superscript"/>
          <w:lang w:eastAsia="ar-SA"/>
        </w:rPr>
        <w:footnoteReference w:id="8"/>
      </w:r>
      <w:r w:rsidRPr="006171F0">
        <w:rPr>
          <w:lang w:eastAsia="ar-SA"/>
        </w:rPr>
        <w:t>,</w:t>
      </w:r>
    </w:p>
    <w:p w:rsidR="007B28EA" w:rsidRPr="006171F0" w:rsidRDefault="007B28EA" w:rsidP="006171F0">
      <w:pPr>
        <w:pStyle w:val="POPwypkt"/>
        <w:rPr>
          <w:lang w:eastAsia="ar-SA"/>
        </w:rPr>
      </w:pPr>
      <w:r w:rsidRPr="006171F0">
        <w:rPr>
          <w:lang w:eastAsia="ar-SA"/>
        </w:rPr>
        <w:t>Ustawa z dnia 6 czerwca 1997 r. Kodeks karny</w:t>
      </w:r>
      <w:r w:rsidRPr="006171F0">
        <w:rPr>
          <w:vertAlign w:val="superscript"/>
          <w:lang w:eastAsia="ar-SA"/>
        </w:rPr>
        <w:footnoteReference w:id="9"/>
      </w:r>
      <w:r w:rsidRPr="006171F0">
        <w:rPr>
          <w:lang w:eastAsia="ar-SA"/>
        </w:rPr>
        <w:t>,</w:t>
      </w:r>
    </w:p>
    <w:p w:rsidR="007B28EA" w:rsidRPr="006171F0" w:rsidRDefault="007B28EA" w:rsidP="006171F0">
      <w:pPr>
        <w:pStyle w:val="POPwypkt"/>
        <w:rPr>
          <w:lang w:eastAsia="ar-SA"/>
        </w:rPr>
      </w:pPr>
      <w:r w:rsidRPr="006171F0">
        <w:rPr>
          <w:lang w:eastAsia="ar-SA"/>
        </w:rPr>
        <w:t>Ustawa z dnia 10 kwietnia 1997 r. Prawo energetyczne</w:t>
      </w:r>
      <w:r w:rsidRPr="006171F0">
        <w:rPr>
          <w:vertAlign w:val="superscript"/>
          <w:lang w:eastAsia="ar-SA"/>
        </w:rPr>
        <w:footnoteReference w:id="10"/>
      </w:r>
      <w:r w:rsidRPr="006171F0">
        <w:rPr>
          <w:lang w:eastAsia="ar-SA"/>
        </w:rPr>
        <w:t>,</w:t>
      </w:r>
    </w:p>
    <w:p w:rsidR="007B28EA" w:rsidRPr="00E73901" w:rsidRDefault="007B28EA" w:rsidP="00E91AC7">
      <w:pPr>
        <w:pStyle w:val="POPwypkt"/>
      </w:pPr>
      <w:r w:rsidRPr="00E73901">
        <w:t xml:space="preserve">Ustawa z dnia </w:t>
      </w:r>
      <w:r>
        <w:t>20 maja 2016</w:t>
      </w:r>
      <w:r w:rsidRPr="00E73901">
        <w:t xml:space="preserve"> r. o efektywności energetycznej</w:t>
      </w:r>
      <w:r w:rsidRPr="00E73901">
        <w:rPr>
          <w:vertAlign w:val="superscript"/>
        </w:rPr>
        <w:footnoteReference w:id="11"/>
      </w:r>
      <w:r w:rsidRPr="00E73901">
        <w:t>,</w:t>
      </w:r>
    </w:p>
    <w:p w:rsidR="007B28EA" w:rsidRPr="006171F0" w:rsidRDefault="007B28EA" w:rsidP="006171F0">
      <w:pPr>
        <w:pStyle w:val="POPwypkt"/>
        <w:rPr>
          <w:lang w:eastAsia="ar-SA"/>
        </w:rPr>
      </w:pPr>
      <w:r w:rsidRPr="006171F0">
        <w:rPr>
          <w:lang w:eastAsia="ar-SA"/>
        </w:rPr>
        <w:t>Ustawa z dnia 7 lipca 1994 r. Prawo budowlane</w:t>
      </w:r>
      <w:r w:rsidRPr="006171F0">
        <w:rPr>
          <w:vertAlign w:val="superscript"/>
          <w:lang w:eastAsia="ar-SA"/>
        </w:rPr>
        <w:footnoteReference w:id="12"/>
      </w:r>
      <w:r w:rsidRPr="006171F0">
        <w:rPr>
          <w:lang w:eastAsia="ar-SA"/>
        </w:rPr>
        <w:t>,</w:t>
      </w:r>
    </w:p>
    <w:p w:rsidR="007B28EA" w:rsidRPr="006171F0" w:rsidRDefault="007B28EA" w:rsidP="006171F0">
      <w:pPr>
        <w:pStyle w:val="POPwypkt"/>
        <w:rPr>
          <w:lang w:eastAsia="ar-SA"/>
        </w:rPr>
      </w:pPr>
      <w:r w:rsidRPr="006171F0">
        <w:rPr>
          <w:lang w:eastAsia="ar-SA"/>
        </w:rPr>
        <w:t>Ustawa z dnia 20 czerwca 1997 r. Prawo o ruchu drogowym</w:t>
      </w:r>
      <w:r w:rsidRPr="006171F0">
        <w:rPr>
          <w:vertAlign w:val="superscript"/>
          <w:lang w:eastAsia="ar-SA"/>
        </w:rPr>
        <w:footnoteReference w:id="13"/>
      </w:r>
      <w:r w:rsidRPr="006171F0">
        <w:rPr>
          <w:lang w:eastAsia="ar-SA"/>
        </w:rPr>
        <w:t xml:space="preserve">, </w:t>
      </w:r>
    </w:p>
    <w:p w:rsidR="007B28EA" w:rsidRPr="006171F0" w:rsidRDefault="007B28EA" w:rsidP="006171F0">
      <w:pPr>
        <w:pStyle w:val="POPwypkt"/>
        <w:rPr>
          <w:lang w:eastAsia="ar-SA"/>
        </w:rPr>
      </w:pPr>
      <w:r w:rsidRPr="006171F0">
        <w:rPr>
          <w:lang w:eastAsia="ar-SA"/>
        </w:rPr>
        <w:t>Ustawa z dnia 26 kwietnia 2007 r. o zarządzaniu kryzysowym</w:t>
      </w:r>
      <w:r w:rsidRPr="006171F0">
        <w:rPr>
          <w:vertAlign w:val="superscript"/>
          <w:lang w:eastAsia="ar-SA"/>
        </w:rPr>
        <w:footnoteReference w:id="14"/>
      </w:r>
      <w:r w:rsidRPr="006171F0">
        <w:rPr>
          <w:lang w:eastAsia="ar-SA"/>
        </w:rPr>
        <w:t xml:space="preserve">, </w:t>
      </w:r>
    </w:p>
    <w:p w:rsidR="007B28EA" w:rsidRPr="006171F0" w:rsidRDefault="007B28EA" w:rsidP="006171F0">
      <w:pPr>
        <w:pStyle w:val="POPwypkt"/>
        <w:rPr>
          <w:lang w:eastAsia="ar-SA"/>
        </w:rPr>
      </w:pPr>
      <w:r w:rsidRPr="006171F0">
        <w:rPr>
          <w:lang w:eastAsia="ar-SA"/>
        </w:rPr>
        <w:t>Ustawa z dnia 20 lipca 1991 r. o Inspekcji Ochrony Środowiska</w:t>
      </w:r>
      <w:r w:rsidRPr="006171F0">
        <w:rPr>
          <w:vertAlign w:val="superscript"/>
          <w:lang w:eastAsia="ar-SA"/>
        </w:rPr>
        <w:footnoteReference w:id="15"/>
      </w:r>
      <w:r w:rsidRPr="006171F0">
        <w:rPr>
          <w:lang w:eastAsia="ar-SA"/>
        </w:rPr>
        <w:t>,</w:t>
      </w:r>
    </w:p>
    <w:p w:rsidR="007B28EA" w:rsidRDefault="007B28EA" w:rsidP="000769FF">
      <w:pPr>
        <w:pStyle w:val="POPwypkt"/>
        <w:rPr>
          <w:lang w:eastAsia="ar-SA"/>
        </w:rPr>
      </w:pPr>
      <w:r w:rsidRPr="006171F0">
        <w:rPr>
          <w:lang w:eastAsia="ar-SA"/>
        </w:rPr>
        <w:t>Ustawa z dnia 27 marca 2003 r. o planowaniu i zagospodarowaniu przestrzennym</w:t>
      </w:r>
      <w:r w:rsidRPr="006171F0">
        <w:rPr>
          <w:vertAlign w:val="superscript"/>
          <w:lang w:eastAsia="ar-SA"/>
        </w:rPr>
        <w:footnoteReference w:id="16"/>
      </w:r>
      <w:r w:rsidRPr="006171F0">
        <w:rPr>
          <w:lang w:eastAsia="ar-SA"/>
        </w:rPr>
        <w:t>.</w:t>
      </w:r>
    </w:p>
    <w:p w:rsidR="007B28EA" w:rsidRPr="00D829F9" w:rsidRDefault="007B28EA" w:rsidP="00D829F9">
      <w:pPr>
        <w:pStyle w:val="POPnormal"/>
        <w:rPr>
          <w:b/>
          <w:i/>
        </w:rPr>
      </w:pPr>
      <w:r w:rsidRPr="00D829F9">
        <w:rPr>
          <w:b/>
          <w:i/>
        </w:rPr>
        <w:t>Rozporządzenia</w:t>
      </w:r>
    </w:p>
    <w:p w:rsidR="007B28EA" w:rsidRPr="006171F0" w:rsidRDefault="007B28EA" w:rsidP="006171F0">
      <w:pPr>
        <w:pStyle w:val="POPwypkt"/>
      </w:pPr>
      <w:r w:rsidRPr="006171F0">
        <w:t>Rozporządzenie Ministra Środowiska z dnia 24 sierpnia 2012 r. w sprawie poziomów niektórych substancji w powietrzu</w:t>
      </w:r>
      <w:r w:rsidRPr="006171F0">
        <w:rPr>
          <w:vertAlign w:val="superscript"/>
        </w:rPr>
        <w:footnoteReference w:id="17"/>
      </w:r>
      <w:r w:rsidRPr="006171F0">
        <w:t>,</w:t>
      </w:r>
    </w:p>
    <w:p w:rsidR="007B28EA" w:rsidRPr="006171F0" w:rsidRDefault="007B28EA" w:rsidP="006171F0">
      <w:pPr>
        <w:pStyle w:val="POPwypkt"/>
      </w:pPr>
      <w:r w:rsidRPr="006171F0">
        <w:t>Rozporządzenie Ministra Środowiska z dnia 14 czerwca 2019 r. w sprawie programów ochrony powietrza oraz planów działań krótkoterminowych</w:t>
      </w:r>
      <w:r w:rsidRPr="006171F0">
        <w:rPr>
          <w:vertAlign w:val="superscript"/>
        </w:rPr>
        <w:footnoteReference w:id="18"/>
      </w:r>
      <w:r w:rsidRPr="006171F0">
        <w:t>,</w:t>
      </w:r>
    </w:p>
    <w:p w:rsidR="007B28EA" w:rsidRPr="006171F0" w:rsidRDefault="007B28EA" w:rsidP="006171F0">
      <w:pPr>
        <w:pStyle w:val="POPwypkt"/>
      </w:pPr>
      <w:r w:rsidRPr="006171F0">
        <w:t>Rozporządzenie Ministra Środowiska z dnia 2 sierpnia 2012 r. w sprawie stref</w:t>
      </w:r>
      <w:r>
        <w:t xml:space="preserve"> w </w:t>
      </w:r>
      <w:r w:rsidRPr="006171F0">
        <w:t>których dokonuje się oceny jakości powietrza</w:t>
      </w:r>
      <w:r w:rsidRPr="006171F0">
        <w:rPr>
          <w:vertAlign w:val="superscript"/>
        </w:rPr>
        <w:footnoteReference w:id="19"/>
      </w:r>
      <w:r w:rsidRPr="006171F0">
        <w:t>,</w:t>
      </w:r>
    </w:p>
    <w:p w:rsidR="007B28EA" w:rsidRPr="006171F0" w:rsidRDefault="007B28EA" w:rsidP="006171F0">
      <w:pPr>
        <w:pStyle w:val="POPwypkt"/>
      </w:pPr>
      <w:r w:rsidRPr="006171F0">
        <w:t>Rozporządzenie Ministra Środowiska z dnia 6 czer</w:t>
      </w:r>
      <w:r>
        <w:t>wca 2018 r. w sprawie zakresu i </w:t>
      </w:r>
      <w:r w:rsidRPr="006171F0">
        <w:t>sposobu przekazywania informacji dotyczących zanieczyszczenia powietrza</w:t>
      </w:r>
      <w:r w:rsidRPr="006171F0">
        <w:rPr>
          <w:vertAlign w:val="superscript"/>
        </w:rPr>
        <w:footnoteReference w:id="20"/>
      </w:r>
      <w:r w:rsidRPr="006171F0">
        <w:t>,</w:t>
      </w:r>
    </w:p>
    <w:p w:rsidR="007B28EA" w:rsidRPr="006171F0" w:rsidRDefault="007B28EA" w:rsidP="006171F0">
      <w:pPr>
        <w:pStyle w:val="POPwypkt"/>
      </w:pPr>
      <w:r w:rsidRPr="006171F0">
        <w:t>Rozporządzenie Ministra Środowiska z dnia 8 czerwca 2018 r. w spawie dokonywania oceny poziomów substancji w powietrzu</w:t>
      </w:r>
      <w:r w:rsidRPr="006171F0">
        <w:rPr>
          <w:vertAlign w:val="superscript"/>
        </w:rPr>
        <w:footnoteReference w:id="21"/>
      </w:r>
      <w:r w:rsidRPr="006171F0">
        <w:t>,</w:t>
      </w:r>
    </w:p>
    <w:p w:rsidR="007B28EA" w:rsidRPr="005B22F9" w:rsidRDefault="007B28EA" w:rsidP="00575EE0">
      <w:pPr>
        <w:pStyle w:val="POPwypkt"/>
      </w:pPr>
      <w:bookmarkStart w:id="39" w:name="_Hlk32869190"/>
      <w:bookmarkStart w:id="40" w:name="_Hlk32869088"/>
      <w:r w:rsidRPr="00B35380">
        <w:t xml:space="preserve">Rozporządzenie Ministra </w:t>
      </w:r>
      <w:r>
        <w:t>Rozwoju i Finansów</w:t>
      </w:r>
      <w:r w:rsidRPr="00B35380">
        <w:t xml:space="preserve"> z dnia 1 </w:t>
      </w:r>
      <w:r>
        <w:t>sierpnia</w:t>
      </w:r>
      <w:r w:rsidRPr="00B35380">
        <w:t xml:space="preserve"> 201</w:t>
      </w:r>
      <w:r>
        <w:t>7</w:t>
      </w:r>
      <w:r w:rsidRPr="00B35380">
        <w:t xml:space="preserve"> r.</w:t>
      </w:r>
      <w:r>
        <w:t xml:space="preserve"> </w:t>
      </w:r>
      <w:r w:rsidRPr="00B35380">
        <w:t>w sprawie wymagań dla kotłów na paliwo stałe</w:t>
      </w:r>
      <w:r w:rsidRPr="00B12F58">
        <w:rPr>
          <w:rStyle w:val="FootnoteReference"/>
        </w:rPr>
        <w:footnoteReference w:id="22"/>
      </w:r>
      <w:r>
        <w:t>,</w:t>
      </w:r>
    </w:p>
    <w:bookmarkEnd w:id="39"/>
    <w:p w:rsidR="007B28EA" w:rsidRDefault="007B28EA" w:rsidP="00575EE0">
      <w:pPr>
        <w:pStyle w:val="POPwypkt"/>
      </w:pPr>
      <w:r w:rsidRPr="005B22F9">
        <w:t>Rozporządzenie Ministra Energii z dnia 27 września 2018 r. w sprawie wymagań jakościowych dla paliw stałych</w:t>
      </w:r>
      <w:r w:rsidRPr="005B22F9">
        <w:rPr>
          <w:vertAlign w:val="superscript"/>
        </w:rPr>
        <w:footnoteReference w:id="23"/>
      </w:r>
      <w:r>
        <w:t>,</w:t>
      </w:r>
    </w:p>
    <w:p w:rsidR="007B28EA" w:rsidRDefault="007B28EA" w:rsidP="00575EE0">
      <w:pPr>
        <w:pStyle w:val="POPwypkt"/>
      </w:pPr>
      <w:r>
        <w:t>Rozporządzenie Ministra Infrastruktury z dnia 12 kwietnia 2002 r. w sprawie warunków technicznych, jakim powinny odpowiadać budynki i ich usytuowanie.</w:t>
      </w:r>
      <w:r>
        <w:rPr>
          <w:rStyle w:val="FootnoteReference"/>
        </w:rPr>
        <w:footnoteReference w:id="24"/>
      </w:r>
      <w:r>
        <w:t xml:space="preserve"> </w:t>
      </w:r>
      <w:bookmarkEnd w:id="40"/>
    </w:p>
    <w:p w:rsidR="007B28EA" w:rsidRDefault="007B28EA" w:rsidP="00D829F9">
      <w:pPr>
        <w:pStyle w:val="POPnormal"/>
        <w:rPr>
          <w:b/>
          <w:i/>
        </w:rPr>
      </w:pPr>
      <w:r w:rsidRPr="00D829F9">
        <w:rPr>
          <w:b/>
          <w:i/>
        </w:rPr>
        <w:t>Inne dokumenty</w:t>
      </w:r>
    </w:p>
    <w:p w:rsidR="007B28EA" w:rsidRDefault="007B28EA" w:rsidP="006171F0">
      <w:pPr>
        <w:pStyle w:val="POPwypkt"/>
        <w:ind w:left="1077"/>
        <w:rPr>
          <w:lang w:eastAsia="ar-SA"/>
        </w:rPr>
      </w:pPr>
      <w:r>
        <w:rPr>
          <w:lang w:eastAsia="ar-SA"/>
        </w:rPr>
        <w:t>Wytyczne Ministerstwa Środowiska i Generalnej Dyrekcji Ochrony Środowiska zawarte w opracowaniu pt. „Podniesienie jakości i skuteczności zarządzania jakością powietrza w strefach w celu zapewnienia czystego powietrza w województwie”, Poradnik dla organów administracji publicznej”. Część I, Warszawa 2014,</w:t>
      </w:r>
    </w:p>
    <w:p w:rsidR="007B28EA" w:rsidRDefault="007B28EA" w:rsidP="006171F0">
      <w:pPr>
        <w:pStyle w:val="POPwypkt"/>
        <w:ind w:left="1077"/>
        <w:rPr>
          <w:lang w:eastAsia="ar-SA"/>
        </w:rPr>
      </w:pPr>
      <w:r>
        <w:rPr>
          <w:lang w:eastAsia="ar-SA"/>
        </w:rPr>
        <w:t>Wytyczne Ministerstwa Środowiska i Generalnej Dyrekcji Ochrony Środowiska zawarte w opracowaniu pt. „Podniesienie jakości i skuteczności zarządzania jakością powietrza w strefach w celu zapewnienia czystego powietrza w województwie. Następstwa i konsekwencje prawne podjętych uchwał sejmików województw w sprawie Programów Ochrony Powietrza i Planów Działań Krótkoterminowych”. Poradnik dla organów administracji publicznej. Część II, Warszawa 2017,</w:t>
      </w:r>
    </w:p>
    <w:p w:rsidR="007B28EA" w:rsidRDefault="007B28EA" w:rsidP="006171F0">
      <w:pPr>
        <w:pStyle w:val="POPwypkt"/>
        <w:ind w:left="1077"/>
        <w:rPr>
          <w:lang w:eastAsia="ar-SA"/>
        </w:rPr>
      </w:pPr>
      <w:r>
        <w:rPr>
          <w:lang w:eastAsia="ar-SA"/>
        </w:rPr>
        <w:t>Wskazówki dla wojewódzkich inwentaryzacji emisji na potrzeby ocen bieżących i programów ochrony powietrza, Krajowe Centrum Inwentaryzacji Emisji w Instytucie Ochrony Środowiska; ATMOTERM S.A., Warszawa 2003,</w:t>
      </w:r>
    </w:p>
    <w:p w:rsidR="007B28EA" w:rsidRDefault="007B28EA" w:rsidP="006171F0">
      <w:pPr>
        <w:pStyle w:val="POPwypkt"/>
        <w:ind w:left="1077"/>
        <w:rPr>
          <w:lang w:eastAsia="ar-SA"/>
        </w:rPr>
      </w:pPr>
      <w:r>
        <w:rPr>
          <w:lang w:eastAsia="ar-SA"/>
        </w:rPr>
        <w:t>Zasady sporządzania naprawczych programów ochrony powietrza w strefach, Ministerstwo Środowiska; Warszawa 2003,</w:t>
      </w:r>
    </w:p>
    <w:p w:rsidR="007B28EA" w:rsidRPr="00B412D3" w:rsidRDefault="007B28EA" w:rsidP="006171F0">
      <w:pPr>
        <w:pStyle w:val="POPwypkt"/>
        <w:ind w:left="1077"/>
        <w:rPr>
          <w:lang w:eastAsia="ar-SA"/>
        </w:rPr>
      </w:pPr>
      <w:r>
        <w:rPr>
          <w:lang w:eastAsia="ar-SA"/>
        </w:rPr>
        <w:t xml:space="preserve">Aktualizacja zasad sporządzania naprawczych programów ochrony powietrza w strefach, </w:t>
      </w:r>
      <w:r w:rsidRPr="00B412D3">
        <w:rPr>
          <w:lang w:eastAsia="ar-SA"/>
        </w:rPr>
        <w:t>Ministerstwo Środowiska, Warszawa 2008,</w:t>
      </w:r>
    </w:p>
    <w:p w:rsidR="007B28EA" w:rsidRPr="00B412D3" w:rsidRDefault="007B28EA" w:rsidP="006171F0">
      <w:pPr>
        <w:pStyle w:val="POPwypkt"/>
        <w:ind w:left="1077"/>
        <w:rPr>
          <w:lang w:eastAsia="ar-SA"/>
        </w:rPr>
      </w:pPr>
      <w:r w:rsidRPr="00B412D3">
        <w:rPr>
          <w:lang w:eastAsia="ar-SA"/>
        </w:rPr>
        <w:t>Wytyczne Ministerstwa Ochrony Środowiska Zasobów Naturalnych i Leśnictwa, dotyczące sposobów obliczania emisji pochodzących z procesu energetycznego spalania paliw w różnych typach urządzeń (materiały informacyjno-instruktażowe pt.</w:t>
      </w:r>
      <w:r>
        <w:rPr>
          <w:lang w:eastAsia="ar-SA"/>
        </w:rPr>
        <w:t>  </w:t>
      </w:r>
      <w:r w:rsidRPr="00B412D3">
        <w:rPr>
          <w:lang w:eastAsia="ar-SA"/>
        </w:rPr>
        <w:t>„Wskaźniki emisji substancji zanieczyszczających wprowadzonych do powietrza z</w:t>
      </w:r>
      <w:r>
        <w:rPr>
          <w:lang w:eastAsia="ar-SA"/>
        </w:rPr>
        <w:t> </w:t>
      </w:r>
      <w:r w:rsidRPr="00B412D3">
        <w:rPr>
          <w:lang w:eastAsia="ar-SA"/>
        </w:rPr>
        <w:t xml:space="preserve">procesów energetycznego </w:t>
      </w:r>
      <w:r>
        <w:rPr>
          <w:lang w:eastAsia="ar-SA"/>
        </w:rPr>
        <w:t>spalania paliw”, 1996 r.,</w:t>
      </w:r>
    </w:p>
    <w:p w:rsidR="007B28EA" w:rsidRDefault="007B28EA" w:rsidP="00BE7300">
      <w:pPr>
        <w:pStyle w:val="POPwypkt"/>
        <w:ind w:left="1077"/>
        <w:rPr>
          <w:lang w:eastAsia="ar-SA"/>
        </w:rPr>
      </w:pPr>
      <w:r w:rsidRPr="00B412D3">
        <w:t xml:space="preserve">„Program ochrony powietrza dla strefy </w:t>
      </w:r>
      <w:r>
        <w:t>miasto Włocławek</w:t>
      </w:r>
      <w:r w:rsidRPr="00B412D3">
        <w:t xml:space="preserve"> ze względu na</w:t>
      </w:r>
      <w:r>
        <w:t xml:space="preserve"> przekroczenie poziomu </w:t>
      </w:r>
      <w:r w:rsidRPr="00B412D3">
        <w:t xml:space="preserve">dopuszczalnego </w:t>
      </w:r>
      <w:r>
        <w:t>pyłu zawieszonego PM10 - aktualizacja</w:t>
      </w:r>
      <w:r w:rsidRPr="00B412D3">
        <w:t xml:space="preserve">” uchwalony przez Sejmik Województwa Kujawsko-Pomorskiego </w:t>
      </w:r>
      <w:r>
        <w:t>u</w:t>
      </w:r>
      <w:r w:rsidRPr="00B412D3">
        <w:t>chwałą Nr</w:t>
      </w:r>
      <w:r>
        <w:t> XXXVII/620</w:t>
      </w:r>
      <w:r w:rsidRPr="00B412D3">
        <w:t>/17 z dnia 23 października 2017 r.,</w:t>
      </w:r>
    </w:p>
    <w:p w:rsidR="007B28EA" w:rsidRDefault="007B28EA" w:rsidP="00D07036">
      <w:pPr>
        <w:pStyle w:val="POPwypkt"/>
        <w:ind w:left="1134" w:hanging="425"/>
      </w:pPr>
      <w:r>
        <w:t xml:space="preserve">„Program ochrony powietrza dla </w:t>
      </w:r>
      <w:r w:rsidRPr="00093910">
        <w:t>4 stref województwa kujawsko-pomorskiego</w:t>
      </w:r>
      <w:r w:rsidRPr="00697ACB">
        <w:t xml:space="preserve"> </w:t>
      </w:r>
      <w:r w:rsidRPr="00697ACB">
        <w:br/>
        <w:t xml:space="preserve">ze względu na przekroczenia wartości docelowych </w:t>
      </w:r>
      <w:r w:rsidRPr="00093910">
        <w:t>benzo(a)pirenu”</w:t>
      </w:r>
      <w:r>
        <w:t xml:space="preserve"> </w:t>
      </w:r>
      <w:r w:rsidRPr="00B412D3">
        <w:t xml:space="preserve">uchwalony przez Sejmik Województwa Kujawsko-Pomorskiego </w:t>
      </w:r>
      <w:r>
        <w:t>u</w:t>
      </w:r>
      <w:r w:rsidRPr="00B412D3">
        <w:t>chwałą</w:t>
      </w:r>
      <w:r>
        <w:t xml:space="preserve"> Nr XIX/349/16 z dnia </w:t>
      </w:r>
      <w:r>
        <w:br/>
        <w:t xml:space="preserve">25 kwietnia 2016 r. </w:t>
      </w:r>
      <w:r w:rsidRPr="00B3121B">
        <w:t>Plan działań krótkoterminowych dla 4 stref województwa kujawsko-pomorskiego (</w:t>
      </w:r>
      <w:r>
        <w:t>Aglomeracja Bydgoska</w:t>
      </w:r>
      <w:r w:rsidRPr="00B3121B">
        <w:t>, miasto Toruń, miasto Włocławek, strefa kujawsko-pomorska) ze względu na ryzyko wystąpienia przekroczenia wartości docelowych benzo(a)pirenu w powietrzu</w:t>
      </w:r>
      <w:r>
        <w:t xml:space="preserve">” </w:t>
      </w:r>
      <w:r>
        <w:rPr>
          <w:lang w:eastAsia="ar-SA"/>
        </w:rPr>
        <w:t xml:space="preserve">uchwalony przez Sejmik Województwa Kujawsko-Pomorskiego </w:t>
      </w:r>
      <w:r w:rsidRPr="000F4A9B">
        <w:rPr>
          <w:szCs w:val="22"/>
          <w:lang w:eastAsia="ar-SA"/>
        </w:rPr>
        <w:t xml:space="preserve">uchwałą </w:t>
      </w:r>
      <w:r w:rsidRPr="009D3652">
        <w:rPr>
          <w:bCs/>
          <w:szCs w:val="22"/>
        </w:rPr>
        <w:t>Nr LIV/834/14 z dnia 27 października 2014 r.</w:t>
      </w:r>
      <w:r>
        <w:rPr>
          <w:bCs/>
          <w:szCs w:val="22"/>
        </w:rPr>
        <w:t>,</w:t>
      </w:r>
    </w:p>
    <w:p w:rsidR="007B28EA" w:rsidRPr="000F4A9B" w:rsidRDefault="007B28EA" w:rsidP="00BE7300">
      <w:pPr>
        <w:pStyle w:val="POPwypkt"/>
        <w:ind w:left="1077"/>
        <w:rPr>
          <w:szCs w:val="22"/>
          <w:lang w:eastAsia="ar-SA"/>
        </w:rPr>
      </w:pPr>
      <w:r>
        <w:rPr>
          <w:lang w:eastAsia="ar-SA"/>
        </w:rPr>
        <w:t>„</w:t>
      </w:r>
      <w:r w:rsidRPr="00DF0EAE">
        <w:rPr>
          <w:lang w:eastAsia="ar-SA"/>
        </w:rPr>
        <w:t>Plan działań krótkoterminowych dla 4 stref województwa kujawsko-pomorskiego (aglomeracja bydgoska, miasto Toruń, miasto Włocławek, strefa kujawsko-pomorska) ze względu na ryzyko wystąpienia przekroczenia wartości docelowych benzo(a)pirenu w powietrzu</w:t>
      </w:r>
      <w:r>
        <w:rPr>
          <w:lang w:eastAsia="ar-SA"/>
        </w:rPr>
        <w:t xml:space="preserve">” uchwalony przez Sejmik Województwa Kujawsko-Pomorskiego </w:t>
      </w:r>
      <w:r w:rsidRPr="000F4A9B">
        <w:rPr>
          <w:szCs w:val="22"/>
          <w:lang w:eastAsia="ar-SA"/>
        </w:rPr>
        <w:t xml:space="preserve">uchwałą </w:t>
      </w:r>
      <w:r w:rsidRPr="007B522E">
        <w:rPr>
          <w:bCs/>
          <w:szCs w:val="22"/>
        </w:rPr>
        <w:t>Nr LIV/834/14 z dnia 27 października 2014 r.</w:t>
      </w:r>
    </w:p>
    <w:p w:rsidR="007B28EA" w:rsidRPr="00B412D3" w:rsidRDefault="007B28EA" w:rsidP="006171F0">
      <w:pPr>
        <w:pStyle w:val="POPwypkt"/>
        <w:ind w:left="1077"/>
      </w:pPr>
      <w:bookmarkStart w:id="41" w:name="_Hlk27054033"/>
      <w:r w:rsidRPr="00B412D3">
        <w:t xml:space="preserve">„Roczna ocena jakości powietrza </w:t>
      </w:r>
      <w:r>
        <w:t>w</w:t>
      </w:r>
      <w:r w:rsidRPr="00B412D3">
        <w:t xml:space="preserve"> województw</w:t>
      </w:r>
      <w:r>
        <w:t>ie</w:t>
      </w:r>
      <w:r w:rsidRPr="00B412D3">
        <w:t xml:space="preserve"> kujawsko-pomorskiego, raport </w:t>
      </w:r>
      <w:r>
        <w:t>wojewódzki za </w:t>
      </w:r>
      <w:r w:rsidRPr="00B412D3">
        <w:t xml:space="preserve">rok </w:t>
      </w:r>
      <w:smartTag w:uri="urn:schemas-microsoft-com:office:smarttags" w:element="metricconverter">
        <w:smartTagPr>
          <w:attr w:name="ProductID" w:val="2018”"/>
        </w:smartTagPr>
        <w:r w:rsidRPr="00B412D3">
          <w:t>2018</w:t>
        </w:r>
        <w:r>
          <w:t>”</w:t>
        </w:r>
      </w:smartTag>
      <w:r w:rsidRPr="00B55CFB">
        <w:t xml:space="preserve"> </w:t>
      </w:r>
      <w:r>
        <w:t>GIOŚ</w:t>
      </w:r>
      <w:r w:rsidRPr="00B412D3">
        <w:t>,</w:t>
      </w:r>
      <w:r>
        <w:t xml:space="preserve"> Bydgoszcz 2019</w:t>
      </w:r>
      <w:r w:rsidRPr="00B412D3">
        <w:t>,</w:t>
      </w:r>
    </w:p>
    <w:p w:rsidR="007B28EA" w:rsidRDefault="007B28EA" w:rsidP="006171F0">
      <w:pPr>
        <w:pStyle w:val="POPwypkt"/>
        <w:ind w:left="1077"/>
        <w:rPr>
          <w:lang w:eastAsia="ar-SA"/>
        </w:rPr>
      </w:pPr>
      <w:r w:rsidRPr="000D25CC">
        <w:rPr>
          <w:lang w:eastAsia="ar-SA"/>
        </w:rPr>
        <w:t xml:space="preserve">Krajowy Program Ochrony Powietrza </w:t>
      </w:r>
      <w:r>
        <w:rPr>
          <w:lang w:eastAsia="ar-SA"/>
        </w:rPr>
        <w:t>do roku 2020 (z perspektywą do 2030)</w:t>
      </w:r>
      <w:r w:rsidRPr="00644BC0">
        <w:rPr>
          <w:sz w:val="24"/>
          <w:szCs w:val="24"/>
        </w:rPr>
        <w:t xml:space="preserve"> </w:t>
      </w:r>
      <w:r w:rsidRPr="00045923">
        <w:rPr>
          <w:szCs w:val="22"/>
        </w:rPr>
        <w:t>ogłoszony</w:t>
      </w:r>
      <w:r w:rsidRPr="007B522E">
        <w:rPr>
          <w:szCs w:val="22"/>
        </w:rPr>
        <w:t xml:space="preserve"> komunikatem Ministra Środowiska z dnia 17 września 2015 roku</w:t>
      </w:r>
      <w:r w:rsidRPr="00644BC0">
        <w:rPr>
          <w:szCs w:val="22"/>
          <w:lang w:eastAsia="ar-SA"/>
        </w:rPr>
        <w:t>,</w:t>
      </w:r>
    </w:p>
    <w:p w:rsidR="007B28EA" w:rsidRDefault="007B28EA" w:rsidP="006171F0">
      <w:pPr>
        <w:pStyle w:val="POPwypkt"/>
        <w:ind w:left="1077"/>
        <w:rPr>
          <w:lang w:eastAsia="ar-SA"/>
        </w:rPr>
      </w:pPr>
      <w:r w:rsidRPr="00444DD1">
        <w:rPr>
          <w:lang w:eastAsia="ar-SA"/>
        </w:rPr>
        <w:t>U</w:t>
      </w:r>
      <w:r>
        <w:rPr>
          <w:lang w:eastAsia="ar-SA"/>
        </w:rPr>
        <w:t>chwała</w:t>
      </w:r>
      <w:r w:rsidRPr="00444DD1">
        <w:rPr>
          <w:lang w:eastAsia="ar-SA"/>
        </w:rPr>
        <w:t xml:space="preserve"> N</w:t>
      </w:r>
      <w:r>
        <w:rPr>
          <w:lang w:eastAsia="ar-SA"/>
        </w:rPr>
        <w:t>r</w:t>
      </w:r>
      <w:r w:rsidRPr="00444DD1">
        <w:rPr>
          <w:lang w:eastAsia="ar-SA"/>
        </w:rPr>
        <w:t xml:space="preserve"> VIII/136/19 S</w:t>
      </w:r>
      <w:r>
        <w:rPr>
          <w:lang w:eastAsia="ar-SA"/>
        </w:rPr>
        <w:t>ejmiku</w:t>
      </w:r>
      <w:r w:rsidRPr="00444DD1">
        <w:rPr>
          <w:lang w:eastAsia="ar-SA"/>
        </w:rPr>
        <w:t xml:space="preserve"> </w:t>
      </w:r>
      <w:r>
        <w:rPr>
          <w:lang w:eastAsia="ar-SA"/>
        </w:rPr>
        <w:t>W</w:t>
      </w:r>
      <w:r w:rsidRPr="00444DD1">
        <w:rPr>
          <w:lang w:eastAsia="ar-SA"/>
        </w:rPr>
        <w:t xml:space="preserve">ojewództwa </w:t>
      </w:r>
      <w:r>
        <w:rPr>
          <w:lang w:eastAsia="ar-SA"/>
        </w:rPr>
        <w:t>K</w:t>
      </w:r>
      <w:r w:rsidRPr="00444DD1">
        <w:rPr>
          <w:lang w:eastAsia="ar-SA"/>
        </w:rPr>
        <w:t>ujawsko-</w:t>
      </w:r>
      <w:r>
        <w:rPr>
          <w:lang w:eastAsia="ar-SA"/>
        </w:rPr>
        <w:t>P</w:t>
      </w:r>
      <w:r w:rsidRPr="00444DD1">
        <w:rPr>
          <w:lang w:eastAsia="ar-SA"/>
        </w:rPr>
        <w:t>omorskiego z dnia 24</w:t>
      </w:r>
      <w:r>
        <w:rPr>
          <w:lang w:eastAsia="ar-SA"/>
        </w:rPr>
        <w:t> </w:t>
      </w:r>
      <w:r w:rsidRPr="00444DD1">
        <w:rPr>
          <w:lang w:eastAsia="ar-SA"/>
        </w:rPr>
        <w:t>czerwca 2019 r. w sprawie wprowadzenia na obszarze województwa kujawsko-pomorskiego ograniczeń i zakazów w zakresie eksploatacji instalacji, w których następuje spalanie paliw</w:t>
      </w:r>
      <w:r>
        <w:rPr>
          <w:lang w:eastAsia="ar-SA"/>
        </w:rPr>
        <w:t>,</w:t>
      </w:r>
    </w:p>
    <w:p w:rsidR="007B28EA" w:rsidRDefault="007B28EA" w:rsidP="00E87D3D">
      <w:pPr>
        <w:pStyle w:val="POPnormal"/>
      </w:pPr>
      <w:r w:rsidRPr="00AC4111">
        <w:t xml:space="preserve">Należy wspomnieć, iż w dn. 14 czerwca 2019 r. zmienione zostało </w:t>
      </w:r>
      <w:r>
        <w:t>r</w:t>
      </w:r>
      <w:r w:rsidRPr="00AC4111">
        <w:t>ozporządzenie Ministra Środowiska w sprawie programów ochrony powietrza oraz planów działań krótkoterminowych. Rozporządzenie wdraża zapisy i wymagania dyrektyw unijnych w zakresie programów ochrony powietrza oraz sprawozdawczości. Wynika to z nałożonego przez Komisję Europejską na Rząd RP w trakcie spotk</w:t>
      </w:r>
      <w:r>
        <w:t xml:space="preserve">ania „package meeting”, </w:t>
      </w:r>
      <w:r w:rsidRPr="00AC4111">
        <w:t>które miało miejsce w dniu 16 listopada 2018 r. w</w:t>
      </w:r>
      <w:r>
        <w:t> </w:t>
      </w:r>
      <w:r w:rsidRPr="00AC4111">
        <w:t>Ministerstwie Środowiska, obowiązku p</w:t>
      </w:r>
      <w:r>
        <w:t>rzekazania do Komisji nowych Programów ochrony powietrza</w:t>
      </w:r>
      <w:r w:rsidRPr="00AC4111">
        <w:t xml:space="preserve">, w nieprzekraczalnym terminie do końca czerwca 2020 r. </w:t>
      </w:r>
      <w:r>
        <w:t>Trybunał Sprawiedliwości UE w dniu 22 lutego 2018 r. ogłosił wyrok w sprawie C-336/16. W wyroku jednoznacznie zarzucono władzom polskim niespełnienie wymogów określonych prawem Unii Europejskiej, tj. dyrektywy Parlamentu Europejskiego i Rady z dnia 21 maja 2008 r., w sprawie jakości powietrza i czystszego powietrza dla Europy tj.:</w:t>
      </w:r>
    </w:p>
    <w:p w:rsidR="007B28EA" w:rsidRPr="00B350CC" w:rsidRDefault="007B28EA" w:rsidP="00E87D3D">
      <w:pPr>
        <w:pStyle w:val="POPlista"/>
        <w:numPr>
          <w:ilvl w:val="0"/>
          <w:numId w:val="20"/>
        </w:numPr>
      </w:pPr>
      <w:r w:rsidRPr="00B350CC">
        <w:t>przekraczanie w latach 2007-2015 w kraju dobowych poziomów dopuszczalnych pyłu zawieszonego PM10 w 35 strefach oraz przekraczanie średniorocznego poziomu dopuszczalnego pyłu PM10 w 9 strefach oceny jakości powietrza;</w:t>
      </w:r>
    </w:p>
    <w:p w:rsidR="007B28EA" w:rsidRDefault="007B28EA" w:rsidP="00E87D3D">
      <w:pPr>
        <w:pStyle w:val="POPlista"/>
        <w:numPr>
          <w:ilvl w:val="0"/>
          <w:numId w:val="20"/>
        </w:numPr>
      </w:pPr>
      <w:r w:rsidRPr="00B350CC">
        <w:t>niepodejmowania</w:t>
      </w:r>
      <w:r>
        <w:t xml:space="preserve"> odpowiednich działań w ramach przyjmowanych przez sejmiki województw uchwał w sprawie programów ochrony powietrza, zmierzających do zapewnienia, aby okres występowania przekroczeń tych norm był możliwie najkrótszy, o którym mowa w art. 23;</w:t>
      </w:r>
    </w:p>
    <w:p w:rsidR="007B28EA" w:rsidRDefault="007B28EA" w:rsidP="00E87D3D">
      <w:pPr>
        <w:pStyle w:val="POPlista"/>
        <w:numPr>
          <w:ilvl w:val="0"/>
          <w:numId w:val="20"/>
        </w:numPr>
      </w:pPr>
      <w:r>
        <w:t>niedokonania właściwej transpozycji art. 23 ust. 1 tzw. Dyrektywy CAFE do polskiego prawa, które wymuszałoby egzekwowanie określonych w ramach programów ochrony powietrza, o których mowa wyżej, skutecznych działań naprawczych, które pozwoliłyby na poprawę sytuacji w możliwie „krótkim" terminie.</w:t>
      </w:r>
    </w:p>
    <w:p w:rsidR="007B28EA" w:rsidRDefault="007B28EA" w:rsidP="00E87D3D">
      <w:pPr>
        <w:pStyle w:val="POPnormal"/>
      </w:pPr>
      <w:r>
        <w:t>Przedstawiono w wyroku rekomendacje dla Prezesa Rady Ministrów:</w:t>
      </w:r>
    </w:p>
    <w:p w:rsidR="007B28EA" w:rsidRDefault="007B28EA" w:rsidP="00E87D3D">
      <w:pPr>
        <w:pStyle w:val="POPlista"/>
        <w:numPr>
          <w:ilvl w:val="0"/>
          <w:numId w:val="20"/>
        </w:numPr>
      </w:pPr>
      <w:r>
        <w:t>wprowadzenie wymagań jakościowych dla paliw stałych;</w:t>
      </w:r>
    </w:p>
    <w:p w:rsidR="007B28EA" w:rsidRDefault="007B28EA" w:rsidP="00E87D3D">
      <w:pPr>
        <w:pStyle w:val="POPlista"/>
        <w:numPr>
          <w:ilvl w:val="0"/>
          <w:numId w:val="20"/>
        </w:numPr>
      </w:pPr>
      <w:r>
        <w:t>wprowadzenie wymagań emisyjnych dla producentów kotłów;</w:t>
      </w:r>
    </w:p>
    <w:p w:rsidR="007B28EA" w:rsidRDefault="007B28EA" w:rsidP="00E87D3D">
      <w:pPr>
        <w:pStyle w:val="POPlista"/>
        <w:numPr>
          <w:ilvl w:val="0"/>
          <w:numId w:val="20"/>
        </w:numPr>
      </w:pPr>
      <w:r>
        <w:t>wprowadzenie wymogu podłączania do sieci ciepłowniczych;</w:t>
      </w:r>
    </w:p>
    <w:p w:rsidR="007B28EA" w:rsidRDefault="007B28EA" w:rsidP="00E87D3D">
      <w:pPr>
        <w:pStyle w:val="POPlista"/>
        <w:numPr>
          <w:ilvl w:val="0"/>
          <w:numId w:val="20"/>
        </w:numPr>
      </w:pPr>
      <w:r>
        <w:t>obowiązek dokumentowania jakości spalin przez stacje kontroli pojazdów;</w:t>
      </w:r>
    </w:p>
    <w:p w:rsidR="007B28EA" w:rsidRDefault="007B28EA" w:rsidP="00E87D3D">
      <w:pPr>
        <w:pStyle w:val="POPlista"/>
        <w:numPr>
          <w:ilvl w:val="0"/>
          <w:numId w:val="20"/>
        </w:numPr>
      </w:pPr>
      <w:r>
        <w:t>wykorzystanie mechanizmów podatkowych w celu wprowadzenia zachęt dla transportu niskoemisyjnego;</w:t>
      </w:r>
    </w:p>
    <w:p w:rsidR="007B28EA" w:rsidRDefault="007B28EA" w:rsidP="00E87D3D">
      <w:pPr>
        <w:pStyle w:val="POPlista"/>
        <w:numPr>
          <w:ilvl w:val="0"/>
          <w:numId w:val="20"/>
        </w:numPr>
      </w:pPr>
      <w:r>
        <w:t>tworzenie stref niskoemisyjnych (w transporcie);</w:t>
      </w:r>
    </w:p>
    <w:p w:rsidR="007B28EA" w:rsidRDefault="007B28EA" w:rsidP="00E87D3D">
      <w:pPr>
        <w:pStyle w:val="POPlista"/>
        <w:numPr>
          <w:ilvl w:val="0"/>
          <w:numId w:val="20"/>
        </w:numPr>
      </w:pPr>
      <w:r>
        <w:t>przeciwdziałanie blokowaniu klinów napowietrzających;</w:t>
      </w:r>
    </w:p>
    <w:p w:rsidR="007B28EA" w:rsidRDefault="007B28EA" w:rsidP="00E87D3D">
      <w:pPr>
        <w:pStyle w:val="POPlista"/>
        <w:numPr>
          <w:ilvl w:val="0"/>
          <w:numId w:val="20"/>
        </w:numPr>
      </w:pPr>
      <w:r>
        <w:t>wsparcie rozwoju technologii niskoemisyjnych.</w:t>
      </w:r>
    </w:p>
    <w:p w:rsidR="007B28EA" w:rsidRDefault="007B28EA" w:rsidP="00D4745B">
      <w:pPr>
        <w:pStyle w:val="K-Pnormal"/>
      </w:pPr>
      <w:r>
        <w:t xml:space="preserve">Ze względu </w:t>
      </w:r>
      <w:r w:rsidRPr="00AC4111">
        <w:t xml:space="preserve">na konieczność wykonania </w:t>
      </w:r>
      <w:r>
        <w:t xml:space="preserve">powyższego </w:t>
      </w:r>
      <w:r w:rsidRPr="00AC4111">
        <w:t>wyroku Trybunału S</w:t>
      </w:r>
      <w:r>
        <w:t xml:space="preserve">prawiedliwości oraz zgodnie z </w:t>
      </w:r>
      <w:r>
        <w:rPr>
          <w:lang w:eastAsia="ar-SA"/>
        </w:rPr>
        <w:t xml:space="preserve">art. 7 pkt 1 ustawy z dnia 13 czerwca 2019 roku o zmianie ustawy – Prawo ochrony środowiska oraz ustawy o zarządzaniu kryzysowym (Dz. U. z 2019 r., poz. 1211) </w:t>
      </w:r>
      <w:r w:rsidRPr="00AC4111">
        <w:t>zarządy województw zobligowane zostały do przygotowania nowych programów ochrony powietrza na</w:t>
      </w:r>
      <w:r>
        <w:t> </w:t>
      </w:r>
      <w:r w:rsidRPr="00AC4111">
        <w:t xml:space="preserve">podstawie przekazanych w terminie do dnia 30 kwietnia 2019 r. przez Główny Inspektorat Ochrony Środowiska, wyników oceny poziomów substancji w powietrzu za 2018 r. </w:t>
      </w:r>
      <w:r>
        <w:t>P</w:t>
      </w:r>
      <w:r w:rsidRPr="00AC4111">
        <w:t xml:space="preserve">rogramy ochrony powietrza </w:t>
      </w:r>
      <w:r>
        <w:t>mają spełniać</w:t>
      </w:r>
      <w:r w:rsidRPr="00AC4111">
        <w:t xml:space="preserve"> wymagania określone </w:t>
      </w:r>
      <w:r>
        <w:t xml:space="preserve">w nowym </w:t>
      </w:r>
      <w:r w:rsidRPr="00AC4111">
        <w:t>rozporządzeni</w:t>
      </w:r>
      <w:r>
        <w:t>u w sprawie programów ochrony powietrza i planów działań krótkoterminowych</w:t>
      </w:r>
      <w:r w:rsidRPr="00AC4111">
        <w:t xml:space="preserve">. Z kolei </w:t>
      </w:r>
      <w:r>
        <w:t>s</w:t>
      </w:r>
      <w:r w:rsidRPr="00AC4111">
        <w:t xml:space="preserve">ejmiki województw </w:t>
      </w:r>
      <w:r>
        <w:t xml:space="preserve">zostały </w:t>
      </w:r>
      <w:r w:rsidRPr="00AC4111">
        <w:t>zobowiązane do przyjęcia</w:t>
      </w:r>
      <w:r>
        <w:t xml:space="preserve"> </w:t>
      </w:r>
      <w:r w:rsidRPr="00AC4111">
        <w:t>ww. programów w</w:t>
      </w:r>
      <w:r>
        <w:t> </w:t>
      </w:r>
      <w:r w:rsidRPr="00AC4111">
        <w:t>drodze uchwał w terminie do</w:t>
      </w:r>
      <w:r>
        <w:t> </w:t>
      </w:r>
      <w:r w:rsidRPr="00AC4111">
        <w:t>dnia 15</w:t>
      </w:r>
      <w:r>
        <w:t> </w:t>
      </w:r>
      <w:r w:rsidRPr="00AC4111">
        <w:t>czerwca 2020 r.</w:t>
      </w:r>
    </w:p>
    <w:p w:rsidR="007B28EA" w:rsidRDefault="007B28EA" w:rsidP="006171F0">
      <w:pPr>
        <w:pStyle w:val="POPnormal"/>
      </w:pPr>
      <w:r>
        <w:t>Przedstawiono w wyroku rekomendacje dla Prezesa Rady Ministrów:</w:t>
      </w:r>
    </w:p>
    <w:p w:rsidR="007B28EA" w:rsidRDefault="007B28EA" w:rsidP="006171F0">
      <w:pPr>
        <w:pStyle w:val="POPlista"/>
        <w:numPr>
          <w:ilvl w:val="0"/>
          <w:numId w:val="20"/>
        </w:numPr>
        <w:ind w:left="738" w:hanging="284"/>
      </w:pPr>
      <w:r>
        <w:t>wprowadzenie wymagań jakościowych dla paliw stałych;</w:t>
      </w:r>
    </w:p>
    <w:p w:rsidR="007B28EA" w:rsidRDefault="007B28EA" w:rsidP="006171F0">
      <w:pPr>
        <w:pStyle w:val="POPlista"/>
        <w:numPr>
          <w:ilvl w:val="0"/>
          <w:numId w:val="20"/>
        </w:numPr>
        <w:ind w:left="738" w:hanging="284"/>
      </w:pPr>
      <w:r>
        <w:t>wprowadzenie wymagań emisyjnych dla producentów kotłów;</w:t>
      </w:r>
    </w:p>
    <w:p w:rsidR="007B28EA" w:rsidRDefault="007B28EA" w:rsidP="006171F0">
      <w:pPr>
        <w:pStyle w:val="POPlista"/>
        <w:numPr>
          <w:ilvl w:val="0"/>
          <w:numId w:val="20"/>
        </w:numPr>
        <w:ind w:left="738" w:hanging="284"/>
      </w:pPr>
      <w:r>
        <w:t>wprowadzenie wymogu podłączania do sieci ciepłowniczych;</w:t>
      </w:r>
    </w:p>
    <w:p w:rsidR="007B28EA" w:rsidRDefault="007B28EA" w:rsidP="006171F0">
      <w:pPr>
        <w:pStyle w:val="POPlista"/>
        <w:numPr>
          <w:ilvl w:val="0"/>
          <w:numId w:val="20"/>
        </w:numPr>
        <w:ind w:left="738" w:hanging="284"/>
      </w:pPr>
      <w:r>
        <w:t>obowiązek dokumentowania jakości spalin przez stacje kontroli pojazdów;</w:t>
      </w:r>
    </w:p>
    <w:p w:rsidR="007B28EA" w:rsidRDefault="007B28EA" w:rsidP="006171F0">
      <w:pPr>
        <w:pStyle w:val="POPlista"/>
        <w:numPr>
          <w:ilvl w:val="0"/>
          <w:numId w:val="20"/>
        </w:numPr>
        <w:ind w:left="738" w:hanging="284"/>
      </w:pPr>
      <w:r>
        <w:t>wykorzystanie mechanizmów podatkowych w celu wprowadzenia zachęt dla transportu niskoemisyjnego;</w:t>
      </w:r>
    </w:p>
    <w:p w:rsidR="007B28EA" w:rsidRDefault="007B28EA" w:rsidP="006171F0">
      <w:pPr>
        <w:pStyle w:val="POPlista"/>
        <w:numPr>
          <w:ilvl w:val="0"/>
          <w:numId w:val="20"/>
        </w:numPr>
        <w:ind w:left="738" w:hanging="284"/>
      </w:pPr>
      <w:r>
        <w:t>tworzenie stref niskoemisyjnych (w transporcie);</w:t>
      </w:r>
    </w:p>
    <w:p w:rsidR="007B28EA" w:rsidRDefault="007B28EA" w:rsidP="006171F0">
      <w:pPr>
        <w:pStyle w:val="POPlista"/>
        <w:numPr>
          <w:ilvl w:val="0"/>
          <w:numId w:val="20"/>
        </w:numPr>
        <w:ind w:left="738" w:hanging="284"/>
      </w:pPr>
      <w:r>
        <w:t>przeciwdziałanie blokowaniu klinów napowietrzających;</w:t>
      </w:r>
    </w:p>
    <w:p w:rsidR="007B28EA" w:rsidRDefault="007B28EA" w:rsidP="006171F0">
      <w:pPr>
        <w:pStyle w:val="POPlista"/>
        <w:numPr>
          <w:ilvl w:val="0"/>
          <w:numId w:val="20"/>
        </w:numPr>
        <w:ind w:left="738" w:hanging="284"/>
      </w:pPr>
      <w:r>
        <w:t>wsparcie rozwoju technologii niskoemisyjnych.</w:t>
      </w:r>
    </w:p>
    <w:p w:rsidR="007B28EA" w:rsidRPr="006171F0" w:rsidRDefault="007B28EA" w:rsidP="006171F0">
      <w:pPr>
        <w:pStyle w:val="POPnormal"/>
      </w:pPr>
      <w:r>
        <w:t xml:space="preserve">Ze względu </w:t>
      </w:r>
      <w:r w:rsidRPr="00AC4111">
        <w:t xml:space="preserve">na konieczność wykonania </w:t>
      </w:r>
      <w:r>
        <w:t xml:space="preserve">powyższego </w:t>
      </w:r>
      <w:r w:rsidRPr="00AC4111">
        <w:t>wyroku Trybunału S</w:t>
      </w:r>
      <w:r>
        <w:t xml:space="preserve">prawiedliwości </w:t>
      </w:r>
      <w:r w:rsidRPr="00AC4111">
        <w:t>zarządy województw zobligowane zostały do przygotowania nowych programów ochrony powietrza na</w:t>
      </w:r>
      <w:r>
        <w:t> </w:t>
      </w:r>
      <w:r w:rsidRPr="00AC4111">
        <w:t xml:space="preserve">podstawie przekazanych w terminie do dnia 30 kwietnia 2019 r. przez Główny Inspektorat Ochrony Środowiska, wyników oceny poziomów substancji w powietrzu za 2018 r. </w:t>
      </w:r>
      <w:r>
        <w:t>P</w:t>
      </w:r>
      <w:r w:rsidRPr="00AC4111">
        <w:t xml:space="preserve">rogramy ochrony powietrza </w:t>
      </w:r>
      <w:r>
        <w:t>mają spełniać</w:t>
      </w:r>
      <w:r w:rsidRPr="00AC4111">
        <w:t xml:space="preserve"> wymagania określone </w:t>
      </w:r>
      <w:r>
        <w:t xml:space="preserve">w nowym </w:t>
      </w:r>
      <w:r w:rsidRPr="00AC4111">
        <w:t>rozporządzeni</w:t>
      </w:r>
      <w:r>
        <w:t>u w sprawie programów ochrony powietrza i planów działań krótkoterminowych</w:t>
      </w:r>
      <w:r w:rsidRPr="00AC4111">
        <w:t xml:space="preserve">. Z kolei </w:t>
      </w:r>
      <w:r>
        <w:t>s</w:t>
      </w:r>
      <w:r w:rsidRPr="00AC4111">
        <w:t xml:space="preserve">ejmiki województw </w:t>
      </w:r>
      <w:r>
        <w:t xml:space="preserve">zostały </w:t>
      </w:r>
      <w:r w:rsidRPr="00AC4111">
        <w:t>zobowiązane do przyjęcia ww. programów w</w:t>
      </w:r>
      <w:r>
        <w:t xml:space="preserve"> </w:t>
      </w:r>
      <w:r w:rsidRPr="00AC4111">
        <w:t>drodze uchwał w terminie do dnia 15</w:t>
      </w:r>
      <w:r>
        <w:t> </w:t>
      </w:r>
      <w:r w:rsidRPr="00AC4111">
        <w:t>czerwca 2020 r.</w:t>
      </w:r>
      <w:bookmarkEnd w:id="41"/>
    </w:p>
    <w:p w:rsidR="007B28EA" w:rsidRDefault="007B28EA" w:rsidP="00CB2AAE">
      <w:pPr>
        <w:pStyle w:val="POPnagl2"/>
      </w:pPr>
      <w:bookmarkStart w:id="42" w:name="_Toc480548391"/>
      <w:bookmarkStart w:id="43" w:name="_Toc480548448"/>
      <w:bookmarkStart w:id="44" w:name="_Toc19511659"/>
      <w:bookmarkStart w:id="45" w:name="_Toc27723254"/>
      <w:bookmarkStart w:id="46" w:name="_Toc33039494"/>
      <w:r>
        <w:t>OPIS STREFY MIASTO WŁOCŁAWEK OBJĘTEJ PROGRAMEM</w:t>
      </w:r>
      <w:bookmarkEnd w:id="42"/>
      <w:bookmarkEnd w:id="43"/>
      <w:bookmarkEnd w:id="44"/>
      <w:bookmarkEnd w:id="45"/>
      <w:bookmarkEnd w:id="46"/>
    </w:p>
    <w:p w:rsidR="007B28EA" w:rsidRDefault="007B28EA" w:rsidP="00E21AB5">
      <w:pPr>
        <w:pStyle w:val="POPnormal"/>
        <w:rPr>
          <w:lang w:eastAsia="ar-SA"/>
        </w:rPr>
      </w:pPr>
      <w:r w:rsidRPr="001341C8">
        <w:t>Niniejszy Program został przygotowany dla jednej ze stref oceny jakości powietrza województwa kujawsko-pomorskiego określon</w:t>
      </w:r>
      <w:r>
        <w:t>ej</w:t>
      </w:r>
      <w:r w:rsidRPr="001341C8">
        <w:t xml:space="preserve"> w rozporządzeniu Ministra Środowiska</w:t>
      </w:r>
      <w:r>
        <w:t xml:space="preserve"> </w:t>
      </w:r>
      <w:r>
        <w:rPr>
          <w:lang w:eastAsia="ar-SA"/>
        </w:rPr>
        <w:t>z dnia 2 sierpnia 2012 r. w sprawie stref, w których dokonuje się oceny jakości powietrza</w:t>
      </w:r>
      <w:r>
        <w:rPr>
          <w:rStyle w:val="FootnoteReference"/>
          <w:lang w:eastAsia="ar-SA"/>
        </w:rPr>
        <w:footnoteReference w:id="25"/>
      </w:r>
      <w:r>
        <w:rPr>
          <w:lang w:eastAsia="ar-SA"/>
        </w:rPr>
        <w:t>:</w:t>
      </w:r>
    </w:p>
    <w:p w:rsidR="007B28EA" w:rsidRDefault="007B28EA" w:rsidP="00E21AB5">
      <w:pPr>
        <w:pStyle w:val="POPwypkt"/>
        <w:rPr>
          <w:lang w:eastAsia="ar-SA"/>
        </w:rPr>
      </w:pPr>
      <w:r>
        <w:rPr>
          <w:lang w:eastAsia="ar-SA"/>
        </w:rPr>
        <w:t xml:space="preserve">strefa miasto Włocławek (kod </w:t>
      </w:r>
      <w:r w:rsidRPr="000B669C">
        <w:rPr>
          <w:lang w:eastAsia="ar-SA"/>
        </w:rPr>
        <w:t>PL0403)</w:t>
      </w:r>
      <w:r>
        <w:rPr>
          <w:lang w:eastAsia="ar-SA"/>
        </w:rPr>
        <w:t xml:space="preserve"> – ze względu na przekroczenia poziomu dopuszczalnego pyłu zawieszonego PM10 i poziomu docelowego benzo(a)pirenu w powietrzu.</w:t>
      </w:r>
    </w:p>
    <w:p w:rsidR="007B28EA" w:rsidRDefault="007B28EA" w:rsidP="00CB2AAE">
      <w:pPr>
        <w:pStyle w:val="POPnagl3"/>
      </w:pPr>
      <w:bookmarkStart w:id="47" w:name="_Toc19511664"/>
      <w:bookmarkStart w:id="48" w:name="_Toc27723255"/>
      <w:bookmarkStart w:id="49" w:name="_Toc33039495"/>
      <w:r>
        <w:t>Położenie, dane topograficzne i demografia</w:t>
      </w:r>
      <w:bookmarkEnd w:id="47"/>
      <w:bookmarkEnd w:id="48"/>
      <w:bookmarkEnd w:id="49"/>
    </w:p>
    <w:p w:rsidR="007B28EA" w:rsidRDefault="007B28EA" w:rsidP="003C742A">
      <w:pPr>
        <w:pStyle w:val="K-Pnormal"/>
        <w:rPr>
          <w:b/>
          <w:bCs/>
          <w:i/>
          <w:iCs/>
        </w:rPr>
      </w:pPr>
      <w:r w:rsidRPr="007B522E">
        <w:rPr>
          <w:b/>
          <w:bCs/>
          <w:i/>
          <w:iCs/>
        </w:rPr>
        <w:t xml:space="preserve">Powierzchnia strefy i szacunkowa liczba osób zamieszkujących strefę, ze szczególnym uwzględnieniem </w:t>
      </w:r>
      <w:r>
        <w:rPr>
          <w:b/>
          <w:bCs/>
          <w:i/>
          <w:iCs/>
        </w:rPr>
        <w:t>osób</w:t>
      </w:r>
      <w:r w:rsidRPr="007B522E">
        <w:rPr>
          <w:b/>
          <w:bCs/>
          <w:i/>
          <w:iCs/>
        </w:rPr>
        <w:t xml:space="preserve"> starszych i dzieci</w:t>
      </w:r>
    </w:p>
    <w:p w:rsidR="007B28EA" w:rsidRPr="003C742A" w:rsidRDefault="007B28EA" w:rsidP="0006662A">
      <w:pPr>
        <w:pStyle w:val="K-Pnormal"/>
      </w:pPr>
      <w:r>
        <w:t xml:space="preserve">Włocławek jest trzecim co do wielkości miastem województwa. </w:t>
      </w:r>
      <w:r w:rsidRPr="003C742A">
        <w:t>Miasto zajmuje obszar 84 km².</w:t>
      </w:r>
      <w:r>
        <w:t xml:space="preserve"> </w:t>
      </w:r>
      <w:r w:rsidRPr="003C742A">
        <w:t>Według danych GUS</w:t>
      </w:r>
      <w:r w:rsidRPr="00275089">
        <w:rPr>
          <w:rStyle w:val="FootnoteReference"/>
        </w:rPr>
        <w:footnoteReference w:id="26"/>
      </w:r>
      <w:r w:rsidRPr="003C742A">
        <w:t xml:space="preserve"> liczba ludności miasta w 201</w:t>
      </w:r>
      <w:r>
        <w:t>8</w:t>
      </w:r>
      <w:r w:rsidRPr="003C742A">
        <w:t xml:space="preserve"> roku wynosiła </w:t>
      </w:r>
      <w:r>
        <w:t>110082</w:t>
      </w:r>
      <w:r w:rsidRPr="003C742A">
        <w:t xml:space="preserve"> osób</w:t>
      </w:r>
      <w:r>
        <w:t xml:space="preserve"> (w tym: 4513 dzieci poniżej 5 roku życia oraz 36393 osób starszych powyżej 65 roku życia)</w:t>
      </w:r>
      <w:r w:rsidRPr="003C742A">
        <w:t xml:space="preserve">, a gęstość zaludnienia 1 325 osób/km². </w:t>
      </w:r>
    </w:p>
    <w:p w:rsidR="007B28EA" w:rsidRPr="007B522E" w:rsidRDefault="007B28EA" w:rsidP="003C742A">
      <w:pPr>
        <w:pStyle w:val="K-Pnormal"/>
        <w:rPr>
          <w:b/>
          <w:bCs/>
          <w:i/>
          <w:iCs/>
        </w:rPr>
      </w:pPr>
      <w:r>
        <w:rPr>
          <w:b/>
          <w:bCs/>
          <w:i/>
          <w:iCs/>
        </w:rPr>
        <w:t>Dane topograficzne strefy</w:t>
      </w:r>
    </w:p>
    <w:p w:rsidR="007B28EA" w:rsidRDefault="007B28EA" w:rsidP="0006662A">
      <w:pPr>
        <w:pStyle w:val="K-Pnormal"/>
        <w:rPr>
          <w:sz w:val="20"/>
        </w:rPr>
      </w:pPr>
      <w:r w:rsidRPr="003C742A">
        <w:t xml:space="preserve">Włocławek </w:t>
      </w:r>
      <w:r>
        <w:t>to</w:t>
      </w:r>
      <w:r w:rsidRPr="003C742A">
        <w:t xml:space="preserve"> miast</w:t>
      </w:r>
      <w:r>
        <w:t xml:space="preserve">o </w:t>
      </w:r>
      <w:r w:rsidRPr="003C742A">
        <w:t>na prawach powiatu</w:t>
      </w:r>
      <w:r>
        <w:t>, położone</w:t>
      </w:r>
      <w:r w:rsidRPr="003C742A">
        <w:t xml:space="preserve"> w </w:t>
      </w:r>
      <w:r>
        <w:t xml:space="preserve">południowo-wschodniej części </w:t>
      </w:r>
      <w:r w:rsidRPr="003C742A">
        <w:t>województw</w:t>
      </w:r>
      <w:r>
        <w:t>a kujawsko-pomorskiego</w:t>
      </w:r>
      <w:r w:rsidRPr="003C742A">
        <w:t xml:space="preserve">, nad Wisłą, przy ujściu rzeki Zgłowiączki. </w:t>
      </w:r>
      <w:r>
        <w:t>Włocławek od </w:t>
      </w:r>
      <w:r w:rsidRPr="005E4D4E">
        <w:t>wschodu i południa graniczy z gminą Włocławek,</w:t>
      </w:r>
      <w:r>
        <w:t xml:space="preserve"> od zachodu z gminą Lubanie, od </w:t>
      </w:r>
      <w:r w:rsidRPr="005E4D4E">
        <w:t>południowego</w:t>
      </w:r>
      <w:r>
        <w:t xml:space="preserve"> </w:t>
      </w:r>
      <w:r w:rsidRPr="005E4D4E">
        <w:t xml:space="preserve">zachodu z gminą Brześć Kujawski, </w:t>
      </w:r>
      <w:r>
        <w:t>od północy z gminą Fabianki, od </w:t>
      </w:r>
      <w:r w:rsidRPr="005E4D4E">
        <w:t>północnego zachodu z</w:t>
      </w:r>
      <w:r>
        <w:t> </w:t>
      </w:r>
      <w:r w:rsidRPr="005E4D4E">
        <w:t>gminą Bobrowniki oraz od północnego w</w:t>
      </w:r>
      <w:r>
        <w:t>schodu z gminą Dobrzyń nad Wisłą</w:t>
      </w:r>
      <w:r w:rsidRPr="005E4D4E">
        <w:t>.</w:t>
      </w:r>
      <w:r w:rsidRPr="005E4D4E">
        <w:rPr>
          <w:sz w:val="20"/>
        </w:rPr>
        <w:t xml:space="preserve"> </w:t>
      </w:r>
    </w:p>
    <w:p w:rsidR="007B28EA" w:rsidRDefault="007B28EA" w:rsidP="003C742A">
      <w:pPr>
        <w:pStyle w:val="K-Pnormal"/>
      </w:pPr>
      <w:r w:rsidRPr="003C742A">
        <w:t xml:space="preserve">Według fizyczno-geograficznego podziału Polski teren miasta Włocławka leży w obrębie mezoregionu Kotliny Włocławskiej należącej do makroregionu Pradoliny Toruńsko-Eberswaldzkiej. Oddziela ona Wysoczyznę Kujawską od Pojezierza Dobrzyńskiego, a odznacza się rzeźbą związaną przede wszystkim z działalnością wody płynącej. W funkcjonowaniu miasta istotne jest jego położenie nad Wisłą, dzielącą Włocławek na część północną i </w:t>
      </w:r>
      <w:r>
        <w:t>południową, jak </w:t>
      </w:r>
      <w:r w:rsidRPr="003C742A">
        <w:t xml:space="preserve">również położenie nad Zbiornikiem Włocławskim. Jest to największy pod względem powierzchni, a drugi co do objętości zbiornik zaporowy w Polsce. </w:t>
      </w:r>
    </w:p>
    <w:p w:rsidR="007B28EA" w:rsidRDefault="007B28EA" w:rsidP="0086159E">
      <w:pPr>
        <w:pStyle w:val="K-Pnormal"/>
      </w:pPr>
      <w:r w:rsidRPr="003C742A">
        <w:t xml:space="preserve">Włocławek i okolice stanowią atrakcyjny pod względem przyrodniczo-krajobrazowym obszar, </w:t>
      </w:r>
      <w:r w:rsidRPr="003C742A">
        <w:br/>
        <w:t xml:space="preserve">ze względu na rozciągające się połacie lasów, zróżnicowane ukształtowanie powierzchni, występujące na terenie miasta jeziora, malowniczą skarpę wiślaną oraz unikalną w warunkach miejskich dolinę rzeki Zgłowiączki pełniącej funkcję korytarza ekologicznego. </w:t>
      </w:r>
      <w:r w:rsidRPr="00275089">
        <w:t>Obszary cenne przyrodniczo objęte ochroną prawną stanowią ok. 11 %</w:t>
      </w:r>
      <w:r w:rsidRPr="003C742A">
        <w:t xml:space="preserve"> ogólnej powierzchni miasta. </w:t>
      </w:r>
    </w:p>
    <w:p w:rsidR="007B28EA" w:rsidRPr="003C742A" w:rsidRDefault="007B28EA" w:rsidP="0086159E">
      <w:pPr>
        <w:pStyle w:val="K-Pnormal"/>
      </w:pPr>
      <w:r>
        <w:t>Włocławek jest ważnym ośrodkiem gospodarczym w województwie,</w:t>
      </w:r>
      <w:r w:rsidRPr="003C742A">
        <w:t xml:space="preserve"> dominujące gałęzie przemysłu to: przemysł chemiczny, spożywczy, maszynowy, meblarski, metalowy.</w:t>
      </w:r>
    </w:p>
    <w:p w:rsidR="007B28EA" w:rsidRDefault="007B28EA" w:rsidP="0086159E">
      <w:pPr>
        <w:pStyle w:val="POPpowyr"/>
        <w:rPr>
          <w:lang w:eastAsia="ar-SA"/>
        </w:rPr>
      </w:pPr>
      <w:r w:rsidRPr="00444499">
        <w:rPr>
          <w:lang w:eastAsia="ar-SA"/>
        </w:rPr>
        <w:t xml:space="preserve">Dane </w:t>
      </w:r>
      <w:r>
        <w:rPr>
          <w:lang w:eastAsia="ar-SA"/>
        </w:rPr>
        <w:t xml:space="preserve">o czynnikach </w:t>
      </w:r>
      <w:r w:rsidRPr="00444499">
        <w:rPr>
          <w:lang w:eastAsia="ar-SA"/>
        </w:rPr>
        <w:t>klimatyczn</w:t>
      </w:r>
      <w:r>
        <w:rPr>
          <w:lang w:eastAsia="ar-SA"/>
        </w:rPr>
        <w:t>ych i meteorologicznych mających wpływ na poziom substancji w powietrzu</w:t>
      </w:r>
    </w:p>
    <w:p w:rsidR="007B28EA" w:rsidRPr="004B5391" w:rsidRDefault="007B28EA">
      <w:pPr>
        <w:pStyle w:val="POPnormal"/>
      </w:pPr>
      <w:r w:rsidRPr="004B5391">
        <w:t xml:space="preserve">Istotnym elementem, który determinuje poziom stężeń zanieczyszczeń powietrza są warunki </w:t>
      </w:r>
      <w:r>
        <w:t xml:space="preserve">klimatyczne i </w:t>
      </w:r>
      <w:r w:rsidRPr="004B5391">
        <w:t>meteorologiczne, a szczególnie:</w:t>
      </w:r>
    </w:p>
    <w:p w:rsidR="007B28EA" w:rsidRPr="004B5391" w:rsidRDefault="007B28EA" w:rsidP="0001372A">
      <w:pPr>
        <w:pStyle w:val="POPlista"/>
        <w:numPr>
          <w:ilvl w:val="0"/>
          <w:numId w:val="20"/>
        </w:numPr>
        <w:ind w:left="738" w:hanging="284"/>
      </w:pPr>
      <w:r w:rsidRPr="004B5391">
        <w:t>temperatura powietrza, która wpływa na wielkość zapotrzebowania na energię cieplną, której wytwarzanie generuje emisję zanieczyszczeń do po</w:t>
      </w:r>
      <w:r>
        <w:t>wietrza w wyniku spalania paliw,</w:t>
      </w:r>
    </w:p>
    <w:p w:rsidR="007B28EA" w:rsidRPr="004B5391" w:rsidRDefault="007B28EA" w:rsidP="0001372A">
      <w:pPr>
        <w:pStyle w:val="POPlista"/>
        <w:numPr>
          <w:ilvl w:val="0"/>
          <w:numId w:val="20"/>
        </w:numPr>
        <w:ind w:left="738" w:hanging="284"/>
      </w:pPr>
      <w:r w:rsidRPr="004B5391">
        <w:t>prędkość wiatru, która determinuje sposób rozpraszania się zanieczyszczeń wprowadzanych do powietrza,</w:t>
      </w:r>
    </w:p>
    <w:p w:rsidR="007B28EA" w:rsidRPr="004B5391" w:rsidRDefault="007B28EA" w:rsidP="0001372A">
      <w:pPr>
        <w:pStyle w:val="POPlista"/>
        <w:numPr>
          <w:ilvl w:val="0"/>
          <w:numId w:val="20"/>
        </w:numPr>
        <w:ind w:left="738" w:hanging="284"/>
      </w:pPr>
      <w:r w:rsidRPr="004B5391">
        <w:t>kierunek wiatru, który decyduje o tym skąd pochodzą transportowane przez masy powietrza zanie</w:t>
      </w:r>
      <w:r>
        <w:t>czyszczenia,</w:t>
      </w:r>
    </w:p>
    <w:p w:rsidR="007B28EA" w:rsidRPr="004B5391" w:rsidRDefault="007B28EA" w:rsidP="0001372A">
      <w:pPr>
        <w:pStyle w:val="POPlista"/>
        <w:numPr>
          <w:ilvl w:val="0"/>
          <w:numId w:val="20"/>
        </w:numPr>
        <w:ind w:left="738" w:hanging="284"/>
      </w:pPr>
      <w:r w:rsidRPr="004B5391">
        <w:t>stan równowagi atmosfery i wysokość warstwy mieszania w pośredni sposób wpływają na kumulację lub rozpraszanie zanieczysz</w:t>
      </w:r>
      <w:r>
        <w:t>czeń wprowadzonych do powietrza,</w:t>
      </w:r>
    </w:p>
    <w:p w:rsidR="007B28EA" w:rsidRPr="004B5391" w:rsidRDefault="007B28EA" w:rsidP="0001372A">
      <w:pPr>
        <w:pStyle w:val="POPlista"/>
        <w:numPr>
          <w:ilvl w:val="0"/>
          <w:numId w:val="20"/>
        </w:numPr>
        <w:ind w:left="738" w:hanging="284"/>
      </w:pPr>
      <w:r w:rsidRPr="004B5391">
        <w:t>wilgotność powietrza,</w:t>
      </w:r>
    </w:p>
    <w:p w:rsidR="007B28EA" w:rsidRPr="0001372A" w:rsidRDefault="007B28EA" w:rsidP="007B522E">
      <w:pPr>
        <w:pStyle w:val="POPlista"/>
        <w:numPr>
          <w:ilvl w:val="0"/>
          <w:numId w:val="20"/>
        </w:numPr>
        <w:ind w:left="738" w:hanging="284"/>
      </w:pPr>
      <w:r w:rsidRPr="004B5391">
        <w:t>opady atmosferyczne – powodują wymywanie zanieczyszczeń z powietrza.</w:t>
      </w:r>
    </w:p>
    <w:p w:rsidR="007B28EA" w:rsidRPr="00287D7F" w:rsidRDefault="007B28EA" w:rsidP="00287D7F">
      <w:pPr>
        <w:pStyle w:val="K-Pnormal"/>
      </w:pPr>
      <w:r w:rsidRPr="00287D7F">
        <w:t xml:space="preserve">Klimat w mieście Włocławek jest umiarkowany zimny. Znaczne opady deszczu </w:t>
      </w:r>
      <w:r>
        <w:t>występują we </w:t>
      </w:r>
      <w:r w:rsidRPr="00287D7F">
        <w:t>Włocławk</w:t>
      </w:r>
      <w:r>
        <w:t>u</w:t>
      </w:r>
      <w:r w:rsidRPr="00287D7F">
        <w:t>, nawet w najsuchszych miesiącach. Klimat w tym obszarze został sklasyfikowany jako DB zgodnie z systemem Kopina-Geigera. Średn</w:t>
      </w:r>
      <w:r>
        <w:t>ioroczna temperatura wynosi 8.2</w:t>
      </w:r>
      <w:r w:rsidRPr="00287D7F">
        <w:t>°C. Wahania temperatu</w:t>
      </w:r>
      <w:r>
        <w:t>ry w trakcie roku wynoszą 23.0</w:t>
      </w:r>
      <w:r w:rsidRPr="00287D7F">
        <w:t>°C. Lipiec jest najcieplejszym miesiącem (średnia tempera</w:t>
      </w:r>
      <w:r>
        <w:t xml:space="preserve">tura w tym miesiącu wynosi </w:t>
      </w:r>
      <w:smartTag w:uri="urn:schemas-microsoft-com:office:smarttags" w:element="metricconverter">
        <w:smartTagPr>
          <w:attr w:name="ProductID" w:val="18.9°C"/>
        </w:smartTagPr>
        <w:r>
          <w:t>18.9</w:t>
        </w:r>
        <w:r w:rsidRPr="00287D7F">
          <w:t>°C</w:t>
        </w:r>
      </w:smartTag>
      <w:r w:rsidRPr="00287D7F">
        <w:t>). Natomiast najniższa średnia temperatura w</w:t>
      </w:r>
      <w:r>
        <w:t> </w:t>
      </w:r>
      <w:r w:rsidRPr="00287D7F">
        <w:t>roku występuje w styc</w:t>
      </w:r>
      <w:r>
        <w:t>zniu i wynosi ok -4.1</w:t>
      </w:r>
      <w:r w:rsidRPr="00287D7F">
        <w:t>°C.</w:t>
      </w:r>
    </w:p>
    <w:p w:rsidR="007B28EA" w:rsidRDefault="007B28EA" w:rsidP="003C742A">
      <w:pPr>
        <w:pStyle w:val="K-Pnormal"/>
      </w:pPr>
      <w:r w:rsidRPr="00287D7F">
        <w:t xml:space="preserve">Opady wahają się w granicach </w:t>
      </w:r>
      <w:smartTag w:uri="urn:schemas-microsoft-com:office:smarttags" w:element="metricconverter">
        <w:smartTagPr>
          <w:attr w:name="ProductID" w:val="52 mm"/>
        </w:smartTagPr>
        <w:r w:rsidRPr="00287D7F">
          <w:t>52 mm</w:t>
        </w:r>
      </w:smartTag>
      <w:r w:rsidRPr="00287D7F">
        <w:t xml:space="preserve"> pomiędzy najsuchszym</w:t>
      </w:r>
      <w:r>
        <w:t>,</w:t>
      </w:r>
      <w:r w:rsidRPr="00287D7F">
        <w:t xml:space="preserve"> a najmokrzejszym miesiącem. Najsuchszym miesiącem jest luty (występują w tym czasie opady na poziomie </w:t>
      </w:r>
      <w:smartTag w:uri="urn:schemas-microsoft-com:office:smarttags" w:element="metricconverter">
        <w:smartTagPr>
          <w:attr w:name="ProductID" w:val="23 mm"/>
        </w:smartTagPr>
        <w:r w:rsidRPr="00287D7F">
          <w:t>23 mm</w:t>
        </w:r>
      </w:smartTag>
      <w:r w:rsidRPr="00287D7F">
        <w:t xml:space="preserve">). Z kolei największe opady pojawiają się w lipcu (średnia </w:t>
      </w:r>
      <w:smartTag w:uri="urn:schemas-microsoft-com:office:smarttags" w:element="metricconverter">
        <w:smartTagPr>
          <w:attr w:name="ProductID" w:val="75 mm"/>
        </w:smartTagPr>
        <w:r w:rsidRPr="00287D7F">
          <w:t>75 mm</w:t>
        </w:r>
      </w:smartTag>
      <w:r w:rsidRPr="00287D7F">
        <w:t>).</w:t>
      </w:r>
      <w:r>
        <w:rPr>
          <w:rStyle w:val="FootnoteReference"/>
        </w:rPr>
        <w:footnoteReference w:id="27"/>
      </w:r>
    </w:p>
    <w:p w:rsidR="007B28EA" w:rsidRDefault="007B28EA" w:rsidP="007B4B02">
      <w:pPr>
        <w:pStyle w:val="K-Pnormal"/>
        <w:rPr>
          <w:vertAlign w:val="superscript"/>
        </w:rPr>
      </w:pPr>
      <w:r w:rsidRPr="007B4B02">
        <w:t>Na obszarze miasta przeważają wiatry słabe wiejące najczęściej z sektora zachodniego, najrzadziej z północnego, co związane jest z sąsiedztwem wysokiej skarpy Wzniesienia Szpetalskiego. Dominują wiatry słabe wiejące z prędkością 1 - 2</w:t>
      </w:r>
      <w:r>
        <w:t xml:space="preserve"> m/s tj. ok. 24% i 2 - 3 m/s ok. </w:t>
      </w:r>
      <w:r w:rsidRPr="007B4B02">
        <w:t>25% ze skłonnością cisz, które występują średnio 30 dni w roku. Teren miasta nie stanowi obszaru o jednorodnym zagospodarowaniu, lecz jest sumą terenów o różnym stopniu zainwestowania (różnej zwartości budowy, różnych wskaźnikach zieleni, różnym uprzemysłowieniu) i</w:t>
      </w:r>
      <w:r>
        <w:t xml:space="preserve"> różnych formach hipsometryczno-</w:t>
      </w:r>
      <w:r w:rsidRPr="007B4B02">
        <w:t>morfologicznych (doliny rzek, teras zalewowy, teras wyższy, stok wysoczyzny).</w:t>
      </w:r>
      <w:r w:rsidRPr="007B4B02">
        <w:rPr>
          <w:rStyle w:val="FootnoteReference"/>
        </w:rPr>
        <w:footnoteReference w:id="28"/>
      </w:r>
      <w:r w:rsidRPr="007B4B02">
        <w:rPr>
          <w:vertAlign w:val="superscript"/>
        </w:rPr>
        <w:t xml:space="preserve"> </w:t>
      </w:r>
    </w:p>
    <w:p w:rsidR="007B28EA" w:rsidRDefault="007B28EA" w:rsidP="001F28F0">
      <w:pPr>
        <w:pStyle w:val="POPnormal"/>
      </w:pPr>
      <w:r w:rsidRPr="004B5391">
        <w:t>Analiza danych meteorologicznych pozwala stwierdzić, iż niekorzystne warunki atmosferyczne (m.in. mała prędkość wiatru tzw. „cisze atmosferyczne”, niskie temperatury powietr</w:t>
      </w:r>
      <w:r>
        <w:t>za, niskie gradienty ciśnienia -</w:t>
      </w:r>
      <w:r w:rsidRPr="004B5391">
        <w:t xml:space="preserve"> cyrkulacja antycyklonalna), determinują pojawianie się podwyższonych stężeń zanieczyszczeń pyłowych. Poprawę jakości powietrza obserwujemy w sytuacji zwiększenia prędkości wiatru i wystąpienia opadów atmosferycznych. Warunki takie prowadzą do szybkiej i</w:t>
      </w:r>
      <w:r>
        <w:t> </w:t>
      </w:r>
      <w:r w:rsidRPr="004B5391">
        <w:t>istotnej poprawy jakości powietrza. Na podstawie danych meteorologicznych można stwierdzić, że warunki wietrzne na terenie strefy miasto Włocławek są niekorzystne. Dominują wiatry słabe</w:t>
      </w:r>
      <w:r>
        <w:t>,</w:t>
      </w:r>
      <w:r w:rsidRPr="004B5391">
        <w:t xml:space="preserve"> wiejące z prędkością 1 - 2 m/s</w:t>
      </w:r>
      <w:r>
        <w:t>,</w:t>
      </w:r>
      <w:r w:rsidRPr="004B5391">
        <w:t xml:space="preserve"> tj. ok. 24% i 2</w:t>
      </w:r>
      <w:r>
        <w:t xml:space="preserve"> </w:t>
      </w:r>
      <w:r w:rsidRPr="004B5391">
        <w:t>- 3 m/s</w:t>
      </w:r>
      <w:r>
        <w:t>, ok. 25% ze </w:t>
      </w:r>
      <w:r w:rsidRPr="004B5391">
        <w:t>skłonnością cisz, które występują średnio 30 dni w roku.</w:t>
      </w:r>
    </w:p>
    <w:p w:rsidR="007B28EA" w:rsidRPr="007B4B02" w:rsidRDefault="007B28EA" w:rsidP="007B4B02">
      <w:pPr>
        <w:pStyle w:val="K-Pnormal"/>
      </w:pPr>
      <w:r w:rsidRPr="004B5391">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w:t>
      </w:r>
      <w:r>
        <w:t> </w:t>
      </w:r>
      <w:r w:rsidRPr="004B5391">
        <w:t>nasłonecznieniem, dobre warunki termiczne oraz wysokie prędkości mas powietrza (dobre przewietrzanie). W dolinach oraz nieckach wymiana mas powietr</w:t>
      </w:r>
      <w:r>
        <w:t>za jest utrudniona, dlatego też </w:t>
      </w:r>
      <w:r w:rsidRPr="004B5391">
        <w:t>warunki topograficzne i klimatyczne takich obszarów sprzyja</w:t>
      </w:r>
      <w:r>
        <w:t>ją kumulacji zanieczyszczeń, co </w:t>
      </w:r>
      <w:r w:rsidRPr="004B5391">
        <w:t>skutkuje występowaniem wysokich wartości stężeń zanieczyszczeń.</w:t>
      </w:r>
    </w:p>
    <w:p w:rsidR="007B28EA" w:rsidRPr="003C742A" w:rsidRDefault="007B28EA" w:rsidP="00D04109">
      <w:pPr>
        <w:pStyle w:val="K-Pnormal"/>
      </w:pPr>
      <w:r w:rsidRPr="003C742A">
        <w:t>Zgodnie z art. 87 ust. 3 ustawy z dnia 27 kwietnia 2001 r. Prawo ochrony środowiska</w:t>
      </w:r>
      <w:r w:rsidRPr="00E81BB0">
        <w:rPr>
          <w:rStyle w:val="FootnoteReference"/>
        </w:rPr>
        <w:footnoteReference w:id="29"/>
      </w:r>
      <w:r w:rsidRPr="003C742A">
        <w:t xml:space="preserve">, jako miasto powyżej 100 tys. mieszkańców Włocławek jest strefą oceny jakości powietrza. Na mapie poniżej przedstawiono </w:t>
      </w:r>
      <w:r>
        <w:t>strefę</w:t>
      </w:r>
      <w:r w:rsidRPr="003C742A">
        <w:t xml:space="preserve"> miasto Włocławek.</w:t>
      </w:r>
    </w:p>
    <w:p w:rsidR="007B28EA" w:rsidRDefault="007B28EA" w:rsidP="00D04109">
      <w:pPr>
        <w:keepNext/>
        <w:autoSpaceDE w:val="0"/>
        <w:autoSpaceDN w:val="0"/>
        <w:adjustRightInd w:val="0"/>
        <w:jc w:val="center"/>
      </w:pPr>
      <w:bookmarkStart w:id="50" w:name="_Toc336849632"/>
      <w:bookmarkStart w:id="51" w:name="_Toc467678875"/>
      <w:bookmarkStart w:id="52" w:name="_Toc46837507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433.5pt;height:577.5pt;visibility:visible">
            <v:imagedata r:id="rId13" o:title=""/>
          </v:shape>
        </w:pict>
      </w:r>
    </w:p>
    <w:p w:rsidR="007B28EA" w:rsidRDefault="007B28EA" w:rsidP="00D04109">
      <w:pPr>
        <w:pStyle w:val="K-Ppodpistab"/>
      </w:pPr>
      <w:bookmarkStart w:id="53" w:name="_Toc28598071"/>
      <w:bookmarkStart w:id="54" w:name="_Toc33039683"/>
      <w:r>
        <w:t xml:space="preserve">Rysunek </w:t>
      </w:r>
      <w:fldSimple w:instr=" SEQ Rysunek \* ARABIC ">
        <w:r>
          <w:rPr>
            <w:noProof/>
          </w:rPr>
          <w:t>1</w:t>
        </w:r>
      </w:fldSimple>
      <w:r>
        <w:t>.Strefa miasto Włocławek z podziałem na granice jednostek strukturalnych</w:t>
      </w:r>
      <w:r>
        <w:rPr>
          <w:rStyle w:val="FootnoteReference"/>
        </w:rPr>
        <w:footnoteReference w:id="30"/>
      </w:r>
      <w:bookmarkEnd w:id="53"/>
      <w:bookmarkEnd w:id="54"/>
    </w:p>
    <w:p w:rsidR="007B28EA" w:rsidRDefault="007B28EA" w:rsidP="00F57287">
      <w:pPr>
        <w:pStyle w:val="POPnormal"/>
        <w:keepNext/>
      </w:pPr>
      <w:r>
        <w:rPr>
          <w:noProof/>
        </w:rPr>
        <w:pict>
          <v:shape id="Wykres 2" o:spid="_x0000_i1026" type="#_x0000_t75" style="width:433.5pt;height:267pt;visibility:visible">
            <v:imagedata r:id="rId14" o:title="" croptop="-2912f" cropbottom="-1977f" cropleft="-29427f" cropright="-30909f"/>
            <o:lock v:ext="edit" aspectratio="f"/>
          </v:shape>
        </w:pict>
      </w:r>
    </w:p>
    <w:p w:rsidR="007B28EA" w:rsidRPr="007F25C9" w:rsidRDefault="007B28EA" w:rsidP="009533CD">
      <w:pPr>
        <w:pStyle w:val="Caption"/>
        <w:keepNext w:val="0"/>
      </w:pPr>
      <w:bookmarkStart w:id="55" w:name="_Toc28598072"/>
      <w:bookmarkStart w:id="56" w:name="_Toc33039684"/>
      <w:r>
        <w:t xml:space="preserve">Rysunek </w:t>
      </w:r>
      <w:r>
        <w:rPr>
          <w:noProof/>
        </w:rPr>
        <w:fldChar w:fldCharType="begin"/>
      </w:r>
      <w:r>
        <w:rPr>
          <w:noProof/>
        </w:rPr>
        <w:instrText xml:space="preserve"> SEQ Rysunek \* ARABIC </w:instrText>
      </w:r>
      <w:r>
        <w:rPr>
          <w:noProof/>
        </w:rPr>
        <w:fldChar w:fldCharType="separate"/>
      </w:r>
      <w:r>
        <w:rPr>
          <w:noProof/>
        </w:rPr>
        <w:t>2</w:t>
      </w:r>
      <w:r>
        <w:rPr>
          <w:noProof/>
        </w:rPr>
        <w:fldChar w:fldCharType="end"/>
      </w:r>
      <w:r>
        <w:t xml:space="preserve">. Róża wiatrów w strefie miasto Włocławek w 2018 roku, na podstawie danych stacji pomiarowej we Włocławku </w:t>
      </w:r>
      <w:r>
        <w:rPr>
          <w:rStyle w:val="FootnoteReference"/>
        </w:rPr>
        <w:footnoteReference w:id="31"/>
      </w:r>
      <w:bookmarkEnd w:id="55"/>
      <w:bookmarkEnd w:id="56"/>
    </w:p>
    <w:p w:rsidR="007B28EA" w:rsidRDefault="007B28EA" w:rsidP="00CB2AAE">
      <w:pPr>
        <w:pStyle w:val="POPnagl2"/>
      </w:pPr>
      <w:bookmarkStart w:id="57" w:name="_Toc480548399"/>
      <w:bookmarkStart w:id="58" w:name="_Toc480548456"/>
      <w:bookmarkStart w:id="59" w:name="_Toc19511666"/>
      <w:bookmarkStart w:id="60" w:name="_Toc27723256"/>
      <w:bookmarkStart w:id="61" w:name="_Toc33039496"/>
      <w:bookmarkEnd w:id="50"/>
      <w:bookmarkEnd w:id="51"/>
      <w:bookmarkEnd w:id="52"/>
      <w:r>
        <w:t>OPIS STANU JAKOŚCI POWIETRZA W STRE</w:t>
      </w:r>
      <w:bookmarkEnd w:id="57"/>
      <w:bookmarkEnd w:id="58"/>
      <w:bookmarkEnd w:id="59"/>
      <w:r>
        <w:t>FIE MIASTO WŁOCŁAWEK</w:t>
      </w:r>
      <w:bookmarkEnd w:id="60"/>
      <w:bookmarkEnd w:id="61"/>
    </w:p>
    <w:p w:rsidR="007B28EA" w:rsidRDefault="007B28EA" w:rsidP="00CB2AAE">
      <w:pPr>
        <w:pStyle w:val="POPnagl3"/>
      </w:pPr>
      <w:bookmarkStart w:id="62" w:name="_Toc33039497"/>
      <w:bookmarkStart w:id="63" w:name="_Toc19511667"/>
      <w:bookmarkStart w:id="64" w:name="_Toc27723257"/>
      <w:r>
        <w:t>Klasyfikacja strefy miasto włocławek pod kątem oceny jakości powietrza</w:t>
      </w:r>
      <w:bookmarkEnd w:id="62"/>
      <w:r>
        <w:t xml:space="preserve"> </w:t>
      </w:r>
      <w:bookmarkEnd w:id="63"/>
      <w:bookmarkEnd w:id="64"/>
    </w:p>
    <w:p w:rsidR="007B28EA" w:rsidRDefault="007B28EA" w:rsidP="00DF0EAE">
      <w:pPr>
        <w:pStyle w:val="POPnormal"/>
        <w:rPr>
          <w:lang w:eastAsia="ar-SA"/>
        </w:rPr>
      </w:pPr>
      <w:r w:rsidRPr="00967AB9">
        <w:t>Zgodnie z przeprowadzoną przez Główny Inspektorat Ochrony Środowiska Regionalny Wydział Moni</w:t>
      </w:r>
      <w:r>
        <w:t>toringu Środowiska w Bydgoszczy</w:t>
      </w:r>
      <w:r w:rsidRPr="00967AB9">
        <w:t xml:space="preserve"> Roczną oceną jakości powietrza w województwie kujaws</w:t>
      </w:r>
      <w:r>
        <w:t>ko-pomorskim za rok 2018, strefa miasto Włocławek została zaliczona do odpowiedniej klasy</w:t>
      </w:r>
      <w:r w:rsidRPr="00967AB9">
        <w:t xml:space="preserve"> jakości powietrza dla wszystkich substancji podlegających ocenie</w:t>
      </w:r>
      <w:r>
        <w:rPr>
          <w:lang w:eastAsia="ar-SA"/>
        </w:rPr>
        <w:t>:</w:t>
      </w:r>
    </w:p>
    <w:p w:rsidR="007B28EA" w:rsidRDefault="007B28EA" w:rsidP="00B55BEB">
      <w:pPr>
        <w:pStyle w:val="POPwypkt"/>
        <w:ind w:left="1077"/>
        <w:rPr>
          <w:lang w:eastAsia="ar-SA"/>
        </w:rPr>
      </w:pPr>
      <w:r w:rsidRPr="002328DF">
        <w:rPr>
          <w:b/>
          <w:bCs/>
          <w:lang w:eastAsia="ar-SA"/>
        </w:rPr>
        <w:t>klasa A</w:t>
      </w:r>
      <w:r>
        <w:rPr>
          <w:lang w:eastAsia="ar-SA"/>
        </w:rPr>
        <w:t xml:space="preserve"> – jeżeli stężenia zanieczyszczenia na jej terenie </w:t>
      </w:r>
      <w:r w:rsidRPr="002328DF">
        <w:rPr>
          <w:b/>
          <w:bCs/>
          <w:lang w:eastAsia="ar-SA"/>
        </w:rPr>
        <w:t>nie przekraczały</w:t>
      </w:r>
      <w:r>
        <w:rPr>
          <w:lang w:eastAsia="ar-SA"/>
        </w:rPr>
        <w:t xml:space="preserve"> poziomów dopuszczalnych, poziomów docelowych, poziomów celu długoterminowego;</w:t>
      </w:r>
    </w:p>
    <w:p w:rsidR="007B28EA" w:rsidRDefault="007B28EA" w:rsidP="00B55BEB">
      <w:pPr>
        <w:pStyle w:val="POPwypkt"/>
        <w:ind w:left="1077"/>
        <w:rPr>
          <w:lang w:eastAsia="ar-SA"/>
        </w:rPr>
      </w:pPr>
      <w:r w:rsidRPr="002328DF">
        <w:rPr>
          <w:b/>
          <w:bCs/>
          <w:lang w:eastAsia="ar-SA"/>
        </w:rPr>
        <w:t xml:space="preserve">klasa </w:t>
      </w:r>
      <w:r>
        <w:rPr>
          <w:b/>
          <w:bCs/>
          <w:lang w:eastAsia="ar-SA"/>
        </w:rPr>
        <w:t>C</w:t>
      </w:r>
      <w:r>
        <w:rPr>
          <w:lang w:eastAsia="ar-SA"/>
        </w:rPr>
        <w:t xml:space="preserve"> – jeżeli stężenia zanieczyszczenia na jej terenie </w:t>
      </w:r>
      <w:r w:rsidRPr="002328DF">
        <w:rPr>
          <w:b/>
          <w:bCs/>
          <w:lang w:eastAsia="ar-SA"/>
        </w:rPr>
        <w:t>przekraczały</w:t>
      </w:r>
      <w:r>
        <w:rPr>
          <w:lang w:eastAsia="ar-SA"/>
        </w:rPr>
        <w:t xml:space="preserve"> poziomy dopuszczalne lub docelowe;</w:t>
      </w:r>
    </w:p>
    <w:p w:rsidR="007B28EA" w:rsidRDefault="007B28EA" w:rsidP="00737A7F">
      <w:pPr>
        <w:pStyle w:val="POPwypkt"/>
        <w:ind w:left="1077"/>
        <w:rPr>
          <w:lang w:eastAsia="ar-SA"/>
        </w:rPr>
      </w:pPr>
      <w:r>
        <w:rPr>
          <w:b/>
          <w:bCs/>
          <w:lang w:eastAsia="ar-SA"/>
        </w:rPr>
        <w:t xml:space="preserve">klasa C1 </w:t>
      </w:r>
      <w:r>
        <w:rPr>
          <w:lang w:eastAsia="ar-SA"/>
        </w:rPr>
        <w:t xml:space="preserve">– </w:t>
      </w:r>
      <w:r w:rsidRPr="00F5208B">
        <w:rPr>
          <w:lang w:eastAsia="ar-SA"/>
        </w:rPr>
        <w:t>jeżeli stężenia pyłu zawieszonego PM2,5 na jej terenie przekraczały poziom dopuszczalny</w:t>
      </w:r>
      <w:r>
        <w:rPr>
          <w:lang w:eastAsia="ar-SA"/>
        </w:rPr>
        <w:t>, który obowiązuje od 1 stycznia 2020 roku.</w:t>
      </w:r>
    </w:p>
    <w:p w:rsidR="007B28EA" w:rsidRPr="00967AB9" w:rsidRDefault="007B28EA" w:rsidP="00B55BEB">
      <w:pPr>
        <w:pStyle w:val="POPnormal"/>
      </w:pPr>
      <w:r w:rsidRPr="00737A7F">
        <w:rPr>
          <w:lang w:eastAsia="ar-SA"/>
        </w:rPr>
        <w:t xml:space="preserve">W wyżej wymienionej Rocznej ocenie jakości powietrza za rok 2018 strefa </w:t>
      </w:r>
      <w:r>
        <w:rPr>
          <w:lang w:eastAsia="ar-SA"/>
        </w:rPr>
        <w:t>miasto Włocławek</w:t>
      </w:r>
      <w:r w:rsidRPr="00737A7F">
        <w:rPr>
          <w:lang w:eastAsia="ar-SA"/>
        </w:rPr>
        <w:t xml:space="preserve"> ze</w:t>
      </w:r>
      <w:r>
        <w:rPr>
          <w:lang w:eastAsia="ar-SA"/>
        </w:rPr>
        <w:t> </w:t>
      </w:r>
      <w:r w:rsidRPr="00737A7F">
        <w:rPr>
          <w:lang w:eastAsia="ar-SA"/>
        </w:rPr>
        <w:t>względu na ochronę zdrowia została zakwalifikowana do klasy C</w:t>
      </w:r>
      <w:r w:rsidRPr="00967AB9">
        <w:t>,</w:t>
      </w:r>
      <w:r>
        <w:rPr>
          <w:lang w:eastAsia="ar-SA"/>
        </w:rPr>
        <w:t xml:space="preserve"> pod kątem pyłu zawieszonego PM10 i benzo(a)pirenu, co związane jest z koniecznością opracowania nowego Programu ochrony powietrza. </w:t>
      </w:r>
      <w:r w:rsidRPr="00BC4DD1">
        <w:t xml:space="preserve">Poniżej </w:t>
      </w:r>
      <w:r>
        <w:t xml:space="preserve">w tabelach </w:t>
      </w:r>
      <w:r w:rsidRPr="00BC4DD1">
        <w:t xml:space="preserve">zamieszczono charakterystykę strefy </w:t>
      </w:r>
      <w:r>
        <w:t>miasto</w:t>
      </w:r>
      <w:r w:rsidRPr="00BC4DD1">
        <w:t xml:space="preserve"> </w:t>
      </w:r>
      <w:r>
        <w:t xml:space="preserve">Włocławek oraz jej </w:t>
      </w:r>
      <w:r w:rsidRPr="00BC4DD1">
        <w:t>klasyfikację</w:t>
      </w:r>
      <w:r>
        <w:t>,</w:t>
      </w:r>
      <w:r w:rsidRPr="00BC4DD1">
        <w:t xml:space="preserve"> zgodnie z ocenami jakości powiet</w:t>
      </w:r>
      <w:r>
        <w:t>rza za lata 2013-2018</w:t>
      </w:r>
      <w:r w:rsidRPr="00BC4DD1">
        <w:t>.</w:t>
      </w:r>
    </w:p>
    <w:p w:rsidR="007B28EA" w:rsidRDefault="007B28EA" w:rsidP="002A69B8">
      <w:pPr>
        <w:pStyle w:val="Caption"/>
      </w:pPr>
      <w:bookmarkStart w:id="65" w:name="_Toc28597975"/>
      <w:bookmarkStart w:id="66" w:name="_Toc33039623"/>
      <w:r>
        <w:t xml:space="preserve">Tabela </w:t>
      </w:r>
      <w:r>
        <w:rPr>
          <w:noProof/>
        </w:rPr>
        <w:fldChar w:fldCharType="begin"/>
      </w:r>
      <w:r>
        <w:rPr>
          <w:noProof/>
        </w:rPr>
        <w:instrText xml:space="preserve"> SEQ Tabela \* ARABIC </w:instrText>
      </w:r>
      <w:r>
        <w:rPr>
          <w:noProof/>
        </w:rPr>
        <w:fldChar w:fldCharType="separate"/>
      </w:r>
      <w:r>
        <w:rPr>
          <w:noProof/>
        </w:rPr>
        <w:t>1</w:t>
      </w:r>
      <w:r>
        <w:rPr>
          <w:noProof/>
        </w:rPr>
        <w:fldChar w:fldCharType="end"/>
      </w:r>
      <w:r>
        <w:t>.</w:t>
      </w:r>
      <w:r w:rsidRPr="002A69B8">
        <w:t xml:space="preserve"> </w:t>
      </w:r>
      <w:r>
        <w:t>Charakterystyka strefy miasto Włocławek w roku 2018</w:t>
      </w:r>
      <w:r>
        <w:rPr>
          <w:rStyle w:val="FootnoteReference"/>
        </w:rPr>
        <w:footnoteReference w:id="32"/>
      </w:r>
      <w:bookmarkEnd w:id="65"/>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A0"/>
      </w:tblPr>
      <w:tblGrid>
        <w:gridCol w:w="2906"/>
        <w:gridCol w:w="3543"/>
        <w:gridCol w:w="2357"/>
      </w:tblGrid>
      <w:tr w:rsidR="007B28EA" w:rsidRPr="000C5980" w:rsidTr="00DA57AC">
        <w:trPr>
          <w:cantSplit/>
          <w:trHeight w:val="227"/>
          <w:tblHeader/>
          <w:jc w:val="center"/>
        </w:trPr>
        <w:tc>
          <w:tcPr>
            <w:tcW w:w="6449" w:type="dxa"/>
            <w:gridSpan w:val="2"/>
            <w:shd w:val="clear" w:color="000000" w:fill="D8D8D8"/>
            <w:vAlign w:val="center"/>
          </w:tcPr>
          <w:p w:rsidR="007B28EA" w:rsidRPr="000C5980" w:rsidRDefault="007B28EA" w:rsidP="00DA57AC">
            <w:pPr>
              <w:jc w:val="center"/>
              <w:rPr>
                <w:b/>
                <w:bCs/>
                <w:color w:val="000000"/>
                <w:sz w:val="16"/>
                <w:szCs w:val="16"/>
              </w:rPr>
            </w:pPr>
            <w:r>
              <w:rPr>
                <w:b/>
                <w:bCs/>
                <w:color w:val="000000"/>
                <w:sz w:val="16"/>
                <w:szCs w:val="16"/>
              </w:rPr>
              <w:t>n</w:t>
            </w:r>
            <w:r w:rsidRPr="000C5980">
              <w:rPr>
                <w:b/>
                <w:bCs/>
                <w:color w:val="000000"/>
                <w:sz w:val="16"/>
                <w:szCs w:val="16"/>
              </w:rPr>
              <w:t>azwa strefy</w:t>
            </w:r>
          </w:p>
        </w:tc>
        <w:tc>
          <w:tcPr>
            <w:tcW w:w="2357" w:type="dxa"/>
            <w:shd w:val="clear" w:color="000000" w:fill="D8D8D8"/>
            <w:noWrap/>
            <w:vAlign w:val="center"/>
          </w:tcPr>
          <w:p w:rsidR="007B28EA" w:rsidRPr="000C5980" w:rsidRDefault="007B28EA" w:rsidP="00DA57AC">
            <w:pPr>
              <w:jc w:val="center"/>
              <w:rPr>
                <w:b/>
                <w:bCs/>
                <w:color w:val="000000"/>
                <w:sz w:val="16"/>
                <w:szCs w:val="16"/>
              </w:rPr>
            </w:pPr>
            <w:r>
              <w:rPr>
                <w:b/>
                <w:bCs/>
                <w:color w:val="000000"/>
                <w:sz w:val="16"/>
                <w:szCs w:val="16"/>
              </w:rPr>
              <w:t>s</w:t>
            </w:r>
            <w:r w:rsidRPr="000C5980">
              <w:rPr>
                <w:b/>
                <w:bCs/>
                <w:color w:val="000000"/>
                <w:sz w:val="16"/>
                <w:szCs w:val="16"/>
              </w:rPr>
              <w:t xml:space="preserve">trefa </w:t>
            </w:r>
            <w:r>
              <w:rPr>
                <w:b/>
                <w:bCs/>
                <w:color w:val="000000"/>
                <w:sz w:val="16"/>
                <w:szCs w:val="16"/>
              </w:rPr>
              <w:t>miasto</w:t>
            </w:r>
            <w:r w:rsidRPr="000C5980">
              <w:rPr>
                <w:b/>
                <w:bCs/>
                <w:color w:val="000000"/>
                <w:sz w:val="16"/>
                <w:szCs w:val="16"/>
              </w:rPr>
              <w:t xml:space="preserve"> </w:t>
            </w:r>
            <w:r>
              <w:rPr>
                <w:b/>
                <w:bCs/>
                <w:color w:val="000000"/>
                <w:sz w:val="16"/>
                <w:szCs w:val="16"/>
              </w:rPr>
              <w:t>Włocławek</w:t>
            </w:r>
          </w:p>
        </w:tc>
      </w:tr>
      <w:tr w:rsidR="007B28EA" w:rsidRPr="000C5980" w:rsidTr="00DA57AC">
        <w:trPr>
          <w:cantSplit/>
          <w:trHeight w:val="121"/>
          <w:tblHeader/>
          <w:jc w:val="center"/>
        </w:trPr>
        <w:tc>
          <w:tcPr>
            <w:tcW w:w="6449" w:type="dxa"/>
            <w:gridSpan w:val="2"/>
            <w:shd w:val="clear" w:color="000000" w:fill="D8D8D8"/>
            <w:vAlign w:val="center"/>
          </w:tcPr>
          <w:p w:rsidR="007B28EA" w:rsidRPr="002D007F" w:rsidRDefault="007B28EA" w:rsidP="00DA57AC">
            <w:pPr>
              <w:jc w:val="center"/>
              <w:rPr>
                <w:b/>
                <w:bCs/>
                <w:sz w:val="16"/>
                <w:szCs w:val="16"/>
              </w:rPr>
            </w:pPr>
            <w:r w:rsidRPr="002D007F">
              <w:rPr>
                <w:b/>
                <w:bCs/>
                <w:sz w:val="16"/>
                <w:szCs w:val="16"/>
              </w:rPr>
              <w:t>kod strefy</w:t>
            </w:r>
          </w:p>
        </w:tc>
        <w:tc>
          <w:tcPr>
            <w:tcW w:w="2357" w:type="dxa"/>
            <w:shd w:val="clear" w:color="000000" w:fill="D8D8D8"/>
            <w:noWrap/>
            <w:vAlign w:val="center"/>
          </w:tcPr>
          <w:p w:rsidR="007B28EA" w:rsidRPr="000C5980" w:rsidRDefault="007B28EA" w:rsidP="00DA57AC">
            <w:pPr>
              <w:jc w:val="center"/>
              <w:rPr>
                <w:b/>
                <w:bCs/>
                <w:color w:val="000000"/>
                <w:sz w:val="16"/>
                <w:szCs w:val="16"/>
              </w:rPr>
            </w:pPr>
            <w:r>
              <w:rPr>
                <w:b/>
                <w:bCs/>
                <w:color w:val="000000"/>
                <w:sz w:val="16"/>
                <w:szCs w:val="16"/>
              </w:rPr>
              <w:t>PL0403</w:t>
            </w:r>
          </w:p>
        </w:tc>
      </w:tr>
      <w:tr w:rsidR="007B28EA" w:rsidRPr="000C5980" w:rsidTr="00DA57AC">
        <w:trPr>
          <w:cantSplit/>
          <w:trHeight w:val="227"/>
          <w:tblHeader/>
          <w:jc w:val="center"/>
        </w:trPr>
        <w:tc>
          <w:tcPr>
            <w:tcW w:w="2906" w:type="dxa"/>
            <w:vMerge w:val="restart"/>
            <w:vAlign w:val="center"/>
          </w:tcPr>
          <w:p w:rsidR="007B28EA" w:rsidRPr="00D359DD" w:rsidRDefault="007B28EA" w:rsidP="00041446">
            <w:pPr>
              <w:rPr>
                <w:sz w:val="16"/>
                <w:szCs w:val="16"/>
              </w:rPr>
            </w:pPr>
            <w:r w:rsidRPr="00D359DD">
              <w:rPr>
                <w:sz w:val="16"/>
                <w:szCs w:val="16"/>
              </w:rPr>
              <w:t>na ter</w:t>
            </w:r>
            <w:r>
              <w:rPr>
                <w:sz w:val="16"/>
                <w:szCs w:val="16"/>
              </w:rPr>
              <w:t>e</w:t>
            </w:r>
            <w:r w:rsidRPr="00D359DD">
              <w:rPr>
                <w:sz w:val="16"/>
                <w:szCs w:val="16"/>
              </w:rPr>
              <w:t>nie lub częś</w:t>
            </w:r>
            <w:r>
              <w:rPr>
                <w:sz w:val="16"/>
                <w:szCs w:val="16"/>
              </w:rPr>
              <w:t>ci</w:t>
            </w:r>
            <w:r w:rsidRPr="00D359DD">
              <w:rPr>
                <w:sz w:val="16"/>
                <w:szCs w:val="16"/>
              </w:rPr>
              <w:t xml:space="preserve"> strefy obowiązują dopuszczalne poziomy substancji określone</w:t>
            </w:r>
          </w:p>
        </w:tc>
        <w:tc>
          <w:tcPr>
            <w:tcW w:w="3543" w:type="dxa"/>
            <w:vAlign w:val="center"/>
          </w:tcPr>
          <w:p w:rsidR="007B28EA" w:rsidRPr="00D359DD" w:rsidRDefault="007B28EA" w:rsidP="00041446">
            <w:pPr>
              <w:rPr>
                <w:sz w:val="16"/>
                <w:szCs w:val="16"/>
              </w:rPr>
            </w:pPr>
            <w:r w:rsidRPr="00D359DD">
              <w:rPr>
                <w:sz w:val="16"/>
                <w:szCs w:val="16"/>
              </w:rPr>
              <w:t>ze względu na ochronę zdrowia [tak/nie]</w:t>
            </w:r>
          </w:p>
        </w:tc>
        <w:tc>
          <w:tcPr>
            <w:tcW w:w="2357" w:type="dxa"/>
            <w:noWrap/>
            <w:vAlign w:val="center"/>
          </w:tcPr>
          <w:p w:rsidR="007B28EA" w:rsidRPr="000C5980" w:rsidRDefault="007B28EA" w:rsidP="00DA57AC">
            <w:pPr>
              <w:jc w:val="center"/>
              <w:rPr>
                <w:bCs/>
                <w:color w:val="000000"/>
                <w:sz w:val="16"/>
                <w:szCs w:val="16"/>
              </w:rPr>
            </w:pPr>
            <w:r w:rsidRPr="000C5980">
              <w:rPr>
                <w:bCs/>
                <w:color w:val="000000"/>
                <w:sz w:val="16"/>
                <w:szCs w:val="16"/>
              </w:rPr>
              <w:t>Tak</w:t>
            </w:r>
          </w:p>
        </w:tc>
      </w:tr>
      <w:tr w:rsidR="007B28EA" w:rsidRPr="000C5980" w:rsidTr="00DA57AC">
        <w:trPr>
          <w:cantSplit/>
          <w:trHeight w:val="227"/>
          <w:jc w:val="center"/>
        </w:trPr>
        <w:tc>
          <w:tcPr>
            <w:tcW w:w="2906" w:type="dxa"/>
            <w:vMerge/>
            <w:vAlign w:val="center"/>
          </w:tcPr>
          <w:p w:rsidR="007B28EA" w:rsidRPr="00D359DD" w:rsidRDefault="007B28EA" w:rsidP="00041446">
            <w:pPr>
              <w:rPr>
                <w:sz w:val="16"/>
                <w:szCs w:val="16"/>
              </w:rPr>
            </w:pPr>
          </w:p>
        </w:tc>
        <w:tc>
          <w:tcPr>
            <w:tcW w:w="3543" w:type="dxa"/>
            <w:vAlign w:val="center"/>
          </w:tcPr>
          <w:p w:rsidR="007B28EA" w:rsidRPr="007B522E" w:rsidRDefault="007B28EA" w:rsidP="00041446">
            <w:pPr>
              <w:rPr>
                <w:sz w:val="16"/>
                <w:szCs w:val="16"/>
              </w:rPr>
            </w:pPr>
            <w:r w:rsidRPr="007B522E">
              <w:rPr>
                <w:sz w:val="16"/>
                <w:szCs w:val="16"/>
              </w:rPr>
              <w:t>ze względu na ochronę roślin [tak/nie]</w:t>
            </w:r>
          </w:p>
        </w:tc>
        <w:tc>
          <w:tcPr>
            <w:tcW w:w="2357" w:type="dxa"/>
            <w:noWrap/>
            <w:vAlign w:val="center"/>
          </w:tcPr>
          <w:p w:rsidR="007B28EA" w:rsidRPr="007B522E" w:rsidRDefault="007B28EA" w:rsidP="00DA57AC">
            <w:pPr>
              <w:jc w:val="center"/>
              <w:rPr>
                <w:sz w:val="16"/>
                <w:szCs w:val="16"/>
              </w:rPr>
            </w:pPr>
            <w:r w:rsidRPr="007B522E">
              <w:rPr>
                <w:sz w:val="16"/>
                <w:szCs w:val="16"/>
              </w:rPr>
              <w:t>Nie</w:t>
            </w:r>
          </w:p>
        </w:tc>
      </w:tr>
      <w:tr w:rsidR="007B28EA" w:rsidRPr="000C5980" w:rsidTr="00DA57AC">
        <w:trPr>
          <w:cantSplit/>
          <w:trHeight w:val="227"/>
          <w:jc w:val="center"/>
        </w:trPr>
        <w:tc>
          <w:tcPr>
            <w:tcW w:w="6449" w:type="dxa"/>
            <w:gridSpan w:val="2"/>
            <w:vAlign w:val="center"/>
          </w:tcPr>
          <w:p w:rsidR="007B28EA" w:rsidRPr="007B522E" w:rsidRDefault="007B28EA" w:rsidP="00041446">
            <w:pPr>
              <w:rPr>
                <w:sz w:val="16"/>
                <w:szCs w:val="16"/>
              </w:rPr>
            </w:pPr>
            <w:r w:rsidRPr="007B522E">
              <w:rPr>
                <w:sz w:val="16"/>
                <w:szCs w:val="16"/>
              </w:rPr>
              <w:t>aglomeracja [tak/nie]</w:t>
            </w:r>
          </w:p>
        </w:tc>
        <w:tc>
          <w:tcPr>
            <w:tcW w:w="2357" w:type="dxa"/>
            <w:noWrap/>
            <w:vAlign w:val="center"/>
          </w:tcPr>
          <w:p w:rsidR="007B28EA" w:rsidRPr="007B522E" w:rsidRDefault="007B28EA" w:rsidP="00DA57AC">
            <w:pPr>
              <w:jc w:val="center"/>
              <w:rPr>
                <w:sz w:val="16"/>
                <w:szCs w:val="16"/>
              </w:rPr>
            </w:pPr>
            <w:r w:rsidRPr="007B522E">
              <w:rPr>
                <w:sz w:val="16"/>
                <w:szCs w:val="16"/>
              </w:rPr>
              <w:t>Nie</w:t>
            </w:r>
          </w:p>
        </w:tc>
      </w:tr>
      <w:tr w:rsidR="007B28EA" w:rsidRPr="000C5980" w:rsidTr="00DA57AC">
        <w:trPr>
          <w:cantSplit/>
          <w:trHeight w:val="227"/>
          <w:jc w:val="center"/>
        </w:trPr>
        <w:tc>
          <w:tcPr>
            <w:tcW w:w="6449" w:type="dxa"/>
            <w:gridSpan w:val="2"/>
            <w:vAlign w:val="center"/>
          </w:tcPr>
          <w:p w:rsidR="007B28EA" w:rsidRPr="007B522E" w:rsidRDefault="007B28EA" w:rsidP="00041446">
            <w:pPr>
              <w:rPr>
                <w:sz w:val="16"/>
                <w:szCs w:val="16"/>
              </w:rPr>
            </w:pPr>
            <w:r w:rsidRPr="007B522E">
              <w:rPr>
                <w:sz w:val="16"/>
                <w:szCs w:val="16"/>
              </w:rPr>
              <w:t>powierzchnia strefy [km</w:t>
            </w:r>
            <w:r w:rsidRPr="007B522E">
              <w:rPr>
                <w:sz w:val="16"/>
                <w:szCs w:val="16"/>
                <w:vertAlign w:val="superscript"/>
              </w:rPr>
              <w:t>2</w:t>
            </w:r>
            <w:r w:rsidRPr="007B522E">
              <w:rPr>
                <w:sz w:val="16"/>
                <w:szCs w:val="16"/>
              </w:rPr>
              <w:t>]</w:t>
            </w:r>
            <w:r w:rsidRPr="007B522E">
              <w:rPr>
                <w:rStyle w:val="FootnoteReference"/>
                <w:sz w:val="16"/>
                <w:szCs w:val="16"/>
              </w:rPr>
              <w:footnoteReference w:id="33"/>
            </w:r>
          </w:p>
        </w:tc>
        <w:tc>
          <w:tcPr>
            <w:tcW w:w="2357" w:type="dxa"/>
            <w:noWrap/>
            <w:vAlign w:val="center"/>
          </w:tcPr>
          <w:p w:rsidR="007B28EA" w:rsidRPr="007B522E" w:rsidRDefault="007B28EA" w:rsidP="00DA57AC">
            <w:pPr>
              <w:jc w:val="center"/>
              <w:rPr>
                <w:sz w:val="16"/>
                <w:szCs w:val="16"/>
              </w:rPr>
            </w:pPr>
            <w:r w:rsidRPr="007B522E">
              <w:rPr>
                <w:sz w:val="16"/>
                <w:szCs w:val="16"/>
              </w:rPr>
              <w:t>84</w:t>
            </w:r>
          </w:p>
        </w:tc>
      </w:tr>
      <w:tr w:rsidR="007B28EA" w:rsidRPr="000C5980" w:rsidTr="00737A7F">
        <w:trPr>
          <w:cantSplit/>
          <w:trHeight w:val="289"/>
          <w:jc w:val="center"/>
        </w:trPr>
        <w:tc>
          <w:tcPr>
            <w:tcW w:w="6449" w:type="dxa"/>
            <w:gridSpan w:val="2"/>
            <w:vAlign w:val="center"/>
          </w:tcPr>
          <w:p w:rsidR="007B28EA" w:rsidRPr="007B522E" w:rsidRDefault="007B28EA" w:rsidP="00041446">
            <w:pPr>
              <w:rPr>
                <w:sz w:val="16"/>
                <w:szCs w:val="16"/>
              </w:rPr>
            </w:pPr>
            <w:r w:rsidRPr="007B522E">
              <w:rPr>
                <w:sz w:val="16"/>
                <w:szCs w:val="16"/>
              </w:rPr>
              <w:t>ludność (2018 r.)</w:t>
            </w:r>
            <w:r w:rsidRPr="007B522E">
              <w:rPr>
                <w:rStyle w:val="FootnoteReference"/>
                <w:sz w:val="16"/>
                <w:szCs w:val="16"/>
              </w:rPr>
              <w:footnoteReference w:id="34"/>
            </w:r>
            <w:r w:rsidRPr="007B522E">
              <w:rPr>
                <w:sz w:val="16"/>
                <w:szCs w:val="16"/>
              </w:rPr>
              <w:t xml:space="preserve"> [os.]</w:t>
            </w:r>
          </w:p>
        </w:tc>
        <w:tc>
          <w:tcPr>
            <w:tcW w:w="2357" w:type="dxa"/>
            <w:noWrap/>
            <w:vAlign w:val="center"/>
          </w:tcPr>
          <w:p w:rsidR="007B28EA" w:rsidRPr="007B522E" w:rsidRDefault="007B28EA" w:rsidP="00DA57AC">
            <w:pPr>
              <w:keepNext/>
              <w:spacing w:before="240" w:after="120"/>
              <w:jc w:val="center"/>
              <w:outlineLvl w:val="1"/>
              <w:rPr>
                <w:sz w:val="16"/>
                <w:szCs w:val="16"/>
              </w:rPr>
            </w:pPr>
            <w:r w:rsidRPr="007B522E">
              <w:rPr>
                <w:sz w:val="16"/>
                <w:szCs w:val="16"/>
              </w:rPr>
              <w:t>10</w:t>
            </w:r>
            <w:r>
              <w:rPr>
                <w:sz w:val="16"/>
                <w:szCs w:val="16"/>
              </w:rPr>
              <w:t xml:space="preserve"> </w:t>
            </w:r>
            <w:r w:rsidRPr="007B522E">
              <w:rPr>
                <w:sz w:val="16"/>
                <w:szCs w:val="16"/>
              </w:rPr>
              <w:t>802</w:t>
            </w:r>
          </w:p>
        </w:tc>
      </w:tr>
      <w:tr w:rsidR="007B28EA" w:rsidRPr="000C5980" w:rsidTr="00DA57AC">
        <w:trPr>
          <w:cantSplit/>
          <w:trHeight w:val="227"/>
          <w:jc w:val="center"/>
        </w:trPr>
        <w:tc>
          <w:tcPr>
            <w:tcW w:w="6449" w:type="dxa"/>
            <w:gridSpan w:val="2"/>
            <w:vAlign w:val="center"/>
          </w:tcPr>
          <w:p w:rsidR="007B28EA" w:rsidRPr="007B522E" w:rsidRDefault="007B28EA" w:rsidP="00041446">
            <w:pPr>
              <w:rPr>
                <w:sz w:val="16"/>
                <w:szCs w:val="16"/>
              </w:rPr>
            </w:pPr>
            <w:r w:rsidRPr="007B522E">
              <w:rPr>
                <w:sz w:val="16"/>
                <w:szCs w:val="16"/>
              </w:rPr>
              <w:t>dzieci poniżej 5 roku życia [os.]</w:t>
            </w:r>
          </w:p>
        </w:tc>
        <w:tc>
          <w:tcPr>
            <w:tcW w:w="2357" w:type="dxa"/>
            <w:noWrap/>
            <w:vAlign w:val="center"/>
          </w:tcPr>
          <w:p w:rsidR="007B28EA" w:rsidRPr="007B522E" w:rsidDel="00892985" w:rsidRDefault="007B28EA" w:rsidP="00DA57AC">
            <w:pPr>
              <w:jc w:val="center"/>
              <w:rPr>
                <w:sz w:val="16"/>
                <w:szCs w:val="16"/>
              </w:rPr>
            </w:pPr>
            <w:r w:rsidRPr="007B522E">
              <w:rPr>
                <w:sz w:val="16"/>
                <w:szCs w:val="16"/>
              </w:rPr>
              <w:t>4</w:t>
            </w:r>
            <w:r>
              <w:rPr>
                <w:sz w:val="16"/>
                <w:szCs w:val="16"/>
              </w:rPr>
              <w:t xml:space="preserve"> </w:t>
            </w:r>
            <w:r w:rsidRPr="007B522E">
              <w:rPr>
                <w:sz w:val="16"/>
                <w:szCs w:val="16"/>
              </w:rPr>
              <w:t>513</w:t>
            </w:r>
          </w:p>
        </w:tc>
      </w:tr>
      <w:tr w:rsidR="007B28EA" w:rsidRPr="000C5980" w:rsidTr="00DA57AC">
        <w:trPr>
          <w:cantSplit/>
          <w:trHeight w:val="227"/>
          <w:jc w:val="center"/>
        </w:trPr>
        <w:tc>
          <w:tcPr>
            <w:tcW w:w="6449" w:type="dxa"/>
            <w:gridSpan w:val="2"/>
            <w:vAlign w:val="center"/>
          </w:tcPr>
          <w:p w:rsidR="007B28EA" w:rsidRPr="007B522E" w:rsidRDefault="007B28EA" w:rsidP="00041446">
            <w:pPr>
              <w:rPr>
                <w:sz w:val="16"/>
                <w:szCs w:val="16"/>
              </w:rPr>
            </w:pPr>
            <w:r w:rsidRPr="007B522E">
              <w:rPr>
                <w:sz w:val="16"/>
                <w:szCs w:val="16"/>
              </w:rPr>
              <w:t>osoby starsze &gt; 65 roku życia [os.]</w:t>
            </w:r>
          </w:p>
        </w:tc>
        <w:tc>
          <w:tcPr>
            <w:tcW w:w="2357" w:type="dxa"/>
            <w:noWrap/>
            <w:vAlign w:val="center"/>
          </w:tcPr>
          <w:p w:rsidR="007B28EA" w:rsidRPr="007B522E" w:rsidDel="00892985" w:rsidRDefault="007B28EA" w:rsidP="00DA57AC">
            <w:pPr>
              <w:jc w:val="center"/>
              <w:rPr>
                <w:sz w:val="16"/>
                <w:szCs w:val="16"/>
              </w:rPr>
            </w:pPr>
            <w:r w:rsidRPr="007B522E">
              <w:rPr>
                <w:sz w:val="16"/>
                <w:szCs w:val="16"/>
              </w:rPr>
              <w:t>36</w:t>
            </w:r>
            <w:r>
              <w:rPr>
                <w:sz w:val="16"/>
                <w:szCs w:val="16"/>
              </w:rPr>
              <w:t xml:space="preserve"> </w:t>
            </w:r>
            <w:r w:rsidRPr="007B522E">
              <w:rPr>
                <w:sz w:val="16"/>
                <w:szCs w:val="16"/>
              </w:rPr>
              <w:t>393</w:t>
            </w:r>
          </w:p>
        </w:tc>
      </w:tr>
    </w:tbl>
    <w:p w:rsidR="007B28EA" w:rsidRDefault="007B28EA" w:rsidP="002A69B8">
      <w:pPr>
        <w:pStyle w:val="Caption"/>
      </w:pPr>
      <w:bookmarkStart w:id="67" w:name="_Toc28597976"/>
      <w:bookmarkStart w:id="68" w:name="_Toc33039624"/>
      <w:r>
        <w:t xml:space="preserve">Tabela </w:t>
      </w:r>
      <w:r>
        <w:rPr>
          <w:noProof/>
        </w:rPr>
        <w:fldChar w:fldCharType="begin"/>
      </w:r>
      <w:r>
        <w:rPr>
          <w:noProof/>
        </w:rPr>
        <w:instrText xml:space="preserve"> SEQ Tabela \* ARABIC </w:instrText>
      </w:r>
      <w:r>
        <w:rPr>
          <w:noProof/>
        </w:rPr>
        <w:fldChar w:fldCharType="separate"/>
      </w:r>
      <w:r>
        <w:rPr>
          <w:noProof/>
        </w:rPr>
        <w:t>2</w:t>
      </w:r>
      <w:r>
        <w:rPr>
          <w:noProof/>
        </w:rPr>
        <w:fldChar w:fldCharType="end"/>
      </w:r>
      <w:r>
        <w:t>.</w:t>
      </w:r>
      <w:r w:rsidRPr="002A69B8">
        <w:t xml:space="preserve"> </w:t>
      </w:r>
      <w:r>
        <w:t>Klasyfikacja strefy miasto Włocławek w 2018 roku</w:t>
      </w:r>
      <w:r>
        <w:rPr>
          <w:rStyle w:val="FootnoteReference"/>
        </w:rPr>
        <w:footnoteReference w:id="35"/>
      </w:r>
      <w:bookmarkEnd w:id="67"/>
      <w:bookmarkEnd w:id="68"/>
    </w:p>
    <w:tbl>
      <w:tblPr>
        <w:tblW w:w="5000" w:type="pct"/>
        <w:jc w:val="center"/>
        <w:tblCellMar>
          <w:left w:w="70" w:type="dxa"/>
          <w:right w:w="70" w:type="dxa"/>
        </w:tblCellMar>
        <w:tblLook w:val="00A0"/>
      </w:tblPr>
      <w:tblGrid>
        <w:gridCol w:w="4322"/>
        <w:gridCol w:w="4484"/>
      </w:tblGrid>
      <w:tr w:rsidR="007B28EA" w:rsidRPr="000C5980" w:rsidTr="00DA57AC">
        <w:trPr>
          <w:trHeight w:val="283"/>
          <w:tblHeader/>
          <w:jc w:val="center"/>
        </w:trPr>
        <w:tc>
          <w:tcPr>
            <w:tcW w:w="2454"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7B28EA" w:rsidRPr="000C5980" w:rsidRDefault="007B28EA" w:rsidP="009F6EEB">
            <w:pPr>
              <w:jc w:val="center"/>
              <w:rPr>
                <w:b/>
                <w:bCs/>
                <w:color w:val="000000"/>
                <w:sz w:val="16"/>
                <w:szCs w:val="16"/>
              </w:rPr>
            </w:pPr>
            <w:r w:rsidRPr="000C5980">
              <w:rPr>
                <w:b/>
                <w:bCs/>
                <w:color w:val="000000"/>
                <w:sz w:val="16"/>
                <w:szCs w:val="16"/>
              </w:rPr>
              <w:t>substancja</w:t>
            </w:r>
          </w:p>
        </w:tc>
        <w:tc>
          <w:tcPr>
            <w:tcW w:w="2546" w:type="pct"/>
            <w:vMerge w:val="restart"/>
            <w:tcBorders>
              <w:top w:val="single" w:sz="4" w:space="0" w:color="auto"/>
              <w:left w:val="single" w:sz="4" w:space="0" w:color="auto"/>
              <w:bottom w:val="single" w:sz="4" w:space="0" w:color="auto"/>
              <w:right w:val="single" w:sz="4" w:space="0" w:color="auto"/>
            </w:tcBorders>
            <w:shd w:val="clear" w:color="000000" w:fill="D8D8D8"/>
            <w:noWrap/>
            <w:vAlign w:val="center"/>
          </w:tcPr>
          <w:p w:rsidR="007B28EA" w:rsidRPr="000C5980" w:rsidRDefault="007B28EA" w:rsidP="009F6EEB">
            <w:pPr>
              <w:jc w:val="center"/>
              <w:rPr>
                <w:b/>
                <w:bCs/>
                <w:color w:val="000000"/>
                <w:sz w:val="16"/>
                <w:szCs w:val="16"/>
              </w:rPr>
            </w:pPr>
            <w:r w:rsidRPr="000C5980">
              <w:rPr>
                <w:b/>
                <w:bCs/>
                <w:color w:val="000000"/>
                <w:sz w:val="16"/>
                <w:szCs w:val="16"/>
              </w:rPr>
              <w:t>klasa strefy</w:t>
            </w:r>
          </w:p>
        </w:tc>
      </w:tr>
      <w:tr w:rsidR="007B28EA" w:rsidRPr="000C5980" w:rsidTr="00DA57AC">
        <w:trPr>
          <w:trHeight w:val="300"/>
          <w:tblHeader/>
          <w:jc w:val="center"/>
        </w:trPr>
        <w:tc>
          <w:tcPr>
            <w:tcW w:w="2454"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B28EA" w:rsidRPr="000C5980" w:rsidRDefault="007B28EA" w:rsidP="009F6EEB">
            <w:pPr>
              <w:jc w:val="center"/>
              <w:rPr>
                <w:b/>
                <w:bCs/>
                <w:color w:val="000000"/>
                <w:sz w:val="16"/>
                <w:szCs w:val="16"/>
              </w:rPr>
            </w:pPr>
          </w:p>
        </w:tc>
        <w:tc>
          <w:tcPr>
            <w:tcW w:w="2546" w:type="pct"/>
            <w:vMerge/>
            <w:tcBorders>
              <w:top w:val="single" w:sz="4" w:space="0" w:color="auto"/>
              <w:left w:val="single" w:sz="4" w:space="0" w:color="auto"/>
              <w:bottom w:val="single" w:sz="4" w:space="0" w:color="auto"/>
              <w:right w:val="single" w:sz="4" w:space="0" w:color="auto"/>
            </w:tcBorders>
            <w:vAlign w:val="center"/>
          </w:tcPr>
          <w:p w:rsidR="007B28EA" w:rsidRPr="000C5980" w:rsidRDefault="007B28EA" w:rsidP="009F6EEB">
            <w:pPr>
              <w:jc w:val="center"/>
              <w:rPr>
                <w:b/>
                <w:bCs/>
                <w:color w:val="000000"/>
                <w:sz w:val="16"/>
                <w:szCs w:val="16"/>
              </w:rPr>
            </w:pP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SO</w:t>
            </w:r>
            <w:r w:rsidRPr="007B522E">
              <w:rPr>
                <w:b/>
                <w:bCs/>
                <w:color w:val="000000"/>
                <w:sz w:val="16"/>
                <w:szCs w:val="16"/>
                <w:vertAlign w:val="subscript"/>
              </w:rPr>
              <w:t>2</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NO</w:t>
            </w:r>
            <w:r w:rsidRPr="007B522E">
              <w:rPr>
                <w:b/>
                <w:bCs/>
                <w:color w:val="000000"/>
                <w:sz w:val="16"/>
                <w:szCs w:val="16"/>
                <w:vertAlign w:val="subscript"/>
              </w:rPr>
              <w:t>2</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CO</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C</w:t>
            </w:r>
            <w:r w:rsidRPr="007B522E">
              <w:rPr>
                <w:b/>
                <w:bCs/>
                <w:color w:val="000000"/>
                <w:sz w:val="16"/>
                <w:szCs w:val="16"/>
                <w:vertAlign w:val="subscript"/>
              </w:rPr>
              <w:t>6</w:t>
            </w:r>
            <w:r w:rsidRPr="002D007F">
              <w:rPr>
                <w:b/>
                <w:bCs/>
                <w:color w:val="000000"/>
                <w:sz w:val="16"/>
                <w:szCs w:val="16"/>
              </w:rPr>
              <w:t>H</w:t>
            </w:r>
            <w:r w:rsidRPr="007B522E">
              <w:rPr>
                <w:b/>
                <w:bCs/>
                <w:color w:val="000000"/>
                <w:sz w:val="16"/>
                <w:szCs w:val="16"/>
                <w:vertAlign w:val="subscript"/>
              </w:rPr>
              <w:t>6</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OZON (O</w:t>
            </w:r>
            <w:r w:rsidRPr="007B522E">
              <w:rPr>
                <w:b/>
                <w:bCs/>
                <w:color w:val="000000"/>
                <w:sz w:val="16"/>
                <w:szCs w:val="16"/>
                <w:vertAlign w:val="subscript"/>
              </w:rPr>
              <w:t>3</w:t>
            </w:r>
            <w:r w:rsidRPr="002D007F">
              <w:rPr>
                <w:b/>
                <w:bCs/>
                <w:color w:val="000000"/>
                <w:sz w:val="16"/>
                <w:szCs w:val="16"/>
              </w:rPr>
              <w:t>)</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C</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PM2,5</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Pb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As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Cd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Ni w PM10</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A</w:t>
            </w:r>
          </w:p>
        </w:tc>
      </w:tr>
      <w:tr w:rsidR="007B28EA" w:rsidRPr="000C5980" w:rsidTr="00DA57AC">
        <w:trPr>
          <w:trHeight w:val="227"/>
          <w:jc w:val="center"/>
        </w:trPr>
        <w:tc>
          <w:tcPr>
            <w:tcW w:w="2454" w:type="pct"/>
            <w:tcBorders>
              <w:top w:val="nil"/>
              <w:left w:val="single" w:sz="4" w:space="0" w:color="auto"/>
              <w:bottom w:val="single" w:sz="4" w:space="0" w:color="auto"/>
              <w:right w:val="single" w:sz="4" w:space="0" w:color="auto"/>
            </w:tcBorders>
            <w:shd w:val="clear" w:color="auto" w:fill="D9D9D9"/>
            <w:noWrap/>
            <w:vAlign w:val="center"/>
          </w:tcPr>
          <w:p w:rsidR="007B28EA" w:rsidRPr="002D007F" w:rsidRDefault="007B28EA" w:rsidP="00041446">
            <w:pPr>
              <w:rPr>
                <w:b/>
                <w:bCs/>
                <w:color w:val="000000"/>
                <w:sz w:val="16"/>
                <w:szCs w:val="16"/>
              </w:rPr>
            </w:pPr>
            <w:r w:rsidRPr="002D007F">
              <w:rPr>
                <w:b/>
                <w:bCs/>
                <w:color w:val="000000"/>
                <w:sz w:val="16"/>
                <w:szCs w:val="16"/>
              </w:rPr>
              <w:t>Benzo(a)piren</w:t>
            </w:r>
          </w:p>
        </w:tc>
        <w:tc>
          <w:tcPr>
            <w:tcW w:w="2546" w:type="pct"/>
            <w:tcBorders>
              <w:top w:val="single" w:sz="4" w:space="0" w:color="auto"/>
              <w:left w:val="single" w:sz="4" w:space="0" w:color="auto"/>
              <w:bottom w:val="single" w:sz="4" w:space="0" w:color="auto"/>
              <w:right w:val="single" w:sz="4" w:space="0" w:color="auto"/>
            </w:tcBorders>
            <w:noWrap/>
            <w:vAlign w:val="center"/>
          </w:tcPr>
          <w:p w:rsidR="007B28EA" w:rsidRPr="000C5980" w:rsidRDefault="007B28EA" w:rsidP="009F6EEB">
            <w:pPr>
              <w:jc w:val="center"/>
              <w:rPr>
                <w:color w:val="000000"/>
                <w:sz w:val="16"/>
                <w:szCs w:val="16"/>
              </w:rPr>
            </w:pPr>
            <w:r w:rsidRPr="000C5980">
              <w:rPr>
                <w:color w:val="000000"/>
                <w:sz w:val="16"/>
                <w:szCs w:val="16"/>
              </w:rPr>
              <w:t>C</w:t>
            </w:r>
          </w:p>
        </w:tc>
      </w:tr>
    </w:tbl>
    <w:p w:rsidR="007B28EA" w:rsidRDefault="007B28EA" w:rsidP="002A69B8">
      <w:pPr>
        <w:pStyle w:val="Caption"/>
      </w:pPr>
      <w:bookmarkStart w:id="69" w:name="_Toc28597977"/>
      <w:bookmarkStart w:id="70" w:name="_Toc33039625"/>
      <w:r>
        <w:t xml:space="preserve">Tabela </w:t>
      </w:r>
      <w:r>
        <w:rPr>
          <w:noProof/>
        </w:rPr>
        <w:fldChar w:fldCharType="begin"/>
      </w:r>
      <w:r>
        <w:rPr>
          <w:noProof/>
        </w:rPr>
        <w:instrText xml:space="preserve"> SEQ Tabela \* ARABIC </w:instrText>
      </w:r>
      <w:r>
        <w:rPr>
          <w:noProof/>
        </w:rPr>
        <w:fldChar w:fldCharType="separate"/>
      </w:r>
      <w:r>
        <w:rPr>
          <w:noProof/>
        </w:rPr>
        <w:t>3</w:t>
      </w:r>
      <w:r>
        <w:rPr>
          <w:noProof/>
        </w:rPr>
        <w:fldChar w:fldCharType="end"/>
      </w:r>
      <w:r>
        <w:t>.</w:t>
      </w:r>
      <w:r w:rsidRPr="002A69B8">
        <w:t xml:space="preserve"> </w:t>
      </w:r>
      <w:r w:rsidRPr="007F0EAF">
        <w:t>Klasyfikacja strefy</w:t>
      </w:r>
      <w:r>
        <w:t xml:space="preserve"> miasto Włocławek </w:t>
      </w:r>
      <w:r w:rsidRPr="007F0EAF">
        <w:t>w latach 2013-2018 ze względu na ochronę</w:t>
      </w:r>
      <w:r>
        <w:t xml:space="preserve"> zdrowia</w:t>
      </w:r>
      <w:r>
        <w:rPr>
          <w:rStyle w:val="FootnoteReference"/>
        </w:rPr>
        <w:footnoteReference w:id="36"/>
      </w:r>
      <w:bookmarkEnd w:id="69"/>
      <w:bookmarkEnd w:id="70"/>
    </w:p>
    <w:tbl>
      <w:tblPr>
        <w:tblW w:w="5000" w:type="pct"/>
        <w:jc w:val="center"/>
        <w:tblCellMar>
          <w:top w:w="28" w:type="dxa"/>
          <w:left w:w="70" w:type="dxa"/>
          <w:bottom w:w="28" w:type="dxa"/>
          <w:right w:w="70" w:type="dxa"/>
        </w:tblCellMar>
        <w:tblLook w:val="00A0"/>
      </w:tblPr>
      <w:tblGrid>
        <w:gridCol w:w="1988"/>
        <w:gridCol w:w="1138"/>
        <w:gridCol w:w="1136"/>
        <w:gridCol w:w="1136"/>
        <w:gridCol w:w="1136"/>
        <w:gridCol w:w="1136"/>
        <w:gridCol w:w="1136"/>
      </w:tblGrid>
      <w:tr w:rsidR="007B28EA" w:rsidRPr="000C5980" w:rsidTr="00DA57AC">
        <w:trPr>
          <w:cantSplit/>
          <w:trHeight w:val="227"/>
          <w:tblHeader/>
          <w:jc w:val="center"/>
        </w:trPr>
        <w:tc>
          <w:tcPr>
            <w:tcW w:w="198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zanieczyszczenie</w:t>
            </w:r>
          </w:p>
        </w:tc>
        <w:tc>
          <w:tcPr>
            <w:tcW w:w="6818" w:type="dxa"/>
            <w:gridSpan w:val="6"/>
            <w:tcBorders>
              <w:top w:val="single" w:sz="4" w:space="0" w:color="auto"/>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Pr>
                <w:b/>
                <w:bCs/>
                <w:color w:val="000000"/>
                <w:sz w:val="16"/>
                <w:szCs w:val="16"/>
              </w:rPr>
              <w:t>w</w:t>
            </w:r>
            <w:r w:rsidRPr="000C5980">
              <w:rPr>
                <w:b/>
                <w:bCs/>
                <w:color w:val="000000"/>
                <w:sz w:val="16"/>
                <w:szCs w:val="16"/>
              </w:rPr>
              <w:t>yniki klasyfikacji strefy w latach</w:t>
            </w:r>
          </w:p>
        </w:tc>
      </w:tr>
      <w:tr w:rsidR="007B28EA" w:rsidRPr="000C5980" w:rsidTr="00DA57AC">
        <w:trPr>
          <w:cantSplit/>
          <w:trHeight w:val="227"/>
          <w:tblHeader/>
          <w:jc w:val="center"/>
        </w:trPr>
        <w:tc>
          <w:tcPr>
            <w:tcW w:w="1988"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p>
        </w:tc>
        <w:tc>
          <w:tcPr>
            <w:tcW w:w="1138"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2013</w:t>
            </w:r>
          </w:p>
        </w:tc>
        <w:tc>
          <w:tcPr>
            <w:tcW w:w="1136"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2014</w:t>
            </w:r>
          </w:p>
        </w:tc>
        <w:tc>
          <w:tcPr>
            <w:tcW w:w="1136"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2015</w:t>
            </w:r>
          </w:p>
        </w:tc>
        <w:tc>
          <w:tcPr>
            <w:tcW w:w="1136"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2016</w:t>
            </w:r>
          </w:p>
        </w:tc>
        <w:tc>
          <w:tcPr>
            <w:tcW w:w="1136"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2017</w:t>
            </w:r>
          </w:p>
        </w:tc>
        <w:tc>
          <w:tcPr>
            <w:tcW w:w="1136" w:type="dxa"/>
            <w:tcBorders>
              <w:top w:val="nil"/>
              <w:left w:val="nil"/>
              <w:bottom w:val="single" w:sz="4" w:space="0" w:color="auto"/>
              <w:right w:val="single" w:sz="4" w:space="0" w:color="auto"/>
            </w:tcBorders>
            <w:shd w:val="clear" w:color="auto" w:fill="D9D9D9"/>
            <w:vAlign w:val="center"/>
          </w:tcPr>
          <w:p w:rsidR="007B28EA" w:rsidRPr="000C5980" w:rsidRDefault="007B28EA" w:rsidP="00DA57AC">
            <w:pPr>
              <w:jc w:val="center"/>
              <w:rPr>
                <w:b/>
                <w:bCs/>
                <w:color w:val="000000"/>
                <w:sz w:val="16"/>
                <w:szCs w:val="16"/>
              </w:rPr>
            </w:pPr>
            <w:r w:rsidRPr="000C5980">
              <w:rPr>
                <w:b/>
                <w:bCs/>
                <w:color w:val="000000"/>
                <w:sz w:val="16"/>
                <w:szCs w:val="16"/>
              </w:rPr>
              <w:t>2018</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SO</w:t>
            </w:r>
            <w:r w:rsidRPr="00EC4219">
              <w:rPr>
                <w:b/>
                <w:bCs/>
                <w:color w:val="000000"/>
                <w:sz w:val="16"/>
                <w:szCs w:val="16"/>
                <w:vertAlign w:val="subscript"/>
              </w:rPr>
              <w:t>2</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NO</w:t>
            </w:r>
            <w:r w:rsidRPr="00EC4219">
              <w:rPr>
                <w:b/>
                <w:bCs/>
                <w:color w:val="000000"/>
                <w:sz w:val="16"/>
                <w:szCs w:val="16"/>
                <w:vertAlign w:val="subscript"/>
              </w:rPr>
              <w:t>2</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CO</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C</w:t>
            </w:r>
            <w:r w:rsidRPr="00EC4219">
              <w:rPr>
                <w:b/>
                <w:bCs/>
                <w:color w:val="000000"/>
                <w:sz w:val="16"/>
                <w:szCs w:val="16"/>
                <w:vertAlign w:val="subscript"/>
              </w:rPr>
              <w:t>6</w:t>
            </w:r>
            <w:r w:rsidRPr="000C5980">
              <w:rPr>
                <w:b/>
                <w:bCs/>
                <w:color w:val="000000"/>
                <w:sz w:val="16"/>
                <w:szCs w:val="16"/>
              </w:rPr>
              <w:t>H</w:t>
            </w:r>
            <w:r w:rsidRPr="00EC4219">
              <w:rPr>
                <w:b/>
                <w:bCs/>
                <w:color w:val="000000"/>
                <w:sz w:val="16"/>
                <w:szCs w:val="16"/>
                <w:vertAlign w:val="subscript"/>
              </w:rPr>
              <w:t>6</w:t>
            </w:r>
          </w:p>
        </w:tc>
        <w:tc>
          <w:tcPr>
            <w:tcW w:w="1138"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OZON O</w:t>
            </w:r>
            <w:r w:rsidRPr="00EC4219">
              <w:rPr>
                <w:b/>
                <w:bCs/>
                <w:color w:val="000000"/>
                <w:sz w:val="16"/>
                <w:szCs w:val="16"/>
                <w:vertAlign w:val="subscript"/>
              </w:rPr>
              <w:t>3</w:t>
            </w:r>
          </w:p>
        </w:tc>
        <w:tc>
          <w:tcPr>
            <w:tcW w:w="1138"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PM10</w:t>
            </w:r>
          </w:p>
        </w:tc>
        <w:tc>
          <w:tcPr>
            <w:tcW w:w="1138"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PM2,5</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Pb</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As</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Cd</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198"/>
          <w:jc w:val="center"/>
        </w:trPr>
        <w:tc>
          <w:tcPr>
            <w:tcW w:w="1988" w:type="dxa"/>
            <w:tcBorders>
              <w:top w:val="nil"/>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Ni</w:t>
            </w:r>
          </w:p>
        </w:tc>
        <w:tc>
          <w:tcPr>
            <w:tcW w:w="1138"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c>
          <w:tcPr>
            <w:tcW w:w="1136" w:type="dxa"/>
            <w:tcBorders>
              <w:top w:val="nil"/>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A</w:t>
            </w:r>
          </w:p>
        </w:tc>
      </w:tr>
      <w:tr w:rsidR="007B28EA" w:rsidRPr="000C5980" w:rsidTr="00DA57AC">
        <w:trPr>
          <w:cantSplit/>
          <w:trHeight w:val="34"/>
          <w:jc w:val="center"/>
        </w:trPr>
        <w:tc>
          <w:tcPr>
            <w:tcW w:w="1988" w:type="dxa"/>
            <w:tcBorders>
              <w:top w:val="single" w:sz="4" w:space="0" w:color="auto"/>
              <w:left w:val="single" w:sz="4" w:space="0" w:color="auto"/>
              <w:bottom w:val="single" w:sz="4" w:space="0" w:color="auto"/>
              <w:right w:val="single" w:sz="4" w:space="0" w:color="auto"/>
            </w:tcBorders>
            <w:shd w:val="clear" w:color="auto" w:fill="D9D9D9"/>
            <w:vAlign w:val="center"/>
          </w:tcPr>
          <w:p w:rsidR="007B28EA" w:rsidRPr="000C5980" w:rsidRDefault="007B28EA" w:rsidP="00DA57AC">
            <w:pPr>
              <w:jc w:val="center"/>
              <w:rPr>
                <w:color w:val="000000"/>
                <w:sz w:val="16"/>
                <w:szCs w:val="16"/>
              </w:rPr>
            </w:pPr>
            <w:r w:rsidRPr="000C5980">
              <w:rPr>
                <w:b/>
                <w:bCs/>
                <w:color w:val="000000"/>
                <w:sz w:val="16"/>
                <w:szCs w:val="16"/>
              </w:rPr>
              <w:t>B(a)P</w:t>
            </w:r>
          </w:p>
        </w:tc>
        <w:tc>
          <w:tcPr>
            <w:tcW w:w="1138" w:type="dxa"/>
            <w:tcBorders>
              <w:top w:val="single" w:sz="4" w:space="0" w:color="auto"/>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C</w:t>
            </w:r>
          </w:p>
        </w:tc>
        <w:tc>
          <w:tcPr>
            <w:tcW w:w="1136" w:type="dxa"/>
            <w:tcBorders>
              <w:top w:val="single" w:sz="4" w:space="0" w:color="auto"/>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C</w:t>
            </w:r>
          </w:p>
        </w:tc>
        <w:tc>
          <w:tcPr>
            <w:tcW w:w="1136" w:type="dxa"/>
            <w:tcBorders>
              <w:top w:val="single" w:sz="4" w:space="0" w:color="auto"/>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single" w:sz="4" w:space="0" w:color="auto"/>
              <w:bottom w:val="single" w:sz="4" w:space="0" w:color="auto"/>
              <w:right w:val="single" w:sz="4" w:space="0" w:color="auto"/>
            </w:tcBorders>
            <w:vAlign w:val="bottom"/>
          </w:tcPr>
          <w:p w:rsidR="007B28EA" w:rsidRPr="000C5980" w:rsidRDefault="007B28EA" w:rsidP="00DA57AC">
            <w:pPr>
              <w:jc w:val="center"/>
              <w:rPr>
                <w:b/>
                <w:bCs/>
                <w:color w:val="000000"/>
                <w:sz w:val="16"/>
                <w:szCs w:val="16"/>
              </w:rPr>
            </w:pPr>
            <w:r w:rsidRPr="000C5980">
              <w:rPr>
                <w:color w:val="000000"/>
                <w:sz w:val="16"/>
                <w:szCs w:val="16"/>
              </w:rPr>
              <w:t>C</w:t>
            </w:r>
          </w:p>
        </w:tc>
        <w:tc>
          <w:tcPr>
            <w:tcW w:w="1136" w:type="dxa"/>
            <w:tcBorders>
              <w:top w:val="single" w:sz="4" w:space="0" w:color="auto"/>
              <w:left w:val="nil"/>
              <w:bottom w:val="single" w:sz="4" w:space="0" w:color="auto"/>
              <w:right w:val="single" w:sz="4" w:space="0" w:color="auto"/>
            </w:tcBorders>
            <w:vAlign w:val="bottom"/>
          </w:tcPr>
          <w:p w:rsidR="007B28EA" w:rsidRPr="000C5980" w:rsidRDefault="007B28EA" w:rsidP="00DA57AC">
            <w:pPr>
              <w:jc w:val="center"/>
              <w:rPr>
                <w:color w:val="000000"/>
                <w:sz w:val="16"/>
                <w:szCs w:val="16"/>
              </w:rPr>
            </w:pPr>
            <w:r w:rsidRPr="000C5980">
              <w:rPr>
                <w:color w:val="000000"/>
                <w:sz w:val="16"/>
                <w:szCs w:val="16"/>
              </w:rPr>
              <w:t>C</w:t>
            </w:r>
          </w:p>
        </w:tc>
      </w:tr>
    </w:tbl>
    <w:p w:rsidR="007B28EA" w:rsidRDefault="007B28EA" w:rsidP="00CB2AAE">
      <w:pPr>
        <w:pStyle w:val="POPnagl3"/>
      </w:pPr>
      <w:bookmarkStart w:id="71" w:name="_Toc480548398"/>
      <w:bookmarkStart w:id="72" w:name="_Toc480548455"/>
      <w:bookmarkStart w:id="73" w:name="_Toc19511668"/>
      <w:bookmarkStart w:id="74" w:name="_Toc27723258"/>
      <w:bookmarkStart w:id="75" w:name="_Toc33039498"/>
      <w:r>
        <w:t>Wykaz substancji objętych Programem</w:t>
      </w:r>
      <w:bookmarkEnd w:id="71"/>
      <w:bookmarkEnd w:id="72"/>
      <w:bookmarkEnd w:id="73"/>
      <w:bookmarkEnd w:id="74"/>
      <w:bookmarkEnd w:id="75"/>
    </w:p>
    <w:p w:rsidR="007B28EA" w:rsidRDefault="007B28EA" w:rsidP="00771554">
      <w:pPr>
        <w:pStyle w:val="POPnormal"/>
      </w:pPr>
      <w:r>
        <w:t>Zgodnie z Roczną oceną jakości powietrza w województwie kujawsko-pomorskim za rok 2018, strefa miasto Włocławek została zaklasyfikowana do klasy C, w zakresie pyłu zawieszonego PM10 oraz benzo(a)pirenu.</w:t>
      </w:r>
    </w:p>
    <w:p w:rsidR="007B28EA" w:rsidRDefault="007B28EA" w:rsidP="002A69B8">
      <w:pPr>
        <w:pStyle w:val="Caption"/>
      </w:pPr>
      <w:bookmarkStart w:id="76" w:name="_Toc28597978"/>
      <w:bookmarkStart w:id="77" w:name="_Toc33039626"/>
      <w:r>
        <w:t xml:space="preserve">Tabela </w:t>
      </w:r>
      <w:r>
        <w:rPr>
          <w:noProof/>
        </w:rPr>
        <w:fldChar w:fldCharType="begin"/>
      </w:r>
      <w:r>
        <w:rPr>
          <w:noProof/>
        </w:rPr>
        <w:instrText xml:space="preserve"> SEQ Tabela \* ARABIC </w:instrText>
      </w:r>
      <w:r>
        <w:rPr>
          <w:noProof/>
        </w:rPr>
        <w:fldChar w:fldCharType="separate"/>
      </w:r>
      <w:r>
        <w:rPr>
          <w:noProof/>
        </w:rPr>
        <w:t>4</w:t>
      </w:r>
      <w:r>
        <w:rPr>
          <w:noProof/>
        </w:rPr>
        <w:fldChar w:fldCharType="end"/>
      </w:r>
      <w:r>
        <w:t>.</w:t>
      </w:r>
      <w:r w:rsidRPr="002A69B8">
        <w:t xml:space="preserve"> </w:t>
      </w:r>
      <w:r>
        <w:t>Poziomy dopuszczalne, docelowe, informowania społeczeństwa, alarmowe i celu długoterminowego dla substancji objętych Programem</w:t>
      </w:r>
      <w:r>
        <w:rPr>
          <w:rStyle w:val="FootnoteReference"/>
        </w:rPr>
        <w:footnoteReference w:id="37"/>
      </w:r>
      <w:bookmarkEnd w:id="76"/>
      <w:bookmarkEnd w:id="77"/>
    </w:p>
    <w:tbl>
      <w:tblPr>
        <w:tblW w:w="4950" w:type="pct"/>
        <w:jc w:val="center"/>
        <w:tblCellMar>
          <w:top w:w="28" w:type="dxa"/>
          <w:left w:w="57" w:type="dxa"/>
          <w:bottom w:w="28" w:type="dxa"/>
          <w:right w:w="57" w:type="dxa"/>
        </w:tblCellMar>
        <w:tblLook w:val="00A0"/>
      </w:tblPr>
      <w:tblGrid>
        <w:gridCol w:w="1740"/>
        <w:gridCol w:w="4075"/>
        <w:gridCol w:w="1293"/>
        <w:gridCol w:w="848"/>
        <w:gridCol w:w="736"/>
      </w:tblGrid>
      <w:tr w:rsidR="007B28EA" w:rsidRPr="00B425A4" w:rsidTr="00DA57AC">
        <w:trPr>
          <w:cantSplit/>
          <w:trHeight w:val="227"/>
          <w:tblHeader/>
          <w:jc w:val="center"/>
        </w:trPr>
        <w:tc>
          <w:tcPr>
            <w:tcW w:w="171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B28EA" w:rsidRPr="00B425A4" w:rsidRDefault="007B28EA" w:rsidP="00DA57AC">
            <w:pPr>
              <w:jc w:val="center"/>
              <w:rPr>
                <w:b/>
                <w:bCs/>
                <w:color w:val="000000"/>
                <w:sz w:val="16"/>
                <w:szCs w:val="16"/>
              </w:rPr>
            </w:pPr>
          </w:p>
        </w:tc>
        <w:tc>
          <w:tcPr>
            <w:tcW w:w="4017" w:type="dxa"/>
            <w:tcBorders>
              <w:top w:val="single" w:sz="4" w:space="0" w:color="auto"/>
              <w:left w:val="nil"/>
              <w:bottom w:val="single" w:sz="4" w:space="0" w:color="auto"/>
              <w:right w:val="single" w:sz="4" w:space="0" w:color="auto"/>
            </w:tcBorders>
            <w:shd w:val="clear" w:color="auto" w:fill="D9D9D9"/>
            <w:noWrap/>
            <w:vAlign w:val="center"/>
          </w:tcPr>
          <w:p w:rsidR="007B28EA" w:rsidRPr="00B425A4" w:rsidRDefault="007B28EA" w:rsidP="00DA57AC">
            <w:pPr>
              <w:jc w:val="center"/>
              <w:rPr>
                <w:b/>
                <w:bCs/>
                <w:color w:val="000000"/>
                <w:sz w:val="16"/>
                <w:szCs w:val="16"/>
              </w:rPr>
            </w:pPr>
            <w:r w:rsidRPr="00B425A4">
              <w:rPr>
                <w:b/>
                <w:bCs/>
                <w:color w:val="000000"/>
                <w:sz w:val="16"/>
                <w:szCs w:val="16"/>
              </w:rPr>
              <w:t>okres uśredniania wyników</w:t>
            </w:r>
          </w:p>
        </w:tc>
        <w:tc>
          <w:tcPr>
            <w:tcW w:w="1275" w:type="dxa"/>
            <w:tcBorders>
              <w:top w:val="single" w:sz="4" w:space="0" w:color="auto"/>
              <w:left w:val="nil"/>
              <w:bottom w:val="single" w:sz="4" w:space="0" w:color="auto"/>
              <w:right w:val="single" w:sz="4" w:space="0" w:color="auto"/>
            </w:tcBorders>
            <w:shd w:val="clear" w:color="auto" w:fill="D9D9D9"/>
            <w:noWrap/>
            <w:vAlign w:val="center"/>
          </w:tcPr>
          <w:p w:rsidR="007B28EA" w:rsidRPr="00B425A4" w:rsidRDefault="007B28EA" w:rsidP="00DA57AC">
            <w:pPr>
              <w:jc w:val="center"/>
              <w:rPr>
                <w:b/>
                <w:bCs/>
                <w:color w:val="000000"/>
                <w:sz w:val="16"/>
                <w:szCs w:val="16"/>
              </w:rPr>
            </w:pPr>
            <w:r w:rsidRPr="00B425A4">
              <w:rPr>
                <w:b/>
                <w:bCs/>
                <w:color w:val="000000"/>
                <w:sz w:val="16"/>
                <w:szCs w:val="16"/>
              </w:rPr>
              <w:t>jednostka</w:t>
            </w:r>
          </w:p>
        </w:tc>
        <w:tc>
          <w:tcPr>
            <w:tcW w:w="836" w:type="dxa"/>
            <w:tcBorders>
              <w:top w:val="single" w:sz="4" w:space="0" w:color="auto"/>
              <w:left w:val="nil"/>
              <w:bottom w:val="single" w:sz="4" w:space="0" w:color="auto"/>
              <w:right w:val="single" w:sz="4" w:space="0" w:color="auto"/>
            </w:tcBorders>
            <w:shd w:val="clear" w:color="auto" w:fill="D9D9D9"/>
            <w:noWrap/>
            <w:vAlign w:val="center"/>
          </w:tcPr>
          <w:p w:rsidR="007B28EA" w:rsidRPr="00B425A4" w:rsidRDefault="007B28EA" w:rsidP="00DA57AC">
            <w:pPr>
              <w:jc w:val="center"/>
              <w:rPr>
                <w:b/>
                <w:bCs/>
                <w:color w:val="000000"/>
                <w:sz w:val="16"/>
                <w:szCs w:val="16"/>
              </w:rPr>
            </w:pPr>
            <w:r w:rsidRPr="00B425A4">
              <w:rPr>
                <w:b/>
                <w:bCs/>
                <w:color w:val="000000"/>
                <w:sz w:val="16"/>
                <w:szCs w:val="16"/>
              </w:rPr>
              <w:t>PM10</w:t>
            </w:r>
          </w:p>
        </w:tc>
        <w:tc>
          <w:tcPr>
            <w:tcW w:w="726" w:type="dxa"/>
            <w:tcBorders>
              <w:top w:val="single" w:sz="4" w:space="0" w:color="auto"/>
              <w:left w:val="nil"/>
              <w:bottom w:val="single" w:sz="4" w:space="0" w:color="auto"/>
              <w:right w:val="single" w:sz="4" w:space="0" w:color="auto"/>
            </w:tcBorders>
            <w:shd w:val="clear" w:color="auto" w:fill="D9D9D9"/>
            <w:noWrap/>
            <w:vAlign w:val="center"/>
          </w:tcPr>
          <w:p w:rsidR="007B28EA" w:rsidRPr="00B425A4" w:rsidRDefault="007B28EA" w:rsidP="00DA57AC">
            <w:pPr>
              <w:jc w:val="center"/>
              <w:rPr>
                <w:b/>
                <w:bCs/>
                <w:color w:val="000000"/>
                <w:sz w:val="16"/>
                <w:szCs w:val="16"/>
              </w:rPr>
            </w:pPr>
            <w:r w:rsidRPr="00B425A4">
              <w:rPr>
                <w:b/>
                <w:bCs/>
                <w:color w:val="000000"/>
                <w:sz w:val="16"/>
                <w:szCs w:val="16"/>
              </w:rPr>
              <w:t>B(a)P</w:t>
            </w:r>
          </w:p>
        </w:tc>
      </w:tr>
      <w:tr w:rsidR="007B28EA" w:rsidRPr="00B425A4" w:rsidTr="00DA57AC">
        <w:trPr>
          <w:cantSplit/>
          <w:trHeight w:val="227"/>
          <w:jc w:val="center"/>
        </w:trPr>
        <w:tc>
          <w:tcPr>
            <w:tcW w:w="1715" w:type="dxa"/>
            <w:vMerge w:val="restart"/>
            <w:tcBorders>
              <w:top w:val="nil"/>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r w:rsidRPr="00B425A4">
              <w:rPr>
                <w:color w:val="000000"/>
                <w:sz w:val="16"/>
                <w:szCs w:val="16"/>
              </w:rPr>
              <w:t>poziomy dopuszczalne ze względu na ochronę zdrowia</w:t>
            </w: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średnioroczne</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40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tcBorders>
              <w:top w:val="nil"/>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dobowe (24 godz.)</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50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tcBorders>
              <w:top w:val="nil"/>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dopuszczalna liczba dni z przekroczeniem poziomu dobowego</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[dni]</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35</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val="restart"/>
            <w:tcBorders>
              <w:top w:val="single" w:sz="4" w:space="0" w:color="auto"/>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r w:rsidRPr="00B425A4">
              <w:rPr>
                <w:color w:val="000000"/>
                <w:sz w:val="16"/>
                <w:szCs w:val="16"/>
              </w:rPr>
              <w:t>poziom informowania społeczeństwa</w:t>
            </w: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24 godz.</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200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tcBorders>
              <w:top w:val="nil"/>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24 godz. (od 11.10.2019 r.)</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100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val="restart"/>
            <w:tcBorders>
              <w:top w:val="single" w:sz="4" w:space="0" w:color="auto"/>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r w:rsidRPr="00B425A4">
              <w:rPr>
                <w:color w:val="000000"/>
                <w:sz w:val="16"/>
                <w:szCs w:val="16"/>
              </w:rPr>
              <w:t>poziom alarmowy</w:t>
            </w:r>
          </w:p>
        </w:tc>
        <w:tc>
          <w:tcPr>
            <w:tcW w:w="4017" w:type="dxa"/>
            <w:tcBorders>
              <w:top w:val="single" w:sz="4" w:space="0" w:color="auto"/>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24 godz.</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300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vMerge/>
            <w:tcBorders>
              <w:top w:val="nil"/>
              <w:left w:val="single" w:sz="4" w:space="0" w:color="auto"/>
              <w:bottom w:val="single" w:sz="4" w:space="0" w:color="auto"/>
              <w:right w:val="single" w:sz="4" w:space="0" w:color="auto"/>
            </w:tcBorders>
            <w:vAlign w:val="center"/>
          </w:tcPr>
          <w:p w:rsidR="007B28EA" w:rsidRPr="00B425A4" w:rsidRDefault="007B28EA" w:rsidP="006049D4">
            <w:pPr>
              <w:rPr>
                <w:color w:val="000000"/>
                <w:sz w:val="16"/>
                <w:szCs w:val="16"/>
              </w:rPr>
            </w:pPr>
          </w:p>
        </w:tc>
        <w:tc>
          <w:tcPr>
            <w:tcW w:w="4017" w:type="dxa"/>
            <w:tcBorders>
              <w:top w:val="nil"/>
              <w:left w:val="nil"/>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24 godz. (od 11.10.2019 r.)</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[µg/m</w:t>
            </w:r>
            <w:r w:rsidRPr="00B425A4">
              <w:rPr>
                <w:color w:val="000000"/>
                <w:sz w:val="16"/>
                <w:szCs w:val="16"/>
                <w:vertAlign w:val="superscript"/>
              </w:rPr>
              <w:t>3</w:t>
            </w:r>
            <w:r w:rsidRPr="00B425A4">
              <w:rPr>
                <w:color w:val="000000"/>
                <w:sz w:val="16"/>
                <w:szCs w:val="16"/>
              </w:rPr>
              <w:t>]</w:t>
            </w:r>
          </w:p>
        </w:tc>
        <w:tc>
          <w:tcPr>
            <w:tcW w:w="83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150</w:t>
            </w:r>
          </w:p>
        </w:tc>
        <w:tc>
          <w:tcPr>
            <w:tcW w:w="72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r>
      <w:tr w:rsidR="007B28EA" w:rsidRPr="00B425A4" w:rsidTr="00DA57AC">
        <w:trPr>
          <w:cantSplit/>
          <w:trHeight w:val="227"/>
          <w:jc w:val="center"/>
        </w:trPr>
        <w:tc>
          <w:tcPr>
            <w:tcW w:w="1715" w:type="dxa"/>
            <w:tcBorders>
              <w:top w:val="single" w:sz="4" w:space="0" w:color="auto"/>
              <w:left w:val="single" w:sz="4" w:space="0" w:color="auto"/>
              <w:bottom w:val="single" w:sz="4" w:space="0" w:color="000000"/>
              <w:right w:val="single" w:sz="4" w:space="0" w:color="auto"/>
            </w:tcBorders>
            <w:vAlign w:val="center"/>
          </w:tcPr>
          <w:p w:rsidR="007B28EA" w:rsidRPr="00B425A4" w:rsidRDefault="007B28EA" w:rsidP="006049D4">
            <w:pPr>
              <w:rPr>
                <w:color w:val="000000"/>
                <w:sz w:val="16"/>
                <w:szCs w:val="16"/>
              </w:rPr>
            </w:pPr>
            <w:r w:rsidRPr="00B425A4">
              <w:rPr>
                <w:color w:val="000000"/>
                <w:sz w:val="16"/>
                <w:szCs w:val="16"/>
              </w:rPr>
              <w:t>poziomy docelowe ze względu na ochronę zdrowia</w:t>
            </w:r>
          </w:p>
        </w:tc>
        <w:tc>
          <w:tcPr>
            <w:tcW w:w="4017" w:type="dxa"/>
            <w:tcBorders>
              <w:top w:val="single" w:sz="4" w:space="0" w:color="auto"/>
              <w:left w:val="single" w:sz="4" w:space="0" w:color="auto"/>
              <w:bottom w:val="single" w:sz="4" w:space="0" w:color="auto"/>
              <w:right w:val="single" w:sz="4" w:space="0" w:color="auto"/>
            </w:tcBorders>
            <w:noWrap/>
            <w:vAlign w:val="center"/>
          </w:tcPr>
          <w:p w:rsidR="007B28EA" w:rsidRPr="00B425A4" w:rsidRDefault="007B28EA" w:rsidP="006049D4">
            <w:pPr>
              <w:rPr>
                <w:color w:val="000000"/>
                <w:sz w:val="16"/>
                <w:szCs w:val="16"/>
              </w:rPr>
            </w:pPr>
            <w:r w:rsidRPr="00B425A4">
              <w:rPr>
                <w:color w:val="000000"/>
                <w:sz w:val="16"/>
                <w:szCs w:val="16"/>
              </w:rPr>
              <w:t>stężenie średnioroczne</w:t>
            </w:r>
          </w:p>
        </w:tc>
        <w:tc>
          <w:tcPr>
            <w:tcW w:w="1275"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[ng/m</w:t>
            </w:r>
            <w:r w:rsidRPr="00B425A4">
              <w:rPr>
                <w:color w:val="000000"/>
                <w:sz w:val="16"/>
                <w:szCs w:val="16"/>
                <w:vertAlign w:val="superscript"/>
              </w:rPr>
              <w:t>3</w:t>
            </w:r>
            <w:r w:rsidRPr="00B425A4">
              <w:rPr>
                <w:color w:val="000000"/>
                <w:sz w:val="16"/>
                <w:szCs w:val="16"/>
              </w:rPr>
              <w:t>]</w:t>
            </w:r>
          </w:p>
        </w:tc>
        <w:tc>
          <w:tcPr>
            <w:tcW w:w="83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7B28EA" w:rsidRPr="00B425A4" w:rsidRDefault="007B28EA" w:rsidP="00DA57AC">
            <w:pPr>
              <w:jc w:val="center"/>
              <w:rPr>
                <w:color w:val="000000"/>
                <w:sz w:val="16"/>
                <w:szCs w:val="16"/>
              </w:rPr>
            </w:pPr>
          </w:p>
        </w:tc>
        <w:tc>
          <w:tcPr>
            <w:tcW w:w="726" w:type="dxa"/>
            <w:tcBorders>
              <w:top w:val="nil"/>
              <w:left w:val="nil"/>
              <w:bottom w:val="single" w:sz="4" w:space="0" w:color="auto"/>
              <w:right w:val="single" w:sz="4" w:space="0" w:color="auto"/>
            </w:tcBorders>
            <w:noWrap/>
            <w:vAlign w:val="center"/>
          </w:tcPr>
          <w:p w:rsidR="007B28EA" w:rsidRPr="00B425A4" w:rsidRDefault="007B28EA" w:rsidP="00DA57AC">
            <w:pPr>
              <w:jc w:val="center"/>
              <w:rPr>
                <w:color w:val="000000"/>
                <w:sz w:val="16"/>
                <w:szCs w:val="16"/>
              </w:rPr>
            </w:pPr>
            <w:r w:rsidRPr="00B425A4">
              <w:rPr>
                <w:color w:val="000000"/>
                <w:sz w:val="16"/>
                <w:szCs w:val="16"/>
              </w:rPr>
              <w:t>1</w:t>
            </w:r>
          </w:p>
        </w:tc>
      </w:tr>
    </w:tbl>
    <w:p w:rsidR="007B28EA" w:rsidRPr="00A94802" w:rsidRDefault="007B28EA" w:rsidP="002A69B8">
      <w:pPr>
        <w:pStyle w:val="POPpowyr"/>
        <w:rPr>
          <w:lang w:eastAsia="ar-SA"/>
        </w:rPr>
      </w:pPr>
      <w:r w:rsidRPr="00A94802">
        <w:rPr>
          <w:lang w:eastAsia="ar-SA"/>
        </w:rPr>
        <w:t>Pył zawieszony PM10</w:t>
      </w:r>
    </w:p>
    <w:p w:rsidR="007B28EA" w:rsidRDefault="007B28EA" w:rsidP="002A69B8">
      <w:pPr>
        <w:pStyle w:val="POPnormal"/>
      </w:pPr>
      <w:r w:rsidRPr="005232E0">
        <w:t>Pył zawieszony PM10 jest zanieczyszczeniem powietrza składającym się</w:t>
      </w:r>
      <w:r>
        <w:t xml:space="preserve"> </w:t>
      </w:r>
      <w:r w:rsidRPr="005232E0">
        <w:t>z</w:t>
      </w:r>
      <w:r>
        <w:t> </w:t>
      </w:r>
      <w:r w:rsidRPr="005232E0">
        <w:t>mieszaniny drobnych cząstek stałych i ciekłych. Zanieczyszczenia pyłowe mogą pochodzić ze źródeł naturalnych lub</w:t>
      </w:r>
      <w:r>
        <w:t> </w:t>
      </w:r>
      <w:r w:rsidRPr="005232E0">
        <w:t>antropogenicznych. Ilość pyłu PM10 w</w:t>
      </w:r>
      <w:r>
        <w:t> </w:t>
      </w:r>
      <w:r w:rsidRPr="005232E0">
        <w:t>powietrzu może wynikać z emisji bezpośredniej (pył</w:t>
      </w:r>
      <w:r>
        <w:t> </w:t>
      </w:r>
      <w:r w:rsidRPr="005232E0">
        <w:t>pierwotny) lub też może by</w:t>
      </w:r>
      <w:r>
        <w:t xml:space="preserve">ć </w:t>
      </w:r>
      <w:r w:rsidRPr="005232E0">
        <w:t>wynikiem reakcji międz</w:t>
      </w:r>
      <w:r>
        <w:t>y substancjami znajdującymi się </w:t>
      </w:r>
      <w:r w:rsidRPr="005232E0">
        <w:t>w</w:t>
      </w:r>
      <w:r>
        <w:t> </w:t>
      </w:r>
      <w:r w:rsidRPr="005232E0">
        <w:t>atmosferze (pył wtórny). Prekursorami pył</w:t>
      </w:r>
      <w:r>
        <w:t>u</w:t>
      </w:r>
      <w:r w:rsidRPr="005232E0">
        <w:t xml:space="preserve"> wtórn</w:t>
      </w:r>
      <w:r>
        <w:t>ego</w:t>
      </w:r>
      <w:r w:rsidRPr="005232E0">
        <w:rPr>
          <w:sz w:val="16"/>
          <w:szCs w:val="16"/>
        </w:rPr>
        <w:t xml:space="preserve"> </w:t>
      </w:r>
      <w:r w:rsidRPr="005232E0">
        <w:t>są przede wszystkim tlenki siarki, tlenki azotu, lotne związki organiczne i amoniak. Pył zawieszony może zawierać substancje toksyczne, takie jak wielopierścieniowe węglowodory aromatyczne (m.in. B(a)P), metale ciężkie oraz dioksyny i</w:t>
      </w:r>
      <w:r>
        <w:t> </w:t>
      </w:r>
      <w:r w:rsidRPr="005232E0">
        <w:t>furany.</w:t>
      </w:r>
    </w:p>
    <w:p w:rsidR="007B28EA" w:rsidRPr="005232E0" w:rsidRDefault="007B28EA" w:rsidP="002A69B8">
      <w:pPr>
        <w:pStyle w:val="POPnormal"/>
      </w:pPr>
      <w:r w:rsidRPr="005232E0">
        <w:t xml:space="preserve">Wśród antropogenicznych źródeł emisji pyłów wymienić należy: </w:t>
      </w:r>
    </w:p>
    <w:p w:rsidR="007B28EA" w:rsidRDefault="007B28EA" w:rsidP="002A69B8">
      <w:pPr>
        <w:pStyle w:val="POPwypkt"/>
      </w:pPr>
      <w:r w:rsidRPr="005232E0">
        <w:t xml:space="preserve">źródła przemysłowe (energetyczne spalanie paliw i źródła technologiczne), </w:t>
      </w:r>
    </w:p>
    <w:p w:rsidR="007B28EA" w:rsidRDefault="007B28EA" w:rsidP="002A69B8">
      <w:pPr>
        <w:pStyle w:val="POPwypkt"/>
      </w:pPr>
      <w:r w:rsidRPr="005232E0">
        <w:t xml:space="preserve">transport samochodowy, </w:t>
      </w:r>
    </w:p>
    <w:p w:rsidR="007B28EA" w:rsidRPr="005232E0" w:rsidRDefault="007B28EA" w:rsidP="002A69B8">
      <w:pPr>
        <w:pStyle w:val="POPwypkt"/>
      </w:pPr>
      <w:r w:rsidRPr="005232E0">
        <w:t xml:space="preserve">spalanie paliw w sektorze bytowo-gospodarczym. </w:t>
      </w:r>
    </w:p>
    <w:p w:rsidR="007B28EA" w:rsidRPr="005232E0" w:rsidRDefault="007B28EA" w:rsidP="002A69B8">
      <w:pPr>
        <w:pStyle w:val="POPnormal"/>
      </w:pPr>
      <w:r w:rsidRPr="005232E0">
        <w:t xml:space="preserve">Do źródeł naturalnych należą przede wszystkim pylenie traw, erozja gleb, wietrzenie skał, aerozol morski oraz wybuchy wulkanów. </w:t>
      </w:r>
    </w:p>
    <w:p w:rsidR="007B28EA" w:rsidRDefault="007B28EA" w:rsidP="009371DC">
      <w:pPr>
        <w:pStyle w:val="POPnormal"/>
      </w:pPr>
      <w:r w:rsidRPr="005232E0">
        <w:t>Najwięcej frakcji PM</w:t>
      </w:r>
      <w:r>
        <w:t>10,</w:t>
      </w:r>
      <w:r w:rsidRPr="005232E0">
        <w:t xml:space="preserve"> w pyle </w:t>
      </w:r>
      <w:r w:rsidRPr="007B522E">
        <w:t>ogółem (TSP) w strefie miasto Włocławek występuje w sektorze</w:t>
      </w:r>
      <w:r w:rsidRPr="005232E0">
        <w:t xml:space="preserve"> komunalno-bytowym. Znaczna część emisji pyłu PM10 z </w:t>
      </w:r>
      <w:r>
        <w:t>transportu drogowego pochodzi z </w:t>
      </w:r>
      <w:r w:rsidRPr="005232E0">
        <w:t>procesów innych niż spalanie paliw, do których zaliczyć można ścieranie okładzin samochodowych (np. opon</w:t>
      </w:r>
      <w:r>
        <w:t xml:space="preserve"> </w:t>
      </w:r>
      <w:r w:rsidRPr="005232E0">
        <w:t>i</w:t>
      </w:r>
      <w:r>
        <w:t> </w:t>
      </w:r>
      <w:r w:rsidRPr="005232E0">
        <w:t>hamulców) oraz ścieranie nawierzchni dróg.</w:t>
      </w:r>
    </w:p>
    <w:p w:rsidR="007B28EA" w:rsidRDefault="007B28EA" w:rsidP="009371DC">
      <w:pPr>
        <w:pStyle w:val="POPnormal"/>
      </w:pPr>
    </w:p>
    <w:p w:rsidR="007B28EA" w:rsidRDefault="007B28EA" w:rsidP="009371DC">
      <w:pPr>
        <w:pStyle w:val="POPnormal"/>
      </w:pPr>
    </w:p>
    <w:p w:rsidR="007B28EA" w:rsidRDefault="007B28EA" w:rsidP="009371DC">
      <w:pPr>
        <w:pStyle w:val="POPnormal"/>
      </w:pPr>
    </w:p>
    <w:p w:rsidR="007B28EA" w:rsidRPr="00B42F1F" w:rsidRDefault="007B28EA" w:rsidP="002A69B8">
      <w:pPr>
        <w:pStyle w:val="POPpowyr"/>
      </w:pPr>
      <w:r w:rsidRPr="00B42F1F">
        <w:t>Benzo(a)piren</w:t>
      </w:r>
    </w:p>
    <w:p w:rsidR="007B28EA" w:rsidRPr="00F20FC7" w:rsidRDefault="007B28EA" w:rsidP="00B32E9C">
      <w:pPr>
        <w:pStyle w:val="POPnormal"/>
      </w:pPr>
      <w:bookmarkStart w:id="78" w:name="_Hlk32870943"/>
      <w:r w:rsidRPr="00450F56">
        <w:rPr>
          <w:bCs/>
        </w:rPr>
        <w:t>Benzo(a)piren jest zanieczyszczeniem powietrza, wody i gleby należącym do</w:t>
      </w:r>
      <w:r>
        <w:rPr>
          <w:bCs/>
        </w:rPr>
        <w:t> </w:t>
      </w:r>
      <w:r w:rsidRPr="00450F56">
        <w:rPr>
          <w:bCs/>
        </w:rPr>
        <w:t xml:space="preserve">wielopierścieniowych węglowodorów aromatycznych (WWA). </w:t>
      </w:r>
      <w:bookmarkEnd w:id="78"/>
      <w:r w:rsidRPr="00F20FC7">
        <w:t>Jego stężenie jest normowane</w:t>
      </w:r>
      <w:r>
        <w:t xml:space="preserve"> </w:t>
      </w:r>
      <w:r w:rsidRPr="00F20FC7">
        <w:t>w każdym z tych komponentów:</w:t>
      </w:r>
    </w:p>
    <w:p w:rsidR="007B28EA" w:rsidRPr="0023456E" w:rsidRDefault="007B28EA" w:rsidP="00B32E9C">
      <w:pPr>
        <w:pStyle w:val="POPlista"/>
        <w:numPr>
          <w:ilvl w:val="0"/>
          <w:numId w:val="20"/>
        </w:numPr>
        <w:ind w:left="738" w:hanging="284"/>
      </w:pPr>
      <w:r w:rsidRPr="0023456E">
        <w:t>w powietrzu normowane jest stężenie benzo(a)pirenu zawartego w pyle zawieszonym PM10: norma – 1 ng/m</w:t>
      </w:r>
      <w:r w:rsidRPr="0023456E">
        <w:rPr>
          <w:vertAlign w:val="superscript"/>
        </w:rPr>
        <w:t>3</w:t>
      </w:r>
      <w:r w:rsidRPr="0023456E">
        <w:t>;</w:t>
      </w:r>
    </w:p>
    <w:p w:rsidR="007B28EA" w:rsidRPr="0023456E" w:rsidRDefault="007B28EA" w:rsidP="00B32E9C">
      <w:pPr>
        <w:pStyle w:val="POPlista"/>
        <w:numPr>
          <w:ilvl w:val="0"/>
          <w:numId w:val="20"/>
        </w:numPr>
        <w:ind w:left="738" w:hanging="284"/>
      </w:pPr>
      <w:r w:rsidRPr="0023456E">
        <w:t>w wodzie pitnej – norma – 10 ng/dm</w:t>
      </w:r>
      <w:r w:rsidRPr="0023456E">
        <w:rPr>
          <w:vertAlign w:val="superscript"/>
        </w:rPr>
        <w:t>3</w:t>
      </w:r>
      <w:r w:rsidRPr="0023456E">
        <w:t>;</w:t>
      </w:r>
    </w:p>
    <w:p w:rsidR="007B28EA" w:rsidRPr="0023456E" w:rsidRDefault="007B28EA" w:rsidP="00B32E9C">
      <w:pPr>
        <w:pStyle w:val="POPlista"/>
        <w:numPr>
          <w:ilvl w:val="0"/>
          <w:numId w:val="20"/>
        </w:numPr>
        <w:ind w:left="738" w:hanging="284"/>
      </w:pPr>
      <w:r w:rsidRPr="0023456E">
        <w:t>w glebie – norma – 0,02 mg/kg suchej masy (gleby klasy A), 0,03 mg/kg suchej masy (gleby klasy B).</w:t>
      </w:r>
    </w:p>
    <w:p w:rsidR="007B28EA" w:rsidRDefault="007B28EA" w:rsidP="00B32E9C">
      <w:pPr>
        <w:pStyle w:val="POPnormal"/>
      </w:pPr>
      <w:r w:rsidRPr="0023456E">
        <w:t>Należy wspomnieć, że w powietrzu WWA ulegają, pod wpływem działania promieni słonecznych, zjawisku fotoindukcji, które powoduje wzrost podatności do tworzenia się połączeń z materiałem genetycznym – DNA.</w:t>
      </w:r>
      <w:r>
        <w:t xml:space="preserve"> </w:t>
      </w:r>
      <w:r w:rsidRPr="0023456E">
        <w:t>Benzo(a)piren oddziałuje szkodliwie nie tylko na zdrowie ludzkie, ale także na roślinność, gleby i wodę. Wykazuje on małą toksyczność ostrą, zaś dużą toksyczność przewlekłą, co związane jest z jego zdolnością kumulacji w organizmie. Podobnie, jak inne WWA, jest kancerogenem chemicznym, a mechanizm jego działania jest genotoksyczny, co oznacza, że</w:t>
      </w:r>
      <w:r>
        <w:t> </w:t>
      </w:r>
      <w:r w:rsidRPr="0023456E">
        <w:t xml:space="preserve">reaguje z DNA, przy czym działa po aktywacji metabolicznej. </w:t>
      </w:r>
      <w:r>
        <w:t xml:space="preserve"> </w:t>
      </w:r>
      <w:r w:rsidRPr="0023456E">
        <w:t>W wyniku przemian metabolicznych benzo(a)pirenu, w</w:t>
      </w:r>
      <w:r>
        <w:t xml:space="preserve"> </w:t>
      </w:r>
      <w:r w:rsidRPr="0023456E">
        <w:t>organizmie człowieka dochodzi do powstania i</w:t>
      </w:r>
      <w:r>
        <w:t> </w:t>
      </w:r>
      <w:r w:rsidRPr="0023456E">
        <w:t>gromadzenia</w:t>
      </w:r>
      <w:r>
        <w:t xml:space="preserve"> </w:t>
      </w:r>
      <w:r w:rsidRPr="0023456E">
        <w:t>hydroksypochodnych benzo(a)pirenu o bardzo silnym działaniu rakotwórczym. Przeciętny okres między pierwszym kontaktem z czynnikiem rakotwórczym, a powstaniem zmian nowotworowych wynosi ok. 15 lat, ale może być krótszy. Benzo(a)piren, podobnie jak inne WWA, wykazuje toksyczność układową, powodując uszkodzenie nadnerczy, układu chłonnego, krwiotwórczego i</w:t>
      </w:r>
      <w:r>
        <w:t> </w:t>
      </w:r>
      <w:r w:rsidRPr="0023456E">
        <w:t>oddechowego.</w:t>
      </w:r>
      <w:r>
        <w:t xml:space="preserve"> </w:t>
      </w:r>
      <w:r w:rsidRPr="00F20FC7">
        <w:t>Poza wymienionymi na wstępie źródłami powstawania WWA, w tym benzo(a)pirenu, po</w:t>
      </w:r>
      <w:r>
        <w:t>dkreślić należy</w:t>
      </w:r>
      <w:r w:rsidRPr="00F20FC7">
        <w:t>, że mogą się one tworzyć podczas obróbki kulinarnej, kiedy topiący się tłuszcz (ulegający pirolizie) ścieka na źródło ciepła. Do pirolizy dochodzi także podczas obróbki żywności w temperaturze powyżej 200</w:t>
      </w:r>
      <w:r w:rsidRPr="00F20FC7">
        <w:rPr>
          <w:szCs w:val="22"/>
        </w:rPr>
        <w:sym w:font="Symbol" w:char="F0B0"/>
      </w:r>
      <w:r w:rsidRPr="00F20FC7">
        <w:t>C. Ilość tworzących się podczas obróbki szkodliwych związków (WWA) zależy od czasu trwania procesu, źródła ciepła i odległości pomiędzy żywnością a źródłem ciepła</w:t>
      </w:r>
      <w:r>
        <w:t>.</w:t>
      </w:r>
    </w:p>
    <w:p w:rsidR="007B28EA" w:rsidRDefault="007B28EA" w:rsidP="00CB2AAE">
      <w:pPr>
        <w:pStyle w:val="POPnagl3"/>
      </w:pPr>
      <w:bookmarkStart w:id="79" w:name="_Toc19511671"/>
      <w:bookmarkStart w:id="80" w:name="_Toc27723259"/>
      <w:bookmarkStart w:id="81" w:name="_Toc33039499"/>
      <w:bookmarkStart w:id="82" w:name="_Toc237154507"/>
      <w:bookmarkStart w:id="83" w:name="_Toc243932496"/>
      <w:bookmarkStart w:id="84" w:name="_Toc247829659"/>
      <w:bookmarkStart w:id="85" w:name="_Toc247829929"/>
      <w:bookmarkStart w:id="86" w:name="_Toc247830513"/>
      <w:bookmarkStart w:id="87" w:name="_Toc248256524"/>
      <w:bookmarkStart w:id="88" w:name="_Toc249207128"/>
      <w:bookmarkStart w:id="89" w:name="_Toc250939509"/>
      <w:bookmarkStart w:id="90" w:name="_Toc251317273"/>
      <w:r>
        <w:t>Wyniki pomiarów jakości powietrza w strefie miasto Włocławek w latach 2013-2018</w:t>
      </w:r>
      <w:bookmarkEnd w:id="79"/>
      <w:bookmarkEnd w:id="80"/>
      <w:bookmarkEnd w:id="81"/>
    </w:p>
    <w:p w:rsidR="007B28EA" w:rsidRDefault="007B28EA" w:rsidP="00BA16CF">
      <w:pPr>
        <w:pStyle w:val="POPnormal"/>
      </w:pPr>
      <w:bookmarkStart w:id="91" w:name="_Hlk33732554"/>
      <w:r>
        <w:t xml:space="preserve">Poniżej przedstawiono wyniki pomiarów jakości powietrza </w:t>
      </w:r>
      <w:r w:rsidRPr="00BA16CF">
        <w:t xml:space="preserve">substancji objętych Programem </w:t>
      </w:r>
      <w:r>
        <w:t xml:space="preserve">prowadzonych na terenie strefy miasto Włocławek w roku 2018 oraz w latach poprzednich </w:t>
      </w:r>
      <w:r>
        <w:br/>
        <w:t xml:space="preserve">tj. 2013-2017. </w:t>
      </w:r>
      <w:r w:rsidRPr="007323A8">
        <w:t>Przeanalizowano wielkości poziomów substancji w powietrzu w strefie, w tym warunków, w których powstają ponadnormatywne stężenia analizowanych substancji. Analiza stanu powietrza w strefie obejmuje również identyfikację ryzyka przekroczenia poziomu alarmowego lub informowania lub przekroczenie o ponad 2</w:t>
      </w:r>
      <w:r>
        <w:t>00% poziomu dopuszczalnego lub </w:t>
      </w:r>
      <w:r w:rsidRPr="007323A8">
        <w:t>docelowego substancji w powietrzu.</w:t>
      </w:r>
    </w:p>
    <w:p w:rsidR="007B28EA" w:rsidRDefault="007B28EA" w:rsidP="008454CD">
      <w:pPr>
        <w:pStyle w:val="POPnormal"/>
      </w:pPr>
      <w:r w:rsidRPr="000057ED">
        <w:t xml:space="preserve">Na terenie </w:t>
      </w:r>
      <w:r>
        <w:t xml:space="preserve">strefy miasto Włocławek </w:t>
      </w:r>
      <w:r w:rsidRPr="000057ED">
        <w:t xml:space="preserve">pomiary zanieczyszczeń powietrza prowadzone były </w:t>
      </w:r>
      <w:r>
        <w:br/>
      </w:r>
      <w:r w:rsidRPr="000057ED">
        <w:t>w</w:t>
      </w:r>
      <w:r>
        <w:t xml:space="preserve"> 2018 roku </w:t>
      </w:r>
      <w:r w:rsidRPr="000057ED">
        <w:t>na kilku stacjach pomiarowych</w:t>
      </w:r>
      <w:r>
        <w:t>,</w:t>
      </w:r>
      <w:r w:rsidRPr="000057ED">
        <w:t xml:space="preserve"> należących do</w:t>
      </w:r>
      <w:r>
        <w:t> </w:t>
      </w:r>
      <w:r w:rsidRPr="000057ED">
        <w:t xml:space="preserve">WIOŚ w </w:t>
      </w:r>
      <w:r>
        <w:t>Bydgoszczy</w:t>
      </w:r>
      <w:bookmarkEnd w:id="91"/>
      <w:r w:rsidRPr="000057ED">
        <w:t>.</w:t>
      </w:r>
    </w:p>
    <w:p w:rsidR="007B28EA" w:rsidRDefault="007B28EA">
      <w:pPr>
        <w:rPr>
          <w:sz w:val="22"/>
          <w:szCs w:val="20"/>
        </w:rPr>
      </w:pPr>
      <w:r>
        <w:br w:type="page"/>
      </w:r>
    </w:p>
    <w:p w:rsidR="007B28EA" w:rsidRDefault="007B28EA" w:rsidP="00BA1A73">
      <w:pPr>
        <w:pStyle w:val="Caption"/>
        <w:spacing w:before="0" w:after="0"/>
      </w:pPr>
      <w:bookmarkStart w:id="92" w:name="_Toc28597979"/>
      <w:bookmarkStart w:id="93" w:name="_Toc33039627"/>
      <w:r>
        <w:t xml:space="preserve">Tabela </w:t>
      </w:r>
      <w:r>
        <w:rPr>
          <w:noProof/>
        </w:rPr>
        <w:fldChar w:fldCharType="begin"/>
      </w:r>
      <w:r>
        <w:rPr>
          <w:noProof/>
        </w:rPr>
        <w:instrText xml:space="preserve"> SEQ Tabela \* ARABIC </w:instrText>
      </w:r>
      <w:r>
        <w:rPr>
          <w:noProof/>
        </w:rPr>
        <w:fldChar w:fldCharType="separate"/>
      </w:r>
      <w:r>
        <w:rPr>
          <w:noProof/>
        </w:rPr>
        <w:t>5</w:t>
      </w:r>
      <w:r>
        <w:rPr>
          <w:noProof/>
        </w:rPr>
        <w:fldChar w:fldCharType="end"/>
      </w:r>
      <w:r>
        <w:rPr>
          <w:noProof/>
        </w:rPr>
        <w:t>.</w:t>
      </w:r>
      <w:r>
        <w:t xml:space="preserve"> </w:t>
      </w:r>
      <w:r w:rsidRPr="008D59FD">
        <w:t xml:space="preserve">Stacje pomiarowe na terenie </w:t>
      </w:r>
      <w:r>
        <w:t>strefy miasto Włocławek</w:t>
      </w:r>
      <w:r w:rsidRPr="008D59FD">
        <w:t>, na których przeprowadzono w 2018 roku pomiary jakości powietrza</w:t>
      </w:r>
      <w:r>
        <w:rPr>
          <w:rStyle w:val="FootnoteReference"/>
        </w:rPr>
        <w:footnoteReference w:id="38"/>
      </w:r>
      <w:bookmarkEnd w:id="92"/>
      <w:bookmarkEnd w:id="93"/>
    </w:p>
    <w:tbl>
      <w:tblPr>
        <w:tblpPr w:leftFromText="141" w:rightFromText="141" w:vertAnchor="text" w:horzAnchor="margin" w:tblpXSpec="right" w:tblpY="382"/>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20"/>
        <w:gridCol w:w="2502"/>
        <w:gridCol w:w="2024"/>
        <w:gridCol w:w="1210"/>
        <w:gridCol w:w="1262"/>
      </w:tblGrid>
      <w:tr w:rsidR="007B28EA" w:rsidRPr="009D5A5B" w:rsidTr="00B32E9C">
        <w:trPr>
          <w:cantSplit/>
          <w:trHeight w:val="525"/>
          <w:tblHeader/>
        </w:trPr>
        <w:tc>
          <w:tcPr>
            <w:tcW w:w="986" w:type="pct"/>
            <w:shd w:val="clear" w:color="auto" w:fill="D9D9D9"/>
            <w:vAlign w:val="center"/>
          </w:tcPr>
          <w:p w:rsidR="007B28EA" w:rsidRPr="007B522E" w:rsidRDefault="007B28EA" w:rsidP="00BA1A73">
            <w:pPr>
              <w:jc w:val="center"/>
              <w:rPr>
                <w:b/>
                <w:bCs/>
                <w:sz w:val="16"/>
                <w:szCs w:val="16"/>
              </w:rPr>
            </w:pPr>
            <w:r w:rsidRPr="007B522E">
              <w:rPr>
                <w:b/>
                <w:bCs/>
                <w:sz w:val="16"/>
                <w:szCs w:val="16"/>
              </w:rPr>
              <w:t>kod stacji</w:t>
            </w:r>
          </w:p>
        </w:tc>
        <w:tc>
          <w:tcPr>
            <w:tcW w:w="1435" w:type="pct"/>
            <w:shd w:val="clear" w:color="auto" w:fill="D9D9D9"/>
            <w:vAlign w:val="center"/>
          </w:tcPr>
          <w:p w:rsidR="007B28EA" w:rsidRPr="007B522E" w:rsidRDefault="007B28EA" w:rsidP="00BA1A73">
            <w:pPr>
              <w:jc w:val="center"/>
              <w:rPr>
                <w:b/>
                <w:bCs/>
                <w:sz w:val="16"/>
                <w:szCs w:val="16"/>
              </w:rPr>
            </w:pPr>
            <w:r w:rsidRPr="007B522E">
              <w:rPr>
                <w:b/>
                <w:bCs/>
                <w:sz w:val="16"/>
                <w:szCs w:val="16"/>
              </w:rPr>
              <w:t>nazwa stacji</w:t>
            </w:r>
          </w:p>
        </w:tc>
        <w:tc>
          <w:tcPr>
            <w:tcW w:w="1161" w:type="pct"/>
            <w:shd w:val="clear" w:color="auto" w:fill="D9D9D9"/>
            <w:vAlign w:val="center"/>
          </w:tcPr>
          <w:p w:rsidR="007B28EA" w:rsidRPr="007B522E" w:rsidRDefault="007B28EA" w:rsidP="00BA1A73">
            <w:pPr>
              <w:jc w:val="center"/>
              <w:rPr>
                <w:b/>
                <w:bCs/>
                <w:sz w:val="16"/>
                <w:szCs w:val="16"/>
              </w:rPr>
            </w:pPr>
            <w:r w:rsidRPr="007B522E">
              <w:rPr>
                <w:b/>
                <w:bCs/>
                <w:sz w:val="16"/>
                <w:szCs w:val="16"/>
              </w:rPr>
              <w:t>ulica</w:t>
            </w:r>
          </w:p>
        </w:tc>
        <w:tc>
          <w:tcPr>
            <w:tcW w:w="1418" w:type="pct"/>
            <w:gridSpan w:val="2"/>
            <w:shd w:val="clear" w:color="auto" w:fill="D9D9D9"/>
            <w:vAlign w:val="center"/>
          </w:tcPr>
          <w:p w:rsidR="007B28EA" w:rsidRPr="007B522E" w:rsidRDefault="007B28EA" w:rsidP="00BA1A73">
            <w:pPr>
              <w:jc w:val="center"/>
              <w:rPr>
                <w:b/>
                <w:bCs/>
                <w:sz w:val="16"/>
                <w:szCs w:val="16"/>
              </w:rPr>
            </w:pPr>
            <w:r w:rsidRPr="007B522E">
              <w:rPr>
                <w:b/>
                <w:bCs/>
                <w:sz w:val="16"/>
                <w:szCs w:val="16"/>
              </w:rPr>
              <w:t>współrzędne geograficzne</w:t>
            </w:r>
          </w:p>
        </w:tc>
      </w:tr>
      <w:tr w:rsidR="007B28EA" w:rsidRPr="009D5A5B" w:rsidTr="00B32E9C">
        <w:trPr>
          <w:trHeight w:val="480"/>
        </w:trPr>
        <w:tc>
          <w:tcPr>
            <w:tcW w:w="986" w:type="pct"/>
            <w:vAlign w:val="center"/>
          </w:tcPr>
          <w:p w:rsidR="007B28EA" w:rsidRPr="007B522E" w:rsidRDefault="007B28EA" w:rsidP="00BA1A73">
            <w:pPr>
              <w:rPr>
                <w:sz w:val="16"/>
                <w:szCs w:val="16"/>
              </w:rPr>
            </w:pPr>
            <w:r w:rsidRPr="007B522E">
              <w:rPr>
                <w:sz w:val="16"/>
                <w:szCs w:val="16"/>
              </w:rPr>
              <w:t>KpWloclGniaz</w:t>
            </w:r>
          </w:p>
        </w:tc>
        <w:tc>
          <w:tcPr>
            <w:tcW w:w="1435" w:type="pct"/>
            <w:vAlign w:val="center"/>
          </w:tcPr>
          <w:p w:rsidR="007B28EA" w:rsidRPr="007B522E" w:rsidRDefault="007B28EA" w:rsidP="00BA1A73">
            <w:pPr>
              <w:rPr>
                <w:sz w:val="16"/>
                <w:szCs w:val="16"/>
              </w:rPr>
            </w:pPr>
            <w:r w:rsidRPr="007B522E">
              <w:rPr>
                <w:sz w:val="16"/>
                <w:szCs w:val="16"/>
              </w:rPr>
              <w:t>Włocławek, ul. Gniazdowskiego 7</w:t>
            </w:r>
          </w:p>
        </w:tc>
        <w:tc>
          <w:tcPr>
            <w:tcW w:w="1161" w:type="pct"/>
            <w:vAlign w:val="center"/>
          </w:tcPr>
          <w:p w:rsidR="007B28EA" w:rsidRPr="007B522E" w:rsidRDefault="007B28EA" w:rsidP="00BA1A73">
            <w:pPr>
              <w:jc w:val="center"/>
              <w:rPr>
                <w:sz w:val="16"/>
                <w:szCs w:val="16"/>
              </w:rPr>
            </w:pPr>
            <w:r w:rsidRPr="007B522E">
              <w:rPr>
                <w:sz w:val="16"/>
                <w:szCs w:val="16"/>
              </w:rPr>
              <w:t>Gniazdowskiego 7</w:t>
            </w:r>
          </w:p>
        </w:tc>
        <w:tc>
          <w:tcPr>
            <w:tcW w:w="694" w:type="pct"/>
            <w:vAlign w:val="center"/>
          </w:tcPr>
          <w:p w:rsidR="007B28EA" w:rsidRPr="007B522E" w:rsidRDefault="007B28EA" w:rsidP="00BA1A73">
            <w:pPr>
              <w:jc w:val="center"/>
              <w:rPr>
                <w:sz w:val="16"/>
                <w:szCs w:val="16"/>
              </w:rPr>
            </w:pPr>
            <w:r w:rsidRPr="007B522E">
              <w:rPr>
                <w:sz w:val="16"/>
                <w:szCs w:val="16"/>
              </w:rPr>
              <w:t>52,651561</w:t>
            </w:r>
          </w:p>
        </w:tc>
        <w:tc>
          <w:tcPr>
            <w:tcW w:w="724" w:type="pct"/>
            <w:vAlign w:val="center"/>
          </w:tcPr>
          <w:p w:rsidR="007B28EA" w:rsidRPr="007B522E" w:rsidRDefault="007B28EA" w:rsidP="00BA1A73">
            <w:pPr>
              <w:jc w:val="center"/>
              <w:rPr>
                <w:sz w:val="16"/>
                <w:szCs w:val="16"/>
              </w:rPr>
            </w:pPr>
            <w:r w:rsidRPr="007B522E">
              <w:rPr>
                <w:sz w:val="16"/>
                <w:szCs w:val="16"/>
              </w:rPr>
              <w:t>19,051886</w:t>
            </w:r>
          </w:p>
        </w:tc>
      </w:tr>
      <w:tr w:rsidR="007B28EA" w:rsidRPr="009D5A5B" w:rsidTr="00B32E9C">
        <w:trPr>
          <w:trHeight w:val="480"/>
        </w:trPr>
        <w:tc>
          <w:tcPr>
            <w:tcW w:w="986" w:type="pct"/>
            <w:vAlign w:val="center"/>
          </w:tcPr>
          <w:p w:rsidR="007B28EA" w:rsidRPr="006D3311" w:rsidRDefault="007B28EA" w:rsidP="006D3311">
            <w:pPr>
              <w:pStyle w:val="Default"/>
              <w:rPr>
                <w:rFonts w:ascii="Times New Roman" w:hAnsi="Times New Roman" w:cs="Times New Roman"/>
                <w:color w:val="auto"/>
              </w:rPr>
            </w:pPr>
            <w:r w:rsidRPr="007B522E">
              <w:rPr>
                <w:rFonts w:ascii="Times New Roman" w:hAnsi="Times New Roman" w:cs="Times New Roman"/>
                <w:color w:val="auto"/>
                <w:sz w:val="16"/>
                <w:szCs w:val="16"/>
              </w:rPr>
              <w:t>KpWloclOkrze</w:t>
            </w:r>
          </w:p>
        </w:tc>
        <w:tc>
          <w:tcPr>
            <w:tcW w:w="1435" w:type="pct"/>
            <w:vAlign w:val="center"/>
          </w:tcPr>
          <w:p w:rsidR="007B28EA" w:rsidRPr="006D3311" w:rsidRDefault="007B28EA" w:rsidP="006D3311">
            <w:pPr>
              <w:pStyle w:val="Default"/>
              <w:rPr>
                <w:rFonts w:ascii="Times New Roman" w:hAnsi="Times New Roman" w:cs="Times New Roman"/>
                <w:color w:val="auto"/>
              </w:rPr>
            </w:pPr>
            <w:r w:rsidRPr="007B522E">
              <w:rPr>
                <w:rFonts w:ascii="Times New Roman" w:hAnsi="Times New Roman" w:cs="Times New Roman"/>
                <w:color w:val="auto"/>
                <w:sz w:val="16"/>
                <w:szCs w:val="16"/>
              </w:rPr>
              <w:t>Włocławek OKRZEI</w:t>
            </w:r>
          </w:p>
        </w:tc>
        <w:tc>
          <w:tcPr>
            <w:tcW w:w="1161" w:type="pct"/>
            <w:vAlign w:val="center"/>
          </w:tcPr>
          <w:p w:rsidR="007B28EA" w:rsidRPr="006D3311" w:rsidRDefault="007B28EA" w:rsidP="006D3311">
            <w:pPr>
              <w:pStyle w:val="Default"/>
              <w:jc w:val="center"/>
              <w:rPr>
                <w:rFonts w:ascii="Times New Roman" w:hAnsi="Times New Roman" w:cs="Times New Roman"/>
                <w:color w:val="auto"/>
              </w:rPr>
            </w:pPr>
            <w:r w:rsidRPr="007B522E">
              <w:rPr>
                <w:rFonts w:ascii="Times New Roman" w:hAnsi="Times New Roman" w:cs="Times New Roman"/>
                <w:color w:val="auto"/>
                <w:sz w:val="16"/>
                <w:szCs w:val="16"/>
              </w:rPr>
              <w:t>ul. Okrzei</w:t>
            </w:r>
          </w:p>
        </w:tc>
        <w:tc>
          <w:tcPr>
            <w:tcW w:w="694" w:type="pct"/>
            <w:vAlign w:val="center"/>
          </w:tcPr>
          <w:p w:rsidR="007B28EA" w:rsidRPr="007B522E" w:rsidRDefault="007B28EA" w:rsidP="00BA1A73">
            <w:pPr>
              <w:jc w:val="center"/>
              <w:rPr>
                <w:sz w:val="16"/>
                <w:szCs w:val="16"/>
              </w:rPr>
            </w:pPr>
            <w:r w:rsidRPr="00D461F9">
              <w:rPr>
                <w:sz w:val="16"/>
                <w:szCs w:val="16"/>
              </w:rPr>
              <w:t>52.658467</w:t>
            </w:r>
          </w:p>
        </w:tc>
        <w:tc>
          <w:tcPr>
            <w:tcW w:w="724" w:type="pct"/>
            <w:vAlign w:val="center"/>
          </w:tcPr>
          <w:p w:rsidR="007B28EA" w:rsidRPr="007B522E" w:rsidRDefault="007B28EA" w:rsidP="00BA1A73">
            <w:pPr>
              <w:jc w:val="center"/>
              <w:rPr>
                <w:sz w:val="16"/>
                <w:szCs w:val="16"/>
              </w:rPr>
            </w:pPr>
            <w:r w:rsidRPr="00D461F9">
              <w:rPr>
                <w:sz w:val="16"/>
                <w:szCs w:val="16"/>
              </w:rPr>
              <w:t>19.059314</w:t>
            </w:r>
          </w:p>
        </w:tc>
      </w:tr>
    </w:tbl>
    <w:p w:rsidR="007B28EA" w:rsidRDefault="007B28EA" w:rsidP="00876674">
      <w:pPr>
        <w:pStyle w:val="POPnormal"/>
        <w:rPr>
          <w:lang w:eastAsia="ar-SA"/>
        </w:rPr>
      </w:pPr>
    </w:p>
    <w:p w:rsidR="007B28EA" w:rsidRDefault="007B28EA" w:rsidP="00876674">
      <w:pPr>
        <w:pStyle w:val="POPnormal"/>
        <w:rPr>
          <w:lang w:eastAsia="ar-SA"/>
        </w:rPr>
      </w:pPr>
    </w:p>
    <w:p w:rsidR="007B28EA" w:rsidRDefault="007B28EA" w:rsidP="00876674">
      <w:pPr>
        <w:pStyle w:val="POPnormal"/>
        <w:rPr>
          <w:lang w:eastAsia="ar-SA"/>
        </w:rPr>
      </w:pPr>
      <w:r w:rsidRPr="005A326D">
        <w:rPr>
          <w:lang w:eastAsia="ar-SA"/>
        </w:rPr>
        <w:t>W 2018 roku, podobnie jak w latach poprzednich</w:t>
      </w:r>
      <w:r>
        <w:rPr>
          <w:lang w:eastAsia="ar-SA"/>
        </w:rPr>
        <w:t>,</w:t>
      </w:r>
      <w:r w:rsidRPr="005A326D">
        <w:rPr>
          <w:lang w:eastAsia="ar-SA"/>
        </w:rPr>
        <w:t xml:space="preserve"> na terenie strefy </w:t>
      </w:r>
      <w:r>
        <w:rPr>
          <w:lang w:eastAsia="ar-SA"/>
        </w:rPr>
        <w:t>miasto Włocławek</w:t>
      </w:r>
      <w:r w:rsidRPr="005A326D">
        <w:rPr>
          <w:lang w:eastAsia="ar-SA"/>
        </w:rPr>
        <w:t xml:space="preserve"> odnotowano przekroczenia dozwolonej liczby dni z przekroczeni</w:t>
      </w:r>
      <w:r>
        <w:rPr>
          <w:lang w:eastAsia="ar-SA"/>
        </w:rPr>
        <w:t>em</w:t>
      </w:r>
      <w:r w:rsidRPr="005A326D">
        <w:rPr>
          <w:lang w:eastAsia="ar-SA"/>
        </w:rPr>
        <w:t xml:space="preserve"> p</w:t>
      </w:r>
      <w:r>
        <w:rPr>
          <w:lang w:eastAsia="ar-SA"/>
        </w:rPr>
        <w:t xml:space="preserve">oziomu dopuszczalnego pyłu zawieszonego PM10 </w:t>
      </w:r>
      <w:r w:rsidRPr="005A326D">
        <w:rPr>
          <w:lang w:eastAsia="ar-SA"/>
        </w:rPr>
        <w:t>określonego dla stężeń 24-godzinnych.</w:t>
      </w:r>
    </w:p>
    <w:p w:rsidR="007B28EA" w:rsidRDefault="007B28EA" w:rsidP="00876674">
      <w:pPr>
        <w:pStyle w:val="POPnormal"/>
        <w:rPr>
          <w:lang w:eastAsia="ar-SA"/>
        </w:rPr>
      </w:pPr>
      <w:r>
        <w:rPr>
          <w:lang w:eastAsia="ar-SA"/>
        </w:rPr>
        <w:t xml:space="preserve">W kolejnej tabeli </w:t>
      </w:r>
      <w:r w:rsidRPr="00815678">
        <w:rPr>
          <w:lang w:eastAsia="ar-SA"/>
        </w:rPr>
        <w:t xml:space="preserve">przedstawiono wyniki pomiarów w zakresie liczby dni z przekroczeniami dobowego stężenia PM10 na stacjach pomiarowych w strefie </w:t>
      </w:r>
      <w:r>
        <w:rPr>
          <w:lang w:eastAsia="ar-SA"/>
        </w:rPr>
        <w:t>miasto Włocławek</w:t>
      </w:r>
      <w:r w:rsidRPr="00815678">
        <w:rPr>
          <w:lang w:eastAsia="ar-SA"/>
        </w:rPr>
        <w:t xml:space="preserve"> w latach </w:t>
      </w:r>
      <w:r>
        <w:rPr>
          <w:lang w:eastAsia="ar-SA"/>
        </w:rPr>
        <w:br/>
      </w:r>
      <w:r w:rsidRPr="00815678">
        <w:rPr>
          <w:lang w:eastAsia="ar-SA"/>
        </w:rPr>
        <w:t>2013-2018.</w:t>
      </w:r>
    </w:p>
    <w:p w:rsidR="007B28EA" w:rsidRDefault="007B28EA" w:rsidP="00876674">
      <w:pPr>
        <w:pStyle w:val="Caption"/>
      </w:pPr>
      <w:bookmarkStart w:id="94" w:name="_Toc28597980"/>
      <w:bookmarkStart w:id="95" w:name="_Toc33039628"/>
      <w:r>
        <w:t xml:space="preserve">Tabela </w:t>
      </w:r>
      <w:r>
        <w:rPr>
          <w:noProof/>
        </w:rPr>
        <w:fldChar w:fldCharType="begin"/>
      </w:r>
      <w:r>
        <w:rPr>
          <w:noProof/>
        </w:rPr>
        <w:instrText xml:space="preserve"> SEQ Tabela \* ARABIC </w:instrText>
      </w:r>
      <w:r>
        <w:rPr>
          <w:noProof/>
        </w:rPr>
        <w:fldChar w:fldCharType="separate"/>
      </w:r>
      <w:r>
        <w:rPr>
          <w:noProof/>
        </w:rPr>
        <w:t>6</w:t>
      </w:r>
      <w:r>
        <w:rPr>
          <w:noProof/>
        </w:rPr>
        <w:fldChar w:fldCharType="end"/>
      </w:r>
      <w:r>
        <w:t>.</w:t>
      </w:r>
      <w:r w:rsidRPr="00E262E3">
        <w:t xml:space="preserve"> </w:t>
      </w:r>
      <w:r>
        <w:t>Liczba dni z przekroczeniem dobowego poziomu dopuszczalnego pyłu zawieszonego PM10 w strefie miasto Włocławek</w:t>
      </w:r>
      <w:r>
        <w:rPr>
          <w:rStyle w:val="FootnoteReference"/>
        </w:rPr>
        <w:footnoteReference w:id="39"/>
      </w:r>
      <w:bookmarkEnd w:id="94"/>
      <w:bookmarkEnd w:id="95"/>
    </w:p>
    <w:tbl>
      <w:tblPr>
        <w:tblW w:w="5000" w:type="pct"/>
        <w:tblLayout w:type="fixed"/>
        <w:tblCellMar>
          <w:left w:w="70" w:type="dxa"/>
          <w:right w:w="70" w:type="dxa"/>
        </w:tblCellMar>
        <w:tblLook w:val="00A0"/>
      </w:tblPr>
      <w:tblGrid>
        <w:gridCol w:w="1634"/>
        <w:gridCol w:w="1880"/>
        <w:gridCol w:w="389"/>
        <w:gridCol w:w="817"/>
        <w:gridCol w:w="817"/>
        <w:gridCol w:w="815"/>
        <w:gridCol w:w="815"/>
        <w:gridCol w:w="815"/>
        <w:gridCol w:w="824"/>
      </w:tblGrid>
      <w:tr w:rsidR="007B28EA" w:rsidRPr="00384F76" w:rsidTr="00160A17">
        <w:trPr>
          <w:cantSplit/>
          <w:trHeight w:val="225"/>
          <w:tblHeader/>
        </w:trPr>
        <w:tc>
          <w:tcPr>
            <w:tcW w:w="92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sz w:val="16"/>
                <w:szCs w:val="16"/>
                <w:lang w:eastAsia="ar-SA"/>
              </w:rPr>
              <w:br w:type="column"/>
            </w:r>
            <w:r w:rsidRPr="00384F76">
              <w:rPr>
                <w:b/>
                <w:bCs/>
                <w:color w:val="000000"/>
                <w:sz w:val="16"/>
                <w:szCs w:val="16"/>
              </w:rPr>
              <w:t>kod stacji</w:t>
            </w:r>
          </w:p>
        </w:tc>
        <w:tc>
          <w:tcPr>
            <w:tcW w:w="106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adres stacji</w:t>
            </w:r>
          </w:p>
        </w:tc>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m/a</w:t>
            </w:r>
            <w:r>
              <w:rPr>
                <w:b/>
                <w:bCs/>
                <w:color w:val="000000"/>
                <w:sz w:val="16"/>
                <w:szCs w:val="16"/>
              </w:rPr>
              <w:t>*</w:t>
            </w:r>
          </w:p>
        </w:tc>
        <w:tc>
          <w:tcPr>
            <w:tcW w:w="2785" w:type="pct"/>
            <w:gridSpan w:val="6"/>
            <w:tcBorders>
              <w:top w:val="single" w:sz="4" w:space="0" w:color="auto"/>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liczba dni z przekroczeniem dopuszczalnego stężenia 24-godz. dla PM10</w:t>
            </w:r>
          </w:p>
        </w:tc>
      </w:tr>
      <w:tr w:rsidR="007B28EA" w:rsidRPr="00384F76" w:rsidTr="00160A17">
        <w:trPr>
          <w:cantSplit/>
          <w:trHeight w:val="225"/>
          <w:tblHeader/>
        </w:trPr>
        <w:tc>
          <w:tcPr>
            <w:tcW w:w="927" w:type="pct"/>
            <w:vMerge/>
            <w:tcBorders>
              <w:top w:val="single" w:sz="4" w:space="0" w:color="auto"/>
              <w:left w:val="single" w:sz="4" w:space="0" w:color="auto"/>
              <w:bottom w:val="single" w:sz="4" w:space="0" w:color="auto"/>
              <w:right w:val="single" w:sz="4" w:space="0" w:color="auto"/>
            </w:tcBorders>
            <w:vAlign w:val="center"/>
          </w:tcPr>
          <w:p w:rsidR="007B28EA" w:rsidRPr="00384F76" w:rsidRDefault="007B28EA" w:rsidP="00DA57AC">
            <w:pPr>
              <w:jc w:val="center"/>
              <w:rPr>
                <w:b/>
                <w:bCs/>
                <w:color w:val="000000"/>
                <w:sz w:val="16"/>
                <w:szCs w:val="16"/>
              </w:rPr>
            </w:pPr>
          </w:p>
        </w:tc>
        <w:tc>
          <w:tcPr>
            <w:tcW w:w="1067" w:type="pct"/>
            <w:vMerge/>
            <w:tcBorders>
              <w:top w:val="single" w:sz="4" w:space="0" w:color="auto"/>
              <w:left w:val="single" w:sz="4" w:space="0" w:color="auto"/>
              <w:bottom w:val="single" w:sz="4" w:space="0" w:color="auto"/>
              <w:right w:val="single" w:sz="4" w:space="0" w:color="auto"/>
            </w:tcBorders>
            <w:vAlign w:val="center"/>
          </w:tcPr>
          <w:p w:rsidR="007B28EA" w:rsidRPr="00384F76" w:rsidRDefault="007B28EA" w:rsidP="00DA57AC">
            <w:pPr>
              <w:jc w:val="center"/>
              <w:rPr>
                <w:b/>
                <w:bCs/>
                <w:color w:val="000000"/>
                <w:sz w:val="16"/>
                <w:szCs w:val="16"/>
              </w:rPr>
            </w:pPr>
          </w:p>
        </w:tc>
        <w:tc>
          <w:tcPr>
            <w:tcW w:w="221" w:type="pct"/>
            <w:vMerge/>
            <w:tcBorders>
              <w:top w:val="single" w:sz="4" w:space="0" w:color="auto"/>
              <w:left w:val="single" w:sz="4" w:space="0" w:color="auto"/>
              <w:bottom w:val="single" w:sz="4" w:space="0" w:color="auto"/>
              <w:right w:val="single" w:sz="4" w:space="0" w:color="auto"/>
            </w:tcBorders>
            <w:vAlign w:val="center"/>
          </w:tcPr>
          <w:p w:rsidR="007B28EA" w:rsidRPr="00384F76" w:rsidRDefault="007B28EA" w:rsidP="00DA57AC">
            <w:pPr>
              <w:jc w:val="center"/>
              <w:rPr>
                <w:b/>
                <w:bCs/>
                <w:color w:val="000000"/>
                <w:sz w:val="16"/>
                <w:szCs w:val="16"/>
              </w:rPr>
            </w:pPr>
          </w:p>
        </w:tc>
        <w:tc>
          <w:tcPr>
            <w:tcW w:w="464"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2013</w:t>
            </w:r>
          </w:p>
        </w:tc>
        <w:tc>
          <w:tcPr>
            <w:tcW w:w="464"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2014</w:t>
            </w:r>
          </w:p>
        </w:tc>
        <w:tc>
          <w:tcPr>
            <w:tcW w:w="463"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2015</w:t>
            </w:r>
          </w:p>
        </w:tc>
        <w:tc>
          <w:tcPr>
            <w:tcW w:w="463"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2016</w:t>
            </w:r>
          </w:p>
        </w:tc>
        <w:tc>
          <w:tcPr>
            <w:tcW w:w="463"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2017</w:t>
            </w:r>
          </w:p>
        </w:tc>
        <w:tc>
          <w:tcPr>
            <w:tcW w:w="469" w:type="pct"/>
            <w:tcBorders>
              <w:top w:val="nil"/>
              <w:left w:val="nil"/>
              <w:bottom w:val="single" w:sz="4" w:space="0" w:color="auto"/>
              <w:right w:val="single" w:sz="4" w:space="0" w:color="auto"/>
            </w:tcBorders>
            <w:shd w:val="clear" w:color="000000" w:fill="D9D9D9"/>
            <w:noWrap/>
            <w:vAlign w:val="center"/>
          </w:tcPr>
          <w:p w:rsidR="007B28EA" w:rsidRPr="00384F76" w:rsidRDefault="007B28EA" w:rsidP="00DA57AC">
            <w:pPr>
              <w:jc w:val="center"/>
              <w:rPr>
                <w:b/>
                <w:bCs/>
                <w:color w:val="000000"/>
                <w:sz w:val="16"/>
                <w:szCs w:val="16"/>
              </w:rPr>
            </w:pPr>
            <w:r w:rsidRPr="00384F76">
              <w:rPr>
                <w:b/>
                <w:bCs/>
                <w:color w:val="000000"/>
                <w:sz w:val="16"/>
                <w:szCs w:val="16"/>
              </w:rPr>
              <w:t>2018</w:t>
            </w:r>
          </w:p>
        </w:tc>
      </w:tr>
      <w:tr w:rsidR="007B28EA" w:rsidRPr="00384F76" w:rsidTr="00BA16CF">
        <w:trPr>
          <w:trHeight w:val="368"/>
        </w:trPr>
        <w:tc>
          <w:tcPr>
            <w:tcW w:w="927" w:type="pct"/>
            <w:tcBorders>
              <w:top w:val="nil"/>
              <w:left w:val="single" w:sz="4" w:space="0" w:color="auto"/>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KpWloclChelmMOB</w:t>
            </w:r>
          </w:p>
        </w:tc>
        <w:tc>
          <w:tcPr>
            <w:tcW w:w="1067" w:type="pct"/>
            <w:tcBorders>
              <w:top w:val="nil"/>
              <w:left w:val="nil"/>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Włocławek ul. Chełmicka</w:t>
            </w:r>
          </w:p>
        </w:tc>
        <w:tc>
          <w:tcPr>
            <w:tcW w:w="221"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a</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53</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46</w:t>
            </w:r>
          </w:p>
        </w:tc>
        <w:tc>
          <w:tcPr>
            <w:tcW w:w="469"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r>
      <w:tr w:rsidR="007B28EA" w:rsidRPr="00384F76" w:rsidTr="00BA16CF">
        <w:trPr>
          <w:trHeight w:val="368"/>
        </w:trPr>
        <w:tc>
          <w:tcPr>
            <w:tcW w:w="927" w:type="pct"/>
            <w:tcBorders>
              <w:top w:val="nil"/>
              <w:left w:val="single" w:sz="4" w:space="0" w:color="auto"/>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KpWloclOkrze</w:t>
            </w:r>
          </w:p>
        </w:tc>
        <w:tc>
          <w:tcPr>
            <w:tcW w:w="1067" w:type="pct"/>
            <w:tcBorders>
              <w:top w:val="nil"/>
              <w:left w:val="nil"/>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Włocławek ul. Okrzei</w:t>
            </w:r>
          </w:p>
        </w:tc>
        <w:tc>
          <w:tcPr>
            <w:tcW w:w="221"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a</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76</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59</w:t>
            </w:r>
          </w:p>
        </w:tc>
        <w:tc>
          <w:tcPr>
            <w:tcW w:w="463"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25</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43</w:t>
            </w:r>
          </w:p>
        </w:tc>
        <w:tc>
          <w:tcPr>
            <w:tcW w:w="469"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69</w:t>
            </w:r>
          </w:p>
        </w:tc>
      </w:tr>
      <w:tr w:rsidR="007B28EA" w:rsidRPr="00384F76" w:rsidTr="00BA16CF">
        <w:trPr>
          <w:trHeight w:val="368"/>
        </w:trPr>
        <w:tc>
          <w:tcPr>
            <w:tcW w:w="927" w:type="pct"/>
            <w:tcBorders>
              <w:top w:val="nil"/>
              <w:left w:val="single" w:sz="4" w:space="0" w:color="auto"/>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KpWloclGnia2</w:t>
            </w:r>
          </w:p>
        </w:tc>
        <w:tc>
          <w:tcPr>
            <w:tcW w:w="1067" w:type="pct"/>
            <w:tcBorders>
              <w:top w:val="nil"/>
              <w:left w:val="nil"/>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Włocławek Gniazdowskiego 7</w:t>
            </w:r>
          </w:p>
        </w:tc>
        <w:tc>
          <w:tcPr>
            <w:tcW w:w="221"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m</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29</w:t>
            </w:r>
          </w:p>
        </w:tc>
        <w:tc>
          <w:tcPr>
            <w:tcW w:w="469"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r>
      <w:tr w:rsidR="007B28EA" w:rsidRPr="00384F76" w:rsidTr="00BA16CF">
        <w:trPr>
          <w:trHeight w:val="368"/>
        </w:trPr>
        <w:tc>
          <w:tcPr>
            <w:tcW w:w="927" w:type="pct"/>
            <w:tcBorders>
              <w:top w:val="nil"/>
              <w:left w:val="single" w:sz="4" w:space="0" w:color="auto"/>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KpWloclGniaz</w:t>
            </w:r>
          </w:p>
        </w:tc>
        <w:tc>
          <w:tcPr>
            <w:tcW w:w="1067" w:type="pct"/>
            <w:tcBorders>
              <w:top w:val="nil"/>
              <w:left w:val="nil"/>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Włocławek Gniazdowskiego 7</w:t>
            </w:r>
          </w:p>
        </w:tc>
        <w:tc>
          <w:tcPr>
            <w:tcW w:w="221"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m</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4"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3"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5</w:t>
            </w:r>
          </w:p>
        </w:tc>
        <w:tc>
          <w:tcPr>
            <w:tcW w:w="469"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6</w:t>
            </w:r>
            <w:r>
              <w:rPr>
                <w:b/>
                <w:bCs/>
                <w:color w:val="000000"/>
                <w:sz w:val="16"/>
                <w:szCs w:val="16"/>
              </w:rPr>
              <w:t>2</w:t>
            </w:r>
          </w:p>
        </w:tc>
      </w:tr>
      <w:tr w:rsidR="007B28EA" w:rsidRPr="00384F76" w:rsidTr="00BA16CF">
        <w:trPr>
          <w:trHeight w:val="368"/>
        </w:trPr>
        <w:tc>
          <w:tcPr>
            <w:tcW w:w="927" w:type="pct"/>
            <w:tcBorders>
              <w:top w:val="nil"/>
              <w:left w:val="single" w:sz="4" w:space="0" w:color="auto"/>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KpWloclSiels</w:t>
            </w:r>
          </w:p>
        </w:tc>
        <w:tc>
          <w:tcPr>
            <w:tcW w:w="1067" w:type="pct"/>
            <w:tcBorders>
              <w:top w:val="nil"/>
              <w:left w:val="nil"/>
              <w:bottom w:val="single" w:sz="4" w:space="0" w:color="auto"/>
              <w:right w:val="single" w:sz="4" w:space="0" w:color="auto"/>
            </w:tcBorders>
            <w:noWrap/>
            <w:vAlign w:val="center"/>
          </w:tcPr>
          <w:p w:rsidR="007B28EA" w:rsidRPr="00384F76" w:rsidRDefault="007B28EA" w:rsidP="00BA1A73">
            <w:pPr>
              <w:rPr>
                <w:color w:val="000000"/>
                <w:sz w:val="16"/>
                <w:szCs w:val="16"/>
              </w:rPr>
            </w:pPr>
            <w:r w:rsidRPr="00384F76">
              <w:rPr>
                <w:color w:val="000000"/>
                <w:sz w:val="16"/>
                <w:szCs w:val="16"/>
              </w:rPr>
              <w:t>Włocławek ul. Sielska 3</w:t>
            </w:r>
          </w:p>
        </w:tc>
        <w:tc>
          <w:tcPr>
            <w:tcW w:w="221"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m</w:t>
            </w:r>
          </w:p>
        </w:tc>
        <w:tc>
          <w:tcPr>
            <w:tcW w:w="464"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21</w:t>
            </w:r>
          </w:p>
        </w:tc>
        <w:tc>
          <w:tcPr>
            <w:tcW w:w="464" w:type="pct"/>
            <w:tcBorders>
              <w:top w:val="nil"/>
              <w:left w:val="nil"/>
              <w:bottom w:val="single" w:sz="4" w:space="0" w:color="auto"/>
              <w:right w:val="single" w:sz="4" w:space="0" w:color="auto"/>
            </w:tcBorders>
            <w:noWrap/>
            <w:vAlign w:val="center"/>
          </w:tcPr>
          <w:p w:rsidR="007B28EA" w:rsidRPr="00384F76" w:rsidRDefault="007B28EA" w:rsidP="00DA57AC">
            <w:pPr>
              <w:jc w:val="center"/>
              <w:rPr>
                <w:color w:val="000000"/>
                <w:sz w:val="16"/>
                <w:szCs w:val="16"/>
              </w:rPr>
            </w:pPr>
            <w:r w:rsidRPr="00384F76">
              <w:rPr>
                <w:color w:val="000000"/>
                <w:sz w:val="16"/>
                <w:szCs w:val="16"/>
              </w:rPr>
              <w:t>33</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41</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38</w:t>
            </w:r>
          </w:p>
        </w:tc>
        <w:tc>
          <w:tcPr>
            <w:tcW w:w="463"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c>
          <w:tcPr>
            <w:tcW w:w="469" w:type="pct"/>
            <w:tcBorders>
              <w:top w:val="single" w:sz="4" w:space="0" w:color="auto"/>
              <w:left w:val="single" w:sz="4" w:space="0" w:color="auto"/>
              <w:bottom w:val="single" w:sz="4" w:space="0" w:color="auto"/>
              <w:right w:val="single" w:sz="4" w:space="0" w:color="auto"/>
            </w:tcBorders>
            <w:noWrap/>
            <w:vAlign w:val="center"/>
          </w:tcPr>
          <w:p w:rsidR="007B28EA" w:rsidRPr="00384F76" w:rsidRDefault="007B28EA" w:rsidP="00DA57AC">
            <w:pPr>
              <w:jc w:val="center"/>
              <w:rPr>
                <w:b/>
                <w:bCs/>
                <w:color w:val="000000"/>
                <w:sz w:val="16"/>
                <w:szCs w:val="16"/>
              </w:rPr>
            </w:pPr>
            <w:r w:rsidRPr="00384F76">
              <w:rPr>
                <w:b/>
                <w:bCs/>
                <w:color w:val="000000"/>
                <w:sz w:val="16"/>
                <w:szCs w:val="16"/>
              </w:rPr>
              <w:t>-</w:t>
            </w:r>
          </w:p>
        </w:tc>
      </w:tr>
    </w:tbl>
    <w:p w:rsidR="007B28EA" w:rsidRPr="002C6425" w:rsidRDefault="007B28EA" w:rsidP="00F54971">
      <w:pPr>
        <w:pStyle w:val="POPnormal"/>
        <w:rPr>
          <w:sz w:val="16"/>
          <w:szCs w:val="16"/>
        </w:rPr>
      </w:pPr>
      <w:r w:rsidRPr="002C6425">
        <w:rPr>
          <w:sz w:val="16"/>
          <w:szCs w:val="16"/>
        </w:rPr>
        <w:t>* m-manualna, a-automatyczna</w:t>
      </w:r>
    </w:p>
    <w:p w:rsidR="007B28EA" w:rsidRDefault="007B28EA" w:rsidP="00F54971">
      <w:pPr>
        <w:pStyle w:val="POPnormal"/>
      </w:pPr>
      <w:r>
        <w:t xml:space="preserve">Można zauważyć, że przekroczenia dobowego poziomu dopuszczalnego pyłu zawieszonego PM10 występują od 2014 roku i trwają do roku bazowego 2018. Największa liczba dni z przekroczeniem występuje na stacji we Włocławku przy ul. Okrzei (69 dni z przekroczeniami). Na kolejnym rysunku przedstawiono liczbę dni z przekroczeniem dobowego poziomu dopuszczalnego pyłu zawieszonego PM10 na stacjach pomiarowych zlokalizowanych w strefie miasto Włocławek </w:t>
      </w:r>
      <w:r>
        <w:br/>
        <w:t>w poszczególnych miesiącach w 2018 roku.</w:t>
      </w:r>
    </w:p>
    <w:p w:rsidR="007B28EA" w:rsidRDefault="007B28EA" w:rsidP="00876674">
      <w:pPr>
        <w:pStyle w:val="POPnormal"/>
      </w:pPr>
      <w:r>
        <w:rPr>
          <w:noProof/>
        </w:rPr>
        <w:pict>
          <v:shape id="Wykres 6" o:spid="_x0000_i1027" type="#_x0000_t75" style="width:415.5pt;height:218.25pt;visibility:visible">
            <v:imagedata r:id="rId15" o:title="" croptop="-5304f" cropbottom="-4450f" cropleft="-381f" cropright="-2775f"/>
            <o:lock v:ext="edit" aspectratio="f"/>
          </v:shape>
        </w:pict>
      </w:r>
    </w:p>
    <w:p w:rsidR="007B28EA" w:rsidRDefault="007B28EA" w:rsidP="009F423D">
      <w:pPr>
        <w:pStyle w:val="Caption"/>
        <w:keepNext w:val="0"/>
      </w:pPr>
      <w:bookmarkStart w:id="96" w:name="_Toc28598073"/>
      <w:bookmarkStart w:id="97" w:name="_Toc33039685"/>
      <w:r>
        <w:t xml:space="preserve">Rysunek </w:t>
      </w:r>
      <w:r>
        <w:rPr>
          <w:noProof/>
        </w:rPr>
        <w:fldChar w:fldCharType="begin"/>
      </w:r>
      <w:r>
        <w:rPr>
          <w:noProof/>
        </w:rPr>
        <w:instrText xml:space="preserve"> SEQ Rysunek \* ARABIC </w:instrText>
      </w:r>
      <w:r>
        <w:rPr>
          <w:noProof/>
        </w:rPr>
        <w:fldChar w:fldCharType="separate"/>
      </w:r>
      <w:r>
        <w:rPr>
          <w:noProof/>
        </w:rPr>
        <w:t>3</w:t>
      </w:r>
      <w:r>
        <w:rPr>
          <w:noProof/>
        </w:rPr>
        <w:fldChar w:fldCharType="end"/>
      </w:r>
      <w:r>
        <w:t>. Liczba dni z przekroczeniem stężenia 24-godz. pyłu PM10 w strefie miasto Włocławek z podziałem na poszczególne miesiące w 2018 roku</w:t>
      </w:r>
      <w:r>
        <w:rPr>
          <w:rStyle w:val="FootnoteReference"/>
        </w:rPr>
        <w:footnoteReference w:id="40"/>
      </w:r>
      <w:bookmarkEnd w:id="96"/>
      <w:bookmarkEnd w:id="97"/>
    </w:p>
    <w:p w:rsidR="007B28EA" w:rsidRDefault="007B28EA" w:rsidP="00876674">
      <w:pPr>
        <w:pStyle w:val="Caption"/>
      </w:pPr>
      <w:bookmarkStart w:id="98" w:name="_Toc28597981"/>
      <w:bookmarkStart w:id="99" w:name="_Toc33039629"/>
      <w:r>
        <w:t xml:space="preserve">Tabela </w:t>
      </w:r>
      <w:r>
        <w:rPr>
          <w:noProof/>
        </w:rPr>
        <w:fldChar w:fldCharType="begin"/>
      </w:r>
      <w:r>
        <w:rPr>
          <w:noProof/>
        </w:rPr>
        <w:instrText xml:space="preserve"> SEQ Tabela \* ARABIC </w:instrText>
      </w:r>
      <w:r>
        <w:rPr>
          <w:noProof/>
        </w:rPr>
        <w:fldChar w:fldCharType="separate"/>
      </w:r>
      <w:r>
        <w:rPr>
          <w:noProof/>
        </w:rPr>
        <w:t>7</w:t>
      </w:r>
      <w:r>
        <w:rPr>
          <w:noProof/>
        </w:rPr>
        <w:fldChar w:fldCharType="end"/>
      </w:r>
      <w:r>
        <w:t>. L</w:t>
      </w:r>
      <w:r w:rsidRPr="00396F33">
        <w:t xml:space="preserve">iczba dni z przekroczeniem dopuszczalnego stężenia 24-godz. dla </w:t>
      </w:r>
      <w:r>
        <w:t xml:space="preserve">pyłu </w:t>
      </w:r>
      <w:r w:rsidRPr="00396F33">
        <w:t>PM10 w poszczególnych miesiącach</w:t>
      </w:r>
      <w:r>
        <w:t xml:space="preserve"> 2018 roku w strefie miasto Włocławek</w:t>
      </w:r>
      <w:r>
        <w:rPr>
          <w:rStyle w:val="FootnoteReference"/>
        </w:rPr>
        <w:footnoteReference w:id="41"/>
      </w:r>
      <w:bookmarkEnd w:id="98"/>
      <w:bookmarkEnd w:id="99"/>
    </w:p>
    <w:tbl>
      <w:tblPr>
        <w:tblW w:w="5000" w:type="pct"/>
        <w:jc w:val="center"/>
        <w:tblLayout w:type="fixed"/>
        <w:tblCellMar>
          <w:left w:w="70" w:type="dxa"/>
          <w:right w:w="70" w:type="dxa"/>
        </w:tblCellMar>
        <w:tblLook w:val="00A0"/>
      </w:tblPr>
      <w:tblGrid>
        <w:gridCol w:w="1230"/>
        <w:gridCol w:w="1387"/>
        <w:gridCol w:w="288"/>
        <w:gridCol w:w="311"/>
        <w:gridCol w:w="425"/>
        <w:gridCol w:w="424"/>
        <w:gridCol w:w="426"/>
        <w:gridCol w:w="426"/>
        <w:gridCol w:w="424"/>
        <w:gridCol w:w="569"/>
        <w:gridCol w:w="565"/>
        <w:gridCol w:w="424"/>
        <w:gridCol w:w="426"/>
        <w:gridCol w:w="426"/>
        <w:gridCol w:w="444"/>
        <w:gridCol w:w="611"/>
      </w:tblGrid>
      <w:tr w:rsidR="007B28EA" w:rsidTr="00157659">
        <w:trPr>
          <w:cantSplit/>
          <w:tblHeader/>
          <w:jc w:val="center"/>
        </w:trPr>
        <w:tc>
          <w:tcPr>
            <w:tcW w:w="698"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kod stacji</w:t>
            </w:r>
          </w:p>
        </w:tc>
        <w:tc>
          <w:tcPr>
            <w:tcW w:w="78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adres stacji</w:t>
            </w:r>
          </w:p>
        </w:tc>
        <w:tc>
          <w:tcPr>
            <w:tcW w:w="16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m/</w:t>
            </w:r>
          </w:p>
          <w:p w:rsidR="007B28EA" w:rsidRDefault="007B28EA" w:rsidP="00DA57AC">
            <w:pPr>
              <w:jc w:val="center"/>
              <w:rPr>
                <w:b/>
                <w:bCs/>
                <w:color w:val="000000"/>
                <w:sz w:val="16"/>
                <w:szCs w:val="16"/>
              </w:rPr>
            </w:pPr>
            <w:r>
              <w:rPr>
                <w:b/>
                <w:bCs/>
                <w:color w:val="000000"/>
                <w:sz w:val="16"/>
                <w:szCs w:val="16"/>
              </w:rPr>
              <w:t>a</w:t>
            </w:r>
          </w:p>
        </w:tc>
        <w:tc>
          <w:tcPr>
            <w:tcW w:w="3351" w:type="pct"/>
            <w:gridSpan w:val="13"/>
            <w:tcBorders>
              <w:top w:val="single" w:sz="4" w:space="0" w:color="auto"/>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 xml:space="preserve">liczba dni z przekroczeniem dopuszczalnego stężenia 24-godz. dla pyłu PM10 </w:t>
            </w:r>
            <w:r>
              <w:rPr>
                <w:b/>
                <w:bCs/>
                <w:color w:val="000000"/>
                <w:sz w:val="16"/>
                <w:szCs w:val="16"/>
              </w:rPr>
              <w:br/>
              <w:t>w poszczególnych miesiącach</w:t>
            </w:r>
          </w:p>
        </w:tc>
      </w:tr>
      <w:tr w:rsidR="007B28EA" w:rsidTr="00157659">
        <w:trPr>
          <w:cantSplit/>
          <w:tblHeader/>
          <w:jc w:val="center"/>
        </w:trPr>
        <w:tc>
          <w:tcPr>
            <w:tcW w:w="698"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787"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63"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76"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I</w:t>
            </w:r>
          </w:p>
        </w:tc>
        <w:tc>
          <w:tcPr>
            <w:tcW w:w="24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II</w:t>
            </w:r>
          </w:p>
        </w:tc>
        <w:tc>
          <w:tcPr>
            <w:tcW w:w="24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III</w:t>
            </w:r>
          </w:p>
        </w:tc>
        <w:tc>
          <w:tcPr>
            <w:tcW w:w="242"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IV</w:t>
            </w:r>
          </w:p>
        </w:tc>
        <w:tc>
          <w:tcPr>
            <w:tcW w:w="242"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V</w:t>
            </w:r>
          </w:p>
        </w:tc>
        <w:tc>
          <w:tcPr>
            <w:tcW w:w="24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VI</w:t>
            </w:r>
          </w:p>
        </w:tc>
        <w:tc>
          <w:tcPr>
            <w:tcW w:w="323"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VII</w:t>
            </w:r>
          </w:p>
        </w:tc>
        <w:tc>
          <w:tcPr>
            <w:tcW w:w="32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VIII</w:t>
            </w:r>
          </w:p>
        </w:tc>
        <w:tc>
          <w:tcPr>
            <w:tcW w:w="24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IX</w:t>
            </w:r>
          </w:p>
        </w:tc>
        <w:tc>
          <w:tcPr>
            <w:tcW w:w="242"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X</w:t>
            </w:r>
          </w:p>
        </w:tc>
        <w:tc>
          <w:tcPr>
            <w:tcW w:w="242"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XI</w:t>
            </w:r>
          </w:p>
        </w:tc>
        <w:tc>
          <w:tcPr>
            <w:tcW w:w="252"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XII</w:t>
            </w:r>
          </w:p>
        </w:tc>
        <w:tc>
          <w:tcPr>
            <w:tcW w:w="347"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suma</w:t>
            </w:r>
          </w:p>
        </w:tc>
      </w:tr>
      <w:tr w:rsidR="007B28EA" w:rsidTr="00157659">
        <w:trPr>
          <w:trHeight w:val="225"/>
          <w:jc w:val="center"/>
        </w:trPr>
        <w:tc>
          <w:tcPr>
            <w:tcW w:w="698" w:type="pct"/>
            <w:tcBorders>
              <w:top w:val="nil"/>
              <w:left w:val="single" w:sz="4" w:space="0" w:color="auto"/>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KpWloclOkrze</w:t>
            </w:r>
          </w:p>
        </w:tc>
        <w:tc>
          <w:tcPr>
            <w:tcW w:w="787" w:type="pct"/>
            <w:tcBorders>
              <w:top w:val="nil"/>
              <w:left w:val="nil"/>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 xml:space="preserve">Włocławek </w:t>
            </w:r>
            <w:r>
              <w:rPr>
                <w:color w:val="000000"/>
                <w:sz w:val="16"/>
                <w:szCs w:val="16"/>
              </w:rPr>
              <w:br/>
              <w:t>ul. Okrzei</w:t>
            </w:r>
          </w:p>
        </w:tc>
        <w:tc>
          <w:tcPr>
            <w:tcW w:w="16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a</w:t>
            </w:r>
          </w:p>
        </w:tc>
        <w:tc>
          <w:tcPr>
            <w:tcW w:w="176"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8</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14</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13</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4</w:t>
            </w:r>
          </w:p>
        </w:tc>
        <w:tc>
          <w:tcPr>
            <w:tcW w:w="242"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11</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12</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7</w:t>
            </w:r>
          </w:p>
        </w:tc>
        <w:tc>
          <w:tcPr>
            <w:tcW w:w="347"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b/>
                <w:bCs/>
                <w:color w:val="9C0006"/>
                <w:sz w:val="16"/>
                <w:szCs w:val="16"/>
              </w:rPr>
            </w:pPr>
            <w:r>
              <w:rPr>
                <w:b/>
                <w:bCs/>
                <w:color w:val="9C0006"/>
                <w:sz w:val="16"/>
                <w:szCs w:val="16"/>
              </w:rPr>
              <w:t>69</w:t>
            </w:r>
          </w:p>
        </w:tc>
      </w:tr>
      <w:tr w:rsidR="007B28EA" w:rsidTr="00157659">
        <w:trPr>
          <w:trHeight w:val="225"/>
          <w:jc w:val="center"/>
        </w:trPr>
        <w:tc>
          <w:tcPr>
            <w:tcW w:w="698" w:type="pct"/>
            <w:tcBorders>
              <w:top w:val="nil"/>
              <w:left w:val="single" w:sz="4" w:space="0" w:color="auto"/>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KpWloclGniaz</w:t>
            </w:r>
          </w:p>
        </w:tc>
        <w:tc>
          <w:tcPr>
            <w:tcW w:w="787" w:type="pct"/>
            <w:tcBorders>
              <w:top w:val="nil"/>
              <w:left w:val="nil"/>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Włocławek Gniazdowskiego 7</w:t>
            </w:r>
          </w:p>
        </w:tc>
        <w:tc>
          <w:tcPr>
            <w:tcW w:w="16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m</w:t>
            </w:r>
          </w:p>
        </w:tc>
        <w:tc>
          <w:tcPr>
            <w:tcW w:w="176"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8</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14</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16</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w:t>
            </w:r>
          </w:p>
        </w:tc>
        <w:tc>
          <w:tcPr>
            <w:tcW w:w="242"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8</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10</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7</w:t>
            </w:r>
          </w:p>
        </w:tc>
        <w:tc>
          <w:tcPr>
            <w:tcW w:w="347"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b/>
                <w:bCs/>
                <w:color w:val="9C0006"/>
                <w:sz w:val="16"/>
                <w:szCs w:val="16"/>
              </w:rPr>
            </w:pPr>
            <w:r>
              <w:rPr>
                <w:b/>
                <w:bCs/>
                <w:color w:val="9C0006"/>
                <w:sz w:val="16"/>
                <w:szCs w:val="16"/>
              </w:rPr>
              <w:t>62</w:t>
            </w:r>
          </w:p>
        </w:tc>
      </w:tr>
      <w:tr w:rsidR="007B28EA" w:rsidTr="00157659">
        <w:trPr>
          <w:trHeight w:val="225"/>
          <w:jc w:val="center"/>
        </w:trPr>
        <w:tc>
          <w:tcPr>
            <w:tcW w:w="698" w:type="pct"/>
            <w:tcBorders>
              <w:top w:val="nil"/>
              <w:left w:val="single" w:sz="4" w:space="0" w:color="auto"/>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KpWloclOkrze</w:t>
            </w:r>
          </w:p>
        </w:tc>
        <w:tc>
          <w:tcPr>
            <w:tcW w:w="787" w:type="pct"/>
            <w:tcBorders>
              <w:top w:val="nil"/>
              <w:left w:val="nil"/>
              <w:bottom w:val="single" w:sz="4" w:space="0" w:color="auto"/>
              <w:right w:val="single" w:sz="4" w:space="0" w:color="auto"/>
            </w:tcBorders>
            <w:noWrap/>
            <w:vAlign w:val="center"/>
          </w:tcPr>
          <w:p w:rsidR="007B28EA" w:rsidRDefault="007B28EA" w:rsidP="00BA1A73">
            <w:pPr>
              <w:rPr>
                <w:color w:val="000000"/>
                <w:sz w:val="16"/>
                <w:szCs w:val="16"/>
              </w:rPr>
            </w:pPr>
            <w:r>
              <w:rPr>
                <w:color w:val="000000"/>
                <w:sz w:val="16"/>
                <w:szCs w:val="16"/>
              </w:rPr>
              <w:t xml:space="preserve">Włocławek </w:t>
            </w:r>
            <w:r>
              <w:rPr>
                <w:color w:val="000000"/>
                <w:sz w:val="16"/>
                <w:szCs w:val="16"/>
              </w:rPr>
              <w:br/>
              <w:t>ul. Okrzei</w:t>
            </w:r>
          </w:p>
        </w:tc>
        <w:tc>
          <w:tcPr>
            <w:tcW w:w="16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m</w:t>
            </w:r>
          </w:p>
        </w:tc>
        <w:tc>
          <w:tcPr>
            <w:tcW w:w="176"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9</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16</w:t>
            </w:r>
          </w:p>
        </w:tc>
        <w:tc>
          <w:tcPr>
            <w:tcW w:w="241"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16</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w:t>
            </w:r>
          </w:p>
        </w:tc>
        <w:tc>
          <w:tcPr>
            <w:tcW w:w="242"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3"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32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9</w:t>
            </w:r>
          </w:p>
        </w:tc>
        <w:tc>
          <w:tcPr>
            <w:tcW w:w="24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12</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color w:val="9C0006"/>
                <w:sz w:val="16"/>
                <w:szCs w:val="16"/>
              </w:rPr>
            </w:pPr>
            <w:r>
              <w:rPr>
                <w:color w:val="9C0006"/>
                <w:sz w:val="16"/>
                <w:szCs w:val="16"/>
              </w:rPr>
              <w:t>7</w:t>
            </w:r>
          </w:p>
        </w:tc>
        <w:tc>
          <w:tcPr>
            <w:tcW w:w="347" w:type="pct"/>
            <w:tcBorders>
              <w:top w:val="single" w:sz="4" w:space="0" w:color="auto"/>
              <w:left w:val="single" w:sz="4" w:space="0" w:color="auto"/>
              <w:bottom w:val="single" w:sz="4" w:space="0" w:color="auto"/>
              <w:right w:val="single" w:sz="4" w:space="0" w:color="auto"/>
            </w:tcBorders>
            <w:shd w:val="clear" w:color="000000" w:fill="FFC7CE"/>
            <w:noWrap/>
            <w:vAlign w:val="center"/>
          </w:tcPr>
          <w:p w:rsidR="007B28EA" w:rsidRDefault="007B28EA" w:rsidP="00DA57AC">
            <w:pPr>
              <w:jc w:val="center"/>
              <w:rPr>
                <w:b/>
                <w:bCs/>
                <w:color w:val="9C0006"/>
                <w:sz w:val="16"/>
                <w:szCs w:val="16"/>
              </w:rPr>
            </w:pPr>
            <w:r>
              <w:rPr>
                <w:b/>
                <w:bCs/>
                <w:color w:val="9C0006"/>
                <w:sz w:val="16"/>
                <w:szCs w:val="16"/>
              </w:rPr>
              <w:t>70</w:t>
            </w:r>
          </w:p>
        </w:tc>
      </w:tr>
    </w:tbl>
    <w:p w:rsidR="007B28EA" w:rsidRDefault="007B28EA" w:rsidP="00876674">
      <w:pPr>
        <w:pStyle w:val="POPnormal"/>
      </w:pPr>
      <w:r w:rsidRPr="003C5096">
        <w:t>Powyższy wykres</w:t>
      </w:r>
      <w:r>
        <w:t xml:space="preserve"> oraz tabela przedstawiają</w:t>
      </w:r>
      <w:r w:rsidRPr="003C5096">
        <w:t xml:space="preserve"> dane dotyczące liczby dni z przekroczeniami stężeń dobowych pyłu PM10</w:t>
      </w:r>
      <w:r>
        <w:t>, które</w:t>
      </w:r>
      <w:r w:rsidRPr="003C5096">
        <w:t xml:space="preserve"> wskazują, iż podwyższone stężenia występują głównie w okresie zimowym, związanym </w:t>
      </w:r>
      <w:r>
        <w:t>z intensywnym</w:t>
      </w:r>
      <w:r w:rsidRPr="003C5096">
        <w:t xml:space="preserve"> stosowaniem paliw w sektorze komunalno-bytowym i</w:t>
      </w:r>
      <w:r>
        <w:t> </w:t>
      </w:r>
      <w:r w:rsidRPr="003C5096">
        <w:t>niekorzystnymi warunkami meteorologicznymi</w:t>
      </w:r>
      <w:r>
        <w:t xml:space="preserve">. </w:t>
      </w:r>
    </w:p>
    <w:p w:rsidR="007B28EA" w:rsidRDefault="007B28EA" w:rsidP="00876674">
      <w:pPr>
        <w:pStyle w:val="POPnormal"/>
      </w:pPr>
      <w:r>
        <w:t>Liczbę</w:t>
      </w:r>
      <w:r w:rsidRPr="00584CAE">
        <w:t xml:space="preserve"> dni z przekroczeniem dopuszczalnego stężenia 24</w:t>
      </w:r>
      <w:r>
        <w:t>-</w:t>
      </w:r>
      <w:r w:rsidRPr="00584CAE">
        <w:t xml:space="preserve">godz. </w:t>
      </w:r>
      <w:r>
        <w:t xml:space="preserve">pyłu </w:t>
      </w:r>
      <w:r w:rsidRPr="00584CAE">
        <w:t xml:space="preserve">PM10 w strefie </w:t>
      </w:r>
      <w:r>
        <w:t>miasto Włocławek, na przestrzeni lat</w:t>
      </w:r>
      <w:r w:rsidRPr="00584CAE">
        <w:t xml:space="preserve"> 2013-2018</w:t>
      </w:r>
      <w:r>
        <w:t xml:space="preserve"> zobrazowano na kolejnym rysunku.</w:t>
      </w:r>
    </w:p>
    <w:p w:rsidR="007B28EA" w:rsidRDefault="007B28EA" w:rsidP="007B522E">
      <w:pPr>
        <w:pStyle w:val="POPnormal"/>
        <w:keepNext/>
      </w:pPr>
      <w:r>
        <w:rPr>
          <w:noProof/>
        </w:rPr>
        <w:pict>
          <v:shape id="Wykres 1" o:spid="_x0000_i1028" type="#_x0000_t75" style="width:433.5pt;height:282.75pt;visibility:visible">
            <v:imagedata r:id="rId16" o:title="" croptop="-2132f" cropbottom="-2070f" cropleft="-2360f" cropright="-5680f"/>
            <o:lock v:ext="edit" aspectratio="f"/>
          </v:shape>
        </w:pict>
      </w:r>
    </w:p>
    <w:p w:rsidR="007B28EA" w:rsidRDefault="007B28EA" w:rsidP="00D461F9">
      <w:pPr>
        <w:pStyle w:val="Caption"/>
      </w:pPr>
      <w:bookmarkStart w:id="100" w:name="_Toc33039686"/>
      <w:bookmarkStart w:id="101" w:name="_Toc28598074"/>
      <w:r>
        <w:t xml:space="preserve">Rysunek </w:t>
      </w:r>
      <w:fldSimple w:instr=" SEQ Rysunek \* ARABIC ">
        <w:r>
          <w:rPr>
            <w:noProof/>
          </w:rPr>
          <w:t>4</w:t>
        </w:r>
      </w:fldSimple>
      <w:r>
        <w:t>. Liczba dni z przekroczeniem dopuszczalnego stężenia 24 godz. PM10 w strefie miasto Włocławek w latach 2013-2018</w:t>
      </w:r>
      <w:r>
        <w:rPr>
          <w:rStyle w:val="FootnoteReference"/>
        </w:rPr>
        <w:footnoteReference w:id="42"/>
      </w:r>
      <w:bookmarkEnd w:id="100"/>
    </w:p>
    <w:p w:rsidR="007B28EA" w:rsidRDefault="007B28EA" w:rsidP="00C365C8">
      <w:pPr>
        <w:pStyle w:val="POPnormal"/>
      </w:pPr>
      <w:r>
        <w:rPr>
          <w:szCs w:val="22"/>
        </w:rPr>
        <w:t>Na kolejnym wykresie przedstawiono stężenia średnie roczne pyłu PM10 notowane na stacjach pomiarowych w strefie miasto Włocławek w latach 2013-2018.</w:t>
      </w:r>
    </w:p>
    <w:p w:rsidR="007B28EA" w:rsidRDefault="007B28EA" w:rsidP="007B522E">
      <w:pPr>
        <w:pStyle w:val="Caption"/>
      </w:pPr>
      <w:r>
        <w:rPr>
          <w:noProof/>
        </w:rPr>
        <w:pict>
          <v:shape id="Wykres 7" o:spid="_x0000_i1029" type="#_x0000_t75" style="width:433.5pt;height:306.75pt;visibility:visible">
            <v:imagedata r:id="rId17" o:title="" croptop="-2071f" cropbottom="-2207f" cropleft="-306f" cropright="-3880f"/>
            <o:lock v:ext="edit" aspectratio="f"/>
          </v:shape>
        </w:pict>
      </w:r>
    </w:p>
    <w:p w:rsidR="007B28EA" w:rsidRDefault="007B28EA" w:rsidP="007B522E">
      <w:pPr>
        <w:pStyle w:val="Caption"/>
      </w:pPr>
      <w:bookmarkStart w:id="102" w:name="_Toc33039687"/>
      <w:r>
        <w:t xml:space="preserve">Rysunek </w:t>
      </w:r>
      <w:fldSimple w:instr=" SEQ Rysunek \* ARABIC ">
        <w:r>
          <w:rPr>
            <w:noProof/>
          </w:rPr>
          <w:t>5</w:t>
        </w:r>
      </w:fldSimple>
      <w:r>
        <w:t>.</w:t>
      </w:r>
      <w:r w:rsidRPr="00DF1A4B">
        <w:t xml:space="preserve"> </w:t>
      </w:r>
      <w:r>
        <w:t>Stężenie średnioroczne pyłu PM10 w strefie miasto Włocławek</w:t>
      </w:r>
      <w:r>
        <w:rPr>
          <w:rStyle w:val="FootnoteReference"/>
        </w:rPr>
        <w:footnoteReference w:id="43"/>
      </w:r>
      <w:bookmarkEnd w:id="101"/>
      <w:bookmarkEnd w:id="102"/>
    </w:p>
    <w:p w:rsidR="007B28EA" w:rsidRDefault="007B28EA">
      <w:pPr>
        <w:pStyle w:val="POPnormal"/>
      </w:pPr>
      <w:r w:rsidRPr="002213E3">
        <w:t xml:space="preserve">W 2018 roku wyniki ze wszystkich stanowisk </w:t>
      </w:r>
      <w:r>
        <w:t xml:space="preserve">pomiarowych </w:t>
      </w:r>
      <w:r w:rsidRPr="002213E3">
        <w:t xml:space="preserve">pyłu PM10 w </w:t>
      </w:r>
      <w:r>
        <w:t>strefie miasto Włocławek wykazały brak</w:t>
      </w:r>
      <w:r w:rsidRPr="002213E3">
        <w:t xml:space="preserve"> przekr</w:t>
      </w:r>
      <w:r>
        <w:t>oczeń</w:t>
      </w:r>
      <w:r w:rsidRPr="002213E3">
        <w:t xml:space="preserve"> dopuszczalnego poziomu średniorocznego (40 μg/m</w:t>
      </w:r>
      <w:r w:rsidRPr="002213E3">
        <w:rPr>
          <w:vertAlign w:val="superscript"/>
        </w:rPr>
        <w:t>3</w:t>
      </w:r>
      <w:r w:rsidRPr="002213E3">
        <w:t xml:space="preserve">) i wynosiły od </w:t>
      </w:r>
      <w:r>
        <w:t>32,1</w:t>
      </w:r>
      <w:r w:rsidRPr="002213E3">
        <w:t xml:space="preserve"> do</w:t>
      </w:r>
      <w:r>
        <w:t> </w:t>
      </w:r>
      <w:r w:rsidRPr="002213E3">
        <w:t>3</w:t>
      </w:r>
      <w:r>
        <w:t>4,2 </w:t>
      </w:r>
      <w:r w:rsidRPr="002213E3">
        <w:t>μg/m</w:t>
      </w:r>
      <w:r w:rsidRPr="002213E3">
        <w:rPr>
          <w:vertAlign w:val="superscript"/>
        </w:rPr>
        <w:t>3</w:t>
      </w:r>
      <w:r w:rsidRPr="002213E3">
        <w:t>. Wyniki pomiarów</w:t>
      </w:r>
      <w:r>
        <w:t xml:space="preserve"> stężeń średniorocznych pyłu zawieszonego PM10, notowanych </w:t>
      </w:r>
      <w:r w:rsidRPr="002213E3">
        <w:t xml:space="preserve">na stacjach pomiarowych w strefie </w:t>
      </w:r>
      <w:r>
        <w:t>miasto Włocławek,</w:t>
      </w:r>
      <w:r w:rsidRPr="002213E3">
        <w:t xml:space="preserve"> w latach 2013-2018</w:t>
      </w:r>
      <w:r>
        <w:t>,</w:t>
      </w:r>
      <w:r w:rsidRPr="002213E3">
        <w:t xml:space="preserve"> zestawiono </w:t>
      </w:r>
      <w:r>
        <w:t>w poniższej tabeli.</w:t>
      </w:r>
    </w:p>
    <w:p w:rsidR="007B28EA" w:rsidRPr="00584CAE" w:rsidRDefault="007B28EA" w:rsidP="00F54971">
      <w:pPr>
        <w:pStyle w:val="Caption"/>
        <w:rPr>
          <w:highlight w:val="yellow"/>
        </w:rPr>
      </w:pPr>
      <w:bookmarkStart w:id="103" w:name="_Toc28597982"/>
      <w:bookmarkStart w:id="104" w:name="_Toc33039630"/>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xml:space="preserve">. </w:t>
      </w:r>
      <w:r w:rsidRPr="002213E3">
        <w:t xml:space="preserve">Stężenie średnioroczne pyłu zawieszonego PM10 notowane na stacjach pomiarowych w strefie </w:t>
      </w:r>
      <w:r>
        <w:t xml:space="preserve">miasto Włocławek </w:t>
      </w:r>
      <w:r w:rsidRPr="002213E3">
        <w:t>w latach 2013-2018</w:t>
      </w:r>
      <w:r>
        <w:rPr>
          <w:rStyle w:val="FootnoteReference"/>
        </w:rPr>
        <w:footnoteReference w:id="44"/>
      </w:r>
      <w:bookmarkEnd w:id="103"/>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74"/>
        <w:gridCol w:w="2317"/>
        <w:gridCol w:w="478"/>
        <w:gridCol w:w="739"/>
        <w:gridCol w:w="740"/>
        <w:gridCol w:w="740"/>
        <w:gridCol w:w="740"/>
        <w:gridCol w:w="740"/>
        <w:gridCol w:w="738"/>
      </w:tblGrid>
      <w:tr w:rsidR="007B28EA" w:rsidTr="007B522E">
        <w:trPr>
          <w:trHeight w:val="340"/>
        </w:trPr>
        <w:tc>
          <w:tcPr>
            <w:tcW w:w="894" w:type="pct"/>
            <w:vMerge w:val="restar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kod stacji</w:t>
            </w:r>
          </w:p>
        </w:tc>
        <w:tc>
          <w:tcPr>
            <w:tcW w:w="1316" w:type="pct"/>
            <w:vMerge w:val="restar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adres stacji</w:t>
            </w:r>
          </w:p>
        </w:tc>
        <w:tc>
          <w:tcPr>
            <w:tcW w:w="271" w:type="pct"/>
            <w:vMerge w:val="restar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m/a*</w:t>
            </w:r>
          </w:p>
        </w:tc>
        <w:tc>
          <w:tcPr>
            <w:tcW w:w="2519" w:type="pct"/>
            <w:gridSpan w:val="6"/>
            <w:shd w:val="clear" w:color="000000" w:fill="D9D9D9"/>
            <w:noWrap/>
            <w:vAlign w:val="center"/>
          </w:tcPr>
          <w:p w:rsidR="007B28EA" w:rsidRDefault="007B28EA" w:rsidP="00DA57AC">
            <w:pPr>
              <w:jc w:val="center"/>
              <w:rPr>
                <w:b/>
                <w:bCs/>
                <w:color w:val="000000"/>
                <w:sz w:val="16"/>
                <w:szCs w:val="16"/>
              </w:rPr>
            </w:pPr>
            <w:r>
              <w:rPr>
                <w:b/>
                <w:bCs/>
                <w:color w:val="000000"/>
                <w:sz w:val="16"/>
                <w:szCs w:val="16"/>
              </w:rPr>
              <w:t>stężenie średnioroczne pyłu PM10 [µg/m</w:t>
            </w:r>
            <w:r>
              <w:rPr>
                <w:b/>
                <w:bCs/>
                <w:color w:val="000000"/>
                <w:sz w:val="16"/>
                <w:szCs w:val="16"/>
                <w:vertAlign w:val="superscript"/>
              </w:rPr>
              <w:t>3</w:t>
            </w:r>
            <w:r>
              <w:rPr>
                <w:b/>
                <w:bCs/>
                <w:color w:val="000000"/>
                <w:sz w:val="16"/>
                <w:szCs w:val="16"/>
              </w:rPr>
              <w:t>]</w:t>
            </w:r>
          </w:p>
        </w:tc>
      </w:tr>
      <w:tr w:rsidR="007B28EA" w:rsidTr="007B522E">
        <w:trPr>
          <w:trHeight w:val="340"/>
        </w:trPr>
        <w:tc>
          <w:tcPr>
            <w:tcW w:w="894" w:type="pct"/>
            <w:vMerge/>
            <w:vAlign w:val="center"/>
          </w:tcPr>
          <w:p w:rsidR="007B28EA" w:rsidRDefault="007B28EA" w:rsidP="00DA57AC">
            <w:pPr>
              <w:jc w:val="center"/>
              <w:rPr>
                <w:b/>
                <w:bCs/>
                <w:color w:val="000000"/>
                <w:sz w:val="16"/>
                <w:szCs w:val="16"/>
              </w:rPr>
            </w:pPr>
          </w:p>
        </w:tc>
        <w:tc>
          <w:tcPr>
            <w:tcW w:w="1316" w:type="pct"/>
            <w:vMerge/>
            <w:vAlign w:val="center"/>
          </w:tcPr>
          <w:p w:rsidR="007B28EA" w:rsidRDefault="007B28EA" w:rsidP="00DA57AC">
            <w:pPr>
              <w:jc w:val="center"/>
              <w:rPr>
                <w:b/>
                <w:bCs/>
                <w:color w:val="000000"/>
                <w:sz w:val="16"/>
                <w:szCs w:val="16"/>
              </w:rPr>
            </w:pPr>
          </w:p>
        </w:tc>
        <w:tc>
          <w:tcPr>
            <w:tcW w:w="271" w:type="pct"/>
            <w:vMerge/>
            <w:vAlign w:val="center"/>
          </w:tcPr>
          <w:p w:rsidR="007B28EA" w:rsidRDefault="007B28EA" w:rsidP="00DA57AC">
            <w:pPr>
              <w:jc w:val="center"/>
              <w:rPr>
                <w:b/>
                <w:bCs/>
                <w:color w:val="000000"/>
                <w:sz w:val="16"/>
                <w:szCs w:val="16"/>
              </w:rPr>
            </w:pPr>
          </w:p>
        </w:tc>
        <w:tc>
          <w:tcPr>
            <w:tcW w:w="420"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2013</w:t>
            </w:r>
          </w:p>
        </w:tc>
        <w:tc>
          <w:tcPr>
            <w:tcW w:w="420"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2014</w:t>
            </w:r>
          </w:p>
        </w:tc>
        <w:tc>
          <w:tcPr>
            <w:tcW w:w="420"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2015</w:t>
            </w:r>
          </w:p>
        </w:tc>
        <w:tc>
          <w:tcPr>
            <w:tcW w:w="420"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2016</w:t>
            </w:r>
          </w:p>
        </w:tc>
        <w:tc>
          <w:tcPr>
            <w:tcW w:w="420"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2017</w:t>
            </w:r>
          </w:p>
        </w:tc>
        <w:tc>
          <w:tcPr>
            <w:tcW w:w="418" w:type="pct"/>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7B522E">
        <w:trPr>
          <w:trHeight w:val="340"/>
        </w:trPr>
        <w:tc>
          <w:tcPr>
            <w:tcW w:w="894" w:type="pct"/>
            <w:noWrap/>
            <w:vAlign w:val="center"/>
          </w:tcPr>
          <w:p w:rsidR="007B28EA" w:rsidRDefault="007B28EA" w:rsidP="00301F3F">
            <w:pPr>
              <w:rPr>
                <w:color w:val="000000"/>
                <w:sz w:val="16"/>
                <w:szCs w:val="16"/>
              </w:rPr>
            </w:pPr>
            <w:r>
              <w:rPr>
                <w:color w:val="000000"/>
                <w:sz w:val="16"/>
                <w:szCs w:val="16"/>
              </w:rPr>
              <w:t>KpWloclChelmMOB</w:t>
            </w:r>
          </w:p>
        </w:tc>
        <w:tc>
          <w:tcPr>
            <w:tcW w:w="1316" w:type="pct"/>
            <w:noWrap/>
            <w:vAlign w:val="center"/>
          </w:tcPr>
          <w:p w:rsidR="007B28EA" w:rsidRDefault="007B28EA" w:rsidP="00301F3F">
            <w:pPr>
              <w:rPr>
                <w:color w:val="000000"/>
                <w:sz w:val="16"/>
                <w:szCs w:val="16"/>
              </w:rPr>
            </w:pPr>
            <w:r>
              <w:rPr>
                <w:color w:val="000000"/>
                <w:sz w:val="16"/>
                <w:szCs w:val="16"/>
              </w:rPr>
              <w:t>Włocławek ul. Chełmicka</w:t>
            </w:r>
          </w:p>
        </w:tc>
        <w:tc>
          <w:tcPr>
            <w:tcW w:w="271" w:type="pct"/>
            <w:noWrap/>
            <w:vAlign w:val="center"/>
          </w:tcPr>
          <w:p w:rsidR="007B28EA" w:rsidRDefault="007B28EA" w:rsidP="00DA57AC">
            <w:pPr>
              <w:jc w:val="center"/>
              <w:rPr>
                <w:color w:val="000000"/>
                <w:sz w:val="16"/>
                <w:szCs w:val="16"/>
              </w:rPr>
            </w:pPr>
            <w:r>
              <w:rPr>
                <w:color w:val="000000"/>
                <w:sz w:val="16"/>
                <w:szCs w:val="16"/>
              </w:rPr>
              <w:t>a</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color w:val="000000"/>
                <w:sz w:val="16"/>
                <w:szCs w:val="16"/>
              </w:rPr>
            </w:pPr>
            <w:r>
              <w:rPr>
                <w:color w:val="000000"/>
                <w:sz w:val="16"/>
                <w:szCs w:val="16"/>
              </w:rPr>
              <w:t>28,0</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color w:val="000000"/>
                <w:sz w:val="16"/>
                <w:szCs w:val="16"/>
              </w:rPr>
            </w:pPr>
            <w:r>
              <w:rPr>
                <w:color w:val="000000"/>
                <w:sz w:val="16"/>
                <w:szCs w:val="16"/>
              </w:rPr>
              <w:t>31,2</w:t>
            </w:r>
          </w:p>
        </w:tc>
        <w:tc>
          <w:tcPr>
            <w:tcW w:w="418" w:type="pct"/>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7B522E">
        <w:trPr>
          <w:trHeight w:val="340"/>
        </w:trPr>
        <w:tc>
          <w:tcPr>
            <w:tcW w:w="894" w:type="pct"/>
            <w:noWrap/>
            <w:vAlign w:val="center"/>
          </w:tcPr>
          <w:p w:rsidR="007B28EA" w:rsidRDefault="007B28EA" w:rsidP="00301F3F">
            <w:pPr>
              <w:rPr>
                <w:color w:val="000000"/>
                <w:sz w:val="16"/>
                <w:szCs w:val="16"/>
              </w:rPr>
            </w:pPr>
            <w:r>
              <w:rPr>
                <w:color w:val="000000"/>
                <w:sz w:val="16"/>
                <w:szCs w:val="16"/>
              </w:rPr>
              <w:t>KpWloclOkrze</w:t>
            </w:r>
          </w:p>
        </w:tc>
        <w:tc>
          <w:tcPr>
            <w:tcW w:w="1316" w:type="pct"/>
            <w:noWrap/>
            <w:vAlign w:val="center"/>
          </w:tcPr>
          <w:p w:rsidR="007B28EA" w:rsidRDefault="007B28EA" w:rsidP="00301F3F">
            <w:pPr>
              <w:rPr>
                <w:color w:val="000000"/>
                <w:sz w:val="16"/>
                <w:szCs w:val="16"/>
              </w:rPr>
            </w:pPr>
            <w:r>
              <w:rPr>
                <w:color w:val="000000"/>
                <w:sz w:val="16"/>
                <w:szCs w:val="16"/>
              </w:rPr>
              <w:t>Włocławek ul. Okrzei</w:t>
            </w:r>
          </w:p>
        </w:tc>
        <w:tc>
          <w:tcPr>
            <w:tcW w:w="271" w:type="pct"/>
            <w:noWrap/>
            <w:vAlign w:val="center"/>
          </w:tcPr>
          <w:p w:rsidR="007B28EA" w:rsidRDefault="007B28EA" w:rsidP="00DA57AC">
            <w:pPr>
              <w:jc w:val="center"/>
              <w:rPr>
                <w:color w:val="000000"/>
                <w:sz w:val="16"/>
                <w:szCs w:val="16"/>
              </w:rPr>
            </w:pPr>
            <w:r>
              <w:rPr>
                <w:color w:val="000000"/>
                <w:sz w:val="16"/>
                <w:szCs w:val="16"/>
              </w:rPr>
              <w:t>a</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color w:val="000000"/>
                <w:sz w:val="16"/>
                <w:szCs w:val="16"/>
              </w:rPr>
            </w:pPr>
            <w:r>
              <w:rPr>
                <w:color w:val="000000"/>
                <w:sz w:val="16"/>
                <w:szCs w:val="16"/>
              </w:rPr>
              <w:t>39,8</w:t>
            </w:r>
          </w:p>
        </w:tc>
        <w:tc>
          <w:tcPr>
            <w:tcW w:w="420" w:type="pct"/>
            <w:noWrap/>
            <w:vAlign w:val="center"/>
          </w:tcPr>
          <w:p w:rsidR="007B28EA" w:rsidRDefault="007B28EA" w:rsidP="00DA57AC">
            <w:pPr>
              <w:jc w:val="center"/>
              <w:rPr>
                <w:color w:val="000000"/>
                <w:sz w:val="16"/>
                <w:szCs w:val="16"/>
              </w:rPr>
            </w:pPr>
            <w:r>
              <w:rPr>
                <w:color w:val="000000"/>
                <w:sz w:val="16"/>
                <w:szCs w:val="16"/>
              </w:rPr>
              <w:t>34,2</w:t>
            </w:r>
          </w:p>
        </w:tc>
        <w:tc>
          <w:tcPr>
            <w:tcW w:w="420" w:type="pct"/>
            <w:noWrap/>
            <w:vAlign w:val="center"/>
          </w:tcPr>
          <w:p w:rsidR="007B28EA" w:rsidRDefault="007B28EA" w:rsidP="00DA57AC">
            <w:pPr>
              <w:jc w:val="center"/>
              <w:rPr>
                <w:color w:val="000000"/>
                <w:sz w:val="16"/>
                <w:szCs w:val="16"/>
              </w:rPr>
            </w:pPr>
            <w:r>
              <w:rPr>
                <w:color w:val="000000"/>
                <w:sz w:val="16"/>
                <w:szCs w:val="16"/>
              </w:rPr>
              <w:t>28,8</w:t>
            </w:r>
          </w:p>
        </w:tc>
        <w:tc>
          <w:tcPr>
            <w:tcW w:w="420" w:type="pct"/>
            <w:noWrap/>
            <w:vAlign w:val="center"/>
          </w:tcPr>
          <w:p w:rsidR="007B28EA" w:rsidRDefault="007B28EA" w:rsidP="00DA57AC">
            <w:pPr>
              <w:jc w:val="center"/>
              <w:rPr>
                <w:color w:val="000000"/>
                <w:sz w:val="16"/>
                <w:szCs w:val="16"/>
              </w:rPr>
            </w:pPr>
            <w:r>
              <w:rPr>
                <w:color w:val="000000"/>
                <w:sz w:val="16"/>
                <w:szCs w:val="16"/>
              </w:rPr>
              <w:t>38,3</w:t>
            </w:r>
          </w:p>
        </w:tc>
        <w:tc>
          <w:tcPr>
            <w:tcW w:w="418" w:type="pct"/>
            <w:noWrap/>
            <w:vAlign w:val="center"/>
          </w:tcPr>
          <w:p w:rsidR="007B28EA" w:rsidRDefault="007B28EA" w:rsidP="00DA57AC">
            <w:pPr>
              <w:jc w:val="center"/>
              <w:rPr>
                <w:color w:val="000000"/>
                <w:sz w:val="16"/>
                <w:szCs w:val="16"/>
              </w:rPr>
            </w:pPr>
            <w:r>
              <w:rPr>
                <w:color w:val="000000"/>
                <w:sz w:val="16"/>
                <w:szCs w:val="16"/>
              </w:rPr>
              <w:t>33,3</w:t>
            </w:r>
          </w:p>
        </w:tc>
      </w:tr>
      <w:tr w:rsidR="007B28EA" w:rsidTr="007B522E">
        <w:trPr>
          <w:trHeight w:val="340"/>
        </w:trPr>
        <w:tc>
          <w:tcPr>
            <w:tcW w:w="894" w:type="pct"/>
            <w:noWrap/>
            <w:vAlign w:val="center"/>
          </w:tcPr>
          <w:p w:rsidR="007B28EA" w:rsidRPr="007B522E" w:rsidRDefault="007B28EA" w:rsidP="00301F3F">
            <w:pPr>
              <w:keepNext/>
              <w:keepLines/>
              <w:spacing w:before="480"/>
              <w:outlineLvl w:val="0"/>
              <w:rPr>
                <w:sz w:val="16"/>
                <w:szCs w:val="16"/>
              </w:rPr>
            </w:pPr>
            <w:r w:rsidRPr="007B522E">
              <w:rPr>
                <w:sz w:val="16"/>
                <w:szCs w:val="16"/>
              </w:rPr>
              <w:t>KpWloclGnia2</w:t>
            </w:r>
          </w:p>
        </w:tc>
        <w:tc>
          <w:tcPr>
            <w:tcW w:w="1316" w:type="pct"/>
            <w:noWrap/>
            <w:vAlign w:val="center"/>
          </w:tcPr>
          <w:p w:rsidR="007B28EA" w:rsidRPr="007B522E" w:rsidRDefault="007B28EA" w:rsidP="00301F3F">
            <w:pPr>
              <w:rPr>
                <w:sz w:val="16"/>
                <w:szCs w:val="16"/>
              </w:rPr>
            </w:pPr>
            <w:r w:rsidRPr="007B522E">
              <w:rPr>
                <w:sz w:val="16"/>
                <w:szCs w:val="16"/>
              </w:rPr>
              <w:t>Włocławek Gniazdowskiego 7</w:t>
            </w:r>
          </w:p>
        </w:tc>
        <w:tc>
          <w:tcPr>
            <w:tcW w:w="271" w:type="pct"/>
            <w:noWrap/>
            <w:vAlign w:val="center"/>
          </w:tcPr>
          <w:p w:rsidR="007B28EA" w:rsidRPr="007B522E" w:rsidRDefault="007B28EA" w:rsidP="00DA57AC">
            <w:pPr>
              <w:jc w:val="center"/>
              <w:rPr>
                <w:sz w:val="16"/>
              </w:rPr>
            </w:pPr>
            <w:r w:rsidRPr="007B522E">
              <w:rPr>
                <w:sz w:val="16"/>
              </w:rPr>
              <w:t>m</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color w:val="000000"/>
                <w:sz w:val="16"/>
                <w:szCs w:val="16"/>
              </w:rPr>
            </w:pPr>
            <w:r>
              <w:rPr>
                <w:color w:val="000000"/>
                <w:sz w:val="16"/>
                <w:szCs w:val="16"/>
              </w:rPr>
              <w:t>27,4</w:t>
            </w:r>
          </w:p>
        </w:tc>
        <w:tc>
          <w:tcPr>
            <w:tcW w:w="418" w:type="pct"/>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7B522E">
        <w:trPr>
          <w:trHeight w:val="340"/>
        </w:trPr>
        <w:tc>
          <w:tcPr>
            <w:tcW w:w="894" w:type="pct"/>
            <w:noWrap/>
            <w:vAlign w:val="center"/>
          </w:tcPr>
          <w:p w:rsidR="007B28EA" w:rsidRPr="007B522E" w:rsidRDefault="007B28EA" w:rsidP="00301F3F">
            <w:pPr>
              <w:rPr>
                <w:sz w:val="16"/>
                <w:szCs w:val="16"/>
              </w:rPr>
            </w:pPr>
            <w:r w:rsidRPr="007B522E">
              <w:rPr>
                <w:sz w:val="16"/>
                <w:szCs w:val="16"/>
              </w:rPr>
              <w:t>KpWloclGniaz</w:t>
            </w:r>
          </w:p>
        </w:tc>
        <w:tc>
          <w:tcPr>
            <w:tcW w:w="1316" w:type="pct"/>
            <w:noWrap/>
            <w:vAlign w:val="center"/>
          </w:tcPr>
          <w:p w:rsidR="007B28EA" w:rsidRPr="007B522E" w:rsidRDefault="007B28EA" w:rsidP="00301F3F">
            <w:pPr>
              <w:rPr>
                <w:sz w:val="16"/>
                <w:szCs w:val="16"/>
              </w:rPr>
            </w:pPr>
            <w:r w:rsidRPr="007B522E">
              <w:rPr>
                <w:sz w:val="16"/>
                <w:szCs w:val="16"/>
              </w:rPr>
              <w:t>Włocławek Gniazdowskiego 7</w:t>
            </w:r>
          </w:p>
        </w:tc>
        <w:tc>
          <w:tcPr>
            <w:tcW w:w="271" w:type="pct"/>
            <w:noWrap/>
            <w:vAlign w:val="center"/>
          </w:tcPr>
          <w:p w:rsidR="007B28EA" w:rsidRPr="007B522E" w:rsidRDefault="007B28EA" w:rsidP="00DA57AC">
            <w:pPr>
              <w:jc w:val="center"/>
              <w:rPr>
                <w:sz w:val="16"/>
              </w:rPr>
            </w:pPr>
            <w:r w:rsidRPr="007B522E">
              <w:rPr>
                <w:sz w:val="16"/>
              </w:rPr>
              <w:t>m</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b/>
                <w:bCs/>
                <w:color w:val="000000"/>
                <w:sz w:val="16"/>
                <w:szCs w:val="16"/>
              </w:rPr>
            </w:pPr>
            <w:r>
              <w:rPr>
                <w:b/>
                <w:bCs/>
                <w:color w:val="000000"/>
                <w:sz w:val="16"/>
                <w:szCs w:val="16"/>
              </w:rPr>
              <w:t>-</w:t>
            </w:r>
          </w:p>
        </w:tc>
        <w:tc>
          <w:tcPr>
            <w:tcW w:w="420" w:type="pct"/>
            <w:noWrap/>
            <w:vAlign w:val="center"/>
          </w:tcPr>
          <w:p w:rsidR="007B28EA" w:rsidRDefault="007B28EA" w:rsidP="00DA57AC">
            <w:pPr>
              <w:jc w:val="center"/>
              <w:rPr>
                <w:color w:val="000000"/>
                <w:sz w:val="16"/>
                <w:szCs w:val="16"/>
              </w:rPr>
            </w:pPr>
            <w:r>
              <w:rPr>
                <w:color w:val="000000"/>
                <w:sz w:val="16"/>
                <w:szCs w:val="16"/>
              </w:rPr>
              <w:t>21,7</w:t>
            </w:r>
          </w:p>
        </w:tc>
        <w:tc>
          <w:tcPr>
            <w:tcW w:w="418" w:type="pct"/>
            <w:noWrap/>
            <w:vAlign w:val="center"/>
          </w:tcPr>
          <w:p w:rsidR="007B28EA" w:rsidRDefault="007B28EA" w:rsidP="00DA57AC">
            <w:pPr>
              <w:jc w:val="center"/>
              <w:rPr>
                <w:color w:val="000000"/>
                <w:sz w:val="16"/>
                <w:szCs w:val="16"/>
              </w:rPr>
            </w:pPr>
            <w:r>
              <w:rPr>
                <w:color w:val="000000"/>
                <w:sz w:val="16"/>
                <w:szCs w:val="16"/>
              </w:rPr>
              <w:t>32,1</w:t>
            </w:r>
          </w:p>
        </w:tc>
      </w:tr>
      <w:tr w:rsidR="007B28EA" w:rsidTr="007B522E">
        <w:trPr>
          <w:trHeight w:val="340"/>
        </w:trPr>
        <w:tc>
          <w:tcPr>
            <w:tcW w:w="894" w:type="pct"/>
            <w:noWrap/>
            <w:vAlign w:val="center"/>
          </w:tcPr>
          <w:p w:rsidR="007B28EA" w:rsidRPr="007B522E" w:rsidRDefault="007B28EA" w:rsidP="00301F3F">
            <w:pPr>
              <w:rPr>
                <w:sz w:val="16"/>
                <w:szCs w:val="16"/>
              </w:rPr>
            </w:pPr>
            <w:r w:rsidRPr="007B522E">
              <w:rPr>
                <w:sz w:val="16"/>
                <w:szCs w:val="16"/>
              </w:rPr>
              <w:t>KpWloclOkrze</w:t>
            </w:r>
          </w:p>
        </w:tc>
        <w:tc>
          <w:tcPr>
            <w:tcW w:w="1316" w:type="pct"/>
            <w:noWrap/>
            <w:vAlign w:val="center"/>
          </w:tcPr>
          <w:p w:rsidR="007B28EA" w:rsidRPr="007B522E" w:rsidRDefault="007B28EA" w:rsidP="00301F3F">
            <w:pPr>
              <w:rPr>
                <w:sz w:val="16"/>
                <w:szCs w:val="16"/>
              </w:rPr>
            </w:pPr>
            <w:r w:rsidRPr="007B522E">
              <w:rPr>
                <w:sz w:val="16"/>
                <w:szCs w:val="16"/>
              </w:rPr>
              <w:t>Włocławek ul. Okrzei</w:t>
            </w:r>
          </w:p>
        </w:tc>
        <w:tc>
          <w:tcPr>
            <w:tcW w:w="271" w:type="pct"/>
            <w:noWrap/>
            <w:vAlign w:val="center"/>
          </w:tcPr>
          <w:p w:rsidR="007B28EA" w:rsidRPr="007B522E" w:rsidRDefault="007B28EA" w:rsidP="00DA57AC">
            <w:pPr>
              <w:jc w:val="center"/>
              <w:rPr>
                <w:sz w:val="16"/>
                <w:szCs w:val="16"/>
              </w:rPr>
            </w:pPr>
            <w:r w:rsidRPr="007B522E">
              <w:rPr>
                <w:sz w:val="16"/>
                <w:szCs w:val="16"/>
              </w:rPr>
              <w:t>m</w:t>
            </w:r>
          </w:p>
        </w:tc>
        <w:tc>
          <w:tcPr>
            <w:tcW w:w="420" w:type="pct"/>
            <w:noWrap/>
            <w:vAlign w:val="center"/>
          </w:tcPr>
          <w:p w:rsidR="007B28EA" w:rsidRDefault="007B28EA" w:rsidP="00DA57AC">
            <w:pPr>
              <w:jc w:val="center"/>
              <w:rPr>
                <w:color w:val="000000"/>
                <w:sz w:val="16"/>
                <w:szCs w:val="16"/>
              </w:rPr>
            </w:pPr>
            <w:r>
              <w:rPr>
                <w:color w:val="000000"/>
                <w:sz w:val="16"/>
                <w:szCs w:val="16"/>
              </w:rPr>
              <w:t>36,8</w:t>
            </w:r>
          </w:p>
        </w:tc>
        <w:tc>
          <w:tcPr>
            <w:tcW w:w="420" w:type="pct"/>
            <w:noWrap/>
            <w:vAlign w:val="center"/>
          </w:tcPr>
          <w:p w:rsidR="007B28EA" w:rsidRDefault="007B28EA" w:rsidP="00DA57AC">
            <w:pPr>
              <w:jc w:val="center"/>
              <w:rPr>
                <w:color w:val="000000"/>
                <w:sz w:val="16"/>
                <w:szCs w:val="16"/>
              </w:rPr>
            </w:pPr>
            <w:r>
              <w:rPr>
                <w:color w:val="000000"/>
                <w:sz w:val="16"/>
                <w:szCs w:val="16"/>
              </w:rPr>
              <w:t>38,0</w:t>
            </w:r>
          </w:p>
        </w:tc>
        <w:tc>
          <w:tcPr>
            <w:tcW w:w="420" w:type="pct"/>
            <w:noWrap/>
            <w:vAlign w:val="center"/>
          </w:tcPr>
          <w:p w:rsidR="007B28EA" w:rsidRDefault="007B28EA" w:rsidP="00DA57AC">
            <w:pPr>
              <w:jc w:val="center"/>
              <w:rPr>
                <w:color w:val="000000"/>
                <w:sz w:val="16"/>
                <w:szCs w:val="16"/>
              </w:rPr>
            </w:pPr>
            <w:r>
              <w:rPr>
                <w:color w:val="000000"/>
                <w:sz w:val="16"/>
                <w:szCs w:val="16"/>
              </w:rPr>
              <w:t>35,3</w:t>
            </w:r>
          </w:p>
        </w:tc>
        <w:tc>
          <w:tcPr>
            <w:tcW w:w="420" w:type="pct"/>
            <w:noWrap/>
            <w:vAlign w:val="center"/>
          </w:tcPr>
          <w:p w:rsidR="007B28EA" w:rsidRDefault="007B28EA" w:rsidP="00DA57AC">
            <w:pPr>
              <w:jc w:val="center"/>
              <w:rPr>
                <w:color w:val="000000"/>
                <w:sz w:val="16"/>
                <w:szCs w:val="16"/>
              </w:rPr>
            </w:pPr>
            <w:r>
              <w:rPr>
                <w:color w:val="000000"/>
                <w:sz w:val="16"/>
                <w:szCs w:val="16"/>
              </w:rPr>
              <w:t>30,6</w:t>
            </w:r>
          </w:p>
        </w:tc>
        <w:tc>
          <w:tcPr>
            <w:tcW w:w="420" w:type="pct"/>
            <w:noWrap/>
            <w:vAlign w:val="center"/>
          </w:tcPr>
          <w:p w:rsidR="007B28EA" w:rsidRDefault="007B28EA" w:rsidP="00DA57AC">
            <w:pPr>
              <w:jc w:val="center"/>
              <w:rPr>
                <w:color w:val="000000"/>
                <w:sz w:val="16"/>
                <w:szCs w:val="16"/>
              </w:rPr>
            </w:pPr>
            <w:r>
              <w:rPr>
                <w:color w:val="000000"/>
                <w:sz w:val="16"/>
                <w:szCs w:val="16"/>
              </w:rPr>
              <w:t>33,1</w:t>
            </w:r>
          </w:p>
        </w:tc>
        <w:tc>
          <w:tcPr>
            <w:tcW w:w="418" w:type="pct"/>
            <w:noWrap/>
            <w:vAlign w:val="center"/>
          </w:tcPr>
          <w:p w:rsidR="007B28EA" w:rsidRDefault="007B28EA" w:rsidP="00DA57AC">
            <w:pPr>
              <w:jc w:val="center"/>
              <w:rPr>
                <w:color w:val="000000"/>
                <w:sz w:val="16"/>
                <w:szCs w:val="16"/>
              </w:rPr>
            </w:pPr>
            <w:r>
              <w:rPr>
                <w:color w:val="000000"/>
                <w:sz w:val="16"/>
                <w:szCs w:val="16"/>
              </w:rPr>
              <w:t>34,2</w:t>
            </w:r>
          </w:p>
        </w:tc>
      </w:tr>
    </w:tbl>
    <w:p w:rsidR="007B28EA" w:rsidRPr="002C6425" w:rsidRDefault="007B28EA" w:rsidP="00876674">
      <w:pPr>
        <w:pStyle w:val="POPnormal"/>
        <w:rPr>
          <w:sz w:val="16"/>
          <w:szCs w:val="16"/>
        </w:rPr>
      </w:pPr>
      <w:r w:rsidRPr="002C6425">
        <w:rPr>
          <w:sz w:val="16"/>
          <w:szCs w:val="16"/>
        </w:rPr>
        <w:t>* m-manualna, a-automatyczna</w:t>
      </w:r>
    </w:p>
    <w:p w:rsidR="007B28EA" w:rsidRDefault="007B28EA" w:rsidP="008B267B">
      <w:pPr>
        <w:pStyle w:val="POPnormal"/>
      </w:pPr>
      <w:r>
        <w:t xml:space="preserve">Analizy wyników pomiarów jakości powietrza, celem określenia, czy istnieje ryzyko przekroczenia norm w 2018 roku dokonał Wojewódzki Inspektorat Ochrony Środowiska w Bydgoszczy. </w:t>
      </w:r>
    </w:p>
    <w:p w:rsidR="007B28EA" w:rsidRDefault="007B28EA" w:rsidP="008B267B">
      <w:pPr>
        <w:pStyle w:val="K-Pnormal"/>
      </w:pPr>
      <w:r>
        <w:t>W tabelach poniżej przedstawiono dane w zakresie występowania ryzyka oraz przekraczania poziomu dopuszczalnego, informowania, alarmowego dla pyłu PM10.</w:t>
      </w:r>
    </w:p>
    <w:p w:rsidR="007B28EA" w:rsidRDefault="007B28EA" w:rsidP="008B267B">
      <w:pPr>
        <w:pStyle w:val="Caption"/>
      </w:pPr>
      <w:bookmarkStart w:id="105" w:name="_Toc33039631"/>
      <w:r>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r>
        <w:t>.</w:t>
      </w:r>
      <w:r w:rsidRPr="008B267B">
        <w:t xml:space="preserve"> </w:t>
      </w:r>
      <w:r>
        <w:t>Identyfikacja ryzyka przekroczenia poziomu alarmowego, liczba dni z przekroczeniem poziomu alarmowego (300 µg/m</w:t>
      </w:r>
      <w:r>
        <w:rPr>
          <w:vertAlign w:val="superscript"/>
        </w:rPr>
        <w:t>3</w:t>
      </w:r>
      <w:r>
        <w:t>) w latach 2013-2018 w strefie miasto Włocławek</w:t>
      </w:r>
      <w:bookmarkEnd w:id="105"/>
    </w:p>
    <w:tbl>
      <w:tblPr>
        <w:tblW w:w="4950" w:type="pct"/>
        <w:tblCellMar>
          <w:left w:w="70" w:type="dxa"/>
          <w:right w:w="70" w:type="dxa"/>
        </w:tblCellMar>
        <w:tblLook w:val="00A0"/>
      </w:tblPr>
      <w:tblGrid>
        <w:gridCol w:w="2771"/>
        <w:gridCol w:w="849"/>
        <w:gridCol w:w="849"/>
        <w:gridCol w:w="849"/>
        <w:gridCol w:w="849"/>
        <w:gridCol w:w="849"/>
        <w:gridCol w:w="849"/>
        <w:gridCol w:w="853"/>
      </w:tblGrid>
      <w:tr w:rsidR="007B28EA" w:rsidTr="008B267B">
        <w:trPr>
          <w:trHeight w:val="492"/>
        </w:trPr>
        <w:tc>
          <w:tcPr>
            <w:tcW w:w="1589"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adres stacji</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m/a</w:t>
            </w:r>
          </w:p>
        </w:tc>
        <w:tc>
          <w:tcPr>
            <w:tcW w:w="2924" w:type="pct"/>
            <w:gridSpan w:val="6"/>
            <w:tcBorders>
              <w:top w:val="single" w:sz="4" w:space="0" w:color="auto"/>
              <w:left w:val="single" w:sz="4" w:space="0" w:color="auto"/>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liczba dni z alarmem dla PM10 (stężenie &gt;300* [µg/m</w:t>
            </w:r>
            <w:r>
              <w:rPr>
                <w:b/>
                <w:bCs/>
                <w:color w:val="000000"/>
                <w:sz w:val="16"/>
                <w:szCs w:val="16"/>
                <w:vertAlign w:val="superscript"/>
              </w:rPr>
              <w:t>3</w:t>
            </w:r>
            <w:r>
              <w:rPr>
                <w:b/>
                <w:bCs/>
                <w:color w:val="000000"/>
                <w:sz w:val="16"/>
                <w:szCs w:val="16"/>
              </w:rPr>
              <w:t>])</w:t>
            </w:r>
          </w:p>
        </w:tc>
      </w:tr>
      <w:tr w:rsidR="007B28EA" w:rsidTr="008B267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87" w:type="pct"/>
            <w:tcBorders>
              <w:top w:val="nil"/>
              <w:left w:val="single" w:sz="4" w:space="0" w:color="auto"/>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2013</w:t>
            </w:r>
          </w:p>
        </w:tc>
        <w:tc>
          <w:tcPr>
            <w:tcW w:w="487"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2014</w:t>
            </w:r>
          </w:p>
        </w:tc>
        <w:tc>
          <w:tcPr>
            <w:tcW w:w="487"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2015</w:t>
            </w:r>
          </w:p>
        </w:tc>
        <w:tc>
          <w:tcPr>
            <w:tcW w:w="487"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2016</w:t>
            </w:r>
          </w:p>
        </w:tc>
        <w:tc>
          <w:tcPr>
            <w:tcW w:w="487"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2017</w:t>
            </w:r>
          </w:p>
        </w:tc>
        <w:tc>
          <w:tcPr>
            <w:tcW w:w="489"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8B267B">
        <w:trPr>
          <w:trHeight w:val="225"/>
        </w:trPr>
        <w:tc>
          <w:tcPr>
            <w:tcW w:w="1589" w:type="pct"/>
            <w:tcBorders>
              <w:top w:val="nil"/>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Chełmicka</w:t>
            </w:r>
          </w:p>
        </w:tc>
        <w:tc>
          <w:tcPr>
            <w:tcW w:w="487" w:type="pct"/>
            <w:tcBorders>
              <w:top w:val="nil"/>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7"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9"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589" w:type="pct"/>
            <w:tcBorders>
              <w:top w:val="nil"/>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87" w:type="pct"/>
            <w:tcBorders>
              <w:top w:val="nil"/>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7"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9"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87"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87"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9"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87"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9"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589"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Sielska 3</w:t>
            </w:r>
          </w:p>
        </w:tc>
        <w:tc>
          <w:tcPr>
            <w:tcW w:w="487"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9"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bl>
    <w:p w:rsidR="007B28EA" w:rsidRPr="0081629C" w:rsidRDefault="007B28EA" w:rsidP="008B267B">
      <w:pPr>
        <w:pStyle w:val="K-Pprzypis"/>
        <w:rPr>
          <w:i/>
          <w:iCs/>
        </w:rPr>
      </w:pPr>
      <w:bookmarkStart w:id="106" w:name="_Toc32445899"/>
      <w:r w:rsidRPr="0081629C">
        <w:rPr>
          <w:i/>
          <w:iCs/>
        </w:rPr>
        <w:t>*obowiązujący do 11 października 2019 roku</w:t>
      </w:r>
    </w:p>
    <w:p w:rsidR="007B28EA" w:rsidRDefault="007B28EA" w:rsidP="008B267B">
      <w:pPr>
        <w:pStyle w:val="Caption"/>
      </w:pPr>
      <w:bookmarkStart w:id="107" w:name="_Toc33039632"/>
      <w:bookmarkEnd w:id="106"/>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w:t>
      </w:r>
      <w:r w:rsidRPr="008B267B">
        <w:t xml:space="preserve"> </w:t>
      </w:r>
      <w:r>
        <w:t>Identyfikacja ryzyka przekroczenia poziomu informowania, liczba dni z przekroczeniem poziomu informowania (200 µg/m</w:t>
      </w:r>
      <w:r>
        <w:rPr>
          <w:vertAlign w:val="superscript"/>
        </w:rPr>
        <w:t>3</w:t>
      </w:r>
      <w:r>
        <w:t>) w latach 2013-2018 w strefie miasto Włocławek</w:t>
      </w:r>
      <w:bookmarkEnd w:id="107"/>
    </w:p>
    <w:tbl>
      <w:tblPr>
        <w:tblW w:w="4950" w:type="pct"/>
        <w:tblCellMar>
          <w:left w:w="70" w:type="dxa"/>
          <w:right w:w="70" w:type="dxa"/>
        </w:tblCellMar>
        <w:tblLook w:val="00A0"/>
      </w:tblPr>
      <w:tblGrid>
        <w:gridCol w:w="2831"/>
        <w:gridCol w:w="806"/>
        <w:gridCol w:w="846"/>
        <w:gridCol w:w="846"/>
        <w:gridCol w:w="846"/>
        <w:gridCol w:w="846"/>
        <w:gridCol w:w="846"/>
        <w:gridCol w:w="851"/>
      </w:tblGrid>
      <w:tr w:rsidR="007B28EA" w:rsidTr="008B267B">
        <w:trPr>
          <w:trHeight w:val="492"/>
        </w:trPr>
        <w:tc>
          <w:tcPr>
            <w:tcW w:w="1624"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adres stacji</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m/a</w:t>
            </w:r>
          </w:p>
        </w:tc>
        <w:tc>
          <w:tcPr>
            <w:tcW w:w="2913"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liczba dni ze stężeniem PM10 &gt;200* [µg/m</w:t>
            </w:r>
            <w:r>
              <w:rPr>
                <w:b/>
                <w:bCs/>
                <w:color w:val="000000"/>
                <w:sz w:val="16"/>
                <w:szCs w:val="16"/>
                <w:vertAlign w:val="superscript"/>
              </w:rPr>
              <w:t>3</w:t>
            </w:r>
            <w:r>
              <w:rPr>
                <w:b/>
                <w:bCs/>
                <w:color w:val="000000"/>
                <w:sz w:val="16"/>
                <w:szCs w:val="16"/>
              </w:rPr>
              <w:t>] (poziom informowania)</w:t>
            </w:r>
          </w:p>
        </w:tc>
      </w:tr>
      <w:tr w:rsidR="007B28EA" w:rsidTr="008B267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85" w:type="pct"/>
            <w:tcBorders>
              <w:top w:val="nil"/>
              <w:left w:val="single" w:sz="4" w:space="0" w:color="auto"/>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2013</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2014</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2015</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2016</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2017</w:t>
            </w:r>
          </w:p>
        </w:tc>
        <w:tc>
          <w:tcPr>
            <w:tcW w:w="487"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8B267B">
        <w:trPr>
          <w:trHeight w:val="225"/>
        </w:trPr>
        <w:tc>
          <w:tcPr>
            <w:tcW w:w="1624" w:type="pct"/>
            <w:tcBorders>
              <w:top w:val="nil"/>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Chełmicka</w:t>
            </w:r>
          </w:p>
        </w:tc>
        <w:tc>
          <w:tcPr>
            <w:tcW w:w="463" w:type="pct"/>
            <w:tcBorders>
              <w:top w:val="nil"/>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5"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24" w:type="pct"/>
            <w:tcBorders>
              <w:top w:val="nil"/>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63" w:type="pct"/>
            <w:tcBorders>
              <w:top w:val="nil"/>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5"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7"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7"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7"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24"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Sielska 3</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7"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bl>
    <w:p w:rsidR="007B28EA" w:rsidRPr="002459FB" w:rsidRDefault="007B28EA" w:rsidP="008B267B">
      <w:pPr>
        <w:pStyle w:val="K-Pprzypis"/>
        <w:rPr>
          <w:i/>
          <w:iCs/>
        </w:rPr>
      </w:pPr>
      <w:bookmarkStart w:id="108" w:name="_Toc32445900"/>
      <w:r w:rsidRPr="002459FB">
        <w:rPr>
          <w:i/>
          <w:iCs/>
        </w:rPr>
        <w:t>*obowiązujący do 11 października 2019 roku</w:t>
      </w:r>
    </w:p>
    <w:p w:rsidR="007B28EA" w:rsidRDefault="007B28EA" w:rsidP="008B267B">
      <w:pPr>
        <w:pStyle w:val="Caption"/>
      </w:pPr>
      <w:bookmarkStart w:id="109" w:name="_Toc33039633"/>
      <w:bookmarkEnd w:id="108"/>
      <w:r>
        <w:t xml:space="preserve">Tabela </w:t>
      </w:r>
      <w:r>
        <w:rPr>
          <w:noProof/>
        </w:rPr>
        <w:fldChar w:fldCharType="begin"/>
      </w:r>
      <w:r>
        <w:rPr>
          <w:noProof/>
        </w:rPr>
        <w:instrText xml:space="preserve"> SEQ Tabela \* ARABIC </w:instrText>
      </w:r>
      <w:r>
        <w:rPr>
          <w:noProof/>
        </w:rPr>
        <w:fldChar w:fldCharType="separate"/>
      </w:r>
      <w:r>
        <w:rPr>
          <w:noProof/>
        </w:rPr>
        <w:t>11</w:t>
      </w:r>
      <w:r>
        <w:rPr>
          <w:noProof/>
        </w:rPr>
        <w:fldChar w:fldCharType="end"/>
      </w:r>
      <w:r>
        <w:t>.</w:t>
      </w:r>
      <w:r w:rsidRPr="008B267B">
        <w:t xml:space="preserve"> </w:t>
      </w:r>
      <w:r>
        <w:t>Identyfikacja ryzyka przekroczenia poziomu alarmowego,</w:t>
      </w:r>
      <w:r w:rsidRPr="0084769F">
        <w:t xml:space="preserve"> </w:t>
      </w:r>
      <w:r>
        <w:t xml:space="preserve">liczba dni z przekroczeniem obowiązującego </w:t>
      </w:r>
      <w:r>
        <w:br/>
        <w:t>od 11 października 2019 roku poziomu alarmowego (150 µg/m</w:t>
      </w:r>
      <w:r>
        <w:rPr>
          <w:vertAlign w:val="superscript"/>
        </w:rPr>
        <w:t>3</w:t>
      </w:r>
      <w:r>
        <w:t>) w odniesieniu do lat 2013-2018 w strefie miasto Włocławek</w:t>
      </w:r>
      <w:bookmarkEnd w:id="109"/>
    </w:p>
    <w:tbl>
      <w:tblPr>
        <w:tblW w:w="4950" w:type="pct"/>
        <w:tblCellMar>
          <w:left w:w="70" w:type="dxa"/>
          <w:right w:w="70" w:type="dxa"/>
        </w:tblCellMar>
        <w:tblLook w:val="00A0"/>
      </w:tblPr>
      <w:tblGrid>
        <w:gridCol w:w="2927"/>
        <w:gridCol w:w="836"/>
        <w:gridCol w:w="826"/>
        <w:gridCol w:w="826"/>
        <w:gridCol w:w="826"/>
        <w:gridCol w:w="826"/>
        <w:gridCol w:w="826"/>
        <w:gridCol w:w="825"/>
      </w:tblGrid>
      <w:tr w:rsidR="007B28EA" w:rsidTr="008B267B">
        <w:trPr>
          <w:cantSplit/>
          <w:trHeight w:val="492"/>
          <w:tblHeader/>
        </w:trPr>
        <w:tc>
          <w:tcPr>
            <w:tcW w:w="1678"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adres stacji</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m/a</w:t>
            </w:r>
          </w:p>
        </w:tc>
        <w:tc>
          <w:tcPr>
            <w:tcW w:w="2843"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liczba dni ze stężeniem PM10 &gt;150 [µg/m</w:t>
            </w:r>
            <w:r>
              <w:rPr>
                <w:b/>
                <w:bCs/>
                <w:color w:val="000000"/>
                <w:sz w:val="16"/>
                <w:szCs w:val="16"/>
                <w:vertAlign w:val="superscript"/>
              </w:rPr>
              <w:t>3</w:t>
            </w:r>
            <w:r>
              <w:rPr>
                <w:b/>
                <w:bCs/>
                <w:color w:val="000000"/>
                <w:sz w:val="16"/>
                <w:szCs w:val="16"/>
              </w:rPr>
              <w:t>] (obowiązujący od 11 października 2019 roku poziom alarmowy)</w:t>
            </w:r>
          </w:p>
        </w:tc>
      </w:tr>
      <w:tr w:rsidR="007B28EA" w:rsidTr="008B267B">
        <w:trPr>
          <w:cantSplit/>
          <w:trHeight w:val="225"/>
          <w:tblHeader/>
        </w:trPr>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74" w:type="pct"/>
            <w:tcBorders>
              <w:top w:val="nil"/>
              <w:left w:val="single" w:sz="4" w:space="0" w:color="auto"/>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2013</w:t>
            </w:r>
          </w:p>
        </w:tc>
        <w:tc>
          <w:tcPr>
            <w:tcW w:w="474"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2014</w:t>
            </w:r>
          </w:p>
        </w:tc>
        <w:tc>
          <w:tcPr>
            <w:tcW w:w="474"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2015</w:t>
            </w:r>
          </w:p>
        </w:tc>
        <w:tc>
          <w:tcPr>
            <w:tcW w:w="474"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2016</w:t>
            </w:r>
          </w:p>
        </w:tc>
        <w:tc>
          <w:tcPr>
            <w:tcW w:w="474"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2017</w:t>
            </w:r>
          </w:p>
        </w:tc>
        <w:tc>
          <w:tcPr>
            <w:tcW w:w="474"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8B267B">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Chełmicka</w:t>
            </w:r>
          </w:p>
        </w:tc>
        <w:tc>
          <w:tcPr>
            <w:tcW w:w="479"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6</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78" w:type="pct"/>
            <w:tcBorders>
              <w:top w:val="nil"/>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79" w:type="pct"/>
            <w:tcBorders>
              <w:top w:val="nil"/>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74"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3</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79"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nil"/>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2</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79"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79"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3</w:t>
            </w:r>
          </w:p>
        </w:tc>
        <w:tc>
          <w:tcPr>
            <w:tcW w:w="474"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r>
      <w:tr w:rsidR="007B28EA" w:rsidTr="008B267B">
        <w:trPr>
          <w:trHeight w:val="225"/>
        </w:trPr>
        <w:tc>
          <w:tcPr>
            <w:tcW w:w="1678"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Sielska 3</w:t>
            </w:r>
          </w:p>
        </w:tc>
        <w:tc>
          <w:tcPr>
            <w:tcW w:w="479"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74"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74" w:type="pct"/>
            <w:tcBorders>
              <w:top w:val="single" w:sz="4" w:space="0" w:color="auto"/>
              <w:left w:val="nil"/>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bl>
    <w:p w:rsidR="007B28EA" w:rsidRDefault="007B28EA" w:rsidP="008B267B">
      <w:pPr>
        <w:pStyle w:val="Caption"/>
      </w:pPr>
      <w:bookmarkStart w:id="110" w:name="_Toc33039634"/>
      <w:r>
        <w:t xml:space="preserve">Tabela </w:t>
      </w:r>
      <w:r>
        <w:rPr>
          <w:noProof/>
        </w:rPr>
        <w:fldChar w:fldCharType="begin"/>
      </w:r>
      <w:r>
        <w:rPr>
          <w:noProof/>
        </w:rPr>
        <w:instrText xml:space="preserve"> SEQ Tabela \* ARABIC </w:instrText>
      </w:r>
      <w:r>
        <w:rPr>
          <w:noProof/>
        </w:rPr>
        <w:fldChar w:fldCharType="separate"/>
      </w:r>
      <w:r>
        <w:rPr>
          <w:noProof/>
        </w:rPr>
        <w:t>12</w:t>
      </w:r>
      <w:r>
        <w:rPr>
          <w:noProof/>
        </w:rPr>
        <w:fldChar w:fldCharType="end"/>
      </w:r>
      <w:r>
        <w:t>.</w:t>
      </w:r>
      <w:r w:rsidRPr="008B267B">
        <w:t xml:space="preserve"> </w:t>
      </w:r>
      <w:r>
        <w:t xml:space="preserve">Identyfikacja ryzyka przekroczenia poziomu informowania, liczba dni z przekroczeniem obowiązującego </w:t>
      </w:r>
      <w:r>
        <w:br/>
        <w:t>od 11 października 2019 roku poziomu informowania (100 µg/m</w:t>
      </w:r>
      <w:r>
        <w:rPr>
          <w:vertAlign w:val="superscript"/>
        </w:rPr>
        <w:t>3</w:t>
      </w:r>
      <w:r>
        <w:t>) w odniesieniu do lat 2013-2018 w strefie miasto Włocławek</w:t>
      </w:r>
      <w:bookmarkEnd w:id="110"/>
    </w:p>
    <w:tbl>
      <w:tblPr>
        <w:tblW w:w="4950" w:type="pct"/>
        <w:tblCellMar>
          <w:left w:w="70" w:type="dxa"/>
          <w:right w:w="70" w:type="dxa"/>
        </w:tblCellMar>
        <w:tblLook w:val="00A0"/>
      </w:tblPr>
      <w:tblGrid>
        <w:gridCol w:w="2832"/>
        <w:gridCol w:w="807"/>
        <w:gridCol w:w="846"/>
        <w:gridCol w:w="846"/>
        <w:gridCol w:w="846"/>
        <w:gridCol w:w="846"/>
        <w:gridCol w:w="846"/>
        <w:gridCol w:w="849"/>
      </w:tblGrid>
      <w:tr w:rsidR="007B28EA" w:rsidTr="008B267B">
        <w:trPr>
          <w:trHeight w:val="492"/>
        </w:trPr>
        <w:tc>
          <w:tcPr>
            <w:tcW w:w="1625"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adres stacji</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m/a</w:t>
            </w:r>
          </w:p>
        </w:tc>
        <w:tc>
          <w:tcPr>
            <w:tcW w:w="2912" w:type="pct"/>
            <w:gridSpan w:val="6"/>
            <w:tcBorders>
              <w:top w:val="single" w:sz="4" w:space="0" w:color="auto"/>
              <w:left w:val="single" w:sz="4" w:space="0" w:color="auto"/>
              <w:bottom w:val="single" w:sz="4" w:space="0" w:color="auto"/>
              <w:right w:val="single" w:sz="4" w:space="0" w:color="auto"/>
            </w:tcBorders>
            <w:shd w:val="clear" w:color="auto" w:fill="D8D8D8"/>
            <w:vAlign w:val="center"/>
          </w:tcPr>
          <w:p w:rsidR="007B28EA" w:rsidRDefault="007B28EA" w:rsidP="00DA57AC">
            <w:pPr>
              <w:jc w:val="center"/>
              <w:rPr>
                <w:b/>
                <w:bCs/>
                <w:color w:val="000000"/>
                <w:sz w:val="16"/>
                <w:szCs w:val="16"/>
              </w:rPr>
            </w:pPr>
            <w:r>
              <w:rPr>
                <w:b/>
                <w:bCs/>
                <w:color w:val="000000"/>
                <w:sz w:val="16"/>
                <w:szCs w:val="16"/>
              </w:rPr>
              <w:t>liczba dni ze stężeniem PM10 &gt;100 [µg/m</w:t>
            </w:r>
            <w:r>
              <w:rPr>
                <w:b/>
                <w:bCs/>
                <w:color w:val="000000"/>
                <w:sz w:val="16"/>
                <w:szCs w:val="16"/>
                <w:vertAlign w:val="superscript"/>
              </w:rPr>
              <w:t>3</w:t>
            </w:r>
            <w:r>
              <w:rPr>
                <w:b/>
                <w:bCs/>
                <w:color w:val="000000"/>
                <w:sz w:val="16"/>
                <w:szCs w:val="16"/>
              </w:rPr>
              <w:t>] (obowiązujący od 11 października 2019 roku poziom informowania)</w:t>
            </w:r>
          </w:p>
        </w:tc>
      </w:tr>
      <w:tr w:rsidR="007B28EA" w:rsidTr="008B267B">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85" w:type="pct"/>
            <w:tcBorders>
              <w:top w:val="nil"/>
              <w:left w:val="single" w:sz="4" w:space="0" w:color="auto"/>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2013</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2014</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2015</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2016</w:t>
            </w:r>
          </w:p>
        </w:tc>
        <w:tc>
          <w:tcPr>
            <w:tcW w:w="485"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2017</w:t>
            </w:r>
          </w:p>
        </w:tc>
        <w:tc>
          <w:tcPr>
            <w:tcW w:w="486" w:type="pct"/>
            <w:tcBorders>
              <w:top w:val="nil"/>
              <w:left w:val="nil"/>
              <w:bottom w:val="single" w:sz="4" w:space="0" w:color="auto"/>
              <w:right w:val="single" w:sz="4" w:space="0" w:color="auto"/>
            </w:tcBorders>
            <w:shd w:val="clear" w:color="auto" w:fill="D8D8D8"/>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Chełmicka</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14</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a</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9</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5</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10</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2</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7</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Gniazdowskiego 7</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2</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Okrzei</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5</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6</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4</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3</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10</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5</w:t>
            </w:r>
          </w:p>
        </w:tc>
      </w:tr>
      <w:tr w:rsidR="007B28EA" w:rsidTr="008B267B">
        <w:trPr>
          <w:trHeight w:val="225"/>
        </w:trPr>
        <w:tc>
          <w:tcPr>
            <w:tcW w:w="1625" w:type="pct"/>
            <w:tcBorders>
              <w:top w:val="single" w:sz="4" w:space="0" w:color="auto"/>
              <w:left w:val="single" w:sz="4" w:space="0" w:color="auto"/>
              <w:bottom w:val="single" w:sz="4" w:space="0" w:color="auto"/>
              <w:right w:val="single" w:sz="4" w:space="0" w:color="auto"/>
            </w:tcBorders>
            <w:vAlign w:val="center"/>
          </w:tcPr>
          <w:p w:rsidR="007B28EA" w:rsidRDefault="007B28EA" w:rsidP="00301F3F">
            <w:pPr>
              <w:rPr>
                <w:color w:val="000000"/>
                <w:sz w:val="16"/>
                <w:szCs w:val="16"/>
              </w:rPr>
            </w:pPr>
            <w:r>
              <w:rPr>
                <w:color w:val="000000"/>
                <w:sz w:val="16"/>
                <w:szCs w:val="16"/>
              </w:rPr>
              <w:t>Włocławek ul. Sielska 3</w:t>
            </w:r>
          </w:p>
        </w:tc>
        <w:tc>
          <w:tcPr>
            <w:tcW w:w="463" w:type="pct"/>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color w:val="000000"/>
                <w:sz w:val="16"/>
                <w:szCs w:val="16"/>
              </w:rPr>
            </w:pPr>
            <w:r>
              <w:rPr>
                <w:color w:val="000000"/>
                <w:sz w:val="16"/>
                <w:szCs w:val="16"/>
              </w:rPr>
              <w:t>m</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w:t>
            </w:r>
          </w:p>
        </w:tc>
        <w:tc>
          <w:tcPr>
            <w:tcW w:w="485"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86"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bl>
    <w:p w:rsidR="007B28EA" w:rsidRDefault="007B28EA" w:rsidP="008B267B"/>
    <w:p w:rsidR="007B28EA" w:rsidRDefault="007B28EA" w:rsidP="00876674">
      <w:pPr>
        <w:pStyle w:val="POPnormal"/>
      </w:pPr>
    </w:p>
    <w:p w:rsidR="007B28EA" w:rsidRPr="004B5391" w:rsidRDefault="007B28EA" w:rsidP="008B267B">
      <w:pPr>
        <w:pStyle w:val="POPnormal"/>
      </w:pPr>
      <w:r w:rsidRPr="004B5391">
        <w:t>Istotnym elementem, który determinuje poziom stężeń zanieczyszczeń powietrza są przede wszystkim warunki meteorologiczne, a szczególnie:</w:t>
      </w:r>
    </w:p>
    <w:p w:rsidR="007B28EA" w:rsidRPr="004B5391" w:rsidRDefault="007B28EA" w:rsidP="008B267B">
      <w:pPr>
        <w:pStyle w:val="POPlista"/>
        <w:numPr>
          <w:ilvl w:val="0"/>
          <w:numId w:val="20"/>
        </w:numPr>
        <w:ind w:left="738" w:hanging="284"/>
      </w:pPr>
      <w:r w:rsidRPr="004B5391">
        <w:t>temperatura powietrza, która wpływa na wielkość zapotrzebowania na energię cieplną, której wytwarzanie generuje emisję zanieczyszczeń do po</w:t>
      </w:r>
      <w:r>
        <w:t>wietrza w wyniku spalania paliw,</w:t>
      </w:r>
    </w:p>
    <w:p w:rsidR="007B28EA" w:rsidRPr="004B5391" w:rsidRDefault="007B28EA" w:rsidP="008B267B">
      <w:pPr>
        <w:pStyle w:val="POPlista"/>
        <w:numPr>
          <w:ilvl w:val="0"/>
          <w:numId w:val="20"/>
        </w:numPr>
        <w:ind w:left="738" w:hanging="284"/>
      </w:pPr>
      <w:r w:rsidRPr="004B5391">
        <w:t>prędkość wiatru, która determinuje sposób rozpraszania się zanieczyszczeń wprowadzanych do powietrza,</w:t>
      </w:r>
    </w:p>
    <w:p w:rsidR="007B28EA" w:rsidRPr="004B5391" w:rsidRDefault="007B28EA" w:rsidP="008B267B">
      <w:pPr>
        <w:pStyle w:val="POPlista"/>
        <w:numPr>
          <w:ilvl w:val="0"/>
          <w:numId w:val="20"/>
        </w:numPr>
        <w:ind w:left="738" w:hanging="284"/>
      </w:pPr>
      <w:r w:rsidRPr="004B5391">
        <w:t>kierunek wiatru, który decyduje o tym skąd pochodzą transportowane przez masy powietrza zanie</w:t>
      </w:r>
      <w:r>
        <w:t>czyszczenia,</w:t>
      </w:r>
    </w:p>
    <w:p w:rsidR="007B28EA" w:rsidRPr="004B5391" w:rsidRDefault="007B28EA" w:rsidP="008B267B">
      <w:pPr>
        <w:pStyle w:val="POPlista"/>
        <w:numPr>
          <w:ilvl w:val="0"/>
          <w:numId w:val="20"/>
        </w:numPr>
        <w:ind w:left="738" w:hanging="284"/>
      </w:pPr>
      <w:r w:rsidRPr="004B5391">
        <w:t>stan równowagi atmosfery i wysokość warstwy mieszania</w:t>
      </w:r>
      <w:r>
        <w:t>,</w:t>
      </w:r>
      <w:r w:rsidRPr="00301F3F">
        <w:t xml:space="preserve"> </w:t>
      </w:r>
      <w:r>
        <w:t>które</w:t>
      </w:r>
      <w:r w:rsidRPr="004B5391">
        <w:t xml:space="preserve"> w pośredni sposób wpływają na kumulację lub rozpraszanie zanieczysz</w:t>
      </w:r>
      <w:r>
        <w:t>czeń wprowadzonych do powietrza,</w:t>
      </w:r>
    </w:p>
    <w:p w:rsidR="007B28EA" w:rsidRPr="004B5391" w:rsidRDefault="007B28EA" w:rsidP="008B267B">
      <w:pPr>
        <w:pStyle w:val="POPlista"/>
        <w:numPr>
          <w:ilvl w:val="0"/>
          <w:numId w:val="20"/>
        </w:numPr>
        <w:ind w:left="738" w:hanging="284"/>
      </w:pPr>
      <w:r w:rsidRPr="004B5391">
        <w:t>wilgotność powietrza,</w:t>
      </w:r>
    </w:p>
    <w:p w:rsidR="007B28EA" w:rsidRPr="004B5391" w:rsidRDefault="007B28EA" w:rsidP="008B267B">
      <w:pPr>
        <w:pStyle w:val="POPlista"/>
        <w:numPr>
          <w:ilvl w:val="0"/>
          <w:numId w:val="20"/>
        </w:numPr>
        <w:ind w:left="738" w:hanging="284"/>
      </w:pPr>
      <w:r w:rsidRPr="004B5391">
        <w:t>opady atmosferyczne – powodują wymywanie zanieczyszczeń z powietrza.</w:t>
      </w:r>
    </w:p>
    <w:p w:rsidR="007B28EA" w:rsidRPr="00750446" w:rsidRDefault="007B28EA" w:rsidP="008B267B">
      <w:pPr>
        <w:pStyle w:val="POPnormal"/>
        <w:rPr>
          <w:highlight w:val="yellow"/>
        </w:rPr>
      </w:pPr>
      <w:r w:rsidRPr="004B5391">
        <w:t>Czynnikiem wpływającym również na poziom zanieczyszczeń w powietrzu jest ukształtowanie terenu, w którym mogą występować obszary o specyficznym klimacie, mikroklimacie i specyficznych warunkach meteorologicznych. Najkorzystniejsze warunki rozprzestrzeniania zanieczyszczeń panują na terenach płaskich, gdzie występują: duża liczba dni z</w:t>
      </w:r>
      <w:r>
        <w:t> </w:t>
      </w:r>
      <w:r w:rsidRPr="004B5391">
        <w:t>nasłonecznieniem, dobre warunki termiczne oraz wysokie prędkości mas powietrza (dobre przewietrzanie). W dolinach oraz nieckach wymiana mas powietr</w:t>
      </w:r>
      <w:r>
        <w:t>za jest utrudniona, dlatego też </w:t>
      </w:r>
      <w:r w:rsidRPr="004B5391">
        <w:t>warunki topograficzne i klimatyczne takich obszarów sprzyja</w:t>
      </w:r>
      <w:r>
        <w:t>ją kumulacji zanieczyszczeń, co </w:t>
      </w:r>
      <w:r w:rsidRPr="004B5391">
        <w:t>skutkuje występowaniem wysokich wartości stężeń zanieczyszczeń.</w:t>
      </w:r>
    </w:p>
    <w:p w:rsidR="007B28EA" w:rsidRDefault="007B28EA" w:rsidP="008B267B">
      <w:pPr>
        <w:pStyle w:val="POPnormal"/>
      </w:pPr>
      <w:r w:rsidRPr="004B5391">
        <w:t>Analiza danych meteorologicznych pozwala stwierdzić, iż niekorzystne warunki atmosferyczne (m.in. mała prędkość wiatru tzw. „cisze atmosferyczne”, niskie temperatury powietr</w:t>
      </w:r>
      <w:r>
        <w:t>za, niskie gradienty ciśnienia -</w:t>
      </w:r>
      <w:r w:rsidRPr="004B5391">
        <w:t xml:space="preserve"> cyrkulacja antycyklonalna), determinują pojawianie się podwyższonych stężeń zanieczyszczeń pyłowych. Poprawę jakości powietrza obserwujemy w sytuacji zwiększenia prędkości wiatru i wystąpienia opadów atmosferycznych. Warunki takie prowadzą do szybkiej </w:t>
      </w:r>
      <w:r>
        <w:br/>
      </w:r>
      <w:r w:rsidRPr="004B5391">
        <w:t>i istotnej poprawy jakości powietrza. Na podstawie danych meteorologicznych można stwierdzić, że warunki wietrzne na terenie strefy miasto Włocławek są niekorzystne. Dominują wiatry słabe</w:t>
      </w:r>
      <w:r>
        <w:t>,</w:t>
      </w:r>
      <w:r w:rsidRPr="004B5391">
        <w:t xml:space="preserve"> wiejące z prędkością 1 - 2 m/s</w:t>
      </w:r>
      <w:r>
        <w:t>,</w:t>
      </w:r>
      <w:r w:rsidRPr="004B5391">
        <w:t xml:space="preserve"> tj. ok. 24% i 2</w:t>
      </w:r>
      <w:r>
        <w:t xml:space="preserve"> </w:t>
      </w:r>
      <w:r w:rsidRPr="004B5391">
        <w:t>- 3 m/s</w:t>
      </w:r>
      <w:r>
        <w:t>, ok. 25% ze </w:t>
      </w:r>
      <w:r w:rsidRPr="004B5391">
        <w:t>skłonnością cisz, które występują średnio 30 dni w roku.</w:t>
      </w:r>
    </w:p>
    <w:p w:rsidR="007B28EA" w:rsidRDefault="007B28EA" w:rsidP="00EC69DE">
      <w:pPr>
        <w:pStyle w:val="POPnormal"/>
      </w:pPr>
      <w:r>
        <w:t>Na kolejnym rysunku przedstawiono przebieg zmienności stężeń pyłu PM10 dla pierwszego kwartału roku 2018 w zestawieniu z prędkością wiatru. Analiza wskazuje na bardzo dużą zależność pomiędzy wysokością stężeń pyłu zawieszonego PM10, a prędkością wiatru. Podczas epizodów z bardzo niską prędkością wiatru (do 1 m/s) stężenia dobowe analizowanej substancji, pyłu zawieszonego PM10 wzrastają, natomiast kiedy wiatr nasila się i nie ma zjawiska tzw. cisz atmosferycznych, stężenia wyraźnie spadają.</w:t>
      </w:r>
    </w:p>
    <w:p w:rsidR="007B28EA" w:rsidRDefault="007B28EA" w:rsidP="008B267B">
      <w:pPr>
        <w:pStyle w:val="POPnormal"/>
      </w:pPr>
    </w:p>
    <w:p w:rsidR="007B28EA" w:rsidRDefault="007B28EA" w:rsidP="00EC69DE">
      <w:pPr>
        <w:pStyle w:val="POPnormal"/>
        <w:keepNext/>
      </w:pPr>
      <w:r>
        <w:rPr>
          <w:noProof/>
        </w:rPr>
        <w:pict>
          <v:shape id="_x0000_i1030" type="#_x0000_t75" style="width:438pt;height:302.25pt;visibility:visible">
            <v:imagedata r:id="rId18" o:title="" croptop="-840f" cropbottom="-2334f" cropleft="-286f" cropright="-38f"/>
            <o:lock v:ext="edit" aspectratio="f"/>
          </v:shape>
        </w:pict>
      </w:r>
    </w:p>
    <w:p w:rsidR="007B28EA" w:rsidRDefault="007B28EA" w:rsidP="00EC69DE">
      <w:pPr>
        <w:pStyle w:val="Caption"/>
      </w:pPr>
      <w:bookmarkStart w:id="111" w:name="_Toc33039688"/>
      <w:r>
        <w:t xml:space="preserve">Rysunek </w:t>
      </w:r>
      <w:r>
        <w:rPr>
          <w:noProof/>
        </w:rPr>
        <w:fldChar w:fldCharType="begin"/>
      </w:r>
      <w:r>
        <w:rPr>
          <w:noProof/>
        </w:rPr>
        <w:instrText xml:space="preserve"> SEQ Rysunek \* ARABIC </w:instrText>
      </w:r>
      <w:r>
        <w:rPr>
          <w:noProof/>
        </w:rPr>
        <w:fldChar w:fldCharType="separate"/>
      </w:r>
      <w:r>
        <w:rPr>
          <w:noProof/>
        </w:rPr>
        <w:t>6</w:t>
      </w:r>
      <w:r>
        <w:rPr>
          <w:noProof/>
        </w:rPr>
        <w:fldChar w:fldCharType="end"/>
      </w:r>
      <w:r>
        <w:t>.</w:t>
      </w:r>
      <w:r w:rsidRPr="00EC69DE">
        <w:t xml:space="preserve"> </w:t>
      </w:r>
      <w:r w:rsidRPr="00FD48DD">
        <w:t>Porównanie przebiegu zmienności stężeń 24-go</w:t>
      </w:r>
      <w:r>
        <w:t>dz. PM10, wiatru w I kwartale 2018 r. we Włocławku</w:t>
      </w:r>
      <w:r>
        <w:rPr>
          <w:rStyle w:val="FootnoteReference"/>
        </w:rPr>
        <w:footnoteReference w:id="45"/>
      </w:r>
      <w:bookmarkEnd w:id="111"/>
    </w:p>
    <w:p w:rsidR="007B28EA" w:rsidRDefault="007B28EA" w:rsidP="00EC69DE">
      <w:pPr>
        <w:pStyle w:val="POPnormal"/>
        <w:keepNext/>
      </w:pPr>
      <w:r>
        <w:rPr>
          <w:noProof/>
        </w:rPr>
        <w:pict>
          <v:shape id="Wykres 3" o:spid="_x0000_i1031" type="#_x0000_t75" style="width:430.5pt;height:276pt;visibility:visible">
            <v:imagedata r:id="rId19" o:title="" croptop="-5375f" cropbottom="-8422f" cropleft="-290f"/>
            <o:lock v:ext="edit" aspectratio="f"/>
          </v:shape>
        </w:pict>
      </w:r>
    </w:p>
    <w:p w:rsidR="007B28EA" w:rsidRDefault="007B28EA" w:rsidP="00EC69DE">
      <w:pPr>
        <w:pStyle w:val="Caption"/>
      </w:pPr>
      <w:bookmarkStart w:id="112" w:name="_Toc33039689"/>
      <w:r>
        <w:t xml:space="preserve">Rysunek </w:t>
      </w:r>
      <w:r>
        <w:rPr>
          <w:noProof/>
        </w:rPr>
        <w:fldChar w:fldCharType="begin"/>
      </w:r>
      <w:r>
        <w:rPr>
          <w:noProof/>
        </w:rPr>
        <w:instrText xml:space="preserve"> SEQ Rysunek \* ARABIC </w:instrText>
      </w:r>
      <w:r>
        <w:rPr>
          <w:noProof/>
        </w:rPr>
        <w:fldChar w:fldCharType="separate"/>
      </w:r>
      <w:r>
        <w:rPr>
          <w:noProof/>
        </w:rPr>
        <w:t>7</w:t>
      </w:r>
      <w:r>
        <w:rPr>
          <w:noProof/>
        </w:rPr>
        <w:fldChar w:fldCharType="end"/>
      </w:r>
      <w:r>
        <w:t>.</w:t>
      </w:r>
      <w:r w:rsidRPr="00EC69DE">
        <w:t xml:space="preserve"> </w:t>
      </w:r>
      <w:r w:rsidRPr="00FD48DD">
        <w:t>Porównanie przebiegu zmi</w:t>
      </w:r>
      <w:r>
        <w:t>enności stężeń 24-godz. PM10, wiatru w IV</w:t>
      </w:r>
      <w:r w:rsidRPr="00FD48DD">
        <w:t xml:space="preserve"> kwartale 2018 r. w</w:t>
      </w:r>
      <w:r>
        <w:t>e Włocławku</w:t>
      </w:r>
      <w:r>
        <w:rPr>
          <w:rStyle w:val="FootnoteReference"/>
        </w:rPr>
        <w:footnoteReference w:id="46"/>
      </w:r>
      <w:bookmarkEnd w:id="112"/>
    </w:p>
    <w:p w:rsidR="007B28EA" w:rsidRDefault="007B28EA" w:rsidP="008B267B">
      <w:pPr>
        <w:pStyle w:val="POPnormal"/>
      </w:pPr>
    </w:p>
    <w:p w:rsidR="007B28EA" w:rsidRDefault="007B28EA" w:rsidP="008B267B">
      <w:pPr>
        <w:pStyle w:val="POPnormal"/>
      </w:pPr>
      <w:r>
        <w:t>Bardzo duży wpływ na wysokość stężeń zanieczyszczeń w powietrzu ma również temperatura powietrza. Związane jest to ze zwiększoną ilością paliw spalanych w celach grzewczych. Zależność tą przedstawiono na poniższych rysunkach. Z przedstawionych danych wynika, że im niższa temperatura, tym większe stężenie zanieczyszczeń pyłowych w powietrzu.</w:t>
      </w:r>
    </w:p>
    <w:p w:rsidR="007B28EA" w:rsidRDefault="007B28EA" w:rsidP="00EC69DE">
      <w:pPr>
        <w:pStyle w:val="POPnormal"/>
        <w:keepNext/>
      </w:pPr>
      <w:r>
        <w:rPr>
          <w:noProof/>
        </w:rPr>
        <w:pict>
          <v:shape id="Wykres 4" o:spid="_x0000_i1032" type="#_x0000_t75" style="width:416.25pt;height:306pt;visibility:visible">
            <v:imagedata r:id="rId20" o:title="" croptop="-612f" cropbottom="-1118f" cropleft="-289f" cropright="-122f"/>
            <o:lock v:ext="edit" aspectratio="f"/>
          </v:shape>
        </w:pict>
      </w:r>
    </w:p>
    <w:p w:rsidR="007B28EA" w:rsidRDefault="007B28EA" w:rsidP="00EC69DE">
      <w:pPr>
        <w:pStyle w:val="Caption"/>
      </w:pPr>
      <w:bookmarkStart w:id="113" w:name="_Toc33039690"/>
      <w:r>
        <w:t xml:space="preserve">Rysunek </w:t>
      </w:r>
      <w:r>
        <w:rPr>
          <w:noProof/>
        </w:rPr>
        <w:fldChar w:fldCharType="begin"/>
      </w:r>
      <w:r>
        <w:rPr>
          <w:noProof/>
        </w:rPr>
        <w:instrText xml:space="preserve"> SEQ Rysunek \* ARABIC </w:instrText>
      </w:r>
      <w:r>
        <w:rPr>
          <w:noProof/>
        </w:rPr>
        <w:fldChar w:fldCharType="separate"/>
      </w:r>
      <w:r>
        <w:rPr>
          <w:noProof/>
        </w:rPr>
        <w:t>8</w:t>
      </w:r>
      <w:r>
        <w:rPr>
          <w:noProof/>
        </w:rPr>
        <w:fldChar w:fldCharType="end"/>
      </w:r>
      <w:r>
        <w:t>.</w:t>
      </w:r>
      <w:r w:rsidRPr="00EC69DE">
        <w:t xml:space="preserve"> </w:t>
      </w:r>
      <w:r w:rsidRPr="004973F4">
        <w:t>Porównanie przebiegu zmienności stężeń 24-godz. PM10 w IV kwartale 2018 r. we Włocławku z</w:t>
      </w:r>
      <w:r>
        <w:t> </w:t>
      </w:r>
      <w:r w:rsidRPr="004973F4">
        <w:t>temperaturą</w:t>
      </w:r>
      <w:r>
        <w:rPr>
          <w:rStyle w:val="FootnoteReference"/>
        </w:rPr>
        <w:footnoteReference w:id="47"/>
      </w:r>
      <w:bookmarkEnd w:id="113"/>
    </w:p>
    <w:p w:rsidR="007B28EA" w:rsidRDefault="007B28EA" w:rsidP="008B267B">
      <w:pPr>
        <w:pStyle w:val="POPnormal"/>
      </w:pPr>
      <w:r w:rsidRPr="00B056B7">
        <w:t>Pionowy zasięg skutecznego rozprowadzania w powietrzu zan</w:t>
      </w:r>
      <w:r>
        <w:t>ieczyszczeń to tzw. wysokość war</w:t>
      </w:r>
      <w:r w:rsidRPr="00B056B7">
        <w:t>stwy mieszania. Wysokość ta zmienia się w ciągu doby i waha się od kilkudziesięciu metrów nocą do kilkuset, a w sprzyjających warunkach nawet do kilku tysięcy metrów w porze dziennej. Im niższa wysokość warstwy mieszania tym</w:t>
      </w:r>
      <w:r>
        <w:t xml:space="preserve"> wyższe stężenia zanieczyszczeń.</w:t>
      </w:r>
    </w:p>
    <w:p w:rsidR="007B28EA" w:rsidRDefault="007B28EA" w:rsidP="00EC69DE">
      <w:pPr>
        <w:pStyle w:val="K-Ppodpistab"/>
        <w:keepNext/>
      </w:pPr>
      <w:r>
        <w:rPr>
          <w:noProof/>
        </w:rPr>
        <w:pict>
          <v:shape id="Wykres 5" o:spid="_x0000_i1033" type="#_x0000_t75" style="width:416.25pt;height:291.75pt;visibility:visible">
            <v:imagedata r:id="rId21" o:title="" croptop="-1825f" cropbottom="-3935f" cropleft="-290f" cropright="-198f"/>
            <o:lock v:ext="edit" aspectratio="f"/>
          </v:shape>
        </w:pict>
      </w:r>
    </w:p>
    <w:p w:rsidR="007B28EA" w:rsidRDefault="007B28EA" w:rsidP="00EC69DE">
      <w:pPr>
        <w:pStyle w:val="Caption"/>
      </w:pPr>
      <w:bookmarkStart w:id="114" w:name="_Toc33039691"/>
      <w:r>
        <w:t xml:space="preserve">Rysunek </w:t>
      </w:r>
      <w:r>
        <w:rPr>
          <w:noProof/>
        </w:rPr>
        <w:fldChar w:fldCharType="begin"/>
      </w:r>
      <w:r>
        <w:rPr>
          <w:noProof/>
        </w:rPr>
        <w:instrText xml:space="preserve"> SEQ Rysunek \* ARABIC </w:instrText>
      </w:r>
      <w:r>
        <w:rPr>
          <w:noProof/>
        </w:rPr>
        <w:fldChar w:fldCharType="separate"/>
      </w:r>
      <w:r>
        <w:rPr>
          <w:noProof/>
        </w:rPr>
        <w:t>9</w:t>
      </w:r>
      <w:r>
        <w:rPr>
          <w:noProof/>
        </w:rPr>
        <w:fldChar w:fldCharType="end"/>
      </w:r>
      <w:r>
        <w:t>.</w:t>
      </w:r>
      <w:r w:rsidRPr="00EC69DE">
        <w:t xml:space="preserve"> </w:t>
      </w:r>
      <w:r w:rsidRPr="004973F4">
        <w:t>Porównanie przebiegu zmienności stężeń 24-godz. PM10 w I kwartale 2018 r. w</w:t>
      </w:r>
      <w:r>
        <w:t xml:space="preserve">e Włocławku </w:t>
      </w:r>
      <w:r w:rsidRPr="004973F4">
        <w:t>z wysokością warstwy mieszania</w:t>
      </w:r>
      <w:r>
        <w:rPr>
          <w:rStyle w:val="FootnoteReference"/>
        </w:rPr>
        <w:footnoteReference w:id="48"/>
      </w:r>
      <w:bookmarkEnd w:id="114"/>
    </w:p>
    <w:p w:rsidR="007B28EA" w:rsidRDefault="007B28EA" w:rsidP="00EC69DE">
      <w:pPr>
        <w:pStyle w:val="POPnormal"/>
        <w:keepNext/>
      </w:pPr>
      <w:r>
        <w:rPr>
          <w:noProof/>
        </w:rPr>
        <w:pict>
          <v:shape id="Wykres 9" o:spid="_x0000_i1034" type="#_x0000_t75" style="width:416.25pt;height:271.5pt;visibility:visible">
            <v:imagedata r:id="rId22" o:title="" croptop="-703f" cropbottom="-2377f" cropleft="-365f"/>
            <o:lock v:ext="edit" aspectratio="f"/>
          </v:shape>
        </w:pict>
      </w:r>
    </w:p>
    <w:p w:rsidR="007B28EA" w:rsidRDefault="007B28EA" w:rsidP="00EC69DE">
      <w:pPr>
        <w:pStyle w:val="Caption"/>
      </w:pPr>
      <w:bookmarkStart w:id="115" w:name="_Toc33039692"/>
      <w:r>
        <w:t xml:space="preserve">Rysunek </w:t>
      </w:r>
      <w:r>
        <w:rPr>
          <w:noProof/>
        </w:rPr>
        <w:fldChar w:fldCharType="begin"/>
      </w:r>
      <w:r>
        <w:rPr>
          <w:noProof/>
        </w:rPr>
        <w:instrText xml:space="preserve"> SEQ Rysunek \* ARABIC </w:instrText>
      </w:r>
      <w:r>
        <w:rPr>
          <w:noProof/>
        </w:rPr>
        <w:fldChar w:fldCharType="separate"/>
      </w:r>
      <w:r>
        <w:rPr>
          <w:noProof/>
        </w:rPr>
        <w:t>10</w:t>
      </w:r>
      <w:r>
        <w:rPr>
          <w:noProof/>
        </w:rPr>
        <w:fldChar w:fldCharType="end"/>
      </w:r>
      <w:r>
        <w:t>.</w:t>
      </w:r>
      <w:r w:rsidRPr="00EC69DE">
        <w:t xml:space="preserve"> </w:t>
      </w:r>
      <w:r w:rsidRPr="004973F4">
        <w:t>Porównanie przebiegu zmienności stężeń 24-godz. PM10 w I</w:t>
      </w:r>
      <w:r>
        <w:t>V</w:t>
      </w:r>
      <w:r w:rsidRPr="004973F4">
        <w:t xml:space="preserve"> kwartale 2018 r. w</w:t>
      </w:r>
      <w:r>
        <w:t xml:space="preserve">e Włocławku </w:t>
      </w:r>
      <w:r w:rsidRPr="004973F4">
        <w:t>z</w:t>
      </w:r>
      <w:r>
        <w:t> </w:t>
      </w:r>
      <w:r w:rsidRPr="004973F4">
        <w:t>wysokością warstwy mieszania</w:t>
      </w:r>
      <w:r>
        <w:rPr>
          <w:rStyle w:val="FootnoteReference"/>
        </w:rPr>
        <w:footnoteReference w:id="49"/>
      </w:r>
      <w:bookmarkEnd w:id="115"/>
    </w:p>
    <w:p w:rsidR="007B28EA" w:rsidRPr="004632E7" w:rsidRDefault="007B28EA" w:rsidP="00157659">
      <w:pPr>
        <w:pStyle w:val="POPnormal"/>
      </w:pPr>
    </w:p>
    <w:p w:rsidR="007B28EA" w:rsidRPr="00B42F1F" w:rsidRDefault="007B28EA" w:rsidP="00876674">
      <w:pPr>
        <w:pStyle w:val="POPpowyr"/>
      </w:pPr>
      <w:r w:rsidRPr="00B42F1F">
        <w:t>Benzo(a)piren</w:t>
      </w:r>
    </w:p>
    <w:p w:rsidR="007B28EA" w:rsidRPr="00584CAE" w:rsidRDefault="007B28EA" w:rsidP="00F54971">
      <w:pPr>
        <w:pStyle w:val="POPnormal"/>
      </w:pPr>
      <w:r w:rsidRPr="00584CAE">
        <w:t>Na poniższym wykresie</w:t>
      </w:r>
      <w:r>
        <w:t xml:space="preserve"> </w:t>
      </w:r>
      <w:r w:rsidRPr="00584CAE">
        <w:t>przedstawiono wyniki pomiarów benzo(a)pirenu od 2013 roku na</w:t>
      </w:r>
      <w:r>
        <w:t> </w:t>
      </w:r>
      <w:r w:rsidRPr="00584CAE">
        <w:t xml:space="preserve">zlokalizowanych stacjach pomiarowych w strefie </w:t>
      </w:r>
      <w:r>
        <w:t>miasto Włocławek</w:t>
      </w:r>
      <w:r w:rsidRPr="00584CAE">
        <w:t>.</w:t>
      </w:r>
    </w:p>
    <w:p w:rsidR="007B28EA" w:rsidRDefault="007B28EA" w:rsidP="008B267B">
      <w:pPr>
        <w:pStyle w:val="Caption"/>
      </w:pPr>
      <w:r w:rsidRPr="00F515B6">
        <w:rPr>
          <w:i w:val="0"/>
          <w:noProof/>
        </w:rPr>
        <w:pict>
          <v:shape id="Wykres 12" o:spid="_x0000_i1035" type="#_x0000_t75" style="width:411pt;height:192.75pt;visibility:visible">
            <v:imagedata r:id="rId23" o:title="" croptop="-3068f" cropbottom="-1986f" cropleft="-1732f" cropright="-4622f"/>
            <o:lock v:ext="edit" aspectratio="f"/>
          </v:shape>
        </w:pict>
      </w:r>
    </w:p>
    <w:p w:rsidR="007B28EA" w:rsidRDefault="007B28EA" w:rsidP="008B267B">
      <w:pPr>
        <w:pStyle w:val="Caption"/>
      </w:pPr>
      <w:bookmarkStart w:id="116" w:name="_Toc33039693"/>
      <w:r>
        <w:t xml:space="preserve">Rysunek </w:t>
      </w:r>
      <w:r>
        <w:rPr>
          <w:noProof/>
        </w:rPr>
        <w:fldChar w:fldCharType="begin"/>
      </w:r>
      <w:r>
        <w:rPr>
          <w:noProof/>
        </w:rPr>
        <w:instrText xml:space="preserve"> SEQ Rysunek \* ARABIC </w:instrText>
      </w:r>
      <w:r>
        <w:rPr>
          <w:noProof/>
        </w:rPr>
        <w:fldChar w:fldCharType="separate"/>
      </w:r>
      <w:r>
        <w:rPr>
          <w:noProof/>
        </w:rPr>
        <w:t>11</w:t>
      </w:r>
      <w:r>
        <w:rPr>
          <w:noProof/>
        </w:rPr>
        <w:fldChar w:fldCharType="end"/>
      </w:r>
      <w:r>
        <w:t>.</w:t>
      </w:r>
      <w:r w:rsidRPr="008B267B">
        <w:t xml:space="preserve"> </w:t>
      </w:r>
      <w:r>
        <w:t>Stężenie średnioroczne benzo(a)pirenu w strefie miasto Włocławek</w:t>
      </w:r>
      <w:r>
        <w:rPr>
          <w:rStyle w:val="FootnoteReference"/>
        </w:rPr>
        <w:footnoteReference w:id="50"/>
      </w:r>
      <w:bookmarkEnd w:id="116"/>
    </w:p>
    <w:p w:rsidR="007B28EA" w:rsidRPr="00584CAE" w:rsidRDefault="007B28EA" w:rsidP="00876674">
      <w:pPr>
        <w:pStyle w:val="POPnormal"/>
      </w:pPr>
      <w:r w:rsidRPr="00584CAE">
        <w:t xml:space="preserve">W każdym </w:t>
      </w:r>
      <w:r>
        <w:t xml:space="preserve">analizowanym </w:t>
      </w:r>
      <w:r w:rsidRPr="00584CAE">
        <w:t xml:space="preserve">roku pomiarowym, począwszy od 2013 </w:t>
      </w:r>
      <w:r>
        <w:t xml:space="preserve">roku </w:t>
      </w:r>
      <w:r w:rsidRPr="00584CAE">
        <w:t xml:space="preserve">występują przekroczenia </w:t>
      </w:r>
      <w:r>
        <w:t xml:space="preserve">poziomu docelowego </w:t>
      </w:r>
      <w:r w:rsidRPr="00584CAE">
        <w:t xml:space="preserve">dla benzo(a)pirenu. </w:t>
      </w:r>
    </w:p>
    <w:p w:rsidR="007B28EA" w:rsidRDefault="007B28EA" w:rsidP="00F54971">
      <w:pPr>
        <w:pStyle w:val="POPnormal"/>
      </w:pPr>
      <w:r>
        <w:t xml:space="preserve">W 2018 roku </w:t>
      </w:r>
      <w:r w:rsidRPr="00584CAE">
        <w:t>na stanowisku pomiarowym w</w:t>
      </w:r>
      <w:r>
        <w:t>e Włocławku zanotowano</w:t>
      </w:r>
      <w:r w:rsidRPr="00584CAE">
        <w:t xml:space="preserve"> </w:t>
      </w:r>
      <w:r>
        <w:t>wynik</w:t>
      </w:r>
      <w:r w:rsidRPr="00584CAE">
        <w:t xml:space="preserve"> </w:t>
      </w:r>
      <w:r>
        <w:t>3,4 n</w:t>
      </w:r>
      <w:r w:rsidRPr="00584CAE">
        <w:t>g/m</w:t>
      </w:r>
      <w:r w:rsidRPr="00584CAE">
        <w:rPr>
          <w:vertAlign w:val="superscript"/>
        </w:rPr>
        <w:t>3</w:t>
      </w:r>
      <w:r>
        <w:t>, co </w:t>
      </w:r>
      <w:r w:rsidRPr="00584CAE">
        <w:t>w</w:t>
      </w:r>
      <w:r>
        <w:t> </w:t>
      </w:r>
      <w:r w:rsidRPr="00584CAE">
        <w:t>znacznym stopniu przekroczyło poziom</w:t>
      </w:r>
      <w:r>
        <w:t xml:space="preserve"> docelowy tego zanieczyszczenia, który wynosi </w:t>
      </w:r>
      <w:r>
        <w:br/>
      </w:r>
      <w:r w:rsidRPr="00584CAE">
        <w:t>1 ng/m</w:t>
      </w:r>
      <w:r w:rsidRPr="00584CAE">
        <w:rPr>
          <w:vertAlign w:val="superscript"/>
        </w:rPr>
        <w:t>3</w:t>
      </w:r>
      <w:r w:rsidRPr="00584CAE">
        <w:t>.</w:t>
      </w:r>
    </w:p>
    <w:p w:rsidR="007B28EA" w:rsidRDefault="007B28EA" w:rsidP="00876674">
      <w:pPr>
        <w:pStyle w:val="Caption"/>
      </w:pPr>
      <w:bookmarkStart w:id="117" w:name="_Toc28597983"/>
      <w:bookmarkStart w:id="118" w:name="_Toc33039635"/>
      <w:r>
        <w:t xml:space="preserve">Tabela </w:t>
      </w:r>
      <w:r>
        <w:rPr>
          <w:noProof/>
        </w:rPr>
        <w:fldChar w:fldCharType="begin"/>
      </w:r>
      <w:r>
        <w:rPr>
          <w:noProof/>
        </w:rPr>
        <w:instrText xml:space="preserve"> SEQ Tabela \* ARABIC </w:instrText>
      </w:r>
      <w:r>
        <w:rPr>
          <w:noProof/>
        </w:rPr>
        <w:fldChar w:fldCharType="separate"/>
      </w:r>
      <w:r>
        <w:rPr>
          <w:noProof/>
        </w:rPr>
        <w:t>13</w:t>
      </w:r>
      <w:r>
        <w:rPr>
          <w:noProof/>
        </w:rPr>
        <w:fldChar w:fldCharType="end"/>
      </w:r>
      <w:r>
        <w:t>. Stężenie średnioroczne benzo(a)pirenu za lata 2013-2018 w strefie miasto Włocławek</w:t>
      </w:r>
      <w:r>
        <w:rPr>
          <w:rStyle w:val="FootnoteReference"/>
        </w:rPr>
        <w:footnoteReference w:id="51"/>
      </w:r>
      <w:bookmarkEnd w:id="117"/>
      <w:bookmarkEnd w:id="118"/>
    </w:p>
    <w:tbl>
      <w:tblPr>
        <w:tblW w:w="5000" w:type="pct"/>
        <w:tblCellMar>
          <w:left w:w="70" w:type="dxa"/>
          <w:right w:w="70" w:type="dxa"/>
        </w:tblCellMar>
        <w:tblLook w:val="00A0"/>
      </w:tblPr>
      <w:tblGrid>
        <w:gridCol w:w="1577"/>
        <w:gridCol w:w="2320"/>
        <w:gridCol w:w="478"/>
        <w:gridCol w:w="738"/>
        <w:gridCol w:w="738"/>
        <w:gridCol w:w="738"/>
        <w:gridCol w:w="738"/>
        <w:gridCol w:w="738"/>
        <w:gridCol w:w="741"/>
      </w:tblGrid>
      <w:tr w:rsidR="007B28EA" w:rsidTr="002C6425">
        <w:trPr>
          <w:trHeight w:val="225"/>
        </w:trPr>
        <w:tc>
          <w:tcPr>
            <w:tcW w:w="896"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kod stacji</w:t>
            </w:r>
          </w:p>
        </w:tc>
        <w:tc>
          <w:tcPr>
            <w:tcW w:w="131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adres stacji</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m/a*</w:t>
            </w:r>
          </w:p>
        </w:tc>
        <w:tc>
          <w:tcPr>
            <w:tcW w:w="2516" w:type="pct"/>
            <w:gridSpan w:val="6"/>
            <w:tcBorders>
              <w:top w:val="single" w:sz="4" w:space="0" w:color="auto"/>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stężenie średnioroczne benzo(a)pirenu [ng/m</w:t>
            </w:r>
            <w:r>
              <w:rPr>
                <w:b/>
                <w:bCs/>
                <w:color w:val="000000"/>
                <w:sz w:val="16"/>
                <w:szCs w:val="16"/>
                <w:vertAlign w:val="superscript"/>
              </w:rPr>
              <w:t>3</w:t>
            </w:r>
            <w:r>
              <w:rPr>
                <w:b/>
                <w:bCs/>
                <w:color w:val="000000"/>
                <w:sz w:val="16"/>
                <w:szCs w:val="16"/>
              </w:rPr>
              <w:t>]</w:t>
            </w:r>
          </w:p>
        </w:tc>
      </w:tr>
      <w:tr w:rsidR="007B28EA" w:rsidTr="002C6425">
        <w:trPr>
          <w:trHeight w:val="225"/>
        </w:trPr>
        <w:tc>
          <w:tcPr>
            <w:tcW w:w="896"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317"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271"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19"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2013</w:t>
            </w:r>
          </w:p>
        </w:tc>
        <w:tc>
          <w:tcPr>
            <w:tcW w:w="419"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2014</w:t>
            </w:r>
          </w:p>
        </w:tc>
        <w:tc>
          <w:tcPr>
            <w:tcW w:w="419"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2015</w:t>
            </w:r>
          </w:p>
        </w:tc>
        <w:tc>
          <w:tcPr>
            <w:tcW w:w="419"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2016</w:t>
            </w:r>
          </w:p>
        </w:tc>
        <w:tc>
          <w:tcPr>
            <w:tcW w:w="419"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2017</w:t>
            </w:r>
          </w:p>
        </w:tc>
        <w:tc>
          <w:tcPr>
            <w:tcW w:w="421"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2018</w:t>
            </w:r>
          </w:p>
        </w:tc>
      </w:tr>
      <w:tr w:rsidR="007B28EA" w:rsidTr="002C6425">
        <w:trPr>
          <w:trHeight w:val="225"/>
        </w:trPr>
        <w:tc>
          <w:tcPr>
            <w:tcW w:w="896" w:type="pct"/>
            <w:tcBorders>
              <w:top w:val="nil"/>
              <w:left w:val="single" w:sz="4" w:space="0" w:color="auto"/>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KpWloclOkrze</w:t>
            </w:r>
          </w:p>
        </w:tc>
        <w:tc>
          <w:tcPr>
            <w:tcW w:w="1317" w:type="pct"/>
            <w:tcBorders>
              <w:top w:val="nil"/>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Włocławek ul. Okrzei</w:t>
            </w:r>
          </w:p>
        </w:tc>
        <w:tc>
          <w:tcPr>
            <w:tcW w:w="27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m</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1,9</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2,8</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4,5</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4,2</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3,9</w:t>
            </w:r>
          </w:p>
        </w:tc>
        <w:tc>
          <w:tcPr>
            <w:tcW w:w="421"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r>
      <w:tr w:rsidR="007B28EA" w:rsidTr="002C6425">
        <w:trPr>
          <w:trHeight w:val="225"/>
        </w:trPr>
        <w:tc>
          <w:tcPr>
            <w:tcW w:w="896" w:type="pct"/>
            <w:tcBorders>
              <w:top w:val="nil"/>
              <w:left w:val="single" w:sz="4" w:space="0" w:color="auto"/>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KpWloclGniaz</w:t>
            </w:r>
          </w:p>
        </w:tc>
        <w:tc>
          <w:tcPr>
            <w:tcW w:w="1317" w:type="pct"/>
            <w:tcBorders>
              <w:top w:val="nil"/>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Włocławek Gniazdowskiego 7</w:t>
            </w:r>
          </w:p>
        </w:tc>
        <w:tc>
          <w:tcPr>
            <w:tcW w:w="271"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m</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19"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w:t>
            </w:r>
          </w:p>
        </w:tc>
        <w:tc>
          <w:tcPr>
            <w:tcW w:w="421" w:type="pct"/>
            <w:tcBorders>
              <w:top w:val="single" w:sz="4" w:space="0" w:color="auto"/>
              <w:left w:val="single" w:sz="4" w:space="0" w:color="auto"/>
              <w:bottom w:val="single" w:sz="4" w:space="0" w:color="auto"/>
              <w:right w:val="single" w:sz="4" w:space="0" w:color="auto"/>
            </w:tcBorders>
            <w:noWrap/>
            <w:vAlign w:val="center"/>
          </w:tcPr>
          <w:p w:rsidR="007B28EA" w:rsidRDefault="007B28EA" w:rsidP="00DA57AC">
            <w:pPr>
              <w:jc w:val="center"/>
              <w:rPr>
                <w:b/>
                <w:bCs/>
                <w:color w:val="000000"/>
                <w:sz w:val="16"/>
                <w:szCs w:val="16"/>
              </w:rPr>
            </w:pPr>
            <w:r>
              <w:rPr>
                <w:b/>
                <w:bCs/>
                <w:color w:val="000000"/>
                <w:sz w:val="16"/>
                <w:szCs w:val="16"/>
              </w:rPr>
              <w:t>3,4</w:t>
            </w:r>
          </w:p>
        </w:tc>
      </w:tr>
    </w:tbl>
    <w:p w:rsidR="007B28EA" w:rsidRPr="002C6425" w:rsidRDefault="007B28EA" w:rsidP="002C6425">
      <w:pPr>
        <w:pStyle w:val="POPnormal"/>
        <w:rPr>
          <w:sz w:val="16"/>
          <w:szCs w:val="16"/>
        </w:rPr>
      </w:pPr>
      <w:bookmarkStart w:id="119" w:name="_Toc27723260"/>
      <w:r w:rsidRPr="002C6425">
        <w:rPr>
          <w:sz w:val="16"/>
          <w:szCs w:val="16"/>
        </w:rPr>
        <w:t>* m-manualna, a-automatyczna</w:t>
      </w:r>
    </w:p>
    <w:p w:rsidR="007B28EA" w:rsidRDefault="007B28EA" w:rsidP="00CB2AAE">
      <w:pPr>
        <w:pStyle w:val="POPnagl3"/>
      </w:pPr>
      <w:bookmarkStart w:id="120" w:name="_Toc33039500"/>
      <w:r>
        <w:t>Wyniki rocznej oceny jakości powietrza w 2018 roku</w:t>
      </w:r>
      <w:bookmarkEnd w:id="119"/>
      <w:bookmarkEnd w:id="120"/>
    </w:p>
    <w:p w:rsidR="007B28EA" w:rsidRPr="006B6DC4" w:rsidRDefault="007B28EA" w:rsidP="00876674">
      <w:pPr>
        <w:pStyle w:val="POPnormal"/>
      </w:pPr>
      <w:r w:rsidRPr="006B6DC4">
        <w:t>W ocenie rocznej wskazano, że do oceny jakości powietrza za 2018 rok wykorzystano kilka metod:</w:t>
      </w:r>
    </w:p>
    <w:p w:rsidR="007B28EA" w:rsidRPr="006B6DC4" w:rsidRDefault="007B28EA" w:rsidP="00876674">
      <w:pPr>
        <w:pStyle w:val="POPwypkt"/>
      </w:pPr>
      <w:r w:rsidRPr="006B6DC4">
        <w:t>wyniki pomiarów, wykonywanych na stałych stanowiskach pomiarowych w ramach Państwowego Monitoringu Środowiska (z wykorzystaniem metodyk referencyjnych), które obejmuje:</w:t>
      </w:r>
    </w:p>
    <w:p w:rsidR="007B28EA" w:rsidRPr="006B6DC4" w:rsidRDefault="007B28EA" w:rsidP="00876674">
      <w:pPr>
        <w:pStyle w:val="POPlista"/>
        <w:numPr>
          <w:ilvl w:val="0"/>
          <w:numId w:val="20"/>
        </w:numPr>
        <w:ind w:left="738" w:hanging="284"/>
      </w:pPr>
      <w:r w:rsidRPr="006B6DC4">
        <w:t>pomiary ciągłe (z zastosowaniem mierników automatycznych),</w:t>
      </w:r>
    </w:p>
    <w:p w:rsidR="007B28EA" w:rsidRPr="006B6DC4" w:rsidRDefault="007B28EA" w:rsidP="00876674">
      <w:pPr>
        <w:pStyle w:val="POPlista"/>
        <w:numPr>
          <w:ilvl w:val="0"/>
          <w:numId w:val="20"/>
        </w:numPr>
        <w:ind w:left="738" w:hanging="284"/>
      </w:pPr>
      <w:r w:rsidRPr="006B6DC4">
        <w:t>pomiary manualne – prowadzone codziennie,</w:t>
      </w:r>
    </w:p>
    <w:p w:rsidR="007B28EA" w:rsidRPr="006B6DC4" w:rsidRDefault="007B28EA" w:rsidP="00876674">
      <w:pPr>
        <w:pStyle w:val="POPwypkt"/>
      </w:pPr>
      <w:r w:rsidRPr="006B6DC4">
        <w:t>wyniki pomiarów wskaźnikowych (obejmują pomiary wykonywane w ramach Państwowego Monitoringu Środowiska, dla których wymagania</w:t>
      </w:r>
      <w:r>
        <w:t>,</w:t>
      </w:r>
      <w:r w:rsidRPr="006B6DC4">
        <w:t xml:space="preserve"> co do celów jakości danych są mniej restrykcyjne niż dla pomiarów intensywnych),</w:t>
      </w:r>
    </w:p>
    <w:p w:rsidR="007B28EA" w:rsidRPr="006B6DC4" w:rsidRDefault="007B28EA" w:rsidP="00876674">
      <w:pPr>
        <w:pStyle w:val="POPwypkt"/>
      </w:pPr>
      <w:r w:rsidRPr="006B6DC4">
        <w:t>metody obiektywnego szacowania, które wykonano w oparciu o:</w:t>
      </w:r>
    </w:p>
    <w:p w:rsidR="007B28EA" w:rsidRPr="006B6DC4" w:rsidRDefault="007B28EA" w:rsidP="00876674">
      <w:pPr>
        <w:pStyle w:val="POPlista"/>
        <w:numPr>
          <w:ilvl w:val="0"/>
          <w:numId w:val="20"/>
        </w:numPr>
        <w:ind w:left="738" w:hanging="284"/>
      </w:pPr>
      <w:r w:rsidRPr="006B6DC4">
        <w:t>analizę informacji o emisji zanieczyszczeń i jej źródłach, sposobie zagospodarowania terenu, warunkach topograficznych i klimatycznych rozważanych obszarów</w:t>
      </w:r>
      <w:r>
        <w:t>,</w:t>
      </w:r>
    </w:p>
    <w:p w:rsidR="007B28EA" w:rsidRPr="006B6DC4" w:rsidRDefault="007B28EA" w:rsidP="00876674">
      <w:pPr>
        <w:pStyle w:val="POPlista"/>
        <w:numPr>
          <w:ilvl w:val="0"/>
          <w:numId w:val="20"/>
        </w:numPr>
        <w:ind w:left="738" w:hanging="284"/>
      </w:pPr>
      <w:r w:rsidRPr="006B6DC4">
        <w:t>wyniki modelowania Instytutu Ochrony Środowiska – Państwowego Instytutu Badawczego</w:t>
      </w:r>
      <w:r>
        <w:t xml:space="preserve"> (metodyka uzupełniająca, w stosunku do pomiarów zanieczyszczeń powietrza, a w szczególnych przypadkach je zastępującą).</w:t>
      </w:r>
    </w:p>
    <w:p w:rsidR="007B28EA" w:rsidRPr="006B6DC4" w:rsidRDefault="007B28EA" w:rsidP="00876674">
      <w:pPr>
        <w:pStyle w:val="POPwypkt"/>
        <w:numPr>
          <w:ilvl w:val="0"/>
          <w:numId w:val="0"/>
        </w:numPr>
        <w:ind w:left="568" w:hanging="284"/>
      </w:pPr>
      <w:r w:rsidRPr="006B6DC4">
        <w:t>Obiektywnych szacowań dokonano wykorzystując m.in.:</w:t>
      </w:r>
    </w:p>
    <w:p w:rsidR="007B28EA" w:rsidRPr="006B6DC4" w:rsidRDefault="007B28EA" w:rsidP="00876674">
      <w:pPr>
        <w:pStyle w:val="POPwypkt"/>
      </w:pPr>
      <w:r w:rsidRPr="006B6DC4">
        <w:t>matematyczne metody obliczania stężeń na podstawie wartości uzyskiwanych z pomiarów w innych miejscach lub innym czasie, w oparciu o wiedzę na temat rozkładów stężeń i emisji na danym obszarze</w:t>
      </w:r>
      <w:r>
        <w:t>,</w:t>
      </w:r>
    </w:p>
    <w:p w:rsidR="007B28EA" w:rsidRPr="006B6DC4" w:rsidRDefault="007B28EA" w:rsidP="00876674">
      <w:pPr>
        <w:pStyle w:val="POPwypkt"/>
      </w:pPr>
      <w:r w:rsidRPr="006B6DC4">
        <w:t>zastosowanie analogii do stężeń pomierzonych na innym obszarze</w:t>
      </w:r>
      <w:r>
        <w:t>,</w:t>
      </w:r>
    </w:p>
    <w:p w:rsidR="007B28EA" w:rsidRDefault="007B28EA" w:rsidP="00876674">
      <w:pPr>
        <w:pStyle w:val="POPwypkt"/>
      </w:pPr>
      <w:r w:rsidRPr="006B6DC4">
        <w:t>zastosowanie analogii do stężeń pomierzonych na danym obszarze w innym okresie</w:t>
      </w:r>
      <w:r>
        <w:t>,</w:t>
      </w:r>
    </w:p>
    <w:p w:rsidR="007B28EA" w:rsidRPr="00876674" w:rsidRDefault="007B28EA" w:rsidP="00876674">
      <w:pPr>
        <w:pStyle w:val="POPwypkt"/>
      </w:pPr>
      <w:r w:rsidRPr="002D368F">
        <w:t xml:space="preserve">obliczenie diagnostyk narażenia na podstawie </w:t>
      </w:r>
      <w:r>
        <w:t>re</w:t>
      </w:r>
      <w:r w:rsidRPr="002D368F">
        <w:t>analizy i identyfikację obszarów z</w:t>
      </w:r>
      <w:r>
        <w:t> </w:t>
      </w:r>
      <w:r w:rsidRPr="002D368F">
        <w:t>przekroczeniami</w:t>
      </w:r>
      <w:r>
        <w:t>.</w:t>
      </w:r>
    </w:p>
    <w:p w:rsidR="007B28EA" w:rsidRDefault="007B28EA" w:rsidP="00525E0A">
      <w:pPr>
        <w:pStyle w:val="POPnag4"/>
      </w:pPr>
      <w:r>
        <w:t>Obszary przekroczeń w strefie miasto Włocławek</w:t>
      </w:r>
    </w:p>
    <w:p w:rsidR="007B28EA" w:rsidRPr="0053509D" w:rsidRDefault="007B28EA" w:rsidP="001F40C5">
      <w:pPr>
        <w:pStyle w:val="POPnormal"/>
      </w:pPr>
      <w:r w:rsidRPr="0053509D">
        <w:t>Obszary przekroczeń na terenie strefy miast</w:t>
      </w:r>
      <w:r>
        <w:t>o</w:t>
      </w:r>
      <w:r w:rsidRPr="0053509D">
        <w:t xml:space="preserve"> Włocławek zostały wskazane w </w:t>
      </w:r>
      <w:r>
        <w:t>,,</w:t>
      </w:r>
      <w:r w:rsidRPr="0053509D">
        <w:t xml:space="preserve">Rocznej ocenie jakości powietrza w województwie kujawsko-pomorskim za rok </w:t>
      </w:r>
      <w:smartTag w:uri="urn:schemas-microsoft-com:office:smarttags" w:element="metricconverter">
        <w:smartTagPr>
          <w:attr w:name="ProductID" w:val="2018”"/>
        </w:smartTagPr>
        <w:r w:rsidRPr="0053509D">
          <w:t>2018</w:t>
        </w:r>
        <w:r>
          <w:t>”</w:t>
        </w:r>
      </w:smartTag>
      <w:r w:rsidRPr="0053509D">
        <w:t>. Wskazano obszary przekroczeń dla:</w:t>
      </w:r>
    </w:p>
    <w:p w:rsidR="007B28EA" w:rsidRPr="0053509D" w:rsidRDefault="007B28EA" w:rsidP="00876674">
      <w:pPr>
        <w:pStyle w:val="POPwypkt"/>
      </w:pPr>
      <w:r w:rsidRPr="0053509D">
        <w:t xml:space="preserve"> pyłu zawieszonego PM10 (stężenia 24-godzinne); </w:t>
      </w:r>
    </w:p>
    <w:p w:rsidR="007B28EA" w:rsidRPr="0053509D" w:rsidRDefault="007B28EA" w:rsidP="00876674">
      <w:pPr>
        <w:pStyle w:val="POPlista"/>
        <w:numPr>
          <w:ilvl w:val="0"/>
          <w:numId w:val="20"/>
        </w:numPr>
        <w:ind w:left="738" w:hanging="284"/>
      </w:pPr>
      <w:r w:rsidRPr="0053509D">
        <w:t>łączna powierzchnia obszarów przekroczeń: 15,4 km</w:t>
      </w:r>
      <w:r w:rsidRPr="0053509D">
        <w:rPr>
          <w:vertAlign w:val="superscript"/>
        </w:rPr>
        <w:t>2</w:t>
      </w:r>
      <w:r w:rsidRPr="0053509D">
        <w:t>,</w:t>
      </w:r>
    </w:p>
    <w:p w:rsidR="007B28EA" w:rsidRPr="0053509D" w:rsidRDefault="007B28EA" w:rsidP="00E6304A">
      <w:pPr>
        <w:pStyle w:val="POPlista"/>
        <w:numPr>
          <w:ilvl w:val="0"/>
          <w:numId w:val="20"/>
        </w:numPr>
        <w:ind w:left="738" w:hanging="284"/>
      </w:pPr>
      <w:r w:rsidRPr="0053509D">
        <w:t>liczba mieszkańców obszar</w:t>
      </w:r>
      <w:r>
        <w:t xml:space="preserve">ów </w:t>
      </w:r>
      <w:r w:rsidRPr="0053509D">
        <w:t>przekroczeń: 61</w:t>
      </w:r>
      <w:r>
        <w:t> </w:t>
      </w:r>
      <w:r w:rsidRPr="0053509D">
        <w:t>697</w:t>
      </w:r>
      <w:r>
        <w:t xml:space="preserve"> os.</w:t>
      </w:r>
      <w:r w:rsidRPr="0053509D">
        <w:t>,</w:t>
      </w:r>
    </w:p>
    <w:p w:rsidR="007B28EA" w:rsidRPr="0053509D" w:rsidRDefault="007B28EA" w:rsidP="00361A24">
      <w:pPr>
        <w:pStyle w:val="POPlista"/>
        <w:numPr>
          <w:ilvl w:val="0"/>
          <w:numId w:val="20"/>
        </w:numPr>
        <w:ind w:left="738" w:hanging="284"/>
      </w:pPr>
      <w:r>
        <w:t>o</w:t>
      </w:r>
      <w:r w:rsidRPr="00D8066C">
        <w:t xml:space="preserve">bszar przekroczeń objął </w:t>
      </w:r>
      <w:r w:rsidRPr="0053509D">
        <w:t xml:space="preserve">18,3% powierzchni strefy oraz 55,4% </w:t>
      </w:r>
      <w:r>
        <w:t>ludności</w:t>
      </w:r>
      <w:r w:rsidRPr="0053509D">
        <w:t>,</w:t>
      </w:r>
    </w:p>
    <w:p w:rsidR="007B28EA" w:rsidRPr="00FD09D9" w:rsidRDefault="007B28EA" w:rsidP="00876674">
      <w:pPr>
        <w:pStyle w:val="POPwypkt"/>
      </w:pPr>
      <w:r w:rsidRPr="00FD09D9">
        <w:t xml:space="preserve">bezo(a)pirenu; </w:t>
      </w:r>
    </w:p>
    <w:p w:rsidR="007B28EA" w:rsidRPr="00FD09D9" w:rsidRDefault="007B28EA" w:rsidP="00876674">
      <w:pPr>
        <w:pStyle w:val="POPlista"/>
        <w:numPr>
          <w:ilvl w:val="0"/>
          <w:numId w:val="20"/>
        </w:numPr>
        <w:ind w:left="738" w:hanging="284"/>
      </w:pPr>
      <w:r>
        <w:t xml:space="preserve">łączna </w:t>
      </w:r>
      <w:r w:rsidRPr="00FD09D9">
        <w:t>powierzchnia obszar</w:t>
      </w:r>
      <w:r>
        <w:t>ów</w:t>
      </w:r>
      <w:r w:rsidRPr="00FD09D9">
        <w:t xml:space="preserve"> przekroczeń</w:t>
      </w:r>
      <w:r>
        <w:t>: 46,3</w:t>
      </w:r>
      <w:r w:rsidRPr="00FD09D9">
        <w:t xml:space="preserve"> km</w:t>
      </w:r>
      <w:r w:rsidRPr="00FD09D9">
        <w:rPr>
          <w:vertAlign w:val="superscript"/>
        </w:rPr>
        <w:t>2</w:t>
      </w:r>
      <w:r w:rsidRPr="00FD09D9">
        <w:t>,</w:t>
      </w:r>
    </w:p>
    <w:p w:rsidR="007B28EA" w:rsidRDefault="007B28EA" w:rsidP="00876674">
      <w:pPr>
        <w:pStyle w:val="POPlista"/>
        <w:numPr>
          <w:ilvl w:val="0"/>
          <w:numId w:val="20"/>
        </w:numPr>
        <w:ind w:left="738" w:hanging="284"/>
      </w:pPr>
      <w:r>
        <w:t>liczba mieszkańców obszarów</w:t>
      </w:r>
      <w:r w:rsidRPr="00FD09D9">
        <w:t xml:space="preserve"> przekroczeń:</w:t>
      </w:r>
      <w:r>
        <w:t xml:space="preserve"> 105 048,</w:t>
      </w:r>
    </w:p>
    <w:p w:rsidR="007B28EA" w:rsidRPr="00FD09D9" w:rsidRDefault="007B28EA" w:rsidP="00361A24">
      <w:pPr>
        <w:pStyle w:val="POPlista"/>
        <w:numPr>
          <w:ilvl w:val="0"/>
          <w:numId w:val="20"/>
        </w:numPr>
        <w:ind w:left="738" w:hanging="284"/>
      </w:pPr>
      <w:r>
        <w:t>o</w:t>
      </w:r>
      <w:r w:rsidRPr="00D8066C">
        <w:t xml:space="preserve">bszar przekroczeń objął </w:t>
      </w:r>
      <w:r>
        <w:t>55,1</w:t>
      </w:r>
      <w:r w:rsidRPr="00D8066C">
        <w:t xml:space="preserve">% powierzchni strefy i </w:t>
      </w:r>
      <w:r>
        <w:t>94,4</w:t>
      </w:r>
      <w:r w:rsidRPr="00D8066C">
        <w:t xml:space="preserve">% </w:t>
      </w:r>
      <w:r>
        <w:t>ludności</w:t>
      </w:r>
      <w:r w:rsidRPr="00D8066C">
        <w:t>.</w:t>
      </w:r>
    </w:p>
    <w:p w:rsidR="007B28EA" w:rsidRDefault="007B28EA" w:rsidP="00E6304A">
      <w:pPr>
        <w:pStyle w:val="POPnormal"/>
      </w:pPr>
      <w:r w:rsidRPr="00FD09D9">
        <w:t xml:space="preserve">Obszary przekroczeń na terenie strefy </w:t>
      </w:r>
      <w:r>
        <w:t>miasto Włocławek</w:t>
      </w:r>
      <w:r w:rsidRPr="00FD09D9">
        <w:t xml:space="preserve"> zostały przedstawione na kolejnych mapach</w:t>
      </w:r>
      <w:r>
        <w:t>,</w:t>
      </w:r>
      <w:r w:rsidRPr="00FD09D9">
        <w:t xml:space="preserve"> </w:t>
      </w:r>
      <w:r>
        <w:t xml:space="preserve">natomiast </w:t>
      </w:r>
      <w:r w:rsidRPr="00FD09D9">
        <w:t>w tabelach przedstawiono dane, które przed</w:t>
      </w:r>
      <w:r>
        <w:t>stawiają charakterystykę obszarów</w:t>
      </w:r>
      <w:r w:rsidRPr="00FD09D9">
        <w:t xml:space="preserve"> przekroczeń</w:t>
      </w:r>
      <w:r>
        <w:t>.</w:t>
      </w:r>
    </w:p>
    <w:p w:rsidR="007B28EA" w:rsidRDefault="007B28EA" w:rsidP="00876674">
      <w:pPr>
        <w:pStyle w:val="POPnormal"/>
        <w:rPr>
          <w:lang w:eastAsia="ar-SA"/>
        </w:rPr>
      </w:pPr>
    </w:p>
    <w:p w:rsidR="007B28EA" w:rsidRPr="00FE79E4" w:rsidRDefault="007B28EA" w:rsidP="00876674">
      <w:pPr>
        <w:pStyle w:val="POPnormal"/>
        <w:rPr>
          <w:lang w:eastAsia="ar-SA"/>
        </w:rPr>
        <w:sectPr w:rsidR="007B28EA" w:rsidRPr="00FE79E4" w:rsidSect="003A43FA">
          <w:pgSz w:w="11906" w:h="16838" w:code="9"/>
          <w:pgMar w:top="1440" w:right="1440" w:bottom="1440" w:left="1800" w:header="709" w:footer="709" w:gutter="0"/>
          <w:cols w:space="708"/>
          <w:docGrid w:linePitch="360"/>
        </w:sectPr>
      </w:pPr>
    </w:p>
    <w:p w:rsidR="007B28EA" w:rsidRDefault="007B28EA" w:rsidP="00361A24">
      <w:pPr>
        <w:pStyle w:val="Caption"/>
      </w:pPr>
      <w:bookmarkStart w:id="121" w:name="_Toc28597984"/>
      <w:bookmarkStart w:id="122" w:name="_Toc33039636"/>
      <w:r>
        <w:t xml:space="preserve">Tabela </w:t>
      </w:r>
      <w:r>
        <w:rPr>
          <w:noProof/>
        </w:rPr>
        <w:fldChar w:fldCharType="begin"/>
      </w:r>
      <w:r>
        <w:rPr>
          <w:noProof/>
        </w:rPr>
        <w:instrText xml:space="preserve"> SEQ Tabela \* ARABIC </w:instrText>
      </w:r>
      <w:r>
        <w:rPr>
          <w:noProof/>
        </w:rPr>
        <w:fldChar w:fldCharType="separate"/>
      </w:r>
      <w:r>
        <w:rPr>
          <w:noProof/>
        </w:rPr>
        <w:t>14</w:t>
      </w:r>
      <w:r>
        <w:rPr>
          <w:noProof/>
        </w:rPr>
        <w:fldChar w:fldCharType="end"/>
      </w:r>
      <w:r>
        <w:t>.</w:t>
      </w:r>
      <w:r w:rsidRPr="00876674">
        <w:t xml:space="preserve"> </w:t>
      </w:r>
      <w:r>
        <w:t>Obszary przekroczeń</w:t>
      </w:r>
      <w:r w:rsidRPr="00AD23F6">
        <w:t xml:space="preserve"> pyłu zawieszonego PM10 w </w:t>
      </w:r>
      <w:r>
        <w:t>strefie miasto Włocławek i ich charakterystyka</w:t>
      </w:r>
      <w:r w:rsidRPr="00876674">
        <w:rPr>
          <w:rStyle w:val="FootnoteReference"/>
        </w:rPr>
        <w:footnoteReference w:id="52"/>
      </w:r>
      <w:bookmarkEnd w:id="121"/>
      <w:bookmarkEnd w:id="122"/>
    </w:p>
    <w:tbl>
      <w:tblPr>
        <w:tblpPr w:leftFromText="141" w:rightFromText="141" w:vertAnchor="page" w:horzAnchor="margin" w:tblpXSpec="center" w:tblpY="2898"/>
        <w:tblW w:w="5000" w:type="pct"/>
        <w:jc w:val="center"/>
        <w:tblCellMar>
          <w:left w:w="70" w:type="dxa"/>
          <w:right w:w="70" w:type="dxa"/>
        </w:tblCellMar>
        <w:tblLook w:val="00A0"/>
      </w:tblPr>
      <w:tblGrid>
        <w:gridCol w:w="433"/>
        <w:gridCol w:w="1372"/>
        <w:gridCol w:w="2010"/>
        <w:gridCol w:w="1368"/>
        <w:gridCol w:w="967"/>
        <w:gridCol w:w="1069"/>
        <w:gridCol w:w="846"/>
        <w:gridCol w:w="1015"/>
        <w:gridCol w:w="1094"/>
        <w:gridCol w:w="1525"/>
        <w:gridCol w:w="1432"/>
        <w:gridCol w:w="967"/>
      </w:tblGrid>
      <w:tr w:rsidR="007B28EA" w:rsidTr="00C17019">
        <w:trPr>
          <w:trHeight w:val="630"/>
          <w:jc w:val="center"/>
        </w:trPr>
        <w:tc>
          <w:tcPr>
            <w:tcW w:w="154"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lp.</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kod obszaru przekroczeń</w:t>
            </w:r>
          </w:p>
        </w:tc>
        <w:tc>
          <w:tcPr>
            <w:tcW w:w="713"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lokalizacja (powiat, gmina)</w:t>
            </w:r>
          </w:p>
        </w:tc>
        <w:tc>
          <w:tcPr>
            <w:tcW w:w="485" w:type="pc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powierzchnia obszaru przekroczeń</w:t>
            </w:r>
          </w:p>
        </w:tc>
        <w:tc>
          <w:tcPr>
            <w:tcW w:w="3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klasyfikacja obszaru</w:t>
            </w:r>
          </w:p>
        </w:tc>
        <w:tc>
          <w:tcPr>
            <w:tcW w:w="379" w:type="pct"/>
            <w:tcBorders>
              <w:top w:val="single" w:sz="4" w:space="0" w:color="auto"/>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maksymalne stężenie</w:t>
            </w:r>
          </w:p>
        </w:tc>
        <w:tc>
          <w:tcPr>
            <w:tcW w:w="1048" w:type="pct"/>
            <w:gridSpan w:val="3"/>
            <w:tcBorders>
              <w:top w:val="single" w:sz="4" w:space="0" w:color="auto"/>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szacunkowa liczba osób narażonych na oddziaływanie zanieczyszczeń powietrza</w:t>
            </w:r>
          </w:p>
        </w:tc>
        <w:tc>
          <w:tcPr>
            <w:tcW w:w="1049" w:type="pct"/>
            <w:gridSpan w:val="2"/>
            <w:tcBorders>
              <w:top w:val="single" w:sz="4" w:space="0" w:color="auto"/>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infrastruktura związana z osobami starszymi i dziećmi</w:t>
            </w:r>
          </w:p>
        </w:tc>
        <w:tc>
          <w:tcPr>
            <w:tcW w:w="343" w:type="pct"/>
            <w:tcBorders>
              <w:top w:val="single" w:sz="4" w:space="0" w:color="auto"/>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szacunkowa długość drogi</w:t>
            </w:r>
          </w:p>
        </w:tc>
      </w:tr>
      <w:tr w:rsidR="007B28EA" w:rsidTr="00C17019">
        <w:trPr>
          <w:trHeight w:val="630"/>
          <w:jc w:val="center"/>
        </w:trPr>
        <w:tc>
          <w:tcPr>
            <w:tcW w:w="154" w:type="pct"/>
            <w:vMerge/>
            <w:tcBorders>
              <w:top w:val="single" w:sz="4" w:space="0" w:color="auto"/>
              <w:left w:val="single" w:sz="4" w:space="0" w:color="auto"/>
              <w:bottom w:val="single" w:sz="4" w:space="0" w:color="auto"/>
              <w:right w:val="single" w:sz="4" w:space="0" w:color="auto"/>
            </w:tcBorders>
            <w:vAlign w:val="center"/>
          </w:tcPr>
          <w:p w:rsidR="007B28EA" w:rsidRDefault="007B28EA" w:rsidP="00C17019">
            <w:pPr>
              <w:jc w:val="center"/>
              <w:rPr>
                <w:b/>
                <w:bCs/>
                <w:color w:val="000000"/>
                <w:sz w:val="16"/>
                <w:szCs w:val="16"/>
              </w:rPr>
            </w:pPr>
          </w:p>
        </w:tc>
        <w:tc>
          <w:tcPr>
            <w:tcW w:w="487" w:type="pct"/>
            <w:vMerge/>
            <w:tcBorders>
              <w:top w:val="single" w:sz="4" w:space="0" w:color="auto"/>
              <w:left w:val="single" w:sz="4" w:space="0" w:color="auto"/>
              <w:bottom w:val="single" w:sz="4" w:space="0" w:color="auto"/>
              <w:right w:val="single" w:sz="4" w:space="0" w:color="auto"/>
            </w:tcBorders>
            <w:vAlign w:val="center"/>
          </w:tcPr>
          <w:p w:rsidR="007B28EA" w:rsidRDefault="007B28EA" w:rsidP="00C17019">
            <w:pPr>
              <w:jc w:val="center"/>
              <w:rPr>
                <w:b/>
                <w:bCs/>
                <w:color w:val="000000"/>
                <w:sz w:val="16"/>
                <w:szCs w:val="16"/>
              </w:rPr>
            </w:pPr>
          </w:p>
        </w:tc>
        <w:tc>
          <w:tcPr>
            <w:tcW w:w="713" w:type="pct"/>
            <w:vMerge/>
            <w:tcBorders>
              <w:top w:val="single" w:sz="4" w:space="0" w:color="auto"/>
              <w:left w:val="single" w:sz="4" w:space="0" w:color="auto"/>
              <w:bottom w:val="single" w:sz="4" w:space="0" w:color="000000"/>
              <w:right w:val="single" w:sz="4" w:space="0" w:color="auto"/>
            </w:tcBorders>
            <w:vAlign w:val="center"/>
          </w:tcPr>
          <w:p w:rsidR="007B28EA" w:rsidRDefault="007B28EA" w:rsidP="00C17019">
            <w:pPr>
              <w:jc w:val="center"/>
              <w:rPr>
                <w:b/>
                <w:bCs/>
                <w:color w:val="000000"/>
                <w:sz w:val="16"/>
                <w:szCs w:val="16"/>
              </w:rPr>
            </w:pPr>
          </w:p>
        </w:tc>
        <w:tc>
          <w:tcPr>
            <w:tcW w:w="485" w:type="pct"/>
            <w:tcBorders>
              <w:top w:val="nil"/>
              <w:left w:val="single" w:sz="4" w:space="0" w:color="auto"/>
              <w:bottom w:val="single" w:sz="4" w:space="0" w:color="auto"/>
              <w:right w:val="single" w:sz="4" w:space="0" w:color="auto"/>
            </w:tcBorders>
            <w:shd w:val="clear" w:color="000000" w:fill="D9D9D9"/>
            <w:noWrap/>
            <w:vAlign w:val="center"/>
          </w:tcPr>
          <w:p w:rsidR="007B28EA" w:rsidRDefault="007B28EA" w:rsidP="00C17019">
            <w:pPr>
              <w:jc w:val="center"/>
              <w:rPr>
                <w:b/>
                <w:bCs/>
                <w:color w:val="000000"/>
                <w:sz w:val="16"/>
                <w:szCs w:val="16"/>
              </w:rPr>
            </w:pPr>
            <w:r>
              <w:rPr>
                <w:b/>
                <w:bCs/>
                <w:color w:val="000000"/>
                <w:sz w:val="16"/>
                <w:szCs w:val="16"/>
              </w:rPr>
              <w:t>[km</w:t>
            </w:r>
            <w:r>
              <w:rPr>
                <w:b/>
                <w:bCs/>
                <w:color w:val="000000"/>
                <w:sz w:val="16"/>
                <w:szCs w:val="16"/>
                <w:vertAlign w:val="superscript"/>
              </w:rPr>
              <w:t>2</w:t>
            </w:r>
            <w:r>
              <w:rPr>
                <w:b/>
                <w:bCs/>
                <w:color w:val="000000"/>
                <w:sz w:val="16"/>
                <w:szCs w:val="16"/>
              </w:rPr>
              <w:t>]</w:t>
            </w:r>
          </w:p>
        </w:tc>
        <w:tc>
          <w:tcPr>
            <w:tcW w:w="343" w:type="pct"/>
            <w:vMerge/>
            <w:tcBorders>
              <w:top w:val="single" w:sz="4" w:space="0" w:color="auto"/>
              <w:left w:val="single" w:sz="4" w:space="0" w:color="auto"/>
              <w:bottom w:val="single" w:sz="4" w:space="0" w:color="auto"/>
              <w:right w:val="single" w:sz="4" w:space="0" w:color="auto"/>
            </w:tcBorders>
            <w:vAlign w:val="center"/>
          </w:tcPr>
          <w:p w:rsidR="007B28EA" w:rsidRDefault="007B28EA" w:rsidP="00C17019">
            <w:pPr>
              <w:jc w:val="center"/>
              <w:rPr>
                <w:b/>
                <w:bCs/>
                <w:color w:val="000000"/>
                <w:sz w:val="16"/>
                <w:szCs w:val="16"/>
              </w:rPr>
            </w:pPr>
          </w:p>
        </w:tc>
        <w:tc>
          <w:tcPr>
            <w:tcW w:w="379"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[µg/m</w:t>
            </w:r>
            <w:r>
              <w:rPr>
                <w:b/>
                <w:bCs/>
                <w:color w:val="000000"/>
                <w:sz w:val="16"/>
                <w:szCs w:val="16"/>
                <w:vertAlign w:val="superscript"/>
              </w:rPr>
              <w:t>3</w:t>
            </w:r>
            <w:r>
              <w:rPr>
                <w:b/>
                <w:bCs/>
                <w:color w:val="000000"/>
                <w:sz w:val="16"/>
                <w:szCs w:val="16"/>
              </w:rPr>
              <w:t>]</w:t>
            </w:r>
          </w:p>
        </w:tc>
        <w:tc>
          <w:tcPr>
            <w:tcW w:w="300"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ogółem</w:t>
            </w:r>
          </w:p>
        </w:tc>
        <w:tc>
          <w:tcPr>
            <w:tcW w:w="360"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dzieci poniżej 5 roku życia</w:t>
            </w:r>
          </w:p>
        </w:tc>
        <w:tc>
          <w:tcPr>
            <w:tcW w:w="388"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osoby starsze &gt; 65 roku życia</w:t>
            </w:r>
          </w:p>
        </w:tc>
        <w:tc>
          <w:tcPr>
            <w:tcW w:w="541"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liczba ośrodków, gdzie przebywają dzieci</w:t>
            </w:r>
          </w:p>
        </w:tc>
        <w:tc>
          <w:tcPr>
            <w:tcW w:w="508" w:type="pct"/>
            <w:tcBorders>
              <w:top w:val="nil"/>
              <w:left w:val="nil"/>
              <w:bottom w:val="single" w:sz="4" w:space="0" w:color="auto"/>
              <w:right w:val="single" w:sz="4" w:space="0" w:color="auto"/>
            </w:tcBorders>
            <w:shd w:val="clear" w:color="000000" w:fill="D9D9D9"/>
            <w:vAlign w:val="center"/>
          </w:tcPr>
          <w:p w:rsidR="007B28EA" w:rsidRDefault="007B28EA" w:rsidP="00C17019">
            <w:pPr>
              <w:jc w:val="center"/>
              <w:rPr>
                <w:b/>
                <w:bCs/>
                <w:color w:val="000000"/>
                <w:sz w:val="16"/>
                <w:szCs w:val="16"/>
              </w:rPr>
            </w:pPr>
            <w:r>
              <w:rPr>
                <w:b/>
                <w:bCs/>
                <w:color w:val="000000"/>
                <w:sz w:val="16"/>
                <w:szCs w:val="16"/>
              </w:rPr>
              <w:t>liczba ośrodków, gdzie przebywają osoby starsze</w:t>
            </w:r>
          </w:p>
        </w:tc>
        <w:tc>
          <w:tcPr>
            <w:tcW w:w="343" w:type="pct"/>
            <w:tcBorders>
              <w:top w:val="nil"/>
              <w:left w:val="nil"/>
              <w:bottom w:val="single" w:sz="4" w:space="0" w:color="auto"/>
              <w:right w:val="single" w:sz="4" w:space="0" w:color="auto"/>
            </w:tcBorders>
            <w:shd w:val="clear" w:color="000000" w:fill="D9D9D9"/>
            <w:noWrap/>
            <w:vAlign w:val="center"/>
          </w:tcPr>
          <w:p w:rsidR="007B28EA" w:rsidRDefault="007B28EA" w:rsidP="00C17019">
            <w:pPr>
              <w:jc w:val="center"/>
              <w:rPr>
                <w:b/>
                <w:bCs/>
                <w:color w:val="000000"/>
                <w:sz w:val="16"/>
                <w:szCs w:val="16"/>
              </w:rPr>
            </w:pPr>
            <w:r>
              <w:rPr>
                <w:b/>
                <w:bCs/>
                <w:color w:val="000000"/>
                <w:sz w:val="16"/>
                <w:szCs w:val="16"/>
              </w:rPr>
              <w:t>[km]</w:t>
            </w:r>
          </w:p>
        </w:tc>
      </w:tr>
      <w:tr w:rsidR="007B28EA" w:rsidTr="00C17019">
        <w:trPr>
          <w:trHeight w:val="664"/>
          <w:jc w:val="center"/>
        </w:trPr>
        <w:tc>
          <w:tcPr>
            <w:tcW w:w="154" w:type="pct"/>
            <w:tcBorders>
              <w:top w:val="nil"/>
              <w:left w:val="single" w:sz="4" w:space="0" w:color="auto"/>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1</w:t>
            </w:r>
          </w:p>
        </w:tc>
        <w:tc>
          <w:tcPr>
            <w:tcW w:w="487" w:type="pct"/>
            <w:tcBorders>
              <w:top w:val="nil"/>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0418WloPM10d01</w:t>
            </w:r>
          </w:p>
        </w:tc>
        <w:tc>
          <w:tcPr>
            <w:tcW w:w="713" w:type="pct"/>
            <w:tcBorders>
              <w:top w:val="single" w:sz="4" w:space="0" w:color="auto"/>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powiat m. Włocławek</w:t>
            </w:r>
          </w:p>
        </w:tc>
        <w:tc>
          <w:tcPr>
            <w:tcW w:w="485" w:type="pct"/>
            <w:tcBorders>
              <w:top w:val="nil"/>
              <w:left w:val="nil"/>
              <w:bottom w:val="single" w:sz="4" w:space="0" w:color="auto"/>
              <w:right w:val="single" w:sz="4" w:space="0" w:color="auto"/>
            </w:tcBorders>
            <w:noWrap/>
            <w:vAlign w:val="center"/>
          </w:tcPr>
          <w:p w:rsidR="007B28EA" w:rsidRDefault="007B28EA" w:rsidP="00C17019">
            <w:pPr>
              <w:keepNext/>
              <w:keepLines/>
              <w:jc w:val="center"/>
              <w:outlineLvl w:val="0"/>
              <w:rPr>
                <w:rFonts w:ascii="Cambria" w:hAnsi="Cambria"/>
                <w:b/>
                <w:bCs/>
                <w:color w:val="365F91"/>
                <w:sz w:val="16"/>
                <w:szCs w:val="16"/>
              </w:rPr>
            </w:pPr>
            <w:r w:rsidRPr="00655D9D">
              <w:rPr>
                <w:sz w:val="16"/>
                <w:szCs w:val="16"/>
              </w:rPr>
              <w:t>15,36</w:t>
            </w:r>
          </w:p>
        </w:tc>
        <w:tc>
          <w:tcPr>
            <w:tcW w:w="343"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miejski</w:t>
            </w:r>
          </w:p>
        </w:tc>
        <w:tc>
          <w:tcPr>
            <w:tcW w:w="379"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38,825</w:t>
            </w:r>
          </w:p>
        </w:tc>
        <w:tc>
          <w:tcPr>
            <w:tcW w:w="300" w:type="pct"/>
            <w:tcBorders>
              <w:top w:val="nil"/>
              <w:left w:val="nil"/>
              <w:bottom w:val="single" w:sz="4" w:space="0" w:color="auto"/>
              <w:right w:val="single" w:sz="4" w:space="0" w:color="auto"/>
            </w:tcBorders>
            <w:noWrap/>
            <w:vAlign w:val="center"/>
          </w:tcPr>
          <w:p w:rsidR="007B28EA" w:rsidRPr="007B522E" w:rsidRDefault="007B28EA" w:rsidP="00C17019">
            <w:pPr>
              <w:jc w:val="center"/>
              <w:rPr>
                <w:color w:val="FF0000"/>
                <w:sz w:val="16"/>
                <w:szCs w:val="16"/>
              </w:rPr>
            </w:pPr>
            <w:r>
              <w:rPr>
                <w:color w:val="000000"/>
                <w:sz w:val="16"/>
              </w:rPr>
              <w:t>61 697</w:t>
            </w:r>
          </w:p>
        </w:tc>
        <w:tc>
          <w:tcPr>
            <w:tcW w:w="360"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830</w:t>
            </w:r>
          </w:p>
        </w:tc>
        <w:tc>
          <w:tcPr>
            <w:tcW w:w="388"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4 117</w:t>
            </w:r>
          </w:p>
        </w:tc>
        <w:tc>
          <w:tcPr>
            <w:tcW w:w="541"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172</w:t>
            </w:r>
          </w:p>
        </w:tc>
        <w:tc>
          <w:tcPr>
            <w:tcW w:w="508"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9</w:t>
            </w:r>
          </w:p>
        </w:tc>
        <w:tc>
          <w:tcPr>
            <w:tcW w:w="343"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169,673</w:t>
            </w:r>
          </w:p>
        </w:tc>
      </w:tr>
      <w:tr w:rsidR="007B28EA" w:rsidTr="00C17019">
        <w:trPr>
          <w:trHeight w:val="664"/>
          <w:jc w:val="center"/>
        </w:trPr>
        <w:tc>
          <w:tcPr>
            <w:tcW w:w="154" w:type="pct"/>
            <w:tcBorders>
              <w:top w:val="nil"/>
              <w:left w:val="single" w:sz="4" w:space="0" w:color="auto"/>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2</w:t>
            </w:r>
          </w:p>
        </w:tc>
        <w:tc>
          <w:tcPr>
            <w:tcW w:w="487" w:type="pct"/>
            <w:tcBorders>
              <w:top w:val="nil"/>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0418WloPM10d02</w:t>
            </w:r>
          </w:p>
        </w:tc>
        <w:tc>
          <w:tcPr>
            <w:tcW w:w="713" w:type="pct"/>
            <w:tcBorders>
              <w:top w:val="nil"/>
              <w:left w:val="nil"/>
              <w:bottom w:val="single" w:sz="4" w:space="0" w:color="auto"/>
              <w:right w:val="single" w:sz="4" w:space="0" w:color="auto"/>
            </w:tcBorders>
            <w:noWrap/>
            <w:vAlign w:val="center"/>
          </w:tcPr>
          <w:p w:rsidR="007B28EA" w:rsidRDefault="007B28EA" w:rsidP="00C17019">
            <w:pPr>
              <w:rPr>
                <w:color w:val="000000"/>
                <w:sz w:val="16"/>
                <w:szCs w:val="16"/>
              </w:rPr>
            </w:pPr>
            <w:r>
              <w:rPr>
                <w:color w:val="000000"/>
                <w:sz w:val="16"/>
                <w:szCs w:val="16"/>
              </w:rPr>
              <w:t>powiat m. Włocławek</w:t>
            </w:r>
          </w:p>
        </w:tc>
        <w:tc>
          <w:tcPr>
            <w:tcW w:w="485" w:type="pct"/>
            <w:tcBorders>
              <w:top w:val="nil"/>
              <w:left w:val="nil"/>
              <w:bottom w:val="single" w:sz="4" w:space="0" w:color="auto"/>
              <w:right w:val="single" w:sz="4" w:space="0" w:color="auto"/>
            </w:tcBorders>
            <w:noWrap/>
            <w:vAlign w:val="center"/>
          </w:tcPr>
          <w:p w:rsidR="007B28EA" w:rsidRPr="007B522E" w:rsidRDefault="007B28EA" w:rsidP="00C17019">
            <w:pPr>
              <w:jc w:val="center"/>
              <w:rPr>
                <w:color w:val="FF0000"/>
                <w:sz w:val="16"/>
                <w:szCs w:val="16"/>
              </w:rPr>
            </w:pPr>
            <w:r>
              <w:rPr>
                <w:color w:val="000000"/>
                <w:sz w:val="16"/>
                <w:szCs w:val="16"/>
              </w:rPr>
              <w:t>0,00</w:t>
            </w:r>
          </w:p>
        </w:tc>
        <w:tc>
          <w:tcPr>
            <w:tcW w:w="343"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miejski</w:t>
            </w:r>
          </w:p>
        </w:tc>
        <w:tc>
          <w:tcPr>
            <w:tcW w:w="379"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28,028</w:t>
            </w:r>
          </w:p>
        </w:tc>
        <w:tc>
          <w:tcPr>
            <w:tcW w:w="300" w:type="pct"/>
            <w:tcBorders>
              <w:top w:val="nil"/>
              <w:left w:val="nil"/>
              <w:bottom w:val="single" w:sz="4" w:space="0" w:color="auto"/>
              <w:right w:val="single" w:sz="4" w:space="0" w:color="auto"/>
            </w:tcBorders>
            <w:noWrap/>
            <w:vAlign w:val="center"/>
          </w:tcPr>
          <w:p w:rsidR="007B28EA" w:rsidRPr="007B522E" w:rsidRDefault="007B28EA" w:rsidP="00C17019">
            <w:pPr>
              <w:jc w:val="center"/>
              <w:rPr>
                <w:color w:val="FF0000"/>
                <w:sz w:val="16"/>
                <w:szCs w:val="16"/>
              </w:rPr>
            </w:pPr>
            <w:r>
              <w:rPr>
                <w:color w:val="000000"/>
                <w:sz w:val="16"/>
              </w:rPr>
              <w:t>0</w:t>
            </w:r>
          </w:p>
        </w:tc>
        <w:tc>
          <w:tcPr>
            <w:tcW w:w="360"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0</w:t>
            </w:r>
          </w:p>
        </w:tc>
        <w:tc>
          <w:tcPr>
            <w:tcW w:w="388"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0</w:t>
            </w:r>
          </w:p>
        </w:tc>
        <w:tc>
          <w:tcPr>
            <w:tcW w:w="541"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172</w:t>
            </w:r>
          </w:p>
        </w:tc>
        <w:tc>
          <w:tcPr>
            <w:tcW w:w="508"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9</w:t>
            </w:r>
          </w:p>
        </w:tc>
        <w:tc>
          <w:tcPr>
            <w:tcW w:w="343" w:type="pct"/>
            <w:tcBorders>
              <w:top w:val="nil"/>
              <w:left w:val="nil"/>
              <w:bottom w:val="single" w:sz="4" w:space="0" w:color="auto"/>
              <w:right w:val="single" w:sz="4" w:space="0" w:color="auto"/>
            </w:tcBorders>
            <w:noWrap/>
            <w:vAlign w:val="center"/>
          </w:tcPr>
          <w:p w:rsidR="007B28EA" w:rsidRDefault="007B28EA" w:rsidP="00C17019">
            <w:pPr>
              <w:jc w:val="center"/>
              <w:rPr>
                <w:color w:val="000000"/>
                <w:sz w:val="16"/>
                <w:szCs w:val="16"/>
              </w:rPr>
            </w:pPr>
            <w:r>
              <w:rPr>
                <w:color w:val="000000"/>
                <w:sz w:val="16"/>
                <w:szCs w:val="16"/>
              </w:rPr>
              <w:t>20,387</w:t>
            </w:r>
          </w:p>
        </w:tc>
      </w:tr>
    </w:tbl>
    <w:p w:rsidR="007B28EA" w:rsidRDefault="007B28EA" w:rsidP="00084B43">
      <w:pPr>
        <w:pStyle w:val="Caption"/>
      </w:pPr>
      <w:bookmarkStart w:id="123" w:name="_Toc28597985"/>
    </w:p>
    <w:p w:rsidR="007B28EA" w:rsidRDefault="007B28EA" w:rsidP="00361A24">
      <w:pPr>
        <w:pStyle w:val="Caption"/>
      </w:pPr>
      <w:bookmarkStart w:id="124" w:name="_Toc33039637"/>
      <w:r>
        <w:t xml:space="preserve">Tabela </w:t>
      </w:r>
      <w:r>
        <w:rPr>
          <w:noProof/>
        </w:rPr>
        <w:fldChar w:fldCharType="begin"/>
      </w:r>
      <w:r>
        <w:rPr>
          <w:noProof/>
        </w:rPr>
        <w:instrText xml:space="preserve"> SEQ Tabela \* ARABIC </w:instrText>
      </w:r>
      <w:r>
        <w:rPr>
          <w:noProof/>
        </w:rPr>
        <w:fldChar w:fldCharType="separate"/>
      </w:r>
      <w:r>
        <w:rPr>
          <w:noProof/>
        </w:rPr>
        <w:t>15</w:t>
      </w:r>
      <w:r>
        <w:rPr>
          <w:noProof/>
        </w:rPr>
        <w:fldChar w:fldCharType="end"/>
      </w:r>
      <w:r>
        <w:t>.</w:t>
      </w:r>
      <w:r w:rsidRPr="00876674">
        <w:t xml:space="preserve"> </w:t>
      </w:r>
      <w:r>
        <w:t>Obszary przekroczeń</w:t>
      </w:r>
      <w:r w:rsidRPr="00AD23F6">
        <w:t xml:space="preserve"> </w:t>
      </w:r>
      <w:r>
        <w:t>benzo(a)pirenu</w:t>
      </w:r>
      <w:r w:rsidRPr="00AD23F6">
        <w:t xml:space="preserve"> w strefie </w:t>
      </w:r>
      <w:r>
        <w:t>miasto Włocławek i ich charakterystyka</w:t>
      </w:r>
      <w:r w:rsidRPr="00876674">
        <w:rPr>
          <w:rStyle w:val="FootnoteReference"/>
        </w:rPr>
        <w:t xml:space="preserve"> </w:t>
      </w:r>
      <w:r w:rsidRPr="00876674">
        <w:rPr>
          <w:rStyle w:val="FootnoteReference"/>
        </w:rPr>
        <w:footnoteReference w:id="53"/>
      </w:r>
      <w:bookmarkEnd w:id="123"/>
      <w:bookmarkEnd w:id="124"/>
      <w:r w:rsidRPr="00AD23F6">
        <w:t xml:space="preserve"> </w:t>
      </w:r>
    </w:p>
    <w:p w:rsidR="007B28EA" w:rsidRPr="0027294A" w:rsidRDefault="007B28EA" w:rsidP="0027294A">
      <w:pPr>
        <w:pStyle w:val="POPnormal"/>
      </w:pPr>
    </w:p>
    <w:tbl>
      <w:tblPr>
        <w:tblW w:w="5000" w:type="pct"/>
        <w:jc w:val="center"/>
        <w:tblCellMar>
          <w:left w:w="70" w:type="dxa"/>
          <w:right w:w="70" w:type="dxa"/>
        </w:tblCellMar>
        <w:tblLook w:val="00A0"/>
      </w:tblPr>
      <w:tblGrid>
        <w:gridCol w:w="464"/>
        <w:gridCol w:w="1403"/>
        <w:gridCol w:w="2040"/>
        <w:gridCol w:w="1099"/>
        <w:gridCol w:w="967"/>
        <w:gridCol w:w="1099"/>
        <w:gridCol w:w="876"/>
        <w:gridCol w:w="1046"/>
        <w:gridCol w:w="1122"/>
        <w:gridCol w:w="1554"/>
        <w:gridCol w:w="1461"/>
        <w:gridCol w:w="967"/>
      </w:tblGrid>
      <w:tr w:rsidR="007B28EA" w:rsidTr="00530BE0">
        <w:trPr>
          <w:trHeight w:val="630"/>
          <w:jc w:val="center"/>
        </w:trPr>
        <w:tc>
          <w:tcPr>
            <w:tcW w:w="1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lp.</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kod obszaru przekroczeń</w:t>
            </w:r>
          </w:p>
        </w:tc>
        <w:tc>
          <w:tcPr>
            <w:tcW w:w="724"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lokalizacja (powiat, gmina)</w:t>
            </w:r>
          </w:p>
        </w:tc>
        <w:tc>
          <w:tcPr>
            <w:tcW w:w="390" w:type="pc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powierzchnia obszaru przekroczeń</w:t>
            </w:r>
          </w:p>
        </w:tc>
        <w:tc>
          <w:tcPr>
            <w:tcW w:w="3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klasyfikacja obszaru</w:t>
            </w:r>
          </w:p>
        </w:tc>
        <w:tc>
          <w:tcPr>
            <w:tcW w:w="390" w:type="pct"/>
            <w:tcBorders>
              <w:top w:val="single" w:sz="4" w:space="0" w:color="auto"/>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maksymalne stężenie</w:t>
            </w:r>
          </w:p>
        </w:tc>
        <w:tc>
          <w:tcPr>
            <w:tcW w:w="1079" w:type="pct"/>
            <w:gridSpan w:val="3"/>
            <w:tcBorders>
              <w:top w:val="single" w:sz="4" w:space="0" w:color="auto"/>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szacunkowa liczba osób narażonych na oddziaływanie zanieczyszczeń powietrza</w:t>
            </w:r>
          </w:p>
        </w:tc>
        <w:tc>
          <w:tcPr>
            <w:tcW w:w="1069" w:type="pct"/>
            <w:gridSpan w:val="2"/>
            <w:tcBorders>
              <w:top w:val="single" w:sz="4" w:space="0" w:color="auto"/>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infrastruktura związana z osobami starszymi i dziećmi</w:t>
            </w:r>
          </w:p>
        </w:tc>
        <w:tc>
          <w:tcPr>
            <w:tcW w:w="343" w:type="pct"/>
            <w:tcBorders>
              <w:top w:val="single" w:sz="4" w:space="0" w:color="auto"/>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szacunkowa długość drogi</w:t>
            </w:r>
          </w:p>
        </w:tc>
      </w:tr>
      <w:tr w:rsidR="007B28EA" w:rsidTr="00530BE0">
        <w:trPr>
          <w:trHeight w:val="630"/>
          <w:jc w:val="center"/>
        </w:trPr>
        <w:tc>
          <w:tcPr>
            <w:tcW w:w="165"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498"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724" w:type="pct"/>
            <w:vMerge/>
            <w:tcBorders>
              <w:top w:val="single" w:sz="4" w:space="0" w:color="auto"/>
              <w:left w:val="single" w:sz="4" w:space="0" w:color="auto"/>
              <w:bottom w:val="single" w:sz="4" w:space="0" w:color="000000"/>
              <w:right w:val="single" w:sz="4" w:space="0" w:color="auto"/>
            </w:tcBorders>
            <w:vAlign w:val="center"/>
          </w:tcPr>
          <w:p w:rsidR="007B28EA" w:rsidRDefault="007B28EA" w:rsidP="00DA57AC">
            <w:pPr>
              <w:jc w:val="center"/>
              <w:rPr>
                <w:b/>
                <w:bCs/>
                <w:color w:val="000000"/>
                <w:sz w:val="16"/>
                <w:szCs w:val="16"/>
              </w:rPr>
            </w:pPr>
          </w:p>
        </w:tc>
        <w:tc>
          <w:tcPr>
            <w:tcW w:w="390" w:type="pct"/>
            <w:tcBorders>
              <w:top w:val="nil"/>
              <w:left w:val="single" w:sz="4" w:space="0" w:color="auto"/>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[km</w:t>
            </w:r>
            <w:r>
              <w:rPr>
                <w:b/>
                <w:bCs/>
                <w:color w:val="000000"/>
                <w:sz w:val="16"/>
                <w:szCs w:val="16"/>
                <w:vertAlign w:val="superscript"/>
              </w:rPr>
              <w:t>2</w:t>
            </w:r>
            <w:r>
              <w:rPr>
                <w:b/>
                <w:bCs/>
                <w:color w:val="000000"/>
                <w:sz w:val="16"/>
                <w:szCs w:val="16"/>
              </w:rPr>
              <w:t>]</w:t>
            </w:r>
          </w:p>
        </w:tc>
        <w:tc>
          <w:tcPr>
            <w:tcW w:w="343" w:type="pct"/>
            <w:vMerge/>
            <w:tcBorders>
              <w:top w:val="single" w:sz="4"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390"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[ng/m</w:t>
            </w:r>
            <w:r>
              <w:rPr>
                <w:b/>
                <w:bCs/>
                <w:color w:val="000000"/>
                <w:sz w:val="16"/>
                <w:szCs w:val="16"/>
                <w:vertAlign w:val="superscript"/>
              </w:rPr>
              <w:t>3</w:t>
            </w:r>
            <w:r>
              <w:rPr>
                <w:b/>
                <w:bCs/>
                <w:color w:val="000000"/>
                <w:sz w:val="16"/>
                <w:szCs w:val="16"/>
              </w:rPr>
              <w:t>]</w:t>
            </w:r>
          </w:p>
        </w:tc>
        <w:tc>
          <w:tcPr>
            <w:tcW w:w="311"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ogółem</w:t>
            </w:r>
          </w:p>
        </w:tc>
        <w:tc>
          <w:tcPr>
            <w:tcW w:w="371"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dzieci poniżej 5 roku życia</w:t>
            </w:r>
          </w:p>
        </w:tc>
        <w:tc>
          <w:tcPr>
            <w:tcW w:w="398"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osoby starsze &gt; 65 roku życia</w:t>
            </w:r>
          </w:p>
        </w:tc>
        <w:tc>
          <w:tcPr>
            <w:tcW w:w="551"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liczba ośrodków, gdzie przebywają dzieci</w:t>
            </w:r>
          </w:p>
        </w:tc>
        <w:tc>
          <w:tcPr>
            <w:tcW w:w="518" w:type="pct"/>
            <w:tcBorders>
              <w:top w:val="nil"/>
              <w:left w:val="nil"/>
              <w:bottom w:val="single" w:sz="4" w:space="0" w:color="auto"/>
              <w:right w:val="single" w:sz="4" w:space="0" w:color="auto"/>
            </w:tcBorders>
            <w:shd w:val="clear" w:color="000000" w:fill="D9D9D9"/>
            <w:vAlign w:val="center"/>
          </w:tcPr>
          <w:p w:rsidR="007B28EA" w:rsidRDefault="007B28EA" w:rsidP="00DA57AC">
            <w:pPr>
              <w:jc w:val="center"/>
              <w:rPr>
                <w:b/>
                <w:bCs/>
                <w:color w:val="000000"/>
                <w:sz w:val="16"/>
                <w:szCs w:val="16"/>
              </w:rPr>
            </w:pPr>
            <w:r>
              <w:rPr>
                <w:b/>
                <w:bCs/>
                <w:color w:val="000000"/>
                <w:sz w:val="16"/>
                <w:szCs w:val="16"/>
              </w:rPr>
              <w:t>liczba ośrodków, gdzie przebywają osoby starsze</w:t>
            </w:r>
          </w:p>
        </w:tc>
        <w:tc>
          <w:tcPr>
            <w:tcW w:w="343" w:type="pct"/>
            <w:tcBorders>
              <w:top w:val="nil"/>
              <w:left w:val="nil"/>
              <w:bottom w:val="single" w:sz="4" w:space="0" w:color="auto"/>
              <w:right w:val="single" w:sz="4" w:space="0" w:color="auto"/>
            </w:tcBorders>
            <w:shd w:val="clear" w:color="000000" w:fill="D9D9D9"/>
            <w:noWrap/>
            <w:vAlign w:val="center"/>
          </w:tcPr>
          <w:p w:rsidR="007B28EA" w:rsidRDefault="007B28EA" w:rsidP="00DA57AC">
            <w:pPr>
              <w:jc w:val="center"/>
              <w:rPr>
                <w:b/>
                <w:bCs/>
                <w:color w:val="000000"/>
                <w:sz w:val="16"/>
                <w:szCs w:val="16"/>
              </w:rPr>
            </w:pPr>
            <w:r>
              <w:rPr>
                <w:b/>
                <w:bCs/>
                <w:color w:val="000000"/>
                <w:sz w:val="16"/>
                <w:szCs w:val="16"/>
              </w:rPr>
              <w:t>[km]</w:t>
            </w:r>
          </w:p>
        </w:tc>
      </w:tr>
      <w:tr w:rsidR="007B28EA" w:rsidTr="00457720">
        <w:trPr>
          <w:trHeight w:val="633"/>
          <w:jc w:val="center"/>
        </w:trPr>
        <w:tc>
          <w:tcPr>
            <w:tcW w:w="165"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1</w:t>
            </w:r>
          </w:p>
        </w:tc>
        <w:tc>
          <w:tcPr>
            <w:tcW w:w="498" w:type="pct"/>
            <w:tcBorders>
              <w:top w:val="nil"/>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0418WloBaPa01</w:t>
            </w:r>
          </w:p>
        </w:tc>
        <w:tc>
          <w:tcPr>
            <w:tcW w:w="724" w:type="pct"/>
            <w:tcBorders>
              <w:top w:val="single" w:sz="4" w:space="0" w:color="auto"/>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powiat m. Włocławek</w:t>
            </w:r>
          </w:p>
        </w:tc>
        <w:tc>
          <w:tcPr>
            <w:tcW w:w="390" w:type="pct"/>
            <w:tcBorders>
              <w:top w:val="nil"/>
              <w:left w:val="nil"/>
              <w:bottom w:val="single" w:sz="4" w:space="0" w:color="auto"/>
              <w:right w:val="single" w:sz="4" w:space="0" w:color="auto"/>
            </w:tcBorders>
            <w:noWrap/>
            <w:vAlign w:val="center"/>
          </w:tcPr>
          <w:p w:rsidR="007B28EA" w:rsidRDefault="007B28EA" w:rsidP="00C17019">
            <w:pPr>
              <w:keepNext/>
              <w:keepLines/>
              <w:jc w:val="center"/>
              <w:outlineLvl w:val="0"/>
              <w:rPr>
                <w:sz w:val="16"/>
                <w:szCs w:val="16"/>
              </w:rPr>
            </w:pPr>
            <w:r w:rsidRPr="00530BE0">
              <w:rPr>
                <w:sz w:val="16"/>
                <w:szCs w:val="16"/>
              </w:rPr>
              <w:t>1,17</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miejski</w:t>
            </w:r>
          </w:p>
        </w:tc>
        <w:tc>
          <w:tcPr>
            <w:tcW w:w="390"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1,512</w:t>
            </w:r>
          </w:p>
        </w:tc>
        <w:tc>
          <w:tcPr>
            <w:tcW w:w="311" w:type="pct"/>
            <w:tcBorders>
              <w:top w:val="nil"/>
              <w:left w:val="nil"/>
              <w:bottom w:val="single" w:sz="4" w:space="0" w:color="auto"/>
              <w:right w:val="single" w:sz="4" w:space="0" w:color="auto"/>
            </w:tcBorders>
            <w:noWrap/>
            <w:vAlign w:val="center"/>
          </w:tcPr>
          <w:p w:rsidR="007B28EA" w:rsidRDefault="007B28EA" w:rsidP="00457720">
            <w:pPr>
              <w:keepNext/>
              <w:keepLines/>
              <w:jc w:val="center"/>
              <w:outlineLvl w:val="0"/>
              <w:rPr>
                <w:sz w:val="16"/>
              </w:rPr>
            </w:pPr>
            <w:r w:rsidRPr="00457720">
              <w:rPr>
                <w:sz w:val="16"/>
              </w:rPr>
              <w:t>2</w:t>
            </w:r>
            <w:r>
              <w:rPr>
                <w:sz w:val="16"/>
              </w:rPr>
              <w:t xml:space="preserve"> </w:t>
            </w:r>
            <w:r w:rsidRPr="00457720">
              <w:rPr>
                <w:sz w:val="16"/>
              </w:rPr>
              <w:t>655</w:t>
            </w:r>
          </w:p>
        </w:tc>
        <w:tc>
          <w:tcPr>
            <w:tcW w:w="37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64</w:t>
            </w:r>
          </w:p>
        </w:tc>
        <w:tc>
          <w:tcPr>
            <w:tcW w:w="39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314</w:t>
            </w:r>
          </w:p>
        </w:tc>
        <w:tc>
          <w:tcPr>
            <w:tcW w:w="55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172</w:t>
            </w:r>
          </w:p>
        </w:tc>
        <w:tc>
          <w:tcPr>
            <w:tcW w:w="51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9</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6,94</w:t>
            </w:r>
            <w:r>
              <w:rPr>
                <w:sz w:val="16"/>
                <w:szCs w:val="16"/>
              </w:rPr>
              <w:t>8</w:t>
            </w:r>
          </w:p>
        </w:tc>
      </w:tr>
      <w:tr w:rsidR="007B28EA" w:rsidTr="00655D9D">
        <w:trPr>
          <w:trHeight w:val="664"/>
          <w:jc w:val="center"/>
        </w:trPr>
        <w:tc>
          <w:tcPr>
            <w:tcW w:w="165"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2</w:t>
            </w:r>
          </w:p>
        </w:tc>
        <w:tc>
          <w:tcPr>
            <w:tcW w:w="498" w:type="pct"/>
            <w:tcBorders>
              <w:top w:val="nil"/>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0418WloBaPa02</w:t>
            </w:r>
          </w:p>
        </w:tc>
        <w:tc>
          <w:tcPr>
            <w:tcW w:w="724" w:type="pct"/>
            <w:tcBorders>
              <w:top w:val="nil"/>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powiat m. Włocławek</w:t>
            </w:r>
          </w:p>
        </w:tc>
        <w:tc>
          <w:tcPr>
            <w:tcW w:w="390"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39,26</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miejski</w:t>
            </w:r>
          </w:p>
        </w:tc>
        <w:tc>
          <w:tcPr>
            <w:tcW w:w="390"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5,372</w:t>
            </w:r>
          </w:p>
        </w:tc>
        <w:tc>
          <w:tcPr>
            <w:tcW w:w="31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rPr>
            </w:pPr>
            <w:r>
              <w:rPr>
                <w:sz w:val="16"/>
              </w:rPr>
              <w:t>89 075</w:t>
            </w:r>
          </w:p>
        </w:tc>
        <w:tc>
          <w:tcPr>
            <w:tcW w:w="37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2 121</w:t>
            </w:r>
          </w:p>
        </w:tc>
        <w:tc>
          <w:tcPr>
            <w:tcW w:w="39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10 522</w:t>
            </w:r>
          </w:p>
        </w:tc>
        <w:tc>
          <w:tcPr>
            <w:tcW w:w="55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172</w:t>
            </w:r>
          </w:p>
        </w:tc>
        <w:tc>
          <w:tcPr>
            <w:tcW w:w="51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9</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321,759</w:t>
            </w:r>
          </w:p>
        </w:tc>
      </w:tr>
      <w:tr w:rsidR="007B28EA" w:rsidTr="00655D9D">
        <w:trPr>
          <w:trHeight w:val="664"/>
          <w:jc w:val="center"/>
        </w:trPr>
        <w:tc>
          <w:tcPr>
            <w:tcW w:w="165" w:type="pct"/>
            <w:tcBorders>
              <w:top w:val="nil"/>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3</w:t>
            </w:r>
          </w:p>
        </w:tc>
        <w:tc>
          <w:tcPr>
            <w:tcW w:w="498" w:type="pct"/>
            <w:tcBorders>
              <w:top w:val="nil"/>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0418WloBaPa03</w:t>
            </w:r>
          </w:p>
        </w:tc>
        <w:tc>
          <w:tcPr>
            <w:tcW w:w="724" w:type="pct"/>
            <w:tcBorders>
              <w:top w:val="nil"/>
              <w:left w:val="nil"/>
              <w:bottom w:val="single" w:sz="4" w:space="0" w:color="auto"/>
              <w:right w:val="single" w:sz="4" w:space="0" w:color="auto"/>
            </w:tcBorders>
            <w:noWrap/>
            <w:vAlign w:val="center"/>
          </w:tcPr>
          <w:p w:rsidR="007B28EA" w:rsidRPr="00530BE0" w:rsidRDefault="007B28EA" w:rsidP="00C17019">
            <w:pPr>
              <w:rPr>
                <w:sz w:val="16"/>
                <w:szCs w:val="16"/>
              </w:rPr>
            </w:pPr>
            <w:r w:rsidRPr="00530BE0">
              <w:rPr>
                <w:sz w:val="16"/>
                <w:szCs w:val="16"/>
              </w:rPr>
              <w:t>powiat m. Włocławek</w:t>
            </w:r>
          </w:p>
        </w:tc>
        <w:tc>
          <w:tcPr>
            <w:tcW w:w="390"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5,87</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miejski</w:t>
            </w:r>
          </w:p>
        </w:tc>
        <w:tc>
          <w:tcPr>
            <w:tcW w:w="390"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2,252</w:t>
            </w:r>
          </w:p>
        </w:tc>
        <w:tc>
          <w:tcPr>
            <w:tcW w:w="31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rPr>
            </w:pPr>
            <w:r>
              <w:rPr>
                <w:sz w:val="16"/>
              </w:rPr>
              <w:t>13 318</w:t>
            </w:r>
          </w:p>
        </w:tc>
        <w:tc>
          <w:tcPr>
            <w:tcW w:w="37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317</w:t>
            </w:r>
          </w:p>
        </w:tc>
        <w:tc>
          <w:tcPr>
            <w:tcW w:w="39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1 574</w:t>
            </w:r>
          </w:p>
        </w:tc>
        <w:tc>
          <w:tcPr>
            <w:tcW w:w="551"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172</w:t>
            </w:r>
          </w:p>
        </w:tc>
        <w:tc>
          <w:tcPr>
            <w:tcW w:w="518"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9</w:t>
            </w:r>
          </w:p>
        </w:tc>
        <w:tc>
          <w:tcPr>
            <w:tcW w:w="343" w:type="pct"/>
            <w:tcBorders>
              <w:top w:val="nil"/>
              <w:left w:val="nil"/>
              <w:bottom w:val="single" w:sz="4" w:space="0" w:color="auto"/>
              <w:right w:val="single" w:sz="4" w:space="0" w:color="auto"/>
            </w:tcBorders>
            <w:noWrap/>
            <w:vAlign w:val="center"/>
          </w:tcPr>
          <w:p w:rsidR="007B28EA" w:rsidRPr="00530BE0" w:rsidRDefault="007B28EA" w:rsidP="00DA57AC">
            <w:pPr>
              <w:jc w:val="center"/>
              <w:rPr>
                <w:sz w:val="16"/>
                <w:szCs w:val="16"/>
              </w:rPr>
            </w:pPr>
            <w:r w:rsidRPr="00530BE0">
              <w:rPr>
                <w:sz w:val="16"/>
                <w:szCs w:val="16"/>
              </w:rPr>
              <w:t>56,510</w:t>
            </w:r>
          </w:p>
        </w:tc>
      </w:tr>
    </w:tbl>
    <w:p w:rsidR="007B28EA" w:rsidRPr="00FE79E4" w:rsidRDefault="007B28EA" w:rsidP="00876674">
      <w:pPr>
        <w:pStyle w:val="POPnormal"/>
        <w:rPr>
          <w:lang w:eastAsia="ar-SA"/>
        </w:rPr>
        <w:sectPr w:rsidR="007B28EA" w:rsidRPr="00FE79E4" w:rsidSect="003A43FA">
          <w:pgSz w:w="16838" w:h="11906" w:orient="landscape" w:code="9"/>
          <w:pgMar w:top="1797" w:right="1440" w:bottom="1440" w:left="1440" w:header="709" w:footer="709" w:gutter="0"/>
          <w:cols w:space="708"/>
          <w:docGrid w:linePitch="360"/>
        </w:sectPr>
      </w:pPr>
    </w:p>
    <w:p w:rsidR="007B28EA" w:rsidRDefault="007B28EA" w:rsidP="00876674">
      <w:pPr>
        <w:pStyle w:val="POPnormal"/>
        <w:keepNext/>
      </w:pPr>
      <w:r>
        <w:rPr>
          <w:noProof/>
        </w:rPr>
        <w:pict>
          <v:shape id="Obraz 17" o:spid="_x0000_i1036" type="#_x0000_t75" style="width:433.5pt;height:516pt;visibility:visible">
            <v:imagedata r:id="rId24" o:title=""/>
          </v:shape>
        </w:pict>
      </w:r>
    </w:p>
    <w:p w:rsidR="007B28EA" w:rsidRDefault="007B28EA" w:rsidP="007B522E">
      <w:pPr>
        <w:pStyle w:val="Caption"/>
      </w:pPr>
    </w:p>
    <w:p w:rsidR="007B28EA" w:rsidRDefault="007B28EA" w:rsidP="007B522E">
      <w:pPr>
        <w:pStyle w:val="Caption"/>
      </w:pPr>
      <w:bookmarkStart w:id="125" w:name="_Toc28598077"/>
      <w:bookmarkStart w:id="126" w:name="_Toc33039694"/>
      <w:r>
        <w:t xml:space="preserve">Rysunek </w:t>
      </w:r>
      <w:fldSimple w:instr=" SEQ Rysunek \* ARABIC ">
        <w:r>
          <w:rPr>
            <w:noProof/>
          </w:rPr>
          <w:t>12</w:t>
        </w:r>
      </w:fldSimple>
      <w:r w:rsidRPr="00876674">
        <w:t>.</w:t>
      </w:r>
      <w:r>
        <w:t xml:space="preserve"> </w:t>
      </w:r>
      <w:r w:rsidRPr="00876674">
        <w:t>Obszar</w:t>
      </w:r>
      <w:r>
        <w:t>y</w:t>
      </w:r>
      <w:r w:rsidRPr="00876674">
        <w:t xml:space="preserve"> przekroczeń poziomu dopuszczalnego dla pyłu PM10 na terenie strefy miasto Włocławek w 2018 roku</w:t>
      </w:r>
      <w:r w:rsidRPr="00876674">
        <w:rPr>
          <w:rStyle w:val="FootnoteReference"/>
        </w:rPr>
        <w:footnoteReference w:id="54"/>
      </w:r>
      <w:bookmarkEnd w:id="125"/>
      <w:bookmarkEnd w:id="126"/>
    </w:p>
    <w:p w:rsidR="007B28EA" w:rsidRDefault="007B28EA" w:rsidP="00876674">
      <w:pPr>
        <w:pStyle w:val="POPnormal"/>
      </w:pPr>
    </w:p>
    <w:p w:rsidR="007B28EA" w:rsidRDefault="007B28EA" w:rsidP="00876674">
      <w:pPr>
        <w:pStyle w:val="Swnormal"/>
        <w:keepNext/>
      </w:pPr>
      <w:r>
        <w:rPr>
          <w:noProof/>
        </w:rPr>
        <w:pict>
          <v:shape id="Obraz 16" o:spid="_x0000_i1037" type="#_x0000_t75" style="width:433.5pt;height:516pt;visibility:visible">
            <v:imagedata r:id="rId25" o:title=""/>
          </v:shape>
        </w:pict>
      </w:r>
    </w:p>
    <w:p w:rsidR="007B28EA" w:rsidRPr="004F764B" w:rsidRDefault="007B28EA" w:rsidP="007B522E">
      <w:pPr>
        <w:pStyle w:val="Caption"/>
      </w:pPr>
      <w:bookmarkStart w:id="127" w:name="_Toc28598078"/>
      <w:bookmarkStart w:id="128" w:name="_Toc33039695"/>
      <w:r>
        <w:t xml:space="preserve">Rysunek </w:t>
      </w:r>
      <w:fldSimple w:instr=" SEQ Rysunek \* ARABIC ">
        <w:r>
          <w:rPr>
            <w:noProof/>
          </w:rPr>
          <w:t>13</w:t>
        </w:r>
      </w:fldSimple>
      <w:r>
        <w:rPr>
          <w:noProof/>
        </w:rPr>
        <w:t>.</w:t>
      </w:r>
      <w:r w:rsidRPr="00876674">
        <w:t xml:space="preserve"> </w:t>
      </w:r>
      <w:r w:rsidRPr="004F764B">
        <w:t>Obszar</w:t>
      </w:r>
      <w:r>
        <w:t>y</w:t>
      </w:r>
      <w:r w:rsidRPr="004F764B">
        <w:t xml:space="preserve"> przekroczeń poziom</w:t>
      </w:r>
      <w:r>
        <w:t>u</w:t>
      </w:r>
      <w:r w:rsidRPr="004F764B">
        <w:t xml:space="preserve"> docelow</w:t>
      </w:r>
      <w:r>
        <w:t>ego</w:t>
      </w:r>
      <w:r w:rsidRPr="004F764B">
        <w:t xml:space="preserve"> dla benzo(a)pirenu, na terenie </w:t>
      </w:r>
      <w:r>
        <w:t>strefy miasto Włocławek</w:t>
      </w:r>
      <w:r w:rsidRPr="004F764B">
        <w:t xml:space="preserve"> w 2018 roku</w:t>
      </w:r>
      <w:r w:rsidRPr="001962DD">
        <w:rPr>
          <w:rStyle w:val="FootnoteReference"/>
        </w:rPr>
        <w:footnoteReference w:id="55"/>
      </w:r>
      <w:bookmarkEnd w:id="127"/>
      <w:bookmarkEnd w:id="128"/>
    </w:p>
    <w:p w:rsidR="007B28EA" w:rsidRPr="002263A3" w:rsidRDefault="007B28EA" w:rsidP="002263A3">
      <w:pPr>
        <w:rPr>
          <w:rFonts w:cs="Arial"/>
          <w:b/>
          <w:bCs/>
          <w:color w:val="000066"/>
          <w:kern w:val="28"/>
          <w:sz w:val="32"/>
          <w:lang w:eastAsia="ar-SA"/>
        </w:rPr>
      </w:pPr>
      <w:bookmarkStart w:id="129" w:name="_Toc19511675"/>
      <w:r>
        <w:br w:type="page"/>
      </w:r>
      <w:bookmarkStart w:id="130" w:name="_Toc27723261"/>
    </w:p>
    <w:p w:rsidR="007B28EA" w:rsidRDefault="007B28EA" w:rsidP="00CB2AAE">
      <w:pPr>
        <w:pStyle w:val="POPnagl3"/>
      </w:pPr>
      <w:bookmarkStart w:id="131" w:name="_Toc33039501"/>
      <w:r>
        <w:t>opis obszaru przekroczeń w strefie miasto włocławek</w:t>
      </w:r>
      <w:bookmarkEnd w:id="131"/>
    </w:p>
    <w:p w:rsidR="007B28EA" w:rsidRDefault="007B28EA" w:rsidP="002263A3">
      <w:pPr>
        <w:pStyle w:val="POPpowyr"/>
        <w:rPr>
          <w:lang w:eastAsia="ar-SA"/>
        </w:rPr>
      </w:pPr>
      <w:r>
        <w:rPr>
          <w:lang w:eastAsia="ar-SA"/>
        </w:rPr>
        <w:t>Pył zawieszony PM10</w:t>
      </w:r>
    </w:p>
    <w:p w:rsidR="007B28EA" w:rsidRPr="002263A3" w:rsidRDefault="007B28EA" w:rsidP="002263A3">
      <w:pPr>
        <w:pStyle w:val="K-Pnormal"/>
      </w:pPr>
      <w:r w:rsidRPr="002263A3">
        <w:t>Opis obszaru przekroczenia zgodnie z Roczną oceną jakości powietrza w województwie kujawsko-pomorskim za rok 2018 wskazuje, że o</w:t>
      </w:r>
      <w:r w:rsidRPr="002263A3">
        <w:rPr>
          <w:szCs w:val="17"/>
        </w:rPr>
        <w:t>bszar przekroczeń obejmuje następujące jednostki strukturalne miasta: Śródmieście, Wschód Mieszkaniowy, Południe i Zazamcze.</w:t>
      </w:r>
    </w:p>
    <w:p w:rsidR="007B28EA" w:rsidRDefault="007B28EA" w:rsidP="002263A3">
      <w:pPr>
        <w:pStyle w:val="POPpowyr"/>
        <w:rPr>
          <w:lang w:eastAsia="ar-SA"/>
        </w:rPr>
      </w:pPr>
      <w:r>
        <w:rPr>
          <w:lang w:eastAsia="ar-SA"/>
        </w:rPr>
        <w:t>Benzo(a)piren</w:t>
      </w:r>
    </w:p>
    <w:p w:rsidR="007B28EA" w:rsidRDefault="007B28EA" w:rsidP="002263A3">
      <w:pPr>
        <w:pStyle w:val="POPnormal"/>
        <w:rPr>
          <w:lang w:eastAsia="ar-SA"/>
        </w:rPr>
      </w:pPr>
      <w:r>
        <w:t>Obszar przekroczeń obejmuje wszystkie jednostki strukturalne miasta, jednak w przypadku następujących jednostek nie obejmuje całej ich powierzchni: Zachód Przemysłowy, Zazamcze, Michelin, Wschód Leśny, Rybnica, Zawiśle.</w:t>
      </w:r>
    </w:p>
    <w:p w:rsidR="007B28EA" w:rsidRDefault="007B28EA" w:rsidP="00CB2AAE">
      <w:pPr>
        <w:pStyle w:val="POPnagl2"/>
      </w:pPr>
      <w:bookmarkStart w:id="132" w:name="_Toc33039502"/>
      <w:r>
        <w:t>BILANS EMISJI SUBSTANCJI ZANIECZYSZCZAJĄCYCH WPROWADZANYCH DO POWIETRZA W STREF</w:t>
      </w:r>
      <w:bookmarkEnd w:id="129"/>
      <w:r>
        <w:t>IE W ROKU BAZOWYM</w:t>
      </w:r>
      <w:bookmarkEnd w:id="130"/>
      <w:bookmarkEnd w:id="132"/>
    </w:p>
    <w:p w:rsidR="007B28EA" w:rsidRDefault="007B28EA" w:rsidP="004A0BA1">
      <w:pPr>
        <w:pStyle w:val="POPnormal"/>
        <w:rPr>
          <w:lang w:eastAsia="ar-SA"/>
        </w:rPr>
      </w:pPr>
      <w:r>
        <w:rPr>
          <w:lang w:eastAsia="ar-SA"/>
        </w:rPr>
        <w:t xml:space="preserve">Inwentaryzacja źródeł emisji zanieczyszczeń do powietrza prowadzona jest przez Krajowy Ośrodek Bilansowania i Zarządzania Emisjami (KOBIZE). Prowadzona przez KOBIZE baza emisji pozwoliła na ustalenie wielkości ładunku analizowanych zanieczyszczeń wprowadzanych do powietrza w 2018 roku z terenu strefy miasto Włocławek. </w:t>
      </w:r>
      <w:bookmarkStart w:id="133" w:name="_Hlk25757994"/>
      <w:r>
        <w:rPr>
          <w:lang w:eastAsia="ar-SA"/>
        </w:rPr>
        <w:t>Całkowita wielkość emisji poszczególnych zanieczyszczeń jest sumą emisji z różnych kategorii źródeł z terenu strefy:</w:t>
      </w:r>
    </w:p>
    <w:bookmarkEnd w:id="133"/>
    <w:p w:rsidR="007B28EA" w:rsidRDefault="007B28EA" w:rsidP="00AE5C50">
      <w:pPr>
        <w:pStyle w:val="POPwypkt"/>
        <w:rPr>
          <w:lang w:eastAsia="ar-SA"/>
        </w:rPr>
      </w:pPr>
      <w:r>
        <w:rPr>
          <w:lang w:eastAsia="ar-SA"/>
        </w:rPr>
        <w:t>punktowej - przemysł i energetyka,</w:t>
      </w:r>
    </w:p>
    <w:p w:rsidR="007B28EA" w:rsidRDefault="007B28EA" w:rsidP="00AE5C50">
      <w:pPr>
        <w:pStyle w:val="POPwypkt"/>
        <w:rPr>
          <w:lang w:eastAsia="ar-SA"/>
        </w:rPr>
      </w:pPr>
      <w:r>
        <w:rPr>
          <w:lang w:eastAsia="ar-SA"/>
        </w:rPr>
        <w:t>liniowej - transport drogowy,</w:t>
      </w:r>
    </w:p>
    <w:p w:rsidR="007B28EA" w:rsidRDefault="007B28EA" w:rsidP="00AE5C50">
      <w:pPr>
        <w:pStyle w:val="POPwypkt"/>
        <w:rPr>
          <w:lang w:eastAsia="ar-SA"/>
        </w:rPr>
      </w:pPr>
      <w:r>
        <w:rPr>
          <w:lang w:eastAsia="ar-SA"/>
        </w:rPr>
        <w:t>powierzchniowej - źródła komunalno-bytowe z ogrzewania budynków,</w:t>
      </w:r>
    </w:p>
    <w:p w:rsidR="007B28EA" w:rsidRDefault="007B28EA" w:rsidP="00BC340D">
      <w:pPr>
        <w:pStyle w:val="POPwypkt"/>
        <w:rPr>
          <w:lang w:eastAsia="ar-SA"/>
        </w:rPr>
      </w:pPr>
      <w:r>
        <w:rPr>
          <w:lang w:eastAsia="ar-SA"/>
        </w:rPr>
        <w:t>z rolnictwa - hodowla i uprawy,</w:t>
      </w:r>
    </w:p>
    <w:p w:rsidR="007B28EA" w:rsidRDefault="007B28EA" w:rsidP="00AE5C50">
      <w:pPr>
        <w:pStyle w:val="POPwypkt"/>
        <w:rPr>
          <w:lang w:eastAsia="ar-SA"/>
        </w:rPr>
      </w:pPr>
      <w:r>
        <w:rPr>
          <w:lang w:eastAsia="ar-SA"/>
        </w:rPr>
        <w:t>innych pojazdów - ciągników rolniczych pracujących na polach, kolei, lotniska,</w:t>
      </w:r>
    </w:p>
    <w:p w:rsidR="007B28EA" w:rsidRDefault="007B28EA" w:rsidP="00BC340D">
      <w:pPr>
        <w:pStyle w:val="POPwypkt"/>
        <w:rPr>
          <w:lang w:eastAsia="ar-SA"/>
        </w:rPr>
      </w:pPr>
      <w:r>
        <w:rPr>
          <w:lang w:eastAsia="ar-SA"/>
        </w:rPr>
        <w:t>niezorganizowanej - hałdy, wyrobiska,</w:t>
      </w:r>
    </w:p>
    <w:p w:rsidR="007B28EA" w:rsidRDefault="007B28EA" w:rsidP="00AE5C50">
      <w:pPr>
        <w:pStyle w:val="POPwypkt"/>
        <w:rPr>
          <w:lang w:eastAsia="ar-SA"/>
        </w:rPr>
      </w:pPr>
      <w:r>
        <w:rPr>
          <w:lang w:eastAsia="ar-SA"/>
        </w:rPr>
        <w:t>składowania odpadów,</w:t>
      </w:r>
    </w:p>
    <w:p w:rsidR="007B28EA" w:rsidRDefault="007B28EA" w:rsidP="00BC340D">
      <w:pPr>
        <w:pStyle w:val="POPwypkt"/>
        <w:rPr>
          <w:lang w:eastAsia="ar-SA"/>
        </w:rPr>
      </w:pPr>
      <w:r>
        <w:rPr>
          <w:lang w:eastAsia="ar-SA"/>
        </w:rPr>
        <w:t>naturalnej - terenów leśnych, gruntów.</w:t>
      </w:r>
    </w:p>
    <w:p w:rsidR="007B28EA" w:rsidRDefault="007B28EA" w:rsidP="00AE5C50">
      <w:pPr>
        <w:pStyle w:val="POPnormal"/>
        <w:rPr>
          <w:lang w:eastAsia="ar-SA"/>
        </w:rPr>
      </w:pPr>
      <w:r>
        <w:rPr>
          <w:lang w:eastAsia="ar-SA"/>
        </w:rPr>
        <w:t>Poniżej przedstawiono bilans substancji objętych Programem oraz prekursorów pyłu zawieszonego oraz ozonu wprowadzanych do powietrza z obszaru strefy miasto Włocławek.</w:t>
      </w:r>
    </w:p>
    <w:p w:rsidR="007B28EA" w:rsidRPr="000A5A50" w:rsidRDefault="007B28EA" w:rsidP="00016345">
      <w:pPr>
        <w:pStyle w:val="Caption"/>
      </w:pPr>
      <w:bookmarkStart w:id="134" w:name="_Toc24841899"/>
      <w:bookmarkStart w:id="135" w:name="_Toc25757703"/>
      <w:bookmarkStart w:id="136" w:name="_Toc28597986"/>
      <w:bookmarkStart w:id="137" w:name="_Toc33039638"/>
      <w:r>
        <w:t xml:space="preserve">Tabela </w:t>
      </w:r>
      <w:r>
        <w:rPr>
          <w:noProof/>
        </w:rPr>
        <w:fldChar w:fldCharType="begin"/>
      </w:r>
      <w:r>
        <w:rPr>
          <w:noProof/>
        </w:rPr>
        <w:instrText xml:space="preserve"> SEQ Tabela \* ARABIC </w:instrText>
      </w:r>
      <w:r>
        <w:rPr>
          <w:noProof/>
        </w:rPr>
        <w:fldChar w:fldCharType="separate"/>
      </w:r>
      <w:r>
        <w:rPr>
          <w:noProof/>
        </w:rPr>
        <w:t>16</w:t>
      </w:r>
      <w:r>
        <w:rPr>
          <w:noProof/>
        </w:rPr>
        <w:fldChar w:fldCharType="end"/>
      </w:r>
      <w:r>
        <w:t xml:space="preserve">. Wielkość emisji zanieczyszczeń wprowadzanych do powietrza z terenu strefy miasto Włocławek w 2018 roku, </w:t>
      </w:r>
      <w:r>
        <w:br/>
        <w:t>wg rodzaju źródeł emisji</w:t>
      </w:r>
      <w:r>
        <w:rPr>
          <w:rStyle w:val="FootnoteReference"/>
        </w:rPr>
        <w:t xml:space="preserve"> </w:t>
      </w:r>
      <w:r>
        <w:rPr>
          <w:rStyle w:val="FootnoteReference"/>
        </w:rPr>
        <w:footnoteReference w:id="56"/>
      </w:r>
      <w:bookmarkEnd w:id="134"/>
      <w:bookmarkEnd w:id="135"/>
      <w:bookmarkEnd w:id="136"/>
      <w:bookmarkEnd w:id="13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68"/>
        <w:gridCol w:w="1282"/>
        <w:gridCol w:w="1003"/>
        <w:gridCol w:w="9"/>
        <w:gridCol w:w="939"/>
        <w:gridCol w:w="939"/>
        <w:gridCol w:w="1124"/>
        <w:gridCol w:w="1109"/>
        <w:gridCol w:w="739"/>
        <w:gridCol w:w="8"/>
      </w:tblGrid>
      <w:tr w:rsidR="007B28EA" w:rsidRPr="000A5A50" w:rsidTr="001361CF">
        <w:trPr>
          <w:gridAfter w:val="1"/>
          <w:wAfter w:w="5" w:type="pct"/>
          <w:trHeight w:val="225"/>
          <w:tblHeader/>
        </w:trPr>
        <w:tc>
          <w:tcPr>
            <w:tcW w:w="1079" w:type="pct"/>
            <w:vMerge w:val="restar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rodzaj emisji</w:t>
            </w:r>
          </w:p>
        </w:tc>
        <w:tc>
          <w:tcPr>
            <w:tcW w:w="1253" w:type="pct"/>
            <w:gridSpan w:val="2"/>
            <w:shd w:val="clear" w:color="000000" w:fill="D9D9D9"/>
            <w:vAlign w:val="center"/>
          </w:tcPr>
          <w:p w:rsidR="007B28EA" w:rsidRPr="000A5A50" w:rsidRDefault="007B28EA" w:rsidP="00DA57AC">
            <w:pPr>
              <w:jc w:val="center"/>
              <w:rPr>
                <w:b/>
                <w:bCs/>
                <w:color w:val="000000"/>
                <w:sz w:val="16"/>
                <w:szCs w:val="16"/>
              </w:rPr>
            </w:pPr>
            <w:r w:rsidRPr="000A5A50">
              <w:rPr>
                <w:b/>
                <w:bCs/>
                <w:color w:val="000000"/>
                <w:sz w:val="16"/>
                <w:szCs w:val="16"/>
              </w:rPr>
              <w:t>emisja zanieczyszczeń objętych Programem [Mg/rok]</w:t>
            </w:r>
          </w:p>
        </w:tc>
        <w:tc>
          <w:tcPr>
            <w:tcW w:w="2664" w:type="pct"/>
            <w:gridSpan w:val="6"/>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 xml:space="preserve">emisja prekursorów </w:t>
            </w:r>
            <w:r>
              <w:rPr>
                <w:b/>
                <w:bCs/>
                <w:color w:val="000000"/>
                <w:sz w:val="16"/>
                <w:szCs w:val="16"/>
              </w:rPr>
              <w:t>pyłu i ozonu</w:t>
            </w:r>
            <w:r w:rsidRPr="000A5A50">
              <w:rPr>
                <w:b/>
                <w:bCs/>
                <w:color w:val="000000"/>
                <w:sz w:val="16"/>
                <w:szCs w:val="16"/>
              </w:rPr>
              <w:t xml:space="preserve"> [Mg/rok]</w:t>
            </w:r>
          </w:p>
        </w:tc>
      </w:tr>
      <w:tr w:rsidR="007B28EA" w:rsidRPr="000A5A50" w:rsidTr="001361CF">
        <w:trPr>
          <w:trHeight w:val="285"/>
          <w:tblHeader/>
        </w:trPr>
        <w:tc>
          <w:tcPr>
            <w:tcW w:w="1079" w:type="pct"/>
            <w:vMerge/>
            <w:vAlign w:val="center"/>
          </w:tcPr>
          <w:p w:rsidR="007B28EA" w:rsidRPr="000A5A50" w:rsidRDefault="007B28EA" w:rsidP="00DA57AC">
            <w:pPr>
              <w:jc w:val="center"/>
              <w:rPr>
                <w:b/>
                <w:bCs/>
                <w:color w:val="000000"/>
                <w:sz w:val="16"/>
                <w:szCs w:val="16"/>
              </w:rPr>
            </w:pPr>
          </w:p>
        </w:tc>
        <w:tc>
          <w:tcPr>
            <w:tcW w:w="703" w:type="pc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PM10</w:t>
            </w:r>
          </w:p>
        </w:tc>
        <w:tc>
          <w:tcPr>
            <w:tcW w:w="555" w:type="pct"/>
            <w:gridSpan w:val="2"/>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B(a)P</w:t>
            </w:r>
          </w:p>
        </w:tc>
        <w:tc>
          <w:tcPr>
            <w:tcW w:w="515" w:type="pc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SO</w:t>
            </w:r>
            <w:r w:rsidRPr="000A5A50">
              <w:rPr>
                <w:b/>
                <w:bCs/>
                <w:color w:val="000000"/>
                <w:sz w:val="16"/>
                <w:szCs w:val="16"/>
                <w:vertAlign w:val="subscript"/>
              </w:rPr>
              <w:t>2</w:t>
            </w:r>
          </w:p>
        </w:tc>
        <w:tc>
          <w:tcPr>
            <w:tcW w:w="515" w:type="pc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NOx</w:t>
            </w:r>
          </w:p>
        </w:tc>
        <w:tc>
          <w:tcPr>
            <w:tcW w:w="616" w:type="pc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CO</w:t>
            </w:r>
          </w:p>
        </w:tc>
        <w:tc>
          <w:tcPr>
            <w:tcW w:w="608" w:type="pct"/>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NMLZO</w:t>
            </w:r>
          </w:p>
        </w:tc>
        <w:tc>
          <w:tcPr>
            <w:tcW w:w="410" w:type="pct"/>
            <w:gridSpan w:val="2"/>
            <w:shd w:val="clear" w:color="000000" w:fill="D9D9D9"/>
            <w:noWrap/>
            <w:vAlign w:val="center"/>
          </w:tcPr>
          <w:p w:rsidR="007B28EA" w:rsidRPr="000A5A50" w:rsidRDefault="007B28EA" w:rsidP="00DA57AC">
            <w:pPr>
              <w:jc w:val="center"/>
              <w:rPr>
                <w:b/>
                <w:bCs/>
                <w:color w:val="000000"/>
                <w:sz w:val="16"/>
                <w:szCs w:val="16"/>
              </w:rPr>
            </w:pPr>
            <w:r w:rsidRPr="000A5A50">
              <w:rPr>
                <w:b/>
                <w:bCs/>
                <w:color w:val="000000"/>
                <w:sz w:val="16"/>
                <w:szCs w:val="16"/>
              </w:rPr>
              <w:t>NH</w:t>
            </w:r>
            <w:r w:rsidRPr="000A5A50">
              <w:rPr>
                <w:b/>
                <w:bCs/>
                <w:color w:val="000000"/>
                <w:sz w:val="16"/>
                <w:szCs w:val="16"/>
                <w:vertAlign w:val="subscript"/>
              </w:rPr>
              <w:t>3</w:t>
            </w:r>
          </w:p>
        </w:tc>
      </w:tr>
      <w:tr w:rsidR="007B28EA" w:rsidRPr="000A5A50" w:rsidTr="001361CF">
        <w:trPr>
          <w:trHeight w:val="225"/>
        </w:trPr>
        <w:tc>
          <w:tcPr>
            <w:tcW w:w="1079" w:type="pct"/>
            <w:noWrap/>
            <w:vAlign w:val="center"/>
          </w:tcPr>
          <w:p w:rsidR="007B28EA" w:rsidRPr="000A5A50" w:rsidRDefault="007B28EA" w:rsidP="00BA1A73">
            <w:pPr>
              <w:rPr>
                <w:color w:val="000000"/>
                <w:sz w:val="16"/>
                <w:szCs w:val="16"/>
              </w:rPr>
            </w:pPr>
            <w:r w:rsidRPr="000A5A50">
              <w:rPr>
                <w:color w:val="000000"/>
                <w:sz w:val="16"/>
                <w:szCs w:val="16"/>
              </w:rPr>
              <w:t>komunalno-bytowa</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123,501</w:t>
            </w:r>
          </w:p>
        </w:tc>
        <w:tc>
          <w:tcPr>
            <w:tcW w:w="555"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0,067</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117,197</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39,046</w:t>
            </w:r>
          </w:p>
        </w:tc>
        <w:tc>
          <w:tcPr>
            <w:tcW w:w="616"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08" w:type="pct"/>
            <w:noWrap/>
            <w:vAlign w:val="center"/>
          </w:tcPr>
          <w:p w:rsidR="007B28EA" w:rsidRPr="000A5A50" w:rsidRDefault="007B28EA" w:rsidP="00DA57AC">
            <w:pPr>
              <w:jc w:val="center"/>
              <w:rPr>
                <w:color w:val="000000"/>
                <w:sz w:val="16"/>
                <w:szCs w:val="16"/>
              </w:rPr>
            </w:pPr>
            <w:r w:rsidRPr="000A5A50">
              <w:rPr>
                <w:color w:val="000000"/>
                <w:sz w:val="16"/>
                <w:szCs w:val="16"/>
              </w:rPr>
              <w:t>145,263</w:t>
            </w:r>
          </w:p>
        </w:tc>
        <w:tc>
          <w:tcPr>
            <w:tcW w:w="410"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r>
      <w:tr w:rsidR="007B28EA" w:rsidRPr="000A5A50" w:rsidTr="001361CF">
        <w:trPr>
          <w:trHeight w:val="225"/>
        </w:trPr>
        <w:tc>
          <w:tcPr>
            <w:tcW w:w="1079" w:type="pct"/>
            <w:noWrap/>
            <w:vAlign w:val="center"/>
          </w:tcPr>
          <w:p w:rsidR="007B28EA" w:rsidRPr="000A5A50" w:rsidRDefault="007B28EA" w:rsidP="00BA1A73">
            <w:pPr>
              <w:rPr>
                <w:color w:val="000000"/>
                <w:sz w:val="16"/>
                <w:szCs w:val="16"/>
              </w:rPr>
            </w:pPr>
            <w:r w:rsidRPr="000A5A50">
              <w:rPr>
                <w:color w:val="000000"/>
                <w:sz w:val="16"/>
                <w:szCs w:val="16"/>
              </w:rPr>
              <w:t>przemysł i energetyka</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336,840</w:t>
            </w:r>
          </w:p>
        </w:tc>
        <w:tc>
          <w:tcPr>
            <w:tcW w:w="555"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0,082</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1 023,189</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1 201,802</w:t>
            </w:r>
          </w:p>
        </w:tc>
        <w:tc>
          <w:tcPr>
            <w:tcW w:w="616" w:type="pct"/>
            <w:noWrap/>
            <w:vAlign w:val="center"/>
          </w:tcPr>
          <w:p w:rsidR="007B28EA" w:rsidRPr="000A5A50" w:rsidRDefault="007B28EA" w:rsidP="00DA57AC">
            <w:pPr>
              <w:jc w:val="center"/>
              <w:rPr>
                <w:color w:val="000000"/>
                <w:sz w:val="16"/>
                <w:szCs w:val="16"/>
              </w:rPr>
            </w:pPr>
            <w:r w:rsidRPr="000A5A50">
              <w:rPr>
                <w:color w:val="000000"/>
                <w:sz w:val="16"/>
                <w:szCs w:val="16"/>
              </w:rPr>
              <w:t>3 072,500</w:t>
            </w:r>
          </w:p>
        </w:tc>
        <w:tc>
          <w:tcPr>
            <w:tcW w:w="608" w:type="pct"/>
            <w:noWrap/>
            <w:vAlign w:val="center"/>
          </w:tcPr>
          <w:p w:rsidR="007B28EA" w:rsidRPr="000A5A50" w:rsidRDefault="007B28EA" w:rsidP="00DA57AC">
            <w:pPr>
              <w:jc w:val="center"/>
              <w:rPr>
                <w:color w:val="000000"/>
                <w:sz w:val="16"/>
                <w:szCs w:val="16"/>
              </w:rPr>
            </w:pPr>
            <w:r w:rsidRPr="000A5A50">
              <w:rPr>
                <w:color w:val="000000"/>
                <w:sz w:val="16"/>
                <w:szCs w:val="16"/>
              </w:rPr>
              <w:t>573,654</w:t>
            </w:r>
          </w:p>
        </w:tc>
        <w:tc>
          <w:tcPr>
            <w:tcW w:w="410"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176,635</w:t>
            </w:r>
          </w:p>
        </w:tc>
      </w:tr>
      <w:tr w:rsidR="007B28EA" w:rsidRPr="000A5A50" w:rsidTr="001361CF">
        <w:trPr>
          <w:trHeight w:val="225"/>
        </w:trPr>
        <w:tc>
          <w:tcPr>
            <w:tcW w:w="1079" w:type="pct"/>
            <w:noWrap/>
            <w:vAlign w:val="center"/>
          </w:tcPr>
          <w:p w:rsidR="007B28EA" w:rsidRPr="000A5A50" w:rsidRDefault="007B28EA" w:rsidP="00BA1A73">
            <w:pPr>
              <w:rPr>
                <w:color w:val="000000"/>
                <w:sz w:val="16"/>
                <w:szCs w:val="16"/>
              </w:rPr>
            </w:pPr>
            <w:r w:rsidRPr="000A5A50">
              <w:rPr>
                <w:color w:val="000000"/>
                <w:sz w:val="16"/>
                <w:szCs w:val="16"/>
              </w:rPr>
              <w:t>transport drogowy</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18,828</w:t>
            </w:r>
          </w:p>
        </w:tc>
        <w:tc>
          <w:tcPr>
            <w:tcW w:w="555"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0,481</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264,480</w:t>
            </w:r>
          </w:p>
        </w:tc>
        <w:tc>
          <w:tcPr>
            <w:tcW w:w="616" w:type="pct"/>
            <w:noWrap/>
            <w:vAlign w:val="center"/>
          </w:tcPr>
          <w:p w:rsidR="007B28EA" w:rsidRPr="000A5A50" w:rsidRDefault="007B28EA" w:rsidP="00DA57AC">
            <w:pPr>
              <w:jc w:val="center"/>
              <w:rPr>
                <w:color w:val="000000"/>
                <w:sz w:val="16"/>
                <w:szCs w:val="16"/>
              </w:rPr>
            </w:pPr>
            <w:r w:rsidRPr="000A5A50">
              <w:rPr>
                <w:color w:val="000000"/>
                <w:sz w:val="16"/>
                <w:szCs w:val="16"/>
              </w:rPr>
              <w:t>624,501</w:t>
            </w:r>
          </w:p>
        </w:tc>
        <w:tc>
          <w:tcPr>
            <w:tcW w:w="608" w:type="pct"/>
            <w:noWrap/>
            <w:vAlign w:val="center"/>
          </w:tcPr>
          <w:p w:rsidR="007B28EA" w:rsidRPr="000A5A50" w:rsidRDefault="007B28EA" w:rsidP="00DA57AC">
            <w:pPr>
              <w:jc w:val="center"/>
              <w:rPr>
                <w:color w:val="000000"/>
                <w:sz w:val="16"/>
                <w:szCs w:val="16"/>
              </w:rPr>
            </w:pPr>
            <w:r w:rsidRPr="000A5A50">
              <w:rPr>
                <w:color w:val="000000"/>
                <w:sz w:val="16"/>
                <w:szCs w:val="16"/>
              </w:rPr>
              <w:t>96,797</w:t>
            </w:r>
          </w:p>
        </w:tc>
        <w:tc>
          <w:tcPr>
            <w:tcW w:w="410"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3,997</w:t>
            </w:r>
          </w:p>
        </w:tc>
      </w:tr>
      <w:tr w:rsidR="007B28EA" w:rsidRPr="000A5A50" w:rsidTr="001361CF">
        <w:trPr>
          <w:trHeight w:val="450"/>
        </w:trPr>
        <w:tc>
          <w:tcPr>
            <w:tcW w:w="1079" w:type="pct"/>
            <w:vAlign w:val="center"/>
          </w:tcPr>
          <w:p w:rsidR="007B28EA" w:rsidRPr="000A5A50" w:rsidRDefault="007B28EA" w:rsidP="00BA1A73">
            <w:pPr>
              <w:rPr>
                <w:color w:val="000000"/>
                <w:sz w:val="16"/>
                <w:szCs w:val="16"/>
              </w:rPr>
            </w:pPr>
            <w:r w:rsidRPr="000A5A50">
              <w:rPr>
                <w:color w:val="000000"/>
                <w:sz w:val="16"/>
                <w:szCs w:val="16"/>
              </w:rPr>
              <w:t xml:space="preserve">niezorganizowana </w:t>
            </w:r>
            <w:r w:rsidRPr="000A5A50">
              <w:rPr>
                <w:color w:val="000000"/>
                <w:sz w:val="16"/>
                <w:szCs w:val="16"/>
              </w:rPr>
              <w:br/>
              <w:t>(hałdy i wyrobiska)</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9,668</w:t>
            </w:r>
          </w:p>
        </w:tc>
        <w:tc>
          <w:tcPr>
            <w:tcW w:w="555"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16"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08"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410"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r>
      <w:tr w:rsidR="007B28EA" w:rsidRPr="000A5A50" w:rsidTr="001361CF">
        <w:trPr>
          <w:trHeight w:val="225"/>
        </w:trPr>
        <w:tc>
          <w:tcPr>
            <w:tcW w:w="1079" w:type="pct"/>
            <w:noWrap/>
            <w:vAlign w:val="center"/>
          </w:tcPr>
          <w:p w:rsidR="007B28EA" w:rsidRPr="000A5A50" w:rsidRDefault="007B28EA" w:rsidP="00BA1A73">
            <w:pPr>
              <w:rPr>
                <w:color w:val="000000"/>
                <w:sz w:val="16"/>
                <w:szCs w:val="16"/>
              </w:rPr>
            </w:pPr>
            <w:r w:rsidRPr="000A5A50">
              <w:rPr>
                <w:color w:val="000000"/>
                <w:sz w:val="16"/>
                <w:szCs w:val="16"/>
              </w:rPr>
              <w:t>inne pojazdy</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1,155</w:t>
            </w:r>
          </w:p>
        </w:tc>
        <w:tc>
          <w:tcPr>
            <w:tcW w:w="555"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0,022</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8,155</w:t>
            </w:r>
          </w:p>
        </w:tc>
        <w:tc>
          <w:tcPr>
            <w:tcW w:w="616" w:type="pct"/>
            <w:noWrap/>
            <w:vAlign w:val="center"/>
          </w:tcPr>
          <w:p w:rsidR="007B28EA" w:rsidRPr="000A5A50" w:rsidRDefault="007B28EA" w:rsidP="00DA57AC">
            <w:pPr>
              <w:jc w:val="center"/>
              <w:rPr>
                <w:color w:val="000000"/>
                <w:sz w:val="16"/>
                <w:szCs w:val="16"/>
              </w:rPr>
            </w:pPr>
            <w:r w:rsidRPr="000A5A50">
              <w:rPr>
                <w:color w:val="000000"/>
                <w:sz w:val="16"/>
                <w:szCs w:val="16"/>
              </w:rPr>
              <w:t>9,483</w:t>
            </w:r>
          </w:p>
        </w:tc>
        <w:tc>
          <w:tcPr>
            <w:tcW w:w="608" w:type="pct"/>
            <w:noWrap/>
            <w:vAlign w:val="center"/>
          </w:tcPr>
          <w:p w:rsidR="007B28EA" w:rsidRPr="000A5A50" w:rsidRDefault="007B28EA" w:rsidP="00DA57AC">
            <w:pPr>
              <w:jc w:val="center"/>
              <w:rPr>
                <w:color w:val="000000"/>
                <w:sz w:val="16"/>
                <w:szCs w:val="16"/>
              </w:rPr>
            </w:pPr>
            <w:r w:rsidRPr="000A5A50">
              <w:rPr>
                <w:color w:val="000000"/>
                <w:sz w:val="16"/>
                <w:szCs w:val="16"/>
              </w:rPr>
              <w:t>0,821</w:t>
            </w:r>
          </w:p>
        </w:tc>
        <w:tc>
          <w:tcPr>
            <w:tcW w:w="410"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0,002</w:t>
            </w:r>
          </w:p>
        </w:tc>
      </w:tr>
      <w:tr w:rsidR="007B28EA" w:rsidRPr="000A5A50" w:rsidTr="001361CF">
        <w:trPr>
          <w:trHeight w:val="225"/>
        </w:trPr>
        <w:tc>
          <w:tcPr>
            <w:tcW w:w="1079" w:type="pct"/>
            <w:noWrap/>
            <w:vAlign w:val="center"/>
          </w:tcPr>
          <w:p w:rsidR="007B28EA" w:rsidRPr="000A5A50" w:rsidRDefault="007B28EA" w:rsidP="00BA1A73">
            <w:pPr>
              <w:rPr>
                <w:color w:val="000000"/>
                <w:sz w:val="16"/>
                <w:szCs w:val="16"/>
              </w:rPr>
            </w:pPr>
            <w:r w:rsidRPr="000A5A50">
              <w:rPr>
                <w:color w:val="000000"/>
                <w:sz w:val="16"/>
                <w:szCs w:val="16"/>
              </w:rPr>
              <w:t>składowiska</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0,00017</w:t>
            </w:r>
          </w:p>
        </w:tc>
        <w:tc>
          <w:tcPr>
            <w:tcW w:w="555"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16"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08"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410"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r>
      <w:tr w:rsidR="007B28EA" w:rsidRPr="000A5A50" w:rsidTr="001361CF">
        <w:trPr>
          <w:trHeight w:val="450"/>
        </w:trPr>
        <w:tc>
          <w:tcPr>
            <w:tcW w:w="1079" w:type="pct"/>
            <w:vAlign w:val="center"/>
          </w:tcPr>
          <w:p w:rsidR="007B28EA" w:rsidRPr="000A5A50" w:rsidRDefault="007B28EA" w:rsidP="00BA1A73">
            <w:pPr>
              <w:rPr>
                <w:color w:val="000000"/>
                <w:sz w:val="16"/>
                <w:szCs w:val="16"/>
              </w:rPr>
            </w:pPr>
            <w:r w:rsidRPr="000A5A50">
              <w:rPr>
                <w:color w:val="000000"/>
                <w:sz w:val="16"/>
                <w:szCs w:val="16"/>
              </w:rPr>
              <w:t>rolnictwo</w:t>
            </w:r>
            <w:r w:rsidRPr="000A5A50">
              <w:rPr>
                <w:color w:val="000000"/>
                <w:sz w:val="16"/>
                <w:szCs w:val="16"/>
              </w:rPr>
              <w:br/>
              <w:t>(hodowla i uprawy)</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10,092</w:t>
            </w:r>
          </w:p>
        </w:tc>
        <w:tc>
          <w:tcPr>
            <w:tcW w:w="555"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noWrap/>
            <w:vAlign w:val="center"/>
          </w:tcPr>
          <w:p w:rsidR="007B28EA" w:rsidRPr="000A5A50" w:rsidRDefault="007B28EA" w:rsidP="00DA57AC">
            <w:pPr>
              <w:jc w:val="center"/>
              <w:rPr>
                <w:color w:val="000000"/>
                <w:sz w:val="16"/>
                <w:szCs w:val="16"/>
              </w:rPr>
            </w:pPr>
            <w:r w:rsidRPr="000A5A50">
              <w:rPr>
                <w:color w:val="000000"/>
                <w:sz w:val="16"/>
                <w:szCs w:val="16"/>
              </w:rPr>
              <w:t>3,563</w:t>
            </w:r>
          </w:p>
        </w:tc>
        <w:tc>
          <w:tcPr>
            <w:tcW w:w="616"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08" w:type="pct"/>
            <w:noWrap/>
            <w:vAlign w:val="center"/>
          </w:tcPr>
          <w:p w:rsidR="007B28EA" w:rsidRPr="000A5A50" w:rsidRDefault="007B28EA" w:rsidP="00DA57AC">
            <w:pPr>
              <w:jc w:val="center"/>
              <w:rPr>
                <w:color w:val="000000"/>
                <w:sz w:val="16"/>
                <w:szCs w:val="16"/>
              </w:rPr>
            </w:pPr>
            <w:r w:rsidRPr="000A5A50">
              <w:rPr>
                <w:color w:val="000000"/>
                <w:sz w:val="16"/>
                <w:szCs w:val="16"/>
              </w:rPr>
              <w:t>42,817</w:t>
            </w:r>
          </w:p>
        </w:tc>
        <w:tc>
          <w:tcPr>
            <w:tcW w:w="410" w:type="pct"/>
            <w:gridSpan w:val="2"/>
            <w:noWrap/>
            <w:vAlign w:val="center"/>
          </w:tcPr>
          <w:p w:rsidR="007B28EA" w:rsidRPr="000A5A50" w:rsidRDefault="007B28EA" w:rsidP="00DA57AC">
            <w:pPr>
              <w:jc w:val="center"/>
              <w:rPr>
                <w:color w:val="000000"/>
                <w:sz w:val="16"/>
                <w:szCs w:val="16"/>
              </w:rPr>
            </w:pPr>
            <w:r w:rsidRPr="000A5A50">
              <w:rPr>
                <w:color w:val="000000"/>
                <w:sz w:val="16"/>
                <w:szCs w:val="16"/>
              </w:rPr>
              <w:t>62,259</w:t>
            </w:r>
          </w:p>
        </w:tc>
      </w:tr>
      <w:tr w:rsidR="007B28EA" w:rsidRPr="000A5A50" w:rsidTr="001361CF">
        <w:trPr>
          <w:trHeight w:val="405"/>
        </w:trPr>
        <w:tc>
          <w:tcPr>
            <w:tcW w:w="1079" w:type="pct"/>
            <w:vAlign w:val="center"/>
          </w:tcPr>
          <w:p w:rsidR="007B28EA" w:rsidRPr="000A5A50" w:rsidRDefault="007B28EA" w:rsidP="00BA1A73">
            <w:pPr>
              <w:rPr>
                <w:color w:val="000000"/>
                <w:sz w:val="16"/>
                <w:szCs w:val="16"/>
              </w:rPr>
            </w:pPr>
            <w:r w:rsidRPr="000A5A50">
              <w:rPr>
                <w:color w:val="000000"/>
                <w:sz w:val="16"/>
                <w:szCs w:val="16"/>
              </w:rPr>
              <w:t>naturalna</w:t>
            </w:r>
            <w:r w:rsidRPr="000A5A50">
              <w:rPr>
                <w:color w:val="000000"/>
                <w:sz w:val="16"/>
                <w:szCs w:val="16"/>
              </w:rPr>
              <w:br/>
              <w:t>(lasy i grunty)</w:t>
            </w:r>
          </w:p>
        </w:tc>
        <w:tc>
          <w:tcPr>
            <w:tcW w:w="703" w:type="pct"/>
            <w:noWrap/>
            <w:vAlign w:val="center"/>
          </w:tcPr>
          <w:p w:rsidR="007B28EA" w:rsidRPr="000A5A50" w:rsidRDefault="007B28EA" w:rsidP="00DA57AC">
            <w:pPr>
              <w:jc w:val="center"/>
              <w:rPr>
                <w:color w:val="000000"/>
                <w:sz w:val="16"/>
                <w:szCs w:val="16"/>
              </w:rPr>
            </w:pPr>
            <w:r w:rsidRPr="000A5A50">
              <w:rPr>
                <w:color w:val="000000"/>
                <w:sz w:val="16"/>
                <w:szCs w:val="16"/>
              </w:rPr>
              <w:t>1,619</w:t>
            </w:r>
          </w:p>
        </w:tc>
        <w:tc>
          <w:tcPr>
            <w:tcW w:w="555"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515"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16"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608" w:type="pct"/>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c>
          <w:tcPr>
            <w:tcW w:w="410" w:type="pct"/>
            <w:gridSpan w:val="2"/>
            <w:shd w:val="clear" w:color="000000" w:fill="7F7F7F"/>
            <w:noWrap/>
            <w:vAlign w:val="center"/>
          </w:tcPr>
          <w:p w:rsidR="007B28EA" w:rsidRPr="000A5A50" w:rsidRDefault="007B28EA" w:rsidP="00DA57AC">
            <w:pPr>
              <w:jc w:val="center"/>
              <w:rPr>
                <w:color w:val="000000"/>
                <w:sz w:val="16"/>
                <w:szCs w:val="16"/>
              </w:rPr>
            </w:pPr>
            <w:r w:rsidRPr="000A5A50">
              <w:rPr>
                <w:color w:val="000000"/>
                <w:sz w:val="16"/>
                <w:szCs w:val="16"/>
              </w:rPr>
              <w:t>0,000</w:t>
            </w:r>
          </w:p>
        </w:tc>
      </w:tr>
      <w:tr w:rsidR="007B28EA" w:rsidRPr="000A5A50" w:rsidTr="001361CF">
        <w:trPr>
          <w:trHeight w:val="240"/>
        </w:trPr>
        <w:tc>
          <w:tcPr>
            <w:tcW w:w="1079" w:type="pct"/>
            <w:noWrap/>
            <w:vAlign w:val="center"/>
          </w:tcPr>
          <w:p w:rsidR="007B28EA" w:rsidRPr="000A5A50" w:rsidRDefault="007B28EA" w:rsidP="00BA1A73">
            <w:pPr>
              <w:jc w:val="right"/>
              <w:rPr>
                <w:b/>
                <w:bCs/>
                <w:color w:val="000000"/>
                <w:sz w:val="16"/>
                <w:szCs w:val="16"/>
              </w:rPr>
            </w:pPr>
            <w:r w:rsidRPr="000A5A50">
              <w:rPr>
                <w:b/>
                <w:bCs/>
                <w:color w:val="000000"/>
                <w:sz w:val="16"/>
                <w:szCs w:val="16"/>
              </w:rPr>
              <w:t>suma emisji</w:t>
            </w:r>
          </w:p>
        </w:tc>
        <w:tc>
          <w:tcPr>
            <w:tcW w:w="703" w:type="pct"/>
            <w:noWrap/>
            <w:vAlign w:val="center"/>
          </w:tcPr>
          <w:p w:rsidR="007B28EA" w:rsidRPr="000A5A50" w:rsidRDefault="007B28EA" w:rsidP="00DA57AC">
            <w:pPr>
              <w:jc w:val="center"/>
              <w:rPr>
                <w:b/>
                <w:bCs/>
                <w:color w:val="000000"/>
                <w:sz w:val="16"/>
                <w:szCs w:val="16"/>
              </w:rPr>
            </w:pPr>
            <w:r w:rsidRPr="000A5A50">
              <w:rPr>
                <w:b/>
                <w:bCs/>
                <w:color w:val="000000"/>
                <w:sz w:val="16"/>
                <w:szCs w:val="16"/>
              </w:rPr>
              <w:t>501,703</w:t>
            </w:r>
          </w:p>
        </w:tc>
        <w:tc>
          <w:tcPr>
            <w:tcW w:w="555" w:type="pct"/>
            <w:gridSpan w:val="2"/>
            <w:noWrap/>
            <w:vAlign w:val="center"/>
          </w:tcPr>
          <w:p w:rsidR="007B28EA" w:rsidRPr="000A5A50" w:rsidRDefault="007B28EA" w:rsidP="00DA57AC">
            <w:pPr>
              <w:jc w:val="center"/>
              <w:rPr>
                <w:b/>
                <w:bCs/>
                <w:color w:val="000000"/>
                <w:sz w:val="16"/>
                <w:szCs w:val="16"/>
              </w:rPr>
            </w:pPr>
            <w:r w:rsidRPr="000A5A50">
              <w:rPr>
                <w:b/>
                <w:bCs/>
                <w:color w:val="000000"/>
                <w:sz w:val="16"/>
                <w:szCs w:val="16"/>
              </w:rPr>
              <w:t>0,150</w:t>
            </w:r>
          </w:p>
        </w:tc>
        <w:tc>
          <w:tcPr>
            <w:tcW w:w="515" w:type="pct"/>
            <w:noWrap/>
            <w:vAlign w:val="center"/>
          </w:tcPr>
          <w:p w:rsidR="007B28EA" w:rsidRPr="000A5A50" w:rsidRDefault="007B28EA" w:rsidP="00DA57AC">
            <w:pPr>
              <w:jc w:val="center"/>
              <w:rPr>
                <w:b/>
                <w:bCs/>
                <w:color w:val="000000"/>
                <w:sz w:val="16"/>
                <w:szCs w:val="16"/>
              </w:rPr>
            </w:pPr>
            <w:r w:rsidRPr="000A5A50">
              <w:rPr>
                <w:b/>
                <w:bCs/>
                <w:color w:val="000000"/>
                <w:sz w:val="16"/>
                <w:szCs w:val="16"/>
              </w:rPr>
              <w:t>1 140,890</w:t>
            </w:r>
          </w:p>
        </w:tc>
        <w:tc>
          <w:tcPr>
            <w:tcW w:w="515" w:type="pct"/>
            <w:noWrap/>
            <w:vAlign w:val="center"/>
          </w:tcPr>
          <w:p w:rsidR="007B28EA" w:rsidRPr="000A5A50" w:rsidRDefault="007B28EA" w:rsidP="00DA57AC">
            <w:pPr>
              <w:jc w:val="center"/>
              <w:rPr>
                <w:b/>
                <w:bCs/>
                <w:color w:val="000000"/>
                <w:sz w:val="16"/>
                <w:szCs w:val="16"/>
              </w:rPr>
            </w:pPr>
            <w:r w:rsidRPr="000A5A50">
              <w:rPr>
                <w:b/>
                <w:bCs/>
                <w:color w:val="000000"/>
                <w:sz w:val="16"/>
                <w:szCs w:val="16"/>
              </w:rPr>
              <w:t>1 517,047</w:t>
            </w:r>
          </w:p>
        </w:tc>
        <w:tc>
          <w:tcPr>
            <w:tcW w:w="616" w:type="pct"/>
            <w:noWrap/>
            <w:vAlign w:val="center"/>
          </w:tcPr>
          <w:p w:rsidR="007B28EA" w:rsidRPr="000A5A50" w:rsidRDefault="007B28EA" w:rsidP="00DA57AC">
            <w:pPr>
              <w:jc w:val="center"/>
              <w:rPr>
                <w:b/>
                <w:bCs/>
                <w:color w:val="000000"/>
                <w:sz w:val="16"/>
                <w:szCs w:val="16"/>
              </w:rPr>
            </w:pPr>
            <w:r w:rsidRPr="000A5A50">
              <w:rPr>
                <w:b/>
                <w:bCs/>
                <w:color w:val="000000"/>
                <w:sz w:val="16"/>
                <w:szCs w:val="16"/>
              </w:rPr>
              <w:t>3 706,484</w:t>
            </w:r>
          </w:p>
        </w:tc>
        <w:tc>
          <w:tcPr>
            <w:tcW w:w="608" w:type="pct"/>
            <w:noWrap/>
            <w:vAlign w:val="center"/>
          </w:tcPr>
          <w:p w:rsidR="007B28EA" w:rsidRPr="000A5A50" w:rsidRDefault="007B28EA" w:rsidP="00DA57AC">
            <w:pPr>
              <w:jc w:val="center"/>
              <w:rPr>
                <w:b/>
                <w:bCs/>
                <w:color w:val="000000"/>
                <w:sz w:val="16"/>
                <w:szCs w:val="16"/>
              </w:rPr>
            </w:pPr>
            <w:r w:rsidRPr="000A5A50">
              <w:rPr>
                <w:b/>
                <w:bCs/>
                <w:color w:val="000000"/>
                <w:sz w:val="16"/>
                <w:szCs w:val="16"/>
              </w:rPr>
              <w:t>859,352</w:t>
            </w:r>
          </w:p>
        </w:tc>
        <w:tc>
          <w:tcPr>
            <w:tcW w:w="410" w:type="pct"/>
            <w:gridSpan w:val="2"/>
            <w:noWrap/>
            <w:vAlign w:val="center"/>
          </w:tcPr>
          <w:p w:rsidR="007B28EA" w:rsidRPr="000A5A50" w:rsidRDefault="007B28EA" w:rsidP="00DA57AC">
            <w:pPr>
              <w:jc w:val="center"/>
              <w:rPr>
                <w:b/>
                <w:bCs/>
                <w:color w:val="000000"/>
                <w:sz w:val="16"/>
                <w:szCs w:val="16"/>
              </w:rPr>
            </w:pPr>
            <w:r w:rsidRPr="000A5A50">
              <w:rPr>
                <w:b/>
                <w:bCs/>
                <w:color w:val="000000"/>
                <w:sz w:val="16"/>
                <w:szCs w:val="16"/>
              </w:rPr>
              <w:t>242,893</w:t>
            </w:r>
          </w:p>
        </w:tc>
      </w:tr>
    </w:tbl>
    <w:p w:rsidR="007B28EA" w:rsidRDefault="007B28EA" w:rsidP="00CB2AAE">
      <w:pPr>
        <w:pStyle w:val="POPnagl2"/>
      </w:pPr>
      <w:bookmarkStart w:id="138" w:name="_Toc19511676"/>
      <w:bookmarkStart w:id="139" w:name="_Toc27723262"/>
      <w:bookmarkStart w:id="140" w:name="_Toc33039503"/>
      <w:r>
        <w:t>ANALIZA STANU JAKOŚCI POWIETRZA</w:t>
      </w:r>
      <w:bookmarkEnd w:id="138"/>
      <w:bookmarkEnd w:id="139"/>
      <w:bookmarkEnd w:id="140"/>
    </w:p>
    <w:p w:rsidR="007B28EA" w:rsidRDefault="007B28EA" w:rsidP="00CB2AAE">
      <w:pPr>
        <w:pStyle w:val="POPnagl3"/>
      </w:pPr>
      <w:bookmarkStart w:id="141" w:name="_Toc19511677"/>
      <w:bookmarkStart w:id="142" w:name="_Toc27723263"/>
      <w:bookmarkStart w:id="143" w:name="_Toc33039504"/>
      <w:r>
        <w:t>Szacunkowy poziom tła regionalnego zanieczyszczeń w roku bazowym 2018</w:t>
      </w:r>
      <w:bookmarkEnd w:id="141"/>
      <w:bookmarkEnd w:id="142"/>
      <w:bookmarkEnd w:id="143"/>
    </w:p>
    <w:p w:rsidR="007B28EA" w:rsidRDefault="007B28EA" w:rsidP="00AE5C50">
      <w:pPr>
        <w:pStyle w:val="POPnormal"/>
        <w:rPr>
          <w:lang w:eastAsia="ar-SA"/>
        </w:rPr>
      </w:pPr>
      <w:r w:rsidRPr="007975D6">
        <w:rPr>
          <w:lang w:eastAsia="ar-SA"/>
        </w:rPr>
        <w:t xml:space="preserve">Na jakość powietrza na obszarze strefy </w:t>
      </w:r>
      <w:r>
        <w:rPr>
          <w:lang w:eastAsia="ar-SA"/>
        </w:rPr>
        <w:t>miasto Włocławek</w:t>
      </w:r>
      <w:r w:rsidRPr="007975D6">
        <w:rPr>
          <w:lang w:eastAsia="ar-SA"/>
        </w:rPr>
        <w:t xml:space="preserve"> wpływają również źródła emisji </w:t>
      </w:r>
      <w:r>
        <w:rPr>
          <w:lang w:eastAsia="ar-SA"/>
        </w:rPr>
        <w:t>ze stref ościennych oraz</w:t>
      </w:r>
      <w:r w:rsidRPr="007975D6">
        <w:rPr>
          <w:lang w:eastAsia="ar-SA"/>
        </w:rPr>
        <w:t xml:space="preserve"> źródła spoza województwa kujawsko-pomorskiego. Na podstawie wyników modelowania rozprzestrzeniani</w:t>
      </w:r>
      <w:r>
        <w:rPr>
          <w:lang w:eastAsia="ar-SA"/>
        </w:rPr>
        <w:t>a zanieczyszczeń uwzglę</w:t>
      </w:r>
      <w:r w:rsidRPr="007975D6">
        <w:rPr>
          <w:lang w:eastAsia="ar-SA"/>
        </w:rPr>
        <w:t>dniającego również źródła emisji (antropogeniczne i</w:t>
      </w:r>
      <w:r>
        <w:rPr>
          <w:lang w:eastAsia="ar-SA"/>
        </w:rPr>
        <w:t> </w:t>
      </w:r>
      <w:r w:rsidRPr="007975D6">
        <w:rPr>
          <w:lang w:eastAsia="ar-SA"/>
        </w:rPr>
        <w:t>naturalne) spoza stref</w:t>
      </w:r>
      <w:r>
        <w:rPr>
          <w:lang w:eastAsia="ar-SA"/>
        </w:rPr>
        <w:t>y</w:t>
      </w:r>
      <w:r w:rsidRPr="007975D6">
        <w:rPr>
          <w:lang w:eastAsia="ar-SA"/>
        </w:rPr>
        <w:t xml:space="preserve"> </w:t>
      </w:r>
      <w:r>
        <w:rPr>
          <w:lang w:eastAsia="ar-SA"/>
        </w:rPr>
        <w:t>objętej</w:t>
      </w:r>
      <w:r w:rsidRPr="007975D6">
        <w:rPr>
          <w:lang w:eastAsia="ar-SA"/>
        </w:rPr>
        <w:t xml:space="preserve"> Programem określono poziom tła</w:t>
      </w:r>
      <w:r>
        <w:rPr>
          <w:lang w:eastAsia="ar-SA"/>
        </w:rPr>
        <w:t> </w:t>
      </w:r>
      <w:r w:rsidRPr="007975D6">
        <w:rPr>
          <w:lang w:eastAsia="ar-SA"/>
        </w:rPr>
        <w:t xml:space="preserve">regionalnego. Poniżej zestawiono dane dotyczące tła regionalnego dla strefy </w:t>
      </w:r>
      <w:r>
        <w:rPr>
          <w:lang w:eastAsia="ar-SA"/>
        </w:rPr>
        <w:t>miasto Włocławek</w:t>
      </w:r>
      <w:r w:rsidRPr="007975D6">
        <w:rPr>
          <w:lang w:eastAsia="ar-SA"/>
        </w:rPr>
        <w:t xml:space="preserve"> podając zarówno zakres, jak i wartości średnie na obszarze </w:t>
      </w:r>
      <w:r>
        <w:rPr>
          <w:lang w:eastAsia="ar-SA"/>
        </w:rPr>
        <w:t xml:space="preserve">analizowanej </w:t>
      </w:r>
      <w:r w:rsidRPr="007975D6">
        <w:rPr>
          <w:lang w:eastAsia="ar-SA"/>
        </w:rPr>
        <w:t>strefy. Podobnie pokazano również tło regionalne z</w:t>
      </w:r>
      <w:r>
        <w:rPr>
          <w:lang w:eastAsia="ar-SA"/>
        </w:rPr>
        <w:t> </w:t>
      </w:r>
      <w:r w:rsidRPr="007975D6">
        <w:rPr>
          <w:lang w:eastAsia="ar-SA"/>
        </w:rPr>
        <w:t>rozbiciem na tło transgraniczne, krajowe i naturalne.</w:t>
      </w:r>
    </w:p>
    <w:p w:rsidR="007B28EA" w:rsidRDefault="007B28EA" w:rsidP="00931652">
      <w:pPr>
        <w:pStyle w:val="POPnormal"/>
        <w:rPr>
          <w:lang w:eastAsia="ar-SA"/>
        </w:rPr>
      </w:pPr>
      <w:r>
        <w:rPr>
          <w:lang w:eastAsia="ar-SA"/>
        </w:rPr>
        <w:t>Poniżej w tabeli przedstawiono rodzaj źródeł emisji wskazanych w analizach z podziałem na kategorie SNAP.</w:t>
      </w:r>
    </w:p>
    <w:p w:rsidR="007B28EA" w:rsidRDefault="007B28EA" w:rsidP="007B522E">
      <w:pPr>
        <w:pStyle w:val="Caption"/>
      </w:pPr>
      <w:bookmarkStart w:id="144" w:name="_Toc33039639"/>
      <w:bookmarkStart w:id="145" w:name="_Toc28597987"/>
      <w:r>
        <w:t xml:space="preserve">Tabela </w:t>
      </w:r>
      <w:fldSimple w:instr=" SEQ Tabela \* ARABIC ">
        <w:r>
          <w:rPr>
            <w:noProof/>
          </w:rPr>
          <w:t>17</w:t>
        </w:r>
      </w:fldSimple>
      <w:r>
        <w:t>. Podział źródeł emisji z podziałem na kategorie SNAP</w:t>
      </w:r>
      <w:bookmarkEnd w:id="144"/>
    </w:p>
    <w:tbl>
      <w:tblPr>
        <w:tblW w:w="5000" w:type="pct"/>
        <w:tblCellMar>
          <w:top w:w="28" w:type="dxa"/>
          <w:left w:w="70" w:type="dxa"/>
          <w:bottom w:w="28" w:type="dxa"/>
          <w:right w:w="70" w:type="dxa"/>
        </w:tblCellMar>
        <w:tblLook w:val="00A0"/>
      </w:tblPr>
      <w:tblGrid>
        <w:gridCol w:w="3685"/>
        <w:gridCol w:w="1301"/>
        <w:gridCol w:w="4226"/>
      </w:tblGrid>
      <w:tr w:rsidR="007B28EA" w:rsidRPr="00505914" w:rsidTr="00BA1A73">
        <w:trPr>
          <w:trHeight w:val="686"/>
          <w:tblHeader/>
        </w:trPr>
        <w:tc>
          <w:tcPr>
            <w:tcW w:w="2000" w:type="pct"/>
            <w:tcBorders>
              <w:top w:val="single" w:sz="4" w:space="0" w:color="auto"/>
              <w:left w:val="single" w:sz="4" w:space="0" w:color="auto"/>
              <w:bottom w:val="single" w:sz="4" w:space="0" w:color="auto"/>
              <w:right w:val="single" w:sz="4" w:space="0" w:color="auto"/>
            </w:tcBorders>
            <w:shd w:val="clear" w:color="000000" w:fill="D8D8D8"/>
            <w:noWrap/>
            <w:vAlign w:val="center"/>
          </w:tcPr>
          <w:p w:rsidR="007B28EA" w:rsidRPr="00505914" w:rsidRDefault="007B28EA" w:rsidP="00BA1A73">
            <w:pPr>
              <w:jc w:val="center"/>
              <w:rPr>
                <w:b/>
                <w:bCs/>
                <w:color w:val="000000"/>
                <w:sz w:val="16"/>
                <w:szCs w:val="16"/>
              </w:rPr>
            </w:pPr>
            <w:r w:rsidRPr="00505914">
              <w:rPr>
                <w:b/>
                <w:bCs/>
                <w:color w:val="000000"/>
                <w:sz w:val="16"/>
                <w:szCs w:val="16"/>
              </w:rPr>
              <w:t>rodzaj źródeł emisji wskazanych w analizach</w:t>
            </w:r>
          </w:p>
        </w:tc>
        <w:tc>
          <w:tcPr>
            <w:tcW w:w="706" w:type="pct"/>
            <w:tcBorders>
              <w:top w:val="single" w:sz="4" w:space="0" w:color="auto"/>
              <w:left w:val="nil"/>
              <w:bottom w:val="single" w:sz="4" w:space="0" w:color="auto"/>
              <w:right w:val="single" w:sz="4" w:space="0" w:color="auto"/>
            </w:tcBorders>
            <w:shd w:val="clear" w:color="000000" w:fill="D8D8D8"/>
            <w:noWrap/>
            <w:vAlign w:val="center"/>
          </w:tcPr>
          <w:p w:rsidR="007B28EA" w:rsidRPr="00505914" w:rsidRDefault="007B28EA" w:rsidP="00BA1A73">
            <w:pPr>
              <w:jc w:val="center"/>
              <w:rPr>
                <w:b/>
                <w:bCs/>
                <w:color w:val="000000"/>
                <w:sz w:val="16"/>
                <w:szCs w:val="16"/>
              </w:rPr>
            </w:pPr>
            <w:r w:rsidRPr="00505914">
              <w:rPr>
                <w:b/>
                <w:bCs/>
                <w:color w:val="000000"/>
                <w:sz w:val="16"/>
                <w:szCs w:val="16"/>
              </w:rPr>
              <w:t>kategoria SNAP</w:t>
            </w:r>
          </w:p>
        </w:tc>
        <w:tc>
          <w:tcPr>
            <w:tcW w:w="2294" w:type="pct"/>
            <w:tcBorders>
              <w:top w:val="single" w:sz="4" w:space="0" w:color="auto"/>
              <w:left w:val="nil"/>
              <w:bottom w:val="single" w:sz="4" w:space="0" w:color="auto"/>
              <w:right w:val="single" w:sz="4" w:space="0" w:color="auto"/>
            </w:tcBorders>
            <w:shd w:val="clear" w:color="000000" w:fill="D8D8D8"/>
            <w:noWrap/>
            <w:vAlign w:val="center"/>
          </w:tcPr>
          <w:p w:rsidR="007B28EA" w:rsidRPr="00505914" w:rsidRDefault="007B28EA" w:rsidP="00BA1A73">
            <w:pPr>
              <w:jc w:val="center"/>
              <w:rPr>
                <w:b/>
                <w:bCs/>
                <w:color w:val="000000"/>
                <w:sz w:val="16"/>
                <w:szCs w:val="16"/>
              </w:rPr>
            </w:pPr>
            <w:r w:rsidRPr="00505914">
              <w:rPr>
                <w:b/>
                <w:bCs/>
                <w:color w:val="000000"/>
                <w:sz w:val="16"/>
                <w:szCs w:val="16"/>
              </w:rPr>
              <w:t>źródła emisji</w:t>
            </w:r>
          </w:p>
        </w:tc>
      </w:tr>
      <w:tr w:rsidR="007B28EA" w:rsidRPr="00505914" w:rsidTr="00DC49C8">
        <w:trPr>
          <w:trHeight w:val="284"/>
        </w:trPr>
        <w:tc>
          <w:tcPr>
            <w:tcW w:w="2000" w:type="pc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rolnictwo</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10</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Rolnictwo</w:t>
            </w:r>
          </w:p>
        </w:tc>
      </w:tr>
      <w:tr w:rsidR="007B28EA" w:rsidRPr="00505914" w:rsidTr="00DC49C8">
        <w:trPr>
          <w:trHeight w:val="113"/>
        </w:trPr>
        <w:tc>
          <w:tcPr>
            <w:tcW w:w="2000" w:type="pct"/>
            <w:vMerge w:val="restar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przemysł oraz produkcja ciepła i energii elektrycznej</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01</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Procesy spalania w sektorze produkcji i transformacji energii</w:t>
            </w:r>
          </w:p>
        </w:tc>
      </w:tr>
      <w:tr w:rsidR="007B28EA" w:rsidRPr="00505914" w:rsidTr="00DC49C8">
        <w:trPr>
          <w:trHeight w:val="70"/>
        </w:trPr>
        <w:tc>
          <w:tcPr>
            <w:tcW w:w="2000" w:type="pct"/>
            <w:vMerge/>
            <w:tcBorders>
              <w:top w:val="nil"/>
              <w:left w:val="single" w:sz="4" w:space="0" w:color="auto"/>
              <w:bottom w:val="single" w:sz="4" w:space="0" w:color="auto"/>
              <w:right w:val="single" w:sz="4" w:space="0" w:color="auto"/>
            </w:tcBorders>
            <w:vAlign w:val="center"/>
          </w:tcPr>
          <w:p w:rsidR="007B28EA" w:rsidRPr="00E36B3A" w:rsidRDefault="007B28EA" w:rsidP="00BA1A73">
            <w:pPr>
              <w:pStyle w:val="K-Pnormal"/>
              <w:spacing w:before="0" w:after="0" w:line="240" w:lineRule="auto"/>
              <w:jc w:val="left"/>
              <w:rPr>
                <w:sz w:val="16"/>
                <w:szCs w:val="16"/>
              </w:rPr>
            </w:pP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03</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Procesy spalania w przemyśle</w:t>
            </w:r>
          </w:p>
        </w:tc>
      </w:tr>
      <w:tr w:rsidR="007B28EA" w:rsidRPr="00505914" w:rsidTr="00DC49C8">
        <w:trPr>
          <w:trHeight w:val="113"/>
        </w:trPr>
        <w:tc>
          <w:tcPr>
            <w:tcW w:w="2000" w:type="pct"/>
            <w:vMerge/>
            <w:tcBorders>
              <w:top w:val="nil"/>
              <w:left w:val="single" w:sz="4" w:space="0" w:color="auto"/>
              <w:bottom w:val="single" w:sz="4" w:space="0" w:color="auto"/>
              <w:right w:val="single" w:sz="4" w:space="0" w:color="auto"/>
            </w:tcBorders>
            <w:vAlign w:val="center"/>
          </w:tcPr>
          <w:p w:rsidR="007B28EA" w:rsidRPr="00E36B3A" w:rsidRDefault="007B28EA" w:rsidP="00BA1A73">
            <w:pPr>
              <w:pStyle w:val="K-Pnormal"/>
              <w:spacing w:before="0" w:after="0" w:line="240" w:lineRule="auto"/>
              <w:jc w:val="left"/>
              <w:rPr>
                <w:sz w:val="16"/>
                <w:szCs w:val="16"/>
              </w:rPr>
            </w:pP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04</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Procesy produkcyjne</w:t>
            </w:r>
          </w:p>
        </w:tc>
      </w:tr>
      <w:tr w:rsidR="007B28EA" w:rsidRPr="00505914" w:rsidTr="00DC49C8">
        <w:trPr>
          <w:trHeight w:val="113"/>
        </w:trPr>
        <w:tc>
          <w:tcPr>
            <w:tcW w:w="2000" w:type="pc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terenowe maszyny jezdne</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08</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Inne pojazdy i urządzenia</w:t>
            </w:r>
          </w:p>
        </w:tc>
      </w:tr>
      <w:tr w:rsidR="007B28EA" w:rsidRPr="00505914" w:rsidTr="00DC49C8">
        <w:trPr>
          <w:trHeight w:val="113"/>
        </w:trPr>
        <w:tc>
          <w:tcPr>
            <w:tcW w:w="2000" w:type="pc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niezorganizowana</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05</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Wydobycie i dystrybucja paliw kopalnych</w:t>
            </w:r>
          </w:p>
        </w:tc>
      </w:tr>
      <w:tr w:rsidR="007B28EA" w:rsidRPr="00505914" w:rsidTr="00DC49C8">
        <w:trPr>
          <w:trHeight w:val="113"/>
        </w:trPr>
        <w:tc>
          <w:tcPr>
            <w:tcW w:w="2000" w:type="pc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transport drogowy</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07</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Transport drogowy</w:t>
            </w:r>
          </w:p>
        </w:tc>
      </w:tr>
      <w:tr w:rsidR="007B28EA" w:rsidRPr="00505914" w:rsidTr="00DC49C8">
        <w:trPr>
          <w:trHeight w:val="70"/>
        </w:trPr>
        <w:tc>
          <w:tcPr>
            <w:tcW w:w="2000" w:type="pct"/>
            <w:tcBorders>
              <w:top w:val="nil"/>
              <w:left w:val="single" w:sz="4" w:space="0" w:color="auto"/>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sektor handlowy i mieszkaniowy, usługi, rzemiosło</w:t>
            </w:r>
          </w:p>
        </w:tc>
        <w:tc>
          <w:tcPr>
            <w:tcW w:w="706"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center"/>
              <w:rPr>
                <w:sz w:val="16"/>
                <w:szCs w:val="16"/>
              </w:rPr>
            </w:pPr>
            <w:r w:rsidRPr="00E36B3A">
              <w:rPr>
                <w:sz w:val="16"/>
                <w:szCs w:val="16"/>
              </w:rPr>
              <w:t>SNAP 02</w:t>
            </w:r>
          </w:p>
        </w:tc>
        <w:tc>
          <w:tcPr>
            <w:tcW w:w="2294" w:type="pct"/>
            <w:tcBorders>
              <w:top w:val="nil"/>
              <w:left w:val="nil"/>
              <w:bottom w:val="single" w:sz="4" w:space="0" w:color="auto"/>
              <w:right w:val="single" w:sz="4" w:space="0" w:color="auto"/>
            </w:tcBorders>
            <w:noWrap/>
            <w:vAlign w:val="center"/>
          </w:tcPr>
          <w:p w:rsidR="007B28EA" w:rsidRPr="00E36B3A" w:rsidRDefault="007B28EA" w:rsidP="00BA1A73">
            <w:pPr>
              <w:pStyle w:val="K-Pnormal"/>
              <w:spacing w:before="0" w:after="0" w:line="240" w:lineRule="auto"/>
              <w:jc w:val="left"/>
              <w:rPr>
                <w:sz w:val="16"/>
                <w:szCs w:val="16"/>
              </w:rPr>
            </w:pPr>
            <w:r w:rsidRPr="00E36B3A">
              <w:rPr>
                <w:sz w:val="16"/>
                <w:szCs w:val="16"/>
              </w:rPr>
              <w:t>Procesy spalania w sektorze komunalnym i mieszkaniowym</w:t>
            </w:r>
          </w:p>
        </w:tc>
      </w:tr>
    </w:tbl>
    <w:p w:rsidR="007B28EA" w:rsidRPr="00FF3B28" w:rsidRDefault="007B28EA" w:rsidP="00FF3B28">
      <w:pPr>
        <w:pStyle w:val="Caption"/>
      </w:pPr>
      <w:bookmarkStart w:id="146" w:name="_Toc25757704"/>
      <w:bookmarkStart w:id="147" w:name="_Toc33039640"/>
      <w:r w:rsidRPr="00FF3B28">
        <w:t xml:space="preserve">Tabela </w:t>
      </w:r>
      <w:r>
        <w:rPr>
          <w:noProof/>
        </w:rPr>
        <w:fldChar w:fldCharType="begin"/>
      </w:r>
      <w:r>
        <w:rPr>
          <w:noProof/>
        </w:rPr>
        <w:instrText xml:space="preserve"> SEQ Tabela \* ARABIC </w:instrText>
      </w:r>
      <w:r>
        <w:rPr>
          <w:noProof/>
        </w:rPr>
        <w:fldChar w:fldCharType="separate"/>
      </w:r>
      <w:r>
        <w:rPr>
          <w:noProof/>
        </w:rPr>
        <w:t>18</w:t>
      </w:r>
      <w:r>
        <w:rPr>
          <w:noProof/>
        </w:rPr>
        <w:fldChar w:fldCharType="end"/>
      </w:r>
      <w:r w:rsidRPr="00FF3B28">
        <w:t>. Zakres stężeń tła regionalnego w strefie miasto Włocławek w 2018 roku</w:t>
      </w:r>
      <w:bookmarkEnd w:id="146"/>
      <w:r w:rsidRPr="00876674">
        <w:rPr>
          <w:rStyle w:val="FootnoteReference"/>
        </w:rPr>
        <w:footnoteReference w:id="57"/>
      </w:r>
      <w:bookmarkEnd w:id="145"/>
      <w:bookmarkEnd w:id="147"/>
    </w:p>
    <w:tbl>
      <w:tblPr>
        <w:tblW w:w="4950" w:type="pct"/>
        <w:tblCellMar>
          <w:left w:w="70" w:type="dxa"/>
          <w:right w:w="70" w:type="dxa"/>
        </w:tblCellMar>
        <w:tblLook w:val="00A0"/>
      </w:tblPr>
      <w:tblGrid>
        <w:gridCol w:w="860"/>
        <w:gridCol w:w="3022"/>
        <w:gridCol w:w="1695"/>
        <w:gridCol w:w="1964"/>
        <w:gridCol w:w="1579"/>
      </w:tblGrid>
      <w:tr w:rsidR="007B28EA" w:rsidTr="002D6540">
        <w:trPr>
          <w:trHeight w:val="340"/>
          <w:tblHeader/>
        </w:trPr>
        <w:tc>
          <w:tcPr>
            <w:tcW w:w="823" w:type="dxa"/>
            <w:vMerge w:val="restart"/>
            <w:tcBorders>
              <w:top w:val="single" w:sz="8" w:space="0" w:color="auto"/>
              <w:left w:val="single" w:sz="8" w:space="0" w:color="auto"/>
              <w:bottom w:val="single" w:sz="4" w:space="0" w:color="auto"/>
              <w:right w:val="single" w:sz="4" w:space="0" w:color="auto"/>
            </w:tcBorders>
            <w:shd w:val="clear" w:color="000000" w:fill="E7E6E6"/>
            <w:vAlign w:val="center"/>
          </w:tcPr>
          <w:p w:rsidR="007B28EA" w:rsidRDefault="007B28EA" w:rsidP="00DA57AC">
            <w:pPr>
              <w:jc w:val="center"/>
              <w:rPr>
                <w:b/>
                <w:bCs/>
                <w:color w:val="000000"/>
                <w:sz w:val="16"/>
                <w:szCs w:val="16"/>
              </w:rPr>
            </w:pPr>
            <w:r>
              <w:rPr>
                <w:b/>
                <w:bCs/>
                <w:color w:val="000000"/>
                <w:sz w:val="16"/>
                <w:szCs w:val="16"/>
              </w:rPr>
              <w:t>kod strefy</w:t>
            </w:r>
          </w:p>
        </w:tc>
        <w:tc>
          <w:tcPr>
            <w:tcW w:w="2889" w:type="dxa"/>
            <w:vMerge w:val="restart"/>
            <w:tcBorders>
              <w:top w:val="single" w:sz="8" w:space="0" w:color="auto"/>
              <w:left w:val="single" w:sz="4" w:space="0" w:color="auto"/>
              <w:bottom w:val="single" w:sz="4" w:space="0" w:color="auto"/>
              <w:right w:val="single" w:sz="4" w:space="0" w:color="auto"/>
            </w:tcBorders>
            <w:shd w:val="clear" w:color="000000" w:fill="E7E6E6"/>
            <w:noWrap/>
            <w:vAlign w:val="center"/>
          </w:tcPr>
          <w:p w:rsidR="007B28EA" w:rsidRDefault="007B28EA" w:rsidP="00DA57AC">
            <w:pPr>
              <w:jc w:val="center"/>
              <w:rPr>
                <w:b/>
                <w:bCs/>
                <w:color w:val="000000"/>
                <w:sz w:val="16"/>
                <w:szCs w:val="16"/>
              </w:rPr>
            </w:pPr>
            <w:r>
              <w:rPr>
                <w:b/>
                <w:bCs/>
                <w:color w:val="000000"/>
                <w:sz w:val="16"/>
                <w:szCs w:val="16"/>
              </w:rPr>
              <w:t>nazwa strefy</w:t>
            </w:r>
          </w:p>
        </w:tc>
        <w:tc>
          <w:tcPr>
            <w:tcW w:w="1620" w:type="dxa"/>
            <w:vMerge w:val="restart"/>
            <w:tcBorders>
              <w:top w:val="single" w:sz="8" w:space="0" w:color="auto"/>
              <w:left w:val="single" w:sz="4" w:space="0" w:color="auto"/>
              <w:bottom w:val="single" w:sz="4" w:space="0" w:color="auto"/>
              <w:right w:val="single" w:sz="4" w:space="0" w:color="auto"/>
            </w:tcBorders>
            <w:shd w:val="clear" w:color="000000" w:fill="E7E6E6"/>
            <w:noWrap/>
            <w:vAlign w:val="center"/>
          </w:tcPr>
          <w:p w:rsidR="007B28EA" w:rsidRDefault="007B28EA" w:rsidP="00DA57AC">
            <w:pPr>
              <w:jc w:val="center"/>
              <w:rPr>
                <w:b/>
                <w:bCs/>
                <w:color w:val="000000"/>
                <w:sz w:val="16"/>
                <w:szCs w:val="16"/>
              </w:rPr>
            </w:pPr>
            <w:r>
              <w:rPr>
                <w:b/>
                <w:bCs/>
                <w:color w:val="000000"/>
                <w:sz w:val="16"/>
                <w:szCs w:val="16"/>
              </w:rPr>
              <w:t>zanieczyszczenie</w:t>
            </w:r>
          </w:p>
        </w:tc>
        <w:tc>
          <w:tcPr>
            <w:tcW w:w="3386" w:type="dxa"/>
            <w:gridSpan w:val="2"/>
            <w:vMerge w:val="restart"/>
            <w:tcBorders>
              <w:top w:val="single" w:sz="8" w:space="0" w:color="auto"/>
              <w:left w:val="single" w:sz="4" w:space="0" w:color="auto"/>
              <w:bottom w:val="single" w:sz="4" w:space="0" w:color="auto"/>
              <w:right w:val="single" w:sz="8" w:space="0" w:color="000000"/>
            </w:tcBorders>
            <w:shd w:val="clear" w:color="000000" w:fill="E7E6E6"/>
            <w:noWrap/>
            <w:vAlign w:val="center"/>
          </w:tcPr>
          <w:p w:rsidR="007B28EA" w:rsidRDefault="007B28EA" w:rsidP="00DA57AC">
            <w:pPr>
              <w:jc w:val="center"/>
              <w:rPr>
                <w:b/>
                <w:bCs/>
                <w:color w:val="000000"/>
                <w:sz w:val="16"/>
                <w:szCs w:val="16"/>
              </w:rPr>
            </w:pPr>
            <w:r>
              <w:rPr>
                <w:b/>
                <w:bCs/>
                <w:color w:val="000000"/>
                <w:sz w:val="16"/>
                <w:szCs w:val="16"/>
              </w:rPr>
              <w:t>tło regionalne</w:t>
            </w:r>
          </w:p>
        </w:tc>
      </w:tr>
      <w:tr w:rsidR="007B28EA" w:rsidTr="00A4659B">
        <w:trPr>
          <w:trHeight w:val="276"/>
          <w:tblHeader/>
        </w:trPr>
        <w:tc>
          <w:tcPr>
            <w:tcW w:w="823" w:type="dxa"/>
            <w:vMerge/>
            <w:tcBorders>
              <w:top w:val="single" w:sz="8" w:space="0" w:color="auto"/>
              <w:left w:val="single" w:sz="8"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2889" w:type="dxa"/>
            <w:vMerge/>
            <w:tcBorders>
              <w:top w:val="single" w:sz="8"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3386" w:type="dxa"/>
            <w:gridSpan w:val="2"/>
            <w:vMerge/>
            <w:tcBorders>
              <w:top w:val="single" w:sz="8" w:space="0" w:color="auto"/>
              <w:left w:val="single" w:sz="4" w:space="0" w:color="auto"/>
              <w:bottom w:val="single" w:sz="4" w:space="0" w:color="auto"/>
              <w:right w:val="single" w:sz="8" w:space="0" w:color="000000"/>
            </w:tcBorders>
            <w:vAlign w:val="center"/>
          </w:tcPr>
          <w:p w:rsidR="007B28EA" w:rsidRDefault="007B28EA" w:rsidP="00DA57AC">
            <w:pPr>
              <w:jc w:val="center"/>
              <w:rPr>
                <w:b/>
                <w:bCs/>
                <w:color w:val="000000"/>
                <w:sz w:val="16"/>
                <w:szCs w:val="16"/>
              </w:rPr>
            </w:pPr>
          </w:p>
        </w:tc>
      </w:tr>
      <w:tr w:rsidR="007B28EA" w:rsidTr="002D6540">
        <w:trPr>
          <w:trHeight w:val="340"/>
          <w:tblHeader/>
        </w:trPr>
        <w:tc>
          <w:tcPr>
            <w:tcW w:w="823" w:type="dxa"/>
            <w:vMerge/>
            <w:tcBorders>
              <w:top w:val="single" w:sz="8" w:space="0" w:color="auto"/>
              <w:left w:val="single" w:sz="8"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2889" w:type="dxa"/>
            <w:vMerge/>
            <w:tcBorders>
              <w:top w:val="single" w:sz="8"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620" w:type="dxa"/>
            <w:vMerge/>
            <w:tcBorders>
              <w:top w:val="single" w:sz="8" w:space="0" w:color="auto"/>
              <w:left w:val="single" w:sz="4" w:space="0" w:color="auto"/>
              <w:bottom w:val="single" w:sz="4" w:space="0" w:color="auto"/>
              <w:right w:val="single" w:sz="4" w:space="0" w:color="auto"/>
            </w:tcBorders>
            <w:vAlign w:val="center"/>
          </w:tcPr>
          <w:p w:rsidR="007B28EA" w:rsidRDefault="007B28EA" w:rsidP="00DA57AC">
            <w:pPr>
              <w:jc w:val="center"/>
              <w:rPr>
                <w:b/>
                <w:bCs/>
                <w:color w:val="000000"/>
                <w:sz w:val="16"/>
                <w:szCs w:val="16"/>
              </w:rPr>
            </w:pPr>
          </w:p>
        </w:tc>
        <w:tc>
          <w:tcPr>
            <w:tcW w:w="1877" w:type="dxa"/>
            <w:tcBorders>
              <w:top w:val="nil"/>
              <w:left w:val="single" w:sz="4" w:space="0" w:color="auto"/>
              <w:bottom w:val="single" w:sz="4" w:space="0" w:color="auto"/>
              <w:right w:val="single" w:sz="4" w:space="0" w:color="auto"/>
            </w:tcBorders>
            <w:shd w:val="clear" w:color="000000" w:fill="E7E6E6"/>
            <w:noWrap/>
            <w:vAlign w:val="center"/>
          </w:tcPr>
          <w:p w:rsidR="007B28EA" w:rsidRDefault="007B28EA" w:rsidP="00DA57AC">
            <w:pPr>
              <w:jc w:val="center"/>
              <w:rPr>
                <w:b/>
                <w:bCs/>
                <w:color w:val="000000"/>
                <w:sz w:val="16"/>
                <w:szCs w:val="16"/>
              </w:rPr>
            </w:pPr>
            <w:r>
              <w:rPr>
                <w:b/>
                <w:bCs/>
                <w:color w:val="000000"/>
                <w:sz w:val="16"/>
                <w:szCs w:val="16"/>
              </w:rPr>
              <w:t>zakres</w:t>
            </w:r>
          </w:p>
        </w:tc>
        <w:tc>
          <w:tcPr>
            <w:tcW w:w="1509" w:type="dxa"/>
            <w:tcBorders>
              <w:top w:val="nil"/>
              <w:left w:val="nil"/>
              <w:bottom w:val="single" w:sz="4" w:space="0" w:color="auto"/>
              <w:right w:val="single" w:sz="8" w:space="0" w:color="auto"/>
            </w:tcBorders>
            <w:shd w:val="clear" w:color="000000" w:fill="E7E6E6"/>
            <w:noWrap/>
            <w:vAlign w:val="center"/>
          </w:tcPr>
          <w:p w:rsidR="007B28EA" w:rsidRDefault="007B28EA" w:rsidP="00DA57AC">
            <w:pPr>
              <w:jc w:val="center"/>
              <w:rPr>
                <w:b/>
                <w:bCs/>
                <w:color w:val="000000"/>
                <w:sz w:val="16"/>
                <w:szCs w:val="16"/>
              </w:rPr>
            </w:pPr>
            <w:r>
              <w:rPr>
                <w:b/>
                <w:bCs/>
                <w:color w:val="000000"/>
                <w:sz w:val="16"/>
                <w:szCs w:val="16"/>
              </w:rPr>
              <w:t>średnia</w:t>
            </w:r>
          </w:p>
        </w:tc>
      </w:tr>
      <w:tr w:rsidR="007B28EA" w:rsidTr="00F3071B">
        <w:trPr>
          <w:trHeight w:val="340"/>
        </w:trPr>
        <w:tc>
          <w:tcPr>
            <w:tcW w:w="823" w:type="dxa"/>
            <w:vMerge w:val="restart"/>
            <w:tcBorders>
              <w:top w:val="nil"/>
              <w:left w:val="single" w:sz="8" w:space="0" w:color="auto"/>
              <w:right w:val="single" w:sz="4" w:space="0" w:color="auto"/>
            </w:tcBorders>
            <w:noWrap/>
            <w:vAlign w:val="center"/>
          </w:tcPr>
          <w:p w:rsidR="007B28EA" w:rsidRDefault="007B28EA" w:rsidP="00DA57AC">
            <w:pPr>
              <w:jc w:val="center"/>
              <w:rPr>
                <w:color w:val="000000"/>
                <w:sz w:val="16"/>
                <w:szCs w:val="16"/>
              </w:rPr>
            </w:pPr>
            <w:r w:rsidRPr="002D6540">
              <w:rPr>
                <w:color w:val="000000"/>
                <w:sz w:val="16"/>
                <w:szCs w:val="16"/>
              </w:rPr>
              <w:t>PL0403</w:t>
            </w:r>
          </w:p>
        </w:tc>
        <w:tc>
          <w:tcPr>
            <w:tcW w:w="2889" w:type="dxa"/>
            <w:vMerge w:val="restart"/>
            <w:tcBorders>
              <w:top w:val="nil"/>
              <w:left w:val="nil"/>
              <w:right w:val="single" w:sz="4" w:space="0" w:color="auto"/>
            </w:tcBorders>
            <w:noWrap/>
            <w:vAlign w:val="center"/>
          </w:tcPr>
          <w:p w:rsidR="007B28EA" w:rsidRDefault="007B28EA" w:rsidP="00DC49C8">
            <w:pPr>
              <w:rPr>
                <w:color w:val="000000"/>
                <w:sz w:val="16"/>
                <w:szCs w:val="16"/>
              </w:rPr>
            </w:pPr>
            <w:r>
              <w:rPr>
                <w:color w:val="000000"/>
                <w:sz w:val="16"/>
                <w:szCs w:val="16"/>
              </w:rPr>
              <w:t>miasto Włocławek</w:t>
            </w:r>
          </w:p>
        </w:tc>
        <w:tc>
          <w:tcPr>
            <w:tcW w:w="1620" w:type="dxa"/>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pył PM10 [µg/m</w:t>
            </w:r>
            <w:r>
              <w:rPr>
                <w:color w:val="000000"/>
                <w:sz w:val="16"/>
                <w:szCs w:val="16"/>
                <w:vertAlign w:val="superscript"/>
              </w:rPr>
              <w:t>3</w:t>
            </w:r>
            <w:r>
              <w:rPr>
                <w:color w:val="000000"/>
                <w:sz w:val="16"/>
                <w:szCs w:val="16"/>
              </w:rPr>
              <w:t>]</w:t>
            </w:r>
          </w:p>
        </w:tc>
        <w:tc>
          <w:tcPr>
            <w:tcW w:w="1877" w:type="dxa"/>
            <w:tcBorders>
              <w:top w:val="nil"/>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13,96 - 16,14</w:t>
            </w:r>
          </w:p>
        </w:tc>
        <w:tc>
          <w:tcPr>
            <w:tcW w:w="1509" w:type="dxa"/>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14,55</w:t>
            </w:r>
          </w:p>
        </w:tc>
      </w:tr>
      <w:tr w:rsidR="007B28EA" w:rsidTr="00F3071B">
        <w:trPr>
          <w:trHeight w:val="340"/>
        </w:trPr>
        <w:tc>
          <w:tcPr>
            <w:tcW w:w="823" w:type="dxa"/>
            <w:vMerge/>
            <w:tcBorders>
              <w:left w:val="single" w:sz="8" w:space="0" w:color="auto"/>
              <w:bottom w:val="single" w:sz="8" w:space="0" w:color="auto"/>
              <w:right w:val="single" w:sz="4" w:space="0" w:color="auto"/>
            </w:tcBorders>
            <w:noWrap/>
            <w:vAlign w:val="center"/>
          </w:tcPr>
          <w:p w:rsidR="007B28EA" w:rsidRDefault="007B28EA" w:rsidP="00DA57AC">
            <w:pPr>
              <w:jc w:val="center"/>
              <w:rPr>
                <w:color w:val="000000"/>
                <w:sz w:val="16"/>
                <w:szCs w:val="16"/>
              </w:rPr>
            </w:pPr>
          </w:p>
        </w:tc>
        <w:tc>
          <w:tcPr>
            <w:tcW w:w="2889" w:type="dxa"/>
            <w:vMerge/>
            <w:tcBorders>
              <w:left w:val="nil"/>
              <w:bottom w:val="single" w:sz="8" w:space="0" w:color="auto"/>
              <w:right w:val="single" w:sz="4" w:space="0" w:color="auto"/>
            </w:tcBorders>
            <w:noWrap/>
            <w:vAlign w:val="center"/>
          </w:tcPr>
          <w:p w:rsidR="007B28EA" w:rsidRDefault="007B28EA" w:rsidP="00DA57AC">
            <w:pPr>
              <w:jc w:val="center"/>
              <w:rPr>
                <w:color w:val="000000"/>
                <w:sz w:val="16"/>
                <w:szCs w:val="16"/>
              </w:rPr>
            </w:pPr>
          </w:p>
        </w:tc>
        <w:tc>
          <w:tcPr>
            <w:tcW w:w="1620" w:type="dxa"/>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B(a)P [ng/m</w:t>
            </w:r>
            <w:r>
              <w:rPr>
                <w:color w:val="000000"/>
                <w:sz w:val="16"/>
                <w:szCs w:val="16"/>
                <w:vertAlign w:val="superscript"/>
              </w:rPr>
              <w:t>3</w:t>
            </w:r>
            <w:r>
              <w:rPr>
                <w:color w:val="000000"/>
                <w:sz w:val="16"/>
                <w:szCs w:val="16"/>
              </w:rPr>
              <w:t>]</w:t>
            </w:r>
          </w:p>
        </w:tc>
        <w:tc>
          <w:tcPr>
            <w:tcW w:w="1877" w:type="dxa"/>
            <w:tcBorders>
              <w:top w:val="nil"/>
              <w:left w:val="single" w:sz="4" w:space="0" w:color="auto"/>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0,6 - 4,86</w:t>
            </w:r>
          </w:p>
        </w:tc>
        <w:tc>
          <w:tcPr>
            <w:tcW w:w="1509" w:type="dxa"/>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1,18</w:t>
            </w:r>
          </w:p>
        </w:tc>
      </w:tr>
    </w:tbl>
    <w:p w:rsidR="007B28EA" w:rsidRDefault="007B28EA" w:rsidP="002D6540">
      <w:pPr>
        <w:pStyle w:val="POPnormal"/>
        <w:rPr>
          <w:lang w:eastAsia="ar-SA"/>
        </w:rPr>
      </w:pPr>
      <w:r w:rsidRPr="009B5358">
        <w:rPr>
          <w:lang w:eastAsia="ar-SA"/>
        </w:rPr>
        <w:t xml:space="preserve">Przedstawione dane dotyczące zakresów tła regionalnego wskazują, że wartości te w przypadku pyłu PM10 </w:t>
      </w:r>
      <w:r>
        <w:rPr>
          <w:lang w:eastAsia="ar-SA"/>
        </w:rPr>
        <w:t xml:space="preserve">obejmują 13,96-16,14 </w:t>
      </w:r>
      <w:r w:rsidRPr="0066694E">
        <w:rPr>
          <w:lang w:eastAsia="ar-SA"/>
        </w:rPr>
        <w:t>µg/m</w:t>
      </w:r>
      <w:r w:rsidRPr="0066694E">
        <w:rPr>
          <w:vertAlign w:val="superscript"/>
          <w:lang w:eastAsia="ar-SA"/>
        </w:rPr>
        <w:t>3</w:t>
      </w:r>
      <w:r>
        <w:rPr>
          <w:lang w:eastAsia="ar-SA"/>
        </w:rPr>
        <w:t xml:space="preserve">, gdzie średnia stanowi 36% wartości </w:t>
      </w:r>
      <w:r w:rsidRPr="009B5358">
        <w:rPr>
          <w:lang w:eastAsia="ar-SA"/>
        </w:rPr>
        <w:t>poziomu dopuszczalnego</w:t>
      </w:r>
      <w:r>
        <w:rPr>
          <w:lang w:eastAsia="ar-SA"/>
        </w:rPr>
        <w:t xml:space="preserve"> pyłu PM10. </w:t>
      </w:r>
    </w:p>
    <w:p w:rsidR="007B28EA" w:rsidRDefault="007B28EA" w:rsidP="003E3F2C">
      <w:pPr>
        <w:pStyle w:val="POPnormal"/>
        <w:rPr>
          <w:lang w:eastAsia="ar-SA"/>
        </w:rPr>
      </w:pPr>
      <w:r>
        <w:rPr>
          <w:lang w:eastAsia="ar-SA"/>
        </w:rPr>
        <w:t>Wartości tła regionalnego</w:t>
      </w:r>
      <w:r w:rsidRPr="009B5358">
        <w:rPr>
          <w:lang w:eastAsia="ar-SA"/>
        </w:rPr>
        <w:t xml:space="preserve"> benzo(a)pirenu przekraczają </w:t>
      </w:r>
      <w:r>
        <w:rPr>
          <w:lang w:eastAsia="ar-SA"/>
        </w:rPr>
        <w:t>wielokrotnie wartość poziomu docelowego, który wynosi 1 ng/m</w:t>
      </w:r>
      <w:r w:rsidRPr="00661797">
        <w:rPr>
          <w:vertAlign w:val="superscript"/>
          <w:lang w:eastAsia="ar-SA"/>
        </w:rPr>
        <w:t>3</w:t>
      </w:r>
      <w:r w:rsidRPr="009B5358">
        <w:rPr>
          <w:lang w:eastAsia="ar-SA"/>
        </w:rPr>
        <w:t>. Rozbicie tła regionalnego na transgraniczne, krajowe i</w:t>
      </w:r>
      <w:r>
        <w:rPr>
          <w:lang w:eastAsia="ar-SA"/>
        </w:rPr>
        <w:t> </w:t>
      </w:r>
      <w:r w:rsidRPr="009B5358">
        <w:rPr>
          <w:lang w:eastAsia="ar-SA"/>
        </w:rPr>
        <w:t>naturalne wskazuje, że</w:t>
      </w:r>
      <w:r>
        <w:rPr>
          <w:lang w:eastAsia="ar-SA"/>
        </w:rPr>
        <w:t> </w:t>
      </w:r>
      <w:r w:rsidRPr="009B5358">
        <w:rPr>
          <w:lang w:eastAsia="ar-SA"/>
        </w:rPr>
        <w:t xml:space="preserve">największy udział ma </w:t>
      </w:r>
      <w:r w:rsidRPr="00607B92">
        <w:rPr>
          <w:lang w:eastAsia="ar-SA"/>
        </w:rPr>
        <w:t>tło krajowe (do 40% poziomu</w:t>
      </w:r>
      <w:r>
        <w:rPr>
          <w:lang w:eastAsia="ar-SA"/>
        </w:rPr>
        <w:t xml:space="preserve"> docelowego), co </w:t>
      </w:r>
      <w:r w:rsidRPr="009B5358">
        <w:rPr>
          <w:lang w:eastAsia="ar-SA"/>
        </w:rPr>
        <w:t>oznacza, że konieczne jest prowadzenie działań naprawczych na terenie całego kraju w celu istotnej poprawy jakości powietrza</w:t>
      </w:r>
      <w:r>
        <w:rPr>
          <w:lang w:eastAsia="ar-SA"/>
        </w:rPr>
        <w:t>.</w:t>
      </w:r>
    </w:p>
    <w:p w:rsidR="007B28EA" w:rsidRPr="00FF3B28" w:rsidRDefault="007B28EA" w:rsidP="00FF3B28">
      <w:pPr>
        <w:pStyle w:val="Caption"/>
      </w:pPr>
      <w:bookmarkStart w:id="148" w:name="_Toc25757705"/>
      <w:bookmarkStart w:id="149" w:name="_Toc28597988"/>
      <w:bookmarkStart w:id="150" w:name="_Toc33039641"/>
      <w:r w:rsidRPr="00FF3B28">
        <w:t xml:space="preserve">Tabela </w:t>
      </w:r>
      <w:r>
        <w:rPr>
          <w:noProof/>
        </w:rPr>
        <w:fldChar w:fldCharType="begin"/>
      </w:r>
      <w:r>
        <w:rPr>
          <w:noProof/>
        </w:rPr>
        <w:instrText xml:space="preserve"> SEQ Tabela \* ARABIC </w:instrText>
      </w:r>
      <w:r>
        <w:rPr>
          <w:noProof/>
        </w:rPr>
        <w:fldChar w:fldCharType="separate"/>
      </w:r>
      <w:r>
        <w:rPr>
          <w:noProof/>
        </w:rPr>
        <w:t>19</w:t>
      </w:r>
      <w:r>
        <w:rPr>
          <w:noProof/>
        </w:rPr>
        <w:fldChar w:fldCharType="end"/>
      </w:r>
      <w:r w:rsidRPr="00FF3B28">
        <w:t>. Zakres stężeń tła regionalnego w strefie miasto Włocławek w 2018 roku w podziale na różne rodzaje tła</w:t>
      </w:r>
      <w:bookmarkEnd w:id="148"/>
      <w:r w:rsidRPr="00876674">
        <w:rPr>
          <w:rStyle w:val="FootnoteReference"/>
        </w:rPr>
        <w:footnoteReference w:id="58"/>
      </w:r>
      <w:bookmarkEnd w:id="149"/>
      <w:bookmarkEnd w:id="150"/>
    </w:p>
    <w:tbl>
      <w:tblPr>
        <w:tblW w:w="4950" w:type="pct"/>
        <w:tblCellMar>
          <w:left w:w="70" w:type="dxa"/>
          <w:right w:w="70" w:type="dxa"/>
        </w:tblCellMar>
        <w:tblLook w:val="00A0"/>
      </w:tblPr>
      <w:tblGrid>
        <w:gridCol w:w="864"/>
        <w:gridCol w:w="1944"/>
        <w:gridCol w:w="1554"/>
        <w:gridCol w:w="879"/>
        <w:gridCol w:w="682"/>
        <w:gridCol w:w="956"/>
        <w:gridCol w:w="682"/>
        <w:gridCol w:w="879"/>
        <w:gridCol w:w="680"/>
      </w:tblGrid>
      <w:tr w:rsidR="007B28EA" w:rsidRPr="002C5573" w:rsidTr="00805710">
        <w:trPr>
          <w:trHeight w:val="340"/>
        </w:trPr>
        <w:tc>
          <w:tcPr>
            <w:tcW w:w="473" w:type="pct"/>
            <w:vMerge w:val="restart"/>
            <w:tcBorders>
              <w:top w:val="single" w:sz="8" w:space="0" w:color="auto"/>
              <w:left w:val="single" w:sz="8" w:space="0" w:color="auto"/>
              <w:bottom w:val="single" w:sz="4" w:space="0" w:color="auto"/>
              <w:right w:val="single" w:sz="4" w:space="0" w:color="auto"/>
            </w:tcBorders>
            <w:shd w:val="clear" w:color="000000" w:fill="E7E6E6"/>
            <w:vAlign w:val="center"/>
          </w:tcPr>
          <w:p w:rsidR="007B28EA" w:rsidRPr="002C5573" w:rsidRDefault="007B28EA" w:rsidP="00DA57AC">
            <w:pPr>
              <w:jc w:val="center"/>
              <w:rPr>
                <w:b/>
                <w:bCs/>
                <w:color w:val="000000"/>
                <w:sz w:val="16"/>
                <w:szCs w:val="16"/>
              </w:rPr>
            </w:pPr>
            <w:r w:rsidRPr="002C5573">
              <w:rPr>
                <w:b/>
                <w:bCs/>
                <w:color w:val="000000"/>
                <w:sz w:val="16"/>
                <w:szCs w:val="16"/>
              </w:rPr>
              <w:t>kod strefy</w:t>
            </w:r>
          </w:p>
        </w:tc>
        <w:tc>
          <w:tcPr>
            <w:tcW w:w="1066"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nazwa strefy</w:t>
            </w:r>
          </w:p>
        </w:tc>
        <w:tc>
          <w:tcPr>
            <w:tcW w:w="852" w:type="pct"/>
            <w:vMerge w:val="restart"/>
            <w:tcBorders>
              <w:top w:val="single" w:sz="8" w:space="0" w:color="auto"/>
              <w:left w:val="single" w:sz="4" w:space="0" w:color="auto"/>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zanieczyszczenie</w:t>
            </w:r>
          </w:p>
        </w:tc>
        <w:tc>
          <w:tcPr>
            <w:tcW w:w="2609" w:type="pct"/>
            <w:gridSpan w:val="6"/>
            <w:tcBorders>
              <w:top w:val="single" w:sz="8" w:space="0" w:color="auto"/>
              <w:left w:val="nil"/>
              <w:bottom w:val="single" w:sz="4" w:space="0" w:color="auto"/>
              <w:right w:val="single" w:sz="8" w:space="0" w:color="000000"/>
            </w:tcBorders>
            <w:shd w:val="clear" w:color="000000" w:fill="E7E6E6"/>
            <w:vAlign w:val="center"/>
          </w:tcPr>
          <w:p w:rsidR="007B28EA" w:rsidRPr="002C5573" w:rsidRDefault="007B28EA" w:rsidP="00DA57AC">
            <w:pPr>
              <w:jc w:val="center"/>
              <w:rPr>
                <w:b/>
                <w:bCs/>
                <w:color w:val="000000"/>
                <w:sz w:val="16"/>
                <w:szCs w:val="16"/>
              </w:rPr>
            </w:pPr>
            <w:r w:rsidRPr="002C5573">
              <w:rPr>
                <w:b/>
                <w:bCs/>
                <w:color w:val="000000"/>
                <w:sz w:val="16"/>
                <w:szCs w:val="16"/>
              </w:rPr>
              <w:t>zakres stężeń tła regionalnego w strefie</w:t>
            </w:r>
          </w:p>
        </w:tc>
      </w:tr>
      <w:tr w:rsidR="007B28EA" w:rsidRPr="002C5573" w:rsidTr="00805710">
        <w:trPr>
          <w:trHeight w:val="340"/>
        </w:trPr>
        <w:tc>
          <w:tcPr>
            <w:tcW w:w="473" w:type="pct"/>
            <w:vMerge/>
            <w:tcBorders>
              <w:top w:val="single" w:sz="8" w:space="0" w:color="auto"/>
              <w:left w:val="single" w:sz="8"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1066" w:type="pct"/>
            <w:vMerge/>
            <w:tcBorders>
              <w:top w:val="single" w:sz="8" w:space="0" w:color="auto"/>
              <w:left w:val="single" w:sz="4"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852" w:type="pct"/>
            <w:vMerge/>
            <w:tcBorders>
              <w:top w:val="single" w:sz="8" w:space="0" w:color="auto"/>
              <w:left w:val="single" w:sz="4"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856" w:type="pct"/>
            <w:gridSpan w:val="2"/>
            <w:tcBorders>
              <w:top w:val="single" w:sz="4" w:space="0" w:color="auto"/>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transgraniczne</w:t>
            </w:r>
          </w:p>
        </w:tc>
        <w:tc>
          <w:tcPr>
            <w:tcW w:w="898" w:type="pct"/>
            <w:gridSpan w:val="2"/>
            <w:tcBorders>
              <w:top w:val="single" w:sz="4" w:space="0" w:color="auto"/>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krajowe</w:t>
            </w:r>
          </w:p>
        </w:tc>
        <w:tc>
          <w:tcPr>
            <w:tcW w:w="856" w:type="pct"/>
            <w:gridSpan w:val="2"/>
            <w:tcBorders>
              <w:top w:val="single" w:sz="4" w:space="0" w:color="auto"/>
              <w:left w:val="nil"/>
              <w:bottom w:val="single" w:sz="4" w:space="0" w:color="auto"/>
              <w:right w:val="single" w:sz="8" w:space="0" w:color="000000"/>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naturalne</w:t>
            </w:r>
          </w:p>
        </w:tc>
      </w:tr>
      <w:tr w:rsidR="007B28EA" w:rsidRPr="002C5573" w:rsidTr="00805710">
        <w:trPr>
          <w:trHeight w:val="340"/>
        </w:trPr>
        <w:tc>
          <w:tcPr>
            <w:tcW w:w="473" w:type="pct"/>
            <w:vMerge/>
            <w:tcBorders>
              <w:top w:val="single" w:sz="8" w:space="0" w:color="auto"/>
              <w:left w:val="single" w:sz="8"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1066" w:type="pct"/>
            <w:vMerge/>
            <w:tcBorders>
              <w:top w:val="single" w:sz="8" w:space="0" w:color="auto"/>
              <w:left w:val="single" w:sz="4"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852" w:type="pct"/>
            <w:vMerge/>
            <w:tcBorders>
              <w:top w:val="single" w:sz="8" w:space="0" w:color="auto"/>
              <w:left w:val="single" w:sz="4" w:space="0" w:color="auto"/>
              <w:bottom w:val="single" w:sz="4" w:space="0" w:color="auto"/>
              <w:right w:val="single" w:sz="4" w:space="0" w:color="auto"/>
            </w:tcBorders>
            <w:vAlign w:val="center"/>
          </w:tcPr>
          <w:p w:rsidR="007B28EA" w:rsidRPr="002C5573" w:rsidRDefault="007B28EA" w:rsidP="00DA57AC">
            <w:pPr>
              <w:jc w:val="center"/>
              <w:rPr>
                <w:b/>
                <w:bCs/>
                <w:color w:val="000000"/>
                <w:sz w:val="16"/>
                <w:szCs w:val="16"/>
              </w:rPr>
            </w:pPr>
          </w:p>
        </w:tc>
        <w:tc>
          <w:tcPr>
            <w:tcW w:w="482" w:type="pct"/>
            <w:tcBorders>
              <w:top w:val="nil"/>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zakres</w:t>
            </w:r>
          </w:p>
        </w:tc>
        <w:tc>
          <w:tcPr>
            <w:tcW w:w="373" w:type="pct"/>
            <w:tcBorders>
              <w:top w:val="nil"/>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średnia</w:t>
            </w:r>
          </w:p>
        </w:tc>
        <w:tc>
          <w:tcPr>
            <w:tcW w:w="524" w:type="pct"/>
            <w:tcBorders>
              <w:top w:val="nil"/>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zakres</w:t>
            </w:r>
          </w:p>
        </w:tc>
        <w:tc>
          <w:tcPr>
            <w:tcW w:w="373" w:type="pct"/>
            <w:tcBorders>
              <w:top w:val="nil"/>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średnia</w:t>
            </w:r>
          </w:p>
        </w:tc>
        <w:tc>
          <w:tcPr>
            <w:tcW w:w="482" w:type="pct"/>
            <w:tcBorders>
              <w:top w:val="nil"/>
              <w:left w:val="nil"/>
              <w:bottom w:val="single" w:sz="4" w:space="0" w:color="auto"/>
              <w:right w:val="single" w:sz="4"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zakres</w:t>
            </w:r>
          </w:p>
        </w:tc>
        <w:tc>
          <w:tcPr>
            <w:tcW w:w="373" w:type="pct"/>
            <w:tcBorders>
              <w:top w:val="nil"/>
              <w:left w:val="nil"/>
              <w:bottom w:val="single" w:sz="4" w:space="0" w:color="auto"/>
              <w:right w:val="single" w:sz="8" w:space="0" w:color="auto"/>
            </w:tcBorders>
            <w:shd w:val="clear" w:color="000000" w:fill="E7E6E6"/>
            <w:noWrap/>
            <w:vAlign w:val="center"/>
          </w:tcPr>
          <w:p w:rsidR="007B28EA" w:rsidRPr="002C5573" w:rsidRDefault="007B28EA" w:rsidP="00DA57AC">
            <w:pPr>
              <w:jc w:val="center"/>
              <w:rPr>
                <w:b/>
                <w:bCs/>
                <w:color w:val="000000"/>
                <w:sz w:val="16"/>
                <w:szCs w:val="16"/>
              </w:rPr>
            </w:pPr>
            <w:r w:rsidRPr="002C5573">
              <w:rPr>
                <w:b/>
                <w:bCs/>
                <w:color w:val="000000"/>
                <w:sz w:val="16"/>
                <w:szCs w:val="16"/>
              </w:rPr>
              <w:t>średnia</w:t>
            </w:r>
          </w:p>
        </w:tc>
      </w:tr>
      <w:tr w:rsidR="007B28EA" w:rsidRPr="002C5573" w:rsidTr="00805710">
        <w:trPr>
          <w:trHeight w:val="340"/>
        </w:trPr>
        <w:tc>
          <w:tcPr>
            <w:tcW w:w="473" w:type="pct"/>
            <w:vMerge w:val="restart"/>
            <w:tcBorders>
              <w:top w:val="nil"/>
              <w:left w:val="single" w:sz="8" w:space="0" w:color="auto"/>
              <w:right w:val="single" w:sz="4" w:space="0" w:color="auto"/>
            </w:tcBorders>
            <w:noWrap/>
            <w:vAlign w:val="center"/>
          </w:tcPr>
          <w:p w:rsidR="007B28EA" w:rsidRDefault="007B28EA" w:rsidP="00DA57AC">
            <w:pPr>
              <w:jc w:val="center"/>
              <w:rPr>
                <w:color w:val="000000"/>
                <w:sz w:val="16"/>
                <w:szCs w:val="16"/>
              </w:rPr>
            </w:pPr>
            <w:r w:rsidRPr="002D6540">
              <w:rPr>
                <w:color w:val="000000"/>
                <w:sz w:val="16"/>
                <w:szCs w:val="16"/>
              </w:rPr>
              <w:t>PL0403</w:t>
            </w:r>
          </w:p>
        </w:tc>
        <w:tc>
          <w:tcPr>
            <w:tcW w:w="1066" w:type="pct"/>
            <w:vMerge w:val="restart"/>
            <w:tcBorders>
              <w:top w:val="nil"/>
              <w:left w:val="nil"/>
              <w:right w:val="single" w:sz="4" w:space="0" w:color="auto"/>
            </w:tcBorders>
            <w:noWrap/>
            <w:vAlign w:val="center"/>
          </w:tcPr>
          <w:p w:rsidR="007B28EA" w:rsidRDefault="007B28EA" w:rsidP="00DC49C8">
            <w:pPr>
              <w:rPr>
                <w:color w:val="000000"/>
                <w:sz w:val="16"/>
                <w:szCs w:val="16"/>
              </w:rPr>
            </w:pPr>
            <w:r>
              <w:rPr>
                <w:color w:val="000000"/>
                <w:sz w:val="16"/>
                <w:szCs w:val="16"/>
              </w:rPr>
              <w:t>miasto Włocławek</w:t>
            </w:r>
          </w:p>
        </w:tc>
        <w:tc>
          <w:tcPr>
            <w:tcW w:w="852" w:type="pct"/>
            <w:tcBorders>
              <w:top w:val="nil"/>
              <w:left w:val="nil"/>
              <w:bottom w:val="single" w:sz="4" w:space="0" w:color="auto"/>
              <w:right w:val="single" w:sz="4" w:space="0" w:color="auto"/>
            </w:tcBorders>
            <w:noWrap/>
            <w:vAlign w:val="center"/>
          </w:tcPr>
          <w:p w:rsidR="007B28EA" w:rsidRPr="002C5573" w:rsidRDefault="007B28EA" w:rsidP="00DA57AC">
            <w:pPr>
              <w:jc w:val="center"/>
              <w:rPr>
                <w:color w:val="000000"/>
                <w:sz w:val="16"/>
                <w:szCs w:val="16"/>
              </w:rPr>
            </w:pPr>
            <w:r w:rsidRPr="002C5573">
              <w:rPr>
                <w:color w:val="000000"/>
                <w:sz w:val="16"/>
                <w:szCs w:val="16"/>
              </w:rPr>
              <w:t>pył PM10 [µg/m</w:t>
            </w:r>
            <w:r w:rsidRPr="002C5573">
              <w:rPr>
                <w:color w:val="000000"/>
                <w:sz w:val="16"/>
                <w:szCs w:val="16"/>
                <w:vertAlign w:val="superscript"/>
              </w:rPr>
              <w:t>3</w:t>
            </w:r>
            <w:r w:rsidRPr="002C5573">
              <w:rPr>
                <w:color w:val="000000"/>
                <w:sz w:val="16"/>
                <w:szCs w:val="16"/>
              </w:rPr>
              <w:t>]</w:t>
            </w:r>
          </w:p>
        </w:tc>
        <w:tc>
          <w:tcPr>
            <w:tcW w:w="482"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4,2 - 4,29</w:t>
            </w:r>
          </w:p>
        </w:tc>
        <w:tc>
          <w:tcPr>
            <w:tcW w:w="373"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4,23</w:t>
            </w:r>
          </w:p>
        </w:tc>
        <w:tc>
          <w:tcPr>
            <w:tcW w:w="524"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8,64 - 10,25</w:t>
            </w:r>
          </w:p>
        </w:tc>
        <w:tc>
          <w:tcPr>
            <w:tcW w:w="373"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9,19</w:t>
            </w:r>
          </w:p>
        </w:tc>
        <w:tc>
          <w:tcPr>
            <w:tcW w:w="482"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1,04 - 1,06</w:t>
            </w:r>
          </w:p>
        </w:tc>
        <w:tc>
          <w:tcPr>
            <w:tcW w:w="373" w:type="pct"/>
            <w:tcBorders>
              <w:top w:val="nil"/>
              <w:left w:val="nil"/>
              <w:bottom w:val="single" w:sz="4" w:space="0" w:color="auto"/>
              <w:right w:val="single" w:sz="8" w:space="0" w:color="auto"/>
            </w:tcBorders>
            <w:noWrap/>
            <w:vAlign w:val="center"/>
          </w:tcPr>
          <w:p w:rsidR="007B28EA" w:rsidRDefault="007B28EA" w:rsidP="00DA57AC">
            <w:pPr>
              <w:jc w:val="center"/>
              <w:rPr>
                <w:sz w:val="16"/>
                <w:szCs w:val="16"/>
              </w:rPr>
            </w:pPr>
            <w:r>
              <w:rPr>
                <w:sz w:val="16"/>
                <w:szCs w:val="16"/>
              </w:rPr>
              <w:t>1,14</w:t>
            </w:r>
          </w:p>
        </w:tc>
      </w:tr>
      <w:tr w:rsidR="007B28EA" w:rsidRPr="002C5573" w:rsidTr="00805710">
        <w:trPr>
          <w:trHeight w:val="340"/>
        </w:trPr>
        <w:tc>
          <w:tcPr>
            <w:tcW w:w="473" w:type="pct"/>
            <w:vMerge/>
            <w:tcBorders>
              <w:left w:val="single" w:sz="8" w:space="0" w:color="auto"/>
              <w:bottom w:val="single" w:sz="8" w:space="0" w:color="auto"/>
              <w:right w:val="single" w:sz="4" w:space="0" w:color="auto"/>
            </w:tcBorders>
            <w:noWrap/>
            <w:vAlign w:val="center"/>
          </w:tcPr>
          <w:p w:rsidR="007B28EA" w:rsidRPr="002C5573" w:rsidRDefault="007B28EA" w:rsidP="00DA57AC">
            <w:pPr>
              <w:jc w:val="center"/>
              <w:rPr>
                <w:color w:val="000000"/>
                <w:sz w:val="16"/>
                <w:szCs w:val="16"/>
              </w:rPr>
            </w:pPr>
          </w:p>
        </w:tc>
        <w:tc>
          <w:tcPr>
            <w:tcW w:w="1066" w:type="pct"/>
            <w:vMerge/>
            <w:tcBorders>
              <w:left w:val="nil"/>
              <w:bottom w:val="single" w:sz="8" w:space="0" w:color="auto"/>
              <w:right w:val="single" w:sz="4" w:space="0" w:color="auto"/>
            </w:tcBorders>
            <w:noWrap/>
            <w:vAlign w:val="center"/>
          </w:tcPr>
          <w:p w:rsidR="007B28EA" w:rsidRPr="002C5573" w:rsidRDefault="007B28EA" w:rsidP="00DA57AC">
            <w:pPr>
              <w:jc w:val="center"/>
              <w:rPr>
                <w:color w:val="000000"/>
                <w:sz w:val="16"/>
                <w:szCs w:val="16"/>
              </w:rPr>
            </w:pPr>
          </w:p>
        </w:tc>
        <w:tc>
          <w:tcPr>
            <w:tcW w:w="852" w:type="pct"/>
            <w:tcBorders>
              <w:top w:val="nil"/>
              <w:left w:val="nil"/>
              <w:bottom w:val="single" w:sz="8" w:space="0" w:color="auto"/>
              <w:right w:val="single" w:sz="4" w:space="0" w:color="auto"/>
            </w:tcBorders>
            <w:noWrap/>
            <w:vAlign w:val="center"/>
          </w:tcPr>
          <w:p w:rsidR="007B28EA" w:rsidRPr="002C5573" w:rsidRDefault="007B28EA" w:rsidP="00DA57AC">
            <w:pPr>
              <w:jc w:val="center"/>
              <w:rPr>
                <w:color w:val="000000"/>
                <w:sz w:val="16"/>
                <w:szCs w:val="16"/>
              </w:rPr>
            </w:pPr>
            <w:r w:rsidRPr="002C5573">
              <w:rPr>
                <w:color w:val="000000"/>
                <w:sz w:val="16"/>
                <w:szCs w:val="16"/>
              </w:rPr>
              <w:t>B(a)P [ng/m</w:t>
            </w:r>
            <w:r w:rsidRPr="002C5573">
              <w:rPr>
                <w:color w:val="000000"/>
                <w:sz w:val="16"/>
                <w:szCs w:val="16"/>
                <w:vertAlign w:val="superscript"/>
              </w:rPr>
              <w:t>3</w:t>
            </w:r>
            <w:r w:rsidRPr="002C5573">
              <w:rPr>
                <w:color w:val="000000"/>
                <w:sz w:val="16"/>
                <w:szCs w:val="16"/>
              </w:rPr>
              <w:t>]</w:t>
            </w:r>
          </w:p>
        </w:tc>
        <w:tc>
          <w:tcPr>
            <w:tcW w:w="482" w:type="pct"/>
            <w:tcBorders>
              <w:top w:val="nil"/>
              <w:left w:val="nil"/>
              <w:bottom w:val="single" w:sz="4" w:space="0" w:color="auto"/>
              <w:right w:val="single" w:sz="4" w:space="0" w:color="auto"/>
            </w:tcBorders>
            <w:noWrap/>
            <w:vAlign w:val="center"/>
          </w:tcPr>
          <w:p w:rsidR="007B28EA" w:rsidRDefault="007B28EA" w:rsidP="00DA57AC">
            <w:pPr>
              <w:jc w:val="center"/>
              <w:rPr>
                <w:color w:val="000000"/>
                <w:sz w:val="16"/>
                <w:szCs w:val="16"/>
              </w:rPr>
            </w:pPr>
            <w:r>
              <w:rPr>
                <w:color w:val="000000"/>
                <w:sz w:val="16"/>
                <w:szCs w:val="16"/>
              </w:rPr>
              <w:t>0,13 - 0,13</w:t>
            </w:r>
          </w:p>
        </w:tc>
        <w:tc>
          <w:tcPr>
            <w:tcW w:w="373"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0,13</w:t>
            </w:r>
          </w:p>
        </w:tc>
        <w:tc>
          <w:tcPr>
            <w:tcW w:w="524"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0,42 - 0,43</w:t>
            </w:r>
          </w:p>
        </w:tc>
        <w:tc>
          <w:tcPr>
            <w:tcW w:w="373"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0,43</w:t>
            </w:r>
          </w:p>
        </w:tc>
        <w:tc>
          <w:tcPr>
            <w:tcW w:w="482" w:type="pct"/>
            <w:tcBorders>
              <w:top w:val="nil"/>
              <w:left w:val="nil"/>
              <w:bottom w:val="single" w:sz="4" w:space="0" w:color="auto"/>
              <w:right w:val="single" w:sz="4" w:space="0" w:color="auto"/>
            </w:tcBorders>
            <w:noWrap/>
            <w:vAlign w:val="center"/>
          </w:tcPr>
          <w:p w:rsidR="007B28EA" w:rsidRDefault="007B28EA" w:rsidP="00DA57AC">
            <w:pPr>
              <w:jc w:val="center"/>
              <w:rPr>
                <w:sz w:val="16"/>
                <w:szCs w:val="16"/>
              </w:rPr>
            </w:pPr>
            <w:r>
              <w:rPr>
                <w:sz w:val="16"/>
                <w:szCs w:val="16"/>
              </w:rPr>
              <w:t>0 - 0</w:t>
            </w:r>
          </w:p>
        </w:tc>
        <w:tc>
          <w:tcPr>
            <w:tcW w:w="373" w:type="pct"/>
            <w:tcBorders>
              <w:top w:val="nil"/>
              <w:left w:val="nil"/>
              <w:bottom w:val="single" w:sz="4" w:space="0" w:color="auto"/>
              <w:right w:val="single" w:sz="8" w:space="0" w:color="auto"/>
            </w:tcBorders>
            <w:noWrap/>
            <w:vAlign w:val="center"/>
          </w:tcPr>
          <w:p w:rsidR="007B28EA" w:rsidRDefault="007B28EA" w:rsidP="00DA57AC">
            <w:pPr>
              <w:jc w:val="center"/>
              <w:rPr>
                <w:sz w:val="16"/>
                <w:szCs w:val="16"/>
              </w:rPr>
            </w:pPr>
            <w:r>
              <w:rPr>
                <w:sz w:val="16"/>
                <w:szCs w:val="16"/>
              </w:rPr>
              <w:t>0,00</w:t>
            </w:r>
          </w:p>
        </w:tc>
      </w:tr>
    </w:tbl>
    <w:p w:rsidR="007B28EA" w:rsidRDefault="007B28EA" w:rsidP="00CB2AAE">
      <w:pPr>
        <w:pStyle w:val="POPnagl3"/>
      </w:pPr>
      <w:bookmarkStart w:id="151" w:name="_Toc27723264"/>
      <w:bookmarkStart w:id="152" w:name="_Toc33039505"/>
      <w:r>
        <w:t>Szacunkowy przyrost tła miejskiego i lokalnego w roku bazowym 2018 w podziale na grupy źródeł emisji</w:t>
      </w:r>
      <w:bookmarkEnd w:id="151"/>
      <w:bookmarkEnd w:id="152"/>
    </w:p>
    <w:p w:rsidR="007B28EA" w:rsidRDefault="007B28EA" w:rsidP="00AE5C50">
      <w:pPr>
        <w:pStyle w:val="POPnormal"/>
        <w:rPr>
          <w:lang w:eastAsia="ar-SA"/>
        </w:rPr>
      </w:pPr>
      <w:r>
        <w:rPr>
          <w:lang w:eastAsia="ar-SA"/>
        </w:rPr>
        <w:t>W celu określenia działań naprawczych mających na celu poprawę jakości powietrza poprzez redukcje emisji zanieczyszczeń powietrza, koniecznym jest określenie przyczyn występowania przekroczeń stężeń każdej z analizowanych substancji – wskazanie źródeł w największym stopniu odpowiedzialnych za przekroczenia. W tym celu przeanalizowano wyniki modelowania dyspersji zanieczyszczeń modelem CALPUFF pod kątem każdego rodzaju źródeł uwzględnionych w inwentaryzacji emisji. Pozwoliło to na wskazanie dla każdego obszaru przekroczeń przyrostu tła lokalnego w strefie miasto Włocławek w podziale na poszczególne źródła emisji.</w:t>
      </w:r>
    </w:p>
    <w:p w:rsidR="007B28EA" w:rsidRDefault="007B28EA" w:rsidP="00341B90">
      <w:pPr>
        <w:pStyle w:val="POPnormal"/>
      </w:pPr>
      <w:r w:rsidRPr="00341B90">
        <w:rPr>
          <w:lang w:eastAsia="ar-SA"/>
        </w:rPr>
        <w:t>Na podstawie wyników modelowania,</w:t>
      </w:r>
      <w:r w:rsidRPr="00893473">
        <w:t xml:space="preserve"> </w:t>
      </w:r>
      <w:r w:rsidRPr="00893473">
        <w:rPr>
          <w:lang w:eastAsia="ar-SA"/>
        </w:rPr>
        <w:t>w którym uwzglę</w:t>
      </w:r>
      <w:r>
        <w:rPr>
          <w:lang w:eastAsia="ar-SA"/>
        </w:rPr>
        <w:t xml:space="preserve">dniono też źródła z pasa </w:t>
      </w:r>
      <w:smartTag w:uri="urn:schemas-microsoft-com:office:smarttags" w:element="metricconverter">
        <w:smartTagPr>
          <w:attr w:name="ProductID" w:val="30 km"/>
        </w:smartTagPr>
        <w:r>
          <w:rPr>
            <w:lang w:eastAsia="ar-SA"/>
          </w:rPr>
          <w:t>30 km</w:t>
        </w:r>
      </w:smartTag>
      <w:r>
        <w:rPr>
          <w:lang w:eastAsia="ar-SA"/>
        </w:rPr>
        <w:t>, dla </w:t>
      </w:r>
      <w:r w:rsidRPr="00341B90">
        <w:rPr>
          <w:lang w:eastAsia="ar-SA"/>
        </w:rPr>
        <w:t xml:space="preserve">każdego obszaru przekroczeń określono wysokość stężeń średniorocznych generowanych przez różne rodzaje źródeł. Informacje dla każdego obszaru przekroczeń pyłu PM10 i B(a)P </w:t>
      </w:r>
      <w:r w:rsidRPr="00341B90">
        <w:t>w strefie miasto Włocławek w</w:t>
      </w:r>
      <w:r>
        <w:t> </w:t>
      </w:r>
      <w:r w:rsidRPr="00341B90">
        <w:t xml:space="preserve">2018 roku przedstawiono </w:t>
      </w:r>
      <w:r w:rsidRPr="00341B90">
        <w:rPr>
          <w:lang w:eastAsia="ar-SA"/>
        </w:rPr>
        <w:t>w formie zestawi</w:t>
      </w:r>
      <w:r>
        <w:rPr>
          <w:lang w:eastAsia="ar-SA"/>
        </w:rPr>
        <w:t>eń tabelarycznych oraz danych w </w:t>
      </w:r>
      <w:r w:rsidRPr="00341B90">
        <w:rPr>
          <w:lang w:eastAsia="ar-SA"/>
        </w:rPr>
        <w:t xml:space="preserve">formie wykresów. </w:t>
      </w:r>
    </w:p>
    <w:p w:rsidR="007B28EA" w:rsidRPr="00FF3B28" w:rsidRDefault="007B28EA" w:rsidP="00FF3B28">
      <w:pPr>
        <w:pStyle w:val="Caption"/>
      </w:pPr>
      <w:bookmarkStart w:id="153" w:name="_Toc28597989"/>
      <w:bookmarkStart w:id="154" w:name="_Toc33039642"/>
      <w:r w:rsidRPr="00FF3B28">
        <w:t xml:space="preserve">Tabela </w:t>
      </w:r>
      <w:r>
        <w:rPr>
          <w:noProof/>
        </w:rPr>
        <w:fldChar w:fldCharType="begin"/>
      </w:r>
      <w:r>
        <w:rPr>
          <w:noProof/>
        </w:rPr>
        <w:instrText xml:space="preserve"> SEQ Tabela \* ARABIC </w:instrText>
      </w:r>
      <w:r>
        <w:rPr>
          <w:noProof/>
        </w:rPr>
        <w:fldChar w:fldCharType="separate"/>
      </w:r>
      <w:r>
        <w:rPr>
          <w:noProof/>
        </w:rPr>
        <w:t>20</w:t>
      </w:r>
      <w:r>
        <w:rPr>
          <w:noProof/>
        </w:rPr>
        <w:fldChar w:fldCharType="end"/>
      </w:r>
      <w:r w:rsidRPr="00FF3B28">
        <w:t>. Tło regionalne oraz przyrost tła miejskiego dla wybranych kodów sytuacji przekroczenia pyłu PM10</w:t>
      </w:r>
      <w:r w:rsidRPr="00876674">
        <w:rPr>
          <w:rStyle w:val="FootnoteReference"/>
        </w:rPr>
        <w:footnoteReference w:id="59"/>
      </w:r>
      <w:bookmarkEnd w:id="153"/>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468"/>
        <w:gridCol w:w="2246"/>
        <w:gridCol w:w="1748"/>
        <w:gridCol w:w="1750"/>
      </w:tblGrid>
      <w:tr w:rsidR="007B28EA" w:rsidRPr="00C109C0" w:rsidTr="004C3374">
        <w:trPr>
          <w:trHeight w:val="340"/>
          <w:tblHeader/>
          <w:jc w:val="center"/>
        </w:trPr>
        <w:tc>
          <w:tcPr>
            <w:tcW w:w="1882" w:type="pct"/>
            <w:vMerge w:val="restart"/>
            <w:shd w:val="clear" w:color="000000" w:fill="D9D9D9"/>
            <w:noWrap/>
            <w:vAlign w:val="center"/>
          </w:tcPr>
          <w:p w:rsidR="007B28EA" w:rsidRPr="00C109C0" w:rsidRDefault="007B28EA" w:rsidP="00DC49C8">
            <w:pPr>
              <w:pStyle w:val="POPnormal"/>
              <w:spacing w:before="0" w:after="0"/>
              <w:jc w:val="left"/>
              <w:rPr>
                <w:b/>
                <w:bCs/>
                <w:sz w:val="16"/>
                <w:szCs w:val="16"/>
              </w:rPr>
            </w:pPr>
            <w:r w:rsidRPr="00C109C0">
              <w:rPr>
                <w:b/>
                <w:bCs/>
                <w:sz w:val="16"/>
                <w:szCs w:val="16"/>
              </w:rPr>
              <w:t>tło lub przyrost tła</w:t>
            </w:r>
          </w:p>
        </w:tc>
        <w:tc>
          <w:tcPr>
            <w:tcW w:w="1219" w:type="pct"/>
            <w:vMerge w:val="restar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rodzaj źródeł odpowiedzialnych</w:t>
            </w:r>
          </w:p>
        </w:tc>
        <w:tc>
          <w:tcPr>
            <w:tcW w:w="1899" w:type="pct"/>
            <w:gridSpan w:val="2"/>
            <w:shd w:val="clear" w:color="000000" w:fill="D9D9D9"/>
            <w:vAlign w:val="center"/>
          </w:tcPr>
          <w:p w:rsidR="007B28EA" w:rsidRPr="00C109C0" w:rsidRDefault="007B28EA" w:rsidP="00DA57AC">
            <w:pPr>
              <w:pStyle w:val="POPnormal"/>
              <w:jc w:val="center"/>
              <w:rPr>
                <w:b/>
                <w:bCs/>
                <w:sz w:val="16"/>
                <w:szCs w:val="16"/>
              </w:rPr>
            </w:pPr>
            <w:r>
              <w:rPr>
                <w:b/>
                <w:bCs/>
                <w:sz w:val="16"/>
                <w:szCs w:val="16"/>
              </w:rPr>
              <w:t>kod</w:t>
            </w:r>
            <w:r w:rsidRPr="00C109C0">
              <w:rPr>
                <w:b/>
                <w:bCs/>
                <w:sz w:val="16"/>
                <w:szCs w:val="16"/>
              </w:rPr>
              <w:t xml:space="preserve"> obszar</w:t>
            </w:r>
            <w:r>
              <w:rPr>
                <w:b/>
                <w:bCs/>
                <w:sz w:val="16"/>
                <w:szCs w:val="16"/>
              </w:rPr>
              <w:t>u</w:t>
            </w:r>
            <w:r w:rsidRPr="00C109C0">
              <w:rPr>
                <w:b/>
                <w:bCs/>
                <w:sz w:val="16"/>
                <w:szCs w:val="16"/>
              </w:rPr>
              <w:t xml:space="preserve"> przekroczeń dla pyłu PM10</w:t>
            </w:r>
          </w:p>
        </w:tc>
      </w:tr>
      <w:tr w:rsidR="007B28EA" w:rsidRPr="00C109C0" w:rsidTr="004C3374">
        <w:trPr>
          <w:trHeight w:val="1397"/>
          <w:tblHeader/>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vMerge/>
            <w:vAlign w:val="center"/>
          </w:tcPr>
          <w:p w:rsidR="007B28EA" w:rsidRPr="00C109C0" w:rsidRDefault="007B28EA" w:rsidP="00DC49C8">
            <w:pPr>
              <w:pStyle w:val="POPnormal"/>
              <w:spacing w:before="0" w:after="0"/>
              <w:jc w:val="left"/>
              <w:rPr>
                <w:b/>
                <w:bCs/>
                <w:sz w:val="16"/>
                <w:szCs w:val="16"/>
              </w:rPr>
            </w:pPr>
          </w:p>
        </w:tc>
        <w:tc>
          <w:tcPr>
            <w:tcW w:w="949" w:type="pct"/>
            <w:shd w:val="clear" w:color="000000" w:fill="D0CECE"/>
            <w:noWrap/>
            <w:textDirection w:val="btLr"/>
            <w:vAlign w:val="center"/>
          </w:tcPr>
          <w:p w:rsidR="007B28EA" w:rsidRPr="00C109C0" w:rsidRDefault="007B28EA" w:rsidP="00DA57AC">
            <w:pPr>
              <w:pStyle w:val="POPnormal"/>
              <w:jc w:val="center"/>
              <w:rPr>
                <w:b/>
                <w:bCs/>
                <w:sz w:val="16"/>
                <w:szCs w:val="16"/>
              </w:rPr>
            </w:pPr>
            <w:r w:rsidRPr="00C109C0">
              <w:rPr>
                <w:b/>
                <w:bCs/>
                <w:sz w:val="16"/>
                <w:szCs w:val="16"/>
              </w:rPr>
              <w:t>0418WloPM10d01</w:t>
            </w:r>
          </w:p>
        </w:tc>
        <w:tc>
          <w:tcPr>
            <w:tcW w:w="949" w:type="pct"/>
            <w:shd w:val="clear" w:color="000000" w:fill="D0CECE"/>
            <w:noWrap/>
            <w:textDirection w:val="btLr"/>
            <w:vAlign w:val="center"/>
          </w:tcPr>
          <w:p w:rsidR="007B28EA" w:rsidRPr="00C109C0" w:rsidRDefault="007B28EA" w:rsidP="00DA57AC">
            <w:pPr>
              <w:pStyle w:val="POPnormal"/>
              <w:jc w:val="center"/>
              <w:rPr>
                <w:b/>
                <w:bCs/>
                <w:sz w:val="16"/>
                <w:szCs w:val="16"/>
              </w:rPr>
            </w:pPr>
            <w:r w:rsidRPr="00C109C0">
              <w:rPr>
                <w:b/>
                <w:bCs/>
                <w:sz w:val="16"/>
                <w:szCs w:val="16"/>
              </w:rPr>
              <w:t>0418WloPM10d02</w:t>
            </w:r>
          </w:p>
        </w:tc>
      </w:tr>
      <w:tr w:rsidR="007B28EA" w:rsidRPr="00C109C0" w:rsidTr="004C3374">
        <w:trPr>
          <w:trHeight w:val="340"/>
          <w:jc w:val="center"/>
        </w:trPr>
        <w:tc>
          <w:tcPr>
            <w:tcW w:w="1882" w:type="pct"/>
            <w:vMerge w:val="restart"/>
            <w:shd w:val="clear" w:color="000000" w:fill="D9D9D9"/>
            <w:vAlign w:val="center"/>
          </w:tcPr>
          <w:p w:rsidR="007B28EA" w:rsidRPr="00C109C0" w:rsidRDefault="007B28EA" w:rsidP="00DC49C8">
            <w:pPr>
              <w:pStyle w:val="POPnormal"/>
              <w:spacing w:before="0" w:after="0"/>
              <w:jc w:val="left"/>
              <w:rPr>
                <w:b/>
                <w:bCs/>
                <w:sz w:val="16"/>
                <w:szCs w:val="16"/>
              </w:rPr>
            </w:pPr>
            <w:r>
              <w:rPr>
                <w:b/>
                <w:bCs/>
                <w:sz w:val="16"/>
                <w:szCs w:val="16"/>
              </w:rPr>
              <w:t>s</w:t>
            </w:r>
            <w:r w:rsidRPr="00C109C0">
              <w:rPr>
                <w:b/>
                <w:bCs/>
                <w:sz w:val="16"/>
                <w:szCs w:val="16"/>
              </w:rPr>
              <w:t>zacunkowy poziom tła regionalnego dla pyłu PM10 [µg/m</w:t>
            </w:r>
            <w:r w:rsidRPr="00C109C0">
              <w:rPr>
                <w:b/>
                <w:bCs/>
                <w:sz w:val="16"/>
                <w:szCs w:val="16"/>
                <w:vertAlign w:val="superscript"/>
              </w:rPr>
              <w:t>3</w:t>
            </w:r>
            <w:r w:rsidRPr="00C109C0">
              <w:rPr>
                <w:b/>
                <w:bCs/>
                <w:sz w:val="16"/>
                <w:szCs w:val="16"/>
              </w:rPr>
              <w:t>]</w:t>
            </w:r>
          </w:p>
        </w:tc>
        <w:tc>
          <w:tcPr>
            <w:tcW w:w="1219" w:type="pct"/>
            <w:shd w:val="clear" w:color="000000" w:fill="D9D9D9"/>
            <w:noWrap/>
            <w:vAlign w:val="center"/>
          </w:tcPr>
          <w:p w:rsidR="007B28EA" w:rsidRPr="00C109C0" w:rsidRDefault="007B28EA" w:rsidP="00DC49C8">
            <w:pPr>
              <w:pStyle w:val="POPnormal"/>
              <w:spacing w:before="0" w:after="0"/>
              <w:jc w:val="left"/>
              <w:rPr>
                <w:b/>
                <w:bCs/>
                <w:sz w:val="16"/>
                <w:szCs w:val="16"/>
              </w:rPr>
            </w:pPr>
            <w:r w:rsidRPr="00C109C0">
              <w:rPr>
                <w:b/>
                <w:bCs/>
                <w:sz w:val="16"/>
                <w:szCs w:val="16"/>
              </w:rPr>
              <w:t>transgraniczne</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4,22</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4,22</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noWrap/>
            <w:vAlign w:val="center"/>
          </w:tcPr>
          <w:p w:rsidR="007B28EA" w:rsidRPr="00C109C0" w:rsidRDefault="007B28EA" w:rsidP="00DC49C8">
            <w:pPr>
              <w:pStyle w:val="POPnormal"/>
              <w:spacing w:before="0" w:after="0"/>
              <w:jc w:val="left"/>
              <w:rPr>
                <w:b/>
                <w:bCs/>
                <w:sz w:val="16"/>
                <w:szCs w:val="16"/>
              </w:rPr>
            </w:pPr>
            <w:r w:rsidRPr="00C109C0">
              <w:rPr>
                <w:b/>
                <w:bCs/>
                <w:sz w:val="16"/>
                <w:szCs w:val="16"/>
              </w:rPr>
              <w:t>krajowe</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9,18</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9,12</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noWrap/>
            <w:vAlign w:val="center"/>
          </w:tcPr>
          <w:p w:rsidR="007B28EA" w:rsidRPr="00C109C0" w:rsidRDefault="007B28EA" w:rsidP="00DC49C8">
            <w:pPr>
              <w:pStyle w:val="POPnormal"/>
              <w:spacing w:before="0" w:after="0"/>
              <w:jc w:val="left"/>
              <w:rPr>
                <w:b/>
                <w:bCs/>
                <w:sz w:val="16"/>
                <w:szCs w:val="16"/>
              </w:rPr>
            </w:pPr>
            <w:r w:rsidRPr="00C109C0">
              <w:rPr>
                <w:b/>
                <w:bCs/>
                <w:sz w:val="16"/>
                <w:szCs w:val="16"/>
              </w:rPr>
              <w:t>naturalne</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1,05</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1,06</w:t>
            </w:r>
          </w:p>
        </w:tc>
      </w:tr>
      <w:tr w:rsidR="007B28EA" w:rsidRPr="00C109C0" w:rsidTr="004C3374">
        <w:trPr>
          <w:trHeight w:val="340"/>
          <w:jc w:val="center"/>
        </w:trPr>
        <w:tc>
          <w:tcPr>
            <w:tcW w:w="1882" w:type="pct"/>
            <w:vMerge w:val="restart"/>
            <w:shd w:val="clear" w:color="000000" w:fill="D9D9D9"/>
            <w:vAlign w:val="center"/>
          </w:tcPr>
          <w:p w:rsidR="007B28EA" w:rsidRPr="00C109C0" w:rsidRDefault="007B28EA" w:rsidP="00DC49C8">
            <w:pPr>
              <w:pStyle w:val="POPnormal"/>
              <w:spacing w:before="0" w:after="0"/>
              <w:jc w:val="left"/>
              <w:rPr>
                <w:b/>
                <w:bCs/>
                <w:sz w:val="16"/>
                <w:szCs w:val="16"/>
              </w:rPr>
            </w:pPr>
            <w:r>
              <w:rPr>
                <w:b/>
                <w:bCs/>
                <w:sz w:val="16"/>
                <w:szCs w:val="16"/>
              </w:rPr>
              <w:t>s</w:t>
            </w:r>
            <w:r w:rsidRPr="00C109C0">
              <w:rPr>
                <w:b/>
                <w:bCs/>
                <w:sz w:val="16"/>
                <w:szCs w:val="16"/>
              </w:rPr>
              <w:t>zacunkowy przyrost tła miejskiego dla pyłu PM10 [µg/m</w:t>
            </w:r>
            <w:r w:rsidRPr="00C109C0">
              <w:rPr>
                <w:b/>
                <w:bCs/>
                <w:sz w:val="16"/>
                <w:szCs w:val="16"/>
                <w:vertAlign w:val="superscript"/>
              </w:rPr>
              <w:t>3</w:t>
            </w:r>
            <w:r w:rsidRPr="00C109C0">
              <w:rPr>
                <w:b/>
                <w:bCs/>
                <w:sz w:val="16"/>
                <w:szCs w:val="16"/>
              </w:rPr>
              <w:t>]</w:t>
            </w: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inne strefy woj.</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2,43</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2,43</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naturalne</w:t>
            </w:r>
          </w:p>
        </w:tc>
        <w:tc>
          <w:tcPr>
            <w:tcW w:w="949" w:type="pct"/>
            <w:shd w:val="clear" w:color="auto" w:fill="D9D9D9"/>
            <w:noWrap/>
            <w:vAlign w:val="center"/>
          </w:tcPr>
          <w:p w:rsidR="007B28EA" w:rsidRPr="00C109C0" w:rsidRDefault="007B28EA" w:rsidP="00DA57AC">
            <w:pPr>
              <w:pStyle w:val="POPnormal"/>
              <w:jc w:val="center"/>
              <w:rPr>
                <w:sz w:val="16"/>
                <w:szCs w:val="16"/>
              </w:rPr>
            </w:pPr>
          </w:p>
        </w:tc>
        <w:tc>
          <w:tcPr>
            <w:tcW w:w="949" w:type="pct"/>
            <w:shd w:val="clear" w:color="auto" w:fill="D9D9D9"/>
            <w:noWrap/>
            <w:vAlign w:val="center"/>
          </w:tcPr>
          <w:p w:rsidR="007B28EA" w:rsidRPr="00C109C0" w:rsidRDefault="007B28EA" w:rsidP="00DA57AC">
            <w:pPr>
              <w:pStyle w:val="POPnormal"/>
              <w:jc w:val="center"/>
              <w:rPr>
                <w:sz w:val="16"/>
                <w:szCs w:val="16"/>
              </w:rPr>
            </w:pP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rolnictwo</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0,29</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0,29</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przemysł oraz produkcja ciepła i energii elektrycznej</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0,21</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0,21</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terenowe maszyny jezdne</w:t>
            </w:r>
          </w:p>
        </w:tc>
        <w:tc>
          <w:tcPr>
            <w:tcW w:w="949" w:type="pct"/>
            <w:shd w:val="clear" w:color="auto" w:fill="D9D9D9"/>
            <w:noWrap/>
            <w:vAlign w:val="center"/>
          </w:tcPr>
          <w:p w:rsidR="007B28EA" w:rsidRPr="00C109C0" w:rsidRDefault="007B28EA" w:rsidP="00DA57AC">
            <w:pPr>
              <w:pStyle w:val="POPnormal"/>
              <w:jc w:val="center"/>
              <w:rPr>
                <w:sz w:val="16"/>
                <w:szCs w:val="16"/>
              </w:rPr>
            </w:pPr>
          </w:p>
        </w:tc>
        <w:tc>
          <w:tcPr>
            <w:tcW w:w="949" w:type="pct"/>
            <w:shd w:val="clear" w:color="auto" w:fill="D9D9D9"/>
            <w:noWrap/>
            <w:vAlign w:val="center"/>
          </w:tcPr>
          <w:p w:rsidR="007B28EA" w:rsidRPr="00C109C0" w:rsidRDefault="007B28EA" w:rsidP="00DA57AC">
            <w:pPr>
              <w:pStyle w:val="POPnormal"/>
              <w:jc w:val="center"/>
              <w:rPr>
                <w:sz w:val="16"/>
                <w:szCs w:val="16"/>
              </w:rPr>
            </w:pP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niezorganizowana</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0,00</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0,00</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transport drogowy</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1,20</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1,20</w:t>
            </w:r>
          </w:p>
        </w:tc>
      </w:tr>
      <w:tr w:rsidR="007B28EA" w:rsidRPr="00C109C0" w:rsidTr="004C3374">
        <w:trPr>
          <w:trHeight w:val="340"/>
          <w:jc w:val="center"/>
        </w:trPr>
        <w:tc>
          <w:tcPr>
            <w:tcW w:w="1882" w:type="pct"/>
            <w:vMerge/>
            <w:vAlign w:val="center"/>
          </w:tcPr>
          <w:p w:rsidR="007B28EA" w:rsidRPr="00C109C0" w:rsidRDefault="007B28EA" w:rsidP="00DC49C8">
            <w:pPr>
              <w:pStyle w:val="POPnormal"/>
              <w:spacing w:before="0" w:after="0"/>
              <w:jc w:val="left"/>
              <w:rPr>
                <w:b/>
                <w:bCs/>
                <w:sz w:val="16"/>
                <w:szCs w:val="16"/>
              </w:rPr>
            </w:pPr>
          </w:p>
        </w:tc>
        <w:tc>
          <w:tcPr>
            <w:tcW w:w="1219" w:type="pct"/>
            <w:shd w:val="clear" w:color="000000" w:fill="D9D9D9"/>
            <w:vAlign w:val="center"/>
          </w:tcPr>
          <w:p w:rsidR="007B28EA" w:rsidRPr="00C109C0" w:rsidRDefault="007B28EA" w:rsidP="00DC49C8">
            <w:pPr>
              <w:pStyle w:val="POPnormal"/>
              <w:spacing w:before="0" w:after="0"/>
              <w:jc w:val="left"/>
              <w:rPr>
                <w:b/>
                <w:bCs/>
                <w:sz w:val="16"/>
                <w:szCs w:val="16"/>
              </w:rPr>
            </w:pPr>
            <w:r w:rsidRPr="00C109C0">
              <w:rPr>
                <w:b/>
                <w:bCs/>
                <w:sz w:val="16"/>
                <w:szCs w:val="16"/>
              </w:rPr>
              <w:t xml:space="preserve">sektor handlowy </w:t>
            </w:r>
            <w:r>
              <w:rPr>
                <w:b/>
                <w:bCs/>
                <w:sz w:val="16"/>
                <w:szCs w:val="16"/>
              </w:rPr>
              <w:br/>
            </w:r>
            <w:r w:rsidRPr="00C109C0">
              <w:rPr>
                <w:b/>
                <w:bCs/>
                <w:sz w:val="16"/>
                <w:szCs w:val="16"/>
              </w:rPr>
              <w:t>i mieszkaniowy, usługi, rzemiosło</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2,67</w:t>
            </w:r>
          </w:p>
        </w:tc>
        <w:tc>
          <w:tcPr>
            <w:tcW w:w="949" w:type="pct"/>
            <w:noWrap/>
            <w:vAlign w:val="center"/>
          </w:tcPr>
          <w:p w:rsidR="007B28EA" w:rsidRPr="00C109C0" w:rsidRDefault="007B28EA" w:rsidP="00DA57AC">
            <w:pPr>
              <w:pStyle w:val="POPnormal"/>
              <w:jc w:val="center"/>
              <w:rPr>
                <w:sz w:val="16"/>
                <w:szCs w:val="16"/>
              </w:rPr>
            </w:pPr>
            <w:r w:rsidRPr="00C109C0">
              <w:rPr>
                <w:sz w:val="16"/>
                <w:szCs w:val="16"/>
              </w:rPr>
              <w:t>2,67</w:t>
            </w:r>
          </w:p>
        </w:tc>
      </w:tr>
    </w:tbl>
    <w:p w:rsidR="007B28EA" w:rsidRPr="00C419A3" w:rsidRDefault="007B28EA" w:rsidP="00C419A3">
      <w:pPr>
        <w:rPr>
          <w:bCs/>
          <w:i/>
          <w:sz w:val="18"/>
          <w:szCs w:val="18"/>
        </w:rPr>
      </w:pPr>
    </w:p>
    <w:p w:rsidR="007B28EA" w:rsidRPr="00FF3B28" w:rsidRDefault="007B28EA" w:rsidP="00FF3B28">
      <w:pPr>
        <w:pStyle w:val="Caption"/>
      </w:pPr>
      <w:bookmarkStart w:id="155" w:name="_Toc28597990"/>
      <w:bookmarkStart w:id="156" w:name="_Toc33039643"/>
      <w:r w:rsidRPr="00FF3B28">
        <w:t xml:space="preserve">Tabela </w:t>
      </w:r>
      <w:r>
        <w:rPr>
          <w:noProof/>
        </w:rPr>
        <w:fldChar w:fldCharType="begin"/>
      </w:r>
      <w:r>
        <w:rPr>
          <w:noProof/>
        </w:rPr>
        <w:instrText xml:space="preserve"> SEQ Tabela \* ARABIC </w:instrText>
      </w:r>
      <w:r>
        <w:rPr>
          <w:noProof/>
        </w:rPr>
        <w:fldChar w:fldCharType="separate"/>
      </w:r>
      <w:r>
        <w:rPr>
          <w:noProof/>
        </w:rPr>
        <w:t>21</w:t>
      </w:r>
      <w:r>
        <w:rPr>
          <w:noProof/>
        </w:rPr>
        <w:fldChar w:fldCharType="end"/>
      </w:r>
      <w:r w:rsidRPr="00FF3B28">
        <w:t>. Tło regionalne oraz przyrost tła miejskiego i lokalnego dla wybranych kodów sytuacji przekroczenia B(a)P</w:t>
      </w:r>
      <w:r w:rsidRPr="00876674">
        <w:rPr>
          <w:rStyle w:val="FootnoteReference"/>
        </w:rPr>
        <w:footnoteReference w:id="60"/>
      </w:r>
      <w:bookmarkEnd w:id="155"/>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162"/>
        <w:gridCol w:w="2274"/>
        <w:gridCol w:w="1258"/>
        <w:gridCol w:w="1258"/>
        <w:gridCol w:w="1260"/>
      </w:tblGrid>
      <w:tr w:rsidR="007B28EA" w:rsidRPr="00D977B1" w:rsidTr="00655D9D">
        <w:trPr>
          <w:cantSplit/>
          <w:trHeight w:val="397"/>
          <w:tblHeader/>
          <w:jc w:val="center"/>
        </w:trPr>
        <w:tc>
          <w:tcPr>
            <w:tcW w:w="1716" w:type="pct"/>
            <w:vMerge w:val="restart"/>
            <w:shd w:val="clear" w:color="000000" w:fill="D9D9D9"/>
            <w:noWrap/>
            <w:vAlign w:val="center"/>
          </w:tcPr>
          <w:p w:rsidR="007B28EA" w:rsidRPr="00D977B1" w:rsidRDefault="007B28EA" w:rsidP="00515113">
            <w:pPr>
              <w:rPr>
                <w:b/>
                <w:bCs/>
                <w:color w:val="000000"/>
                <w:sz w:val="16"/>
                <w:szCs w:val="16"/>
              </w:rPr>
            </w:pPr>
            <w:r w:rsidRPr="00D977B1">
              <w:rPr>
                <w:b/>
                <w:bCs/>
                <w:color w:val="000000"/>
                <w:sz w:val="16"/>
                <w:szCs w:val="16"/>
              </w:rPr>
              <w:t>tło lub przyrost tła</w:t>
            </w:r>
          </w:p>
        </w:tc>
        <w:tc>
          <w:tcPr>
            <w:tcW w:w="1234" w:type="pct"/>
            <w:vMerge w:val="restart"/>
            <w:shd w:val="clear" w:color="000000" w:fill="D9D9D9"/>
            <w:vAlign w:val="center"/>
          </w:tcPr>
          <w:p w:rsidR="007B28EA" w:rsidRPr="00D977B1" w:rsidRDefault="007B28EA" w:rsidP="00515113">
            <w:pPr>
              <w:rPr>
                <w:b/>
                <w:bCs/>
                <w:color w:val="000000"/>
                <w:sz w:val="16"/>
                <w:szCs w:val="16"/>
              </w:rPr>
            </w:pPr>
            <w:r w:rsidRPr="00D977B1">
              <w:rPr>
                <w:b/>
                <w:bCs/>
                <w:color w:val="000000"/>
                <w:sz w:val="16"/>
                <w:szCs w:val="16"/>
              </w:rPr>
              <w:t>rodzaj źródeł odpowiedzialnych</w:t>
            </w:r>
          </w:p>
        </w:tc>
        <w:tc>
          <w:tcPr>
            <w:tcW w:w="2050" w:type="pct"/>
            <w:gridSpan w:val="3"/>
            <w:shd w:val="clear" w:color="000000" w:fill="D9D9D9"/>
            <w:vAlign w:val="center"/>
          </w:tcPr>
          <w:p w:rsidR="007B28EA" w:rsidRPr="00D977B1" w:rsidRDefault="007B28EA" w:rsidP="00DA57AC">
            <w:pPr>
              <w:jc w:val="center"/>
              <w:rPr>
                <w:b/>
                <w:bCs/>
                <w:color w:val="000000"/>
                <w:sz w:val="16"/>
                <w:szCs w:val="16"/>
              </w:rPr>
            </w:pPr>
            <w:r w:rsidRPr="00D977B1">
              <w:rPr>
                <w:b/>
                <w:bCs/>
                <w:color w:val="000000"/>
                <w:sz w:val="16"/>
                <w:szCs w:val="16"/>
              </w:rPr>
              <w:t xml:space="preserve">kody obszarów przekroczeń dla </w:t>
            </w:r>
            <w:r>
              <w:rPr>
                <w:b/>
                <w:bCs/>
                <w:color w:val="000000"/>
                <w:sz w:val="16"/>
                <w:szCs w:val="16"/>
              </w:rPr>
              <w:t>B(a)P</w:t>
            </w:r>
          </w:p>
        </w:tc>
      </w:tr>
      <w:tr w:rsidR="007B28EA" w:rsidRPr="00D977B1" w:rsidTr="00655D9D">
        <w:trPr>
          <w:trHeight w:val="1266"/>
          <w:jc w:val="center"/>
        </w:trPr>
        <w:tc>
          <w:tcPr>
            <w:tcW w:w="1716" w:type="pct"/>
            <w:vMerge/>
            <w:vAlign w:val="center"/>
          </w:tcPr>
          <w:p w:rsidR="007B28EA" w:rsidRPr="00D977B1" w:rsidRDefault="007B28EA" w:rsidP="00515113">
            <w:pPr>
              <w:rPr>
                <w:b/>
                <w:bCs/>
                <w:color w:val="000000"/>
                <w:sz w:val="16"/>
                <w:szCs w:val="16"/>
              </w:rPr>
            </w:pPr>
          </w:p>
        </w:tc>
        <w:tc>
          <w:tcPr>
            <w:tcW w:w="1234" w:type="pct"/>
            <w:vMerge/>
            <w:vAlign w:val="center"/>
          </w:tcPr>
          <w:p w:rsidR="007B28EA" w:rsidRPr="00D977B1" w:rsidRDefault="007B28EA" w:rsidP="00515113">
            <w:pPr>
              <w:rPr>
                <w:b/>
                <w:bCs/>
                <w:color w:val="000000"/>
                <w:sz w:val="16"/>
                <w:szCs w:val="16"/>
              </w:rPr>
            </w:pPr>
          </w:p>
        </w:tc>
        <w:tc>
          <w:tcPr>
            <w:tcW w:w="683" w:type="pct"/>
            <w:shd w:val="clear" w:color="auto" w:fill="D9D9D9"/>
            <w:noWrap/>
            <w:textDirection w:val="btLr"/>
            <w:vAlign w:val="center"/>
          </w:tcPr>
          <w:p w:rsidR="007B28EA" w:rsidRDefault="007B28EA" w:rsidP="00DA57AC">
            <w:pPr>
              <w:jc w:val="center"/>
              <w:rPr>
                <w:b/>
                <w:bCs/>
                <w:sz w:val="16"/>
                <w:szCs w:val="16"/>
              </w:rPr>
            </w:pPr>
            <w:r>
              <w:rPr>
                <w:b/>
                <w:bCs/>
                <w:sz w:val="16"/>
                <w:szCs w:val="16"/>
              </w:rPr>
              <w:t>0418WloBaPa01</w:t>
            </w:r>
          </w:p>
        </w:tc>
        <w:tc>
          <w:tcPr>
            <w:tcW w:w="683" w:type="pct"/>
            <w:shd w:val="clear" w:color="auto" w:fill="D9D9D9"/>
            <w:noWrap/>
            <w:textDirection w:val="btLr"/>
            <w:vAlign w:val="center"/>
          </w:tcPr>
          <w:p w:rsidR="007B28EA" w:rsidRDefault="007B28EA" w:rsidP="00DA57AC">
            <w:pPr>
              <w:jc w:val="center"/>
              <w:rPr>
                <w:b/>
                <w:bCs/>
                <w:sz w:val="16"/>
                <w:szCs w:val="16"/>
              </w:rPr>
            </w:pPr>
            <w:r>
              <w:rPr>
                <w:b/>
                <w:bCs/>
                <w:sz w:val="16"/>
                <w:szCs w:val="16"/>
              </w:rPr>
              <w:t>0418WloBaPa02</w:t>
            </w:r>
          </w:p>
        </w:tc>
        <w:tc>
          <w:tcPr>
            <w:tcW w:w="684" w:type="pct"/>
            <w:shd w:val="clear" w:color="auto" w:fill="D9D9D9"/>
            <w:textDirection w:val="btLr"/>
            <w:vAlign w:val="center"/>
          </w:tcPr>
          <w:p w:rsidR="007B28EA" w:rsidRDefault="007B28EA" w:rsidP="00DA57AC">
            <w:pPr>
              <w:jc w:val="center"/>
              <w:rPr>
                <w:b/>
                <w:bCs/>
                <w:sz w:val="16"/>
                <w:szCs w:val="16"/>
              </w:rPr>
            </w:pPr>
            <w:r>
              <w:rPr>
                <w:b/>
                <w:bCs/>
                <w:sz w:val="16"/>
                <w:szCs w:val="16"/>
              </w:rPr>
              <w:t>0418WloBaPa03</w:t>
            </w:r>
          </w:p>
        </w:tc>
      </w:tr>
      <w:tr w:rsidR="007B28EA" w:rsidRPr="00D977B1" w:rsidTr="00655D9D">
        <w:trPr>
          <w:trHeight w:val="397"/>
          <w:jc w:val="center"/>
        </w:trPr>
        <w:tc>
          <w:tcPr>
            <w:tcW w:w="1716" w:type="pct"/>
            <w:vMerge w:val="restart"/>
            <w:shd w:val="clear" w:color="000000" w:fill="D9D9D9"/>
            <w:vAlign w:val="center"/>
          </w:tcPr>
          <w:p w:rsidR="007B28EA" w:rsidRPr="00C109C0" w:rsidRDefault="007B28EA" w:rsidP="00515113">
            <w:pPr>
              <w:rPr>
                <w:b/>
                <w:bCs/>
                <w:color w:val="000000"/>
                <w:sz w:val="16"/>
                <w:szCs w:val="16"/>
              </w:rPr>
            </w:pPr>
            <w:r>
              <w:rPr>
                <w:b/>
                <w:bCs/>
                <w:color w:val="000000"/>
                <w:sz w:val="16"/>
                <w:szCs w:val="16"/>
              </w:rPr>
              <w:t>s</w:t>
            </w:r>
            <w:r w:rsidRPr="00C109C0">
              <w:rPr>
                <w:b/>
                <w:bCs/>
                <w:color w:val="000000"/>
                <w:sz w:val="16"/>
                <w:szCs w:val="16"/>
              </w:rPr>
              <w:t xml:space="preserve">zacunkowy poziom tła </w:t>
            </w:r>
            <w:r w:rsidRPr="000C3A1E">
              <w:rPr>
                <w:b/>
                <w:bCs/>
                <w:color w:val="000000"/>
                <w:sz w:val="16"/>
                <w:szCs w:val="16"/>
              </w:rPr>
              <w:t>dla</w:t>
            </w:r>
            <w:r>
              <w:rPr>
                <w:b/>
                <w:bCs/>
                <w:color w:val="000000"/>
                <w:sz w:val="16"/>
                <w:szCs w:val="16"/>
              </w:rPr>
              <w:t> </w:t>
            </w:r>
            <w:r w:rsidRPr="000C3A1E">
              <w:rPr>
                <w:b/>
                <w:bCs/>
                <w:color w:val="000000"/>
                <w:sz w:val="16"/>
                <w:szCs w:val="16"/>
              </w:rPr>
              <w:t>benzo(a)pirenu</w:t>
            </w:r>
            <w:r w:rsidRPr="00C109C0">
              <w:rPr>
                <w:b/>
                <w:bCs/>
                <w:color w:val="000000"/>
                <w:sz w:val="16"/>
                <w:szCs w:val="16"/>
              </w:rPr>
              <w:t xml:space="preserve"> [ng/m</w:t>
            </w:r>
            <w:r w:rsidRPr="00C109C0">
              <w:rPr>
                <w:b/>
                <w:bCs/>
                <w:color w:val="000000"/>
                <w:sz w:val="16"/>
                <w:szCs w:val="16"/>
                <w:vertAlign w:val="superscript"/>
              </w:rPr>
              <w:t>3</w:t>
            </w:r>
            <w:r w:rsidRPr="00C109C0">
              <w:rPr>
                <w:b/>
                <w:bCs/>
                <w:color w:val="000000"/>
                <w:sz w:val="16"/>
                <w:szCs w:val="16"/>
              </w:rPr>
              <w:t>]</w:t>
            </w:r>
          </w:p>
        </w:tc>
        <w:tc>
          <w:tcPr>
            <w:tcW w:w="1234" w:type="pct"/>
            <w:shd w:val="clear" w:color="000000" w:fill="D9D9D9"/>
            <w:noWrap/>
            <w:vAlign w:val="center"/>
          </w:tcPr>
          <w:p w:rsidR="007B28EA" w:rsidRPr="00C109C0" w:rsidRDefault="007B28EA" w:rsidP="00515113">
            <w:pPr>
              <w:rPr>
                <w:b/>
                <w:bCs/>
                <w:color w:val="000000"/>
                <w:sz w:val="16"/>
                <w:szCs w:val="16"/>
              </w:rPr>
            </w:pPr>
            <w:r w:rsidRPr="00C109C0">
              <w:rPr>
                <w:b/>
                <w:bCs/>
                <w:color w:val="000000"/>
                <w:sz w:val="16"/>
                <w:szCs w:val="16"/>
              </w:rPr>
              <w:t>transgraniczne</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0,13</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0,13</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0,13</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noWrap/>
            <w:vAlign w:val="center"/>
          </w:tcPr>
          <w:p w:rsidR="007B28EA" w:rsidRPr="00C109C0" w:rsidRDefault="007B28EA" w:rsidP="00515113">
            <w:pPr>
              <w:rPr>
                <w:b/>
                <w:bCs/>
                <w:color w:val="000000"/>
                <w:sz w:val="16"/>
                <w:szCs w:val="16"/>
              </w:rPr>
            </w:pPr>
            <w:r w:rsidRPr="00C109C0">
              <w:rPr>
                <w:b/>
                <w:bCs/>
                <w:color w:val="000000"/>
                <w:sz w:val="16"/>
                <w:szCs w:val="16"/>
              </w:rPr>
              <w:t>krajowe</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0,43</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0,43</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0,43</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noWrap/>
            <w:vAlign w:val="center"/>
          </w:tcPr>
          <w:p w:rsidR="007B28EA" w:rsidRPr="00C109C0" w:rsidRDefault="007B28EA" w:rsidP="00515113">
            <w:pPr>
              <w:rPr>
                <w:b/>
                <w:bCs/>
                <w:color w:val="000000"/>
                <w:sz w:val="16"/>
                <w:szCs w:val="16"/>
              </w:rPr>
            </w:pPr>
            <w:r w:rsidRPr="00C109C0">
              <w:rPr>
                <w:b/>
                <w:bCs/>
                <w:color w:val="000000"/>
                <w:sz w:val="16"/>
                <w:szCs w:val="16"/>
              </w:rPr>
              <w:t>naturalne</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0,00</w:t>
            </w:r>
          </w:p>
        </w:tc>
      </w:tr>
      <w:tr w:rsidR="007B28EA" w:rsidRPr="00D977B1" w:rsidTr="00655D9D">
        <w:trPr>
          <w:trHeight w:val="397"/>
          <w:jc w:val="center"/>
        </w:trPr>
        <w:tc>
          <w:tcPr>
            <w:tcW w:w="1716" w:type="pct"/>
            <w:vMerge w:val="restart"/>
            <w:shd w:val="clear" w:color="000000" w:fill="D9D9D9"/>
            <w:vAlign w:val="center"/>
          </w:tcPr>
          <w:p w:rsidR="007B28EA" w:rsidRPr="00C109C0" w:rsidRDefault="007B28EA" w:rsidP="00515113">
            <w:pPr>
              <w:rPr>
                <w:b/>
                <w:bCs/>
                <w:color w:val="000000"/>
                <w:sz w:val="16"/>
                <w:szCs w:val="16"/>
              </w:rPr>
            </w:pPr>
            <w:r>
              <w:rPr>
                <w:b/>
                <w:bCs/>
                <w:color w:val="000000"/>
                <w:sz w:val="16"/>
                <w:szCs w:val="16"/>
              </w:rPr>
              <w:t>s</w:t>
            </w:r>
            <w:r w:rsidRPr="00C109C0">
              <w:rPr>
                <w:b/>
                <w:bCs/>
                <w:color w:val="000000"/>
                <w:sz w:val="16"/>
                <w:szCs w:val="16"/>
              </w:rPr>
              <w:t xml:space="preserve">zacunkowy przyrost tła </w:t>
            </w:r>
            <w:r w:rsidRPr="000C3A1E">
              <w:rPr>
                <w:b/>
                <w:bCs/>
                <w:color w:val="000000"/>
                <w:sz w:val="16"/>
                <w:szCs w:val="16"/>
              </w:rPr>
              <w:t>dla</w:t>
            </w:r>
            <w:r>
              <w:rPr>
                <w:b/>
                <w:bCs/>
                <w:color w:val="000000"/>
                <w:sz w:val="16"/>
                <w:szCs w:val="16"/>
              </w:rPr>
              <w:t> </w:t>
            </w:r>
            <w:r w:rsidRPr="000C3A1E">
              <w:rPr>
                <w:b/>
                <w:bCs/>
                <w:color w:val="000000"/>
                <w:sz w:val="16"/>
                <w:szCs w:val="16"/>
              </w:rPr>
              <w:t xml:space="preserve">benzo(a)pirenu </w:t>
            </w:r>
            <w:r w:rsidRPr="00C109C0">
              <w:rPr>
                <w:b/>
                <w:bCs/>
                <w:color w:val="000000"/>
                <w:sz w:val="16"/>
                <w:szCs w:val="16"/>
              </w:rPr>
              <w:t>[ng/m</w:t>
            </w:r>
            <w:r w:rsidRPr="00C109C0">
              <w:rPr>
                <w:b/>
                <w:bCs/>
                <w:color w:val="000000"/>
                <w:sz w:val="16"/>
                <w:szCs w:val="16"/>
                <w:vertAlign w:val="superscript"/>
              </w:rPr>
              <w:t>3</w:t>
            </w:r>
            <w:r w:rsidRPr="00C109C0">
              <w:rPr>
                <w:b/>
                <w:bCs/>
                <w:color w:val="000000"/>
                <w:sz w:val="16"/>
                <w:szCs w:val="16"/>
              </w:rPr>
              <w:t>]</w:t>
            </w: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inne strefy woj.</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0,51</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0,50</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0,64</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naturalne</w:t>
            </w:r>
          </w:p>
        </w:tc>
        <w:tc>
          <w:tcPr>
            <w:tcW w:w="683" w:type="pct"/>
            <w:shd w:val="clear" w:color="auto" w:fill="D9D9D9"/>
            <w:noWrap/>
            <w:vAlign w:val="center"/>
          </w:tcPr>
          <w:p w:rsidR="007B28EA" w:rsidRPr="00C109C0" w:rsidRDefault="007B28EA" w:rsidP="00DA57AC">
            <w:pPr>
              <w:jc w:val="center"/>
              <w:rPr>
                <w:color w:val="000000"/>
                <w:sz w:val="16"/>
                <w:szCs w:val="16"/>
              </w:rPr>
            </w:pPr>
          </w:p>
        </w:tc>
        <w:tc>
          <w:tcPr>
            <w:tcW w:w="683" w:type="pct"/>
            <w:shd w:val="clear" w:color="auto" w:fill="D9D9D9"/>
            <w:noWrap/>
            <w:vAlign w:val="center"/>
          </w:tcPr>
          <w:p w:rsidR="007B28EA" w:rsidRPr="00C109C0" w:rsidRDefault="007B28EA" w:rsidP="00DA57AC">
            <w:pPr>
              <w:jc w:val="center"/>
              <w:rPr>
                <w:color w:val="000000"/>
                <w:sz w:val="16"/>
                <w:szCs w:val="16"/>
              </w:rPr>
            </w:pPr>
          </w:p>
        </w:tc>
        <w:tc>
          <w:tcPr>
            <w:tcW w:w="684" w:type="pct"/>
            <w:shd w:val="clear" w:color="auto" w:fill="D9D9D9"/>
            <w:vAlign w:val="center"/>
          </w:tcPr>
          <w:p w:rsidR="007B28EA" w:rsidRPr="00C109C0" w:rsidRDefault="007B28EA" w:rsidP="00DA57AC">
            <w:pPr>
              <w:jc w:val="center"/>
              <w:rPr>
                <w:color w:val="000000"/>
                <w:sz w:val="16"/>
                <w:szCs w:val="16"/>
              </w:rPr>
            </w:pP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rolnictwo</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0,00</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przemysł oraz produkcja ciepła i energii elektrycznej</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0,02</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0,02</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0,02</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terenowe maszyny jezdne</w:t>
            </w:r>
          </w:p>
        </w:tc>
        <w:tc>
          <w:tcPr>
            <w:tcW w:w="683" w:type="pct"/>
            <w:shd w:val="clear" w:color="auto" w:fill="D9D9D9"/>
            <w:noWrap/>
            <w:vAlign w:val="center"/>
          </w:tcPr>
          <w:p w:rsidR="007B28EA" w:rsidRPr="00C109C0" w:rsidRDefault="007B28EA" w:rsidP="00DA57AC">
            <w:pPr>
              <w:jc w:val="center"/>
              <w:rPr>
                <w:color w:val="000000"/>
                <w:sz w:val="16"/>
                <w:szCs w:val="16"/>
              </w:rPr>
            </w:pPr>
          </w:p>
        </w:tc>
        <w:tc>
          <w:tcPr>
            <w:tcW w:w="683" w:type="pct"/>
            <w:shd w:val="clear" w:color="auto" w:fill="D9D9D9"/>
            <w:noWrap/>
            <w:vAlign w:val="center"/>
          </w:tcPr>
          <w:p w:rsidR="007B28EA" w:rsidRPr="00C109C0" w:rsidRDefault="007B28EA" w:rsidP="00DA57AC">
            <w:pPr>
              <w:jc w:val="center"/>
              <w:rPr>
                <w:color w:val="000000"/>
                <w:sz w:val="16"/>
                <w:szCs w:val="16"/>
              </w:rPr>
            </w:pPr>
          </w:p>
        </w:tc>
        <w:tc>
          <w:tcPr>
            <w:tcW w:w="684" w:type="pct"/>
            <w:shd w:val="clear" w:color="auto" w:fill="D9D9D9"/>
            <w:vAlign w:val="center"/>
          </w:tcPr>
          <w:p w:rsidR="007B28EA" w:rsidRPr="00C109C0" w:rsidRDefault="007B28EA" w:rsidP="00DA57AC">
            <w:pPr>
              <w:jc w:val="center"/>
              <w:rPr>
                <w:color w:val="000000"/>
                <w:sz w:val="16"/>
                <w:szCs w:val="16"/>
              </w:rPr>
            </w:pP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niezorganizowana</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0,00</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transport drogowy</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0,00</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0,00</w:t>
            </w:r>
          </w:p>
        </w:tc>
      </w:tr>
      <w:tr w:rsidR="007B28EA" w:rsidRPr="00D977B1" w:rsidTr="00655D9D">
        <w:trPr>
          <w:trHeight w:val="397"/>
          <w:jc w:val="center"/>
        </w:trPr>
        <w:tc>
          <w:tcPr>
            <w:tcW w:w="1716" w:type="pct"/>
            <w:vMerge/>
            <w:vAlign w:val="center"/>
          </w:tcPr>
          <w:p w:rsidR="007B28EA" w:rsidRPr="00C109C0" w:rsidRDefault="007B28EA" w:rsidP="00515113">
            <w:pPr>
              <w:rPr>
                <w:b/>
                <w:bCs/>
                <w:color w:val="000000"/>
                <w:sz w:val="16"/>
                <w:szCs w:val="16"/>
              </w:rPr>
            </w:pP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sektor handlowy i</w:t>
            </w:r>
            <w:r>
              <w:rPr>
                <w:b/>
                <w:bCs/>
                <w:color w:val="000000"/>
                <w:sz w:val="16"/>
                <w:szCs w:val="16"/>
              </w:rPr>
              <w:t> </w:t>
            </w:r>
            <w:r w:rsidRPr="00C109C0">
              <w:rPr>
                <w:b/>
                <w:bCs/>
                <w:color w:val="000000"/>
                <w:sz w:val="16"/>
                <w:szCs w:val="16"/>
              </w:rPr>
              <w:t>mieszkaniowy, usługi, rzemiosło</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0,19</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0,19</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0,19</w:t>
            </w:r>
          </w:p>
        </w:tc>
      </w:tr>
      <w:tr w:rsidR="007B28EA" w:rsidRPr="00D977B1" w:rsidTr="00655D9D">
        <w:trPr>
          <w:trHeight w:val="397"/>
          <w:jc w:val="center"/>
        </w:trPr>
        <w:tc>
          <w:tcPr>
            <w:tcW w:w="1716" w:type="pct"/>
            <w:shd w:val="clear" w:color="auto" w:fill="D9D9D9"/>
            <w:vAlign w:val="center"/>
          </w:tcPr>
          <w:p w:rsidR="007B28EA" w:rsidRPr="00C109C0" w:rsidRDefault="007B28EA" w:rsidP="00515113">
            <w:pPr>
              <w:rPr>
                <w:b/>
                <w:bCs/>
                <w:color w:val="000000"/>
                <w:sz w:val="16"/>
                <w:szCs w:val="16"/>
              </w:rPr>
            </w:pPr>
            <w:r>
              <w:rPr>
                <w:b/>
                <w:bCs/>
                <w:color w:val="000000"/>
                <w:sz w:val="16"/>
                <w:szCs w:val="16"/>
              </w:rPr>
              <w:t>s</w:t>
            </w:r>
            <w:r w:rsidRPr="00C109C0">
              <w:rPr>
                <w:b/>
                <w:bCs/>
                <w:color w:val="000000"/>
                <w:sz w:val="16"/>
                <w:szCs w:val="16"/>
              </w:rPr>
              <w:t xml:space="preserve">zacunkowy przyrost tła </w:t>
            </w:r>
            <w:r w:rsidRPr="000C3A1E">
              <w:rPr>
                <w:b/>
                <w:bCs/>
                <w:color w:val="000000"/>
                <w:sz w:val="16"/>
                <w:szCs w:val="16"/>
              </w:rPr>
              <w:t>dla</w:t>
            </w:r>
            <w:r>
              <w:rPr>
                <w:b/>
                <w:bCs/>
                <w:color w:val="000000"/>
                <w:sz w:val="16"/>
                <w:szCs w:val="16"/>
              </w:rPr>
              <w:t> </w:t>
            </w:r>
            <w:r w:rsidRPr="000C3A1E">
              <w:rPr>
                <w:b/>
                <w:bCs/>
                <w:color w:val="000000"/>
                <w:sz w:val="16"/>
                <w:szCs w:val="16"/>
              </w:rPr>
              <w:t xml:space="preserve">benzo(a)pirenu </w:t>
            </w:r>
            <w:r w:rsidRPr="00C109C0">
              <w:rPr>
                <w:b/>
                <w:bCs/>
                <w:color w:val="000000"/>
                <w:sz w:val="16"/>
                <w:szCs w:val="16"/>
              </w:rPr>
              <w:t>[ng/m</w:t>
            </w:r>
            <w:r w:rsidRPr="00C109C0">
              <w:rPr>
                <w:b/>
                <w:bCs/>
                <w:color w:val="000000"/>
                <w:sz w:val="16"/>
                <w:szCs w:val="16"/>
                <w:vertAlign w:val="superscript"/>
              </w:rPr>
              <w:t>3</w:t>
            </w:r>
            <w:r w:rsidRPr="00C109C0">
              <w:rPr>
                <w:b/>
                <w:bCs/>
                <w:color w:val="000000"/>
                <w:sz w:val="16"/>
                <w:szCs w:val="16"/>
              </w:rPr>
              <w:t>]</w:t>
            </w:r>
          </w:p>
        </w:tc>
        <w:tc>
          <w:tcPr>
            <w:tcW w:w="1234" w:type="pct"/>
            <w:shd w:val="clear" w:color="000000" w:fill="D9D9D9"/>
            <w:vAlign w:val="center"/>
          </w:tcPr>
          <w:p w:rsidR="007B28EA" w:rsidRPr="00C109C0" w:rsidRDefault="007B28EA" w:rsidP="00515113">
            <w:pPr>
              <w:rPr>
                <w:b/>
                <w:bCs/>
                <w:color w:val="000000"/>
                <w:sz w:val="16"/>
                <w:szCs w:val="16"/>
              </w:rPr>
            </w:pPr>
            <w:r w:rsidRPr="00C109C0">
              <w:rPr>
                <w:b/>
                <w:bCs/>
                <w:color w:val="000000"/>
                <w:sz w:val="16"/>
                <w:szCs w:val="16"/>
              </w:rPr>
              <w:t>sektor handlowy i</w:t>
            </w:r>
            <w:r>
              <w:rPr>
                <w:b/>
                <w:bCs/>
                <w:color w:val="000000"/>
                <w:sz w:val="16"/>
                <w:szCs w:val="16"/>
              </w:rPr>
              <w:t> </w:t>
            </w:r>
            <w:r w:rsidRPr="00C109C0">
              <w:rPr>
                <w:b/>
                <w:bCs/>
                <w:color w:val="000000"/>
                <w:sz w:val="16"/>
                <w:szCs w:val="16"/>
              </w:rPr>
              <w:t>mieszkaniowy, usługi, rzemiosło</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0,29</w:t>
            </w:r>
          </w:p>
        </w:tc>
        <w:tc>
          <w:tcPr>
            <w:tcW w:w="683" w:type="pct"/>
            <w:noWrap/>
            <w:vAlign w:val="center"/>
          </w:tcPr>
          <w:p w:rsidR="007B28EA" w:rsidRPr="00C109C0" w:rsidRDefault="007B28EA" w:rsidP="00DA57AC">
            <w:pPr>
              <w:jc w:val="center"/>
              <w:rPr>
                <w:color w:val="000000"/>
                <w:sz w:val="16"/>
                <w:szCs w:val="16"/>
              </w:rPr>
            </w:pPr>
            <w:r w:rsidRPr="00C109C0">
              <w:rPr>
                <w:color w:val="000000"/>
                <w:sz w:val="16"/>
                <w:szCs w:val="16"/>
              </w:rPr>
              <w:t>4,05</w:t>
            </w:r>
          </w:p>
        </w:tc>
        <w:tc>
          <w:tcPr>
            <w:tcW w:w="684" w:type="pct"/>
            <w:vAlign w:val="center"/>
          </w:tcPr>
          <w:p w:rsidR="007B28EA" w:rsidRPr="00C109C0" w:rsidRDefault="007B28EA" w:rsidP="00DA57AC">
            <w:pPr>
              <w:jc w:val="center"/>
              <w:rPr>
                <w:color w:val="000000"/>
                <w:sz w:val="16"/>
                <w:szCs w:val="16"/>
              </w:rPr>
            </w:pPr>
            <w:r w:rsidRPr="00C109C0">
              <w:rPr>
                <w:color w:val="000000"/>
                <w:sz w:val="16"/>
                <w:szCs w:val="16"/>
              </w:rPr>
              <w:t>0,89</w:t>
            </w:r>
          </w:p>
        </w:tc>
      </w:tr>
    </w:tbl>
    <w:p w:rsidR="007B28EA" w:rsidRPr="00DA69FA" w:rsidRDefault="007B28EA" w:rsidP="00C67941">
      <w:pPr>
        <w:pStyle w:val="POPnormal"/>
        <w:rPr>
          <w:highlight w:val="yellow"/>
        </w:rPr>
      </w:pPr>
      <w:r w:rsidRPr="00FE1B13">
        <w:t>Zanieczyszczenia pochodzące spoza strefy miasto Włocławek (głównie tło regionalne) w zróżnicowany sposób wpływają na wysokość stężeń średniorocznych pyłu PM10</w:t>
      </w:r>
      <w:r w:rsidRPr="00935C66">
        <w:t>. W obszarach przekroczeń generują stężenia na poziomie 13,96-16,14 µg/m</w:t>
      </w:r>
      <w:r w:rsidRPr="00935C66">
        <w:rPr>
          <w:vertAlign w:val="superscript"/>
        </w:rPr>
        <w:t>3</w:t>
      </w:r>
      <w:r w:rsidRPr="00935C66">
        <w:t>, czyli ok. 35-40% poziomu dopuszczalnego. Widoczny jest wysoki udział źródeł krajowych w stężeniach tła regionalnego, które odpowiadają za stężenia wynoszące od 9,12 µg/m</w:t>
      </w:r>
      <w:r w:rsidRPr="00935C66">
        <w:rPr>
          <w:vertAlign w:val="superscript"/>
        </w:rPr>
        <w:t>3</w:t>
      </w:r>
      <w:r w:rsidRPr="00935C66">
        <w:t xml:space="preserve"> do</w:t>
      </w:r>
      <w:r w:rsidRPr="00FE1B13">
        <w:t xml:space="preserve"> 9,18 µg/m</w:t>
      </w:r>
      <w:r w:rsidRPr="00FE1B13">
        <w:rPr>
          <w:vertAlign w:val="superscript"/>
        </w:rPr>
        <w:t>3</w:t>
      </w:r>
      <w:r w:rsidRPr="00FE1B13">
        <w:t>. Wartości</w:t>
      </w:r>
      <w:r>
        <w:t xml:space="preserve"> stężeń generowanych przez źródła transgraniczne </w:t>
      </w:r>
      <w:r w:rsidRPr="00FE1B13">
        <w:t>wyniosły 4,22 µg/m</w:t>
      </w:r>
      <w:r w:rsidRPr="00FE1B13">
        <w:rPr>
          <w:vertAlign w:val="superscript"/>
        </w:rPr>
        <w:t>3</w:t>
      </w:r>
      <w:r w:rsidRPr="00FE1B13">
        <w:t>. Poziom tła naturalnego utrzymywał się na poziomie ok. 1 µg/m</w:t>
      </w:r>
      <w:r w:rsidRPr="00FE1B13">
        <w:rPr>
          <w:vertAlign w:val="superscript"/>
        </w:rPr>
        <w:t>3</w:t>
      </w:r>
      <w:r w:rsidRPr="00FE1B13">
        <w:t>.</w:t>
      </w:r>
    </w:p>
    <w:p w:rsidR="007B28EA" w:rsidRDefault="007B28EA" w:rsidP="00414876">
      <w:pPr>
        <w:pStyle w:val="POPnormal"/>
      </w:pPr>
      <w:r w:rsidRPr="00414876">
        <w:t>O wysokości przyrostu tła miejskiego decyduje głównie emisja pochodząca ze źródeł komunalno-bytowych (2,67</w:t>
      </w:r>
      <w:r>
        <w:t xml:space="preserve"> </w:t>
      </w:r>
      <w:r w:rsidRPr="00414876">
        <w:t>µg/m</w:t>
      </w:r>
      <w:r w:rsidRPr="00414876">
        <w:rPr>
          <w:vertAlign w:val="superscript"/>
        </w:rPr>
        <w:t>3</w:t>
      </w:r>
      <w:r w:rsidRPr="00414876">
        <w:t>). Udział emisji liniowej wyniósł 1,20 µg/m</w:t>
      </w:r>
      <w:r w:rsidRPr="00414876">
        <w:rPr>
          <w:vertAlign w:val="superscript"/>
        </w:rPr>
        <w:t>3</w:t>
      </w:r>
      <w:r w:rsidRPr="00414876">
        <w:t>. T</w:t>
      </w:r>
      <w:r>
        <w:t>ransport drogowy ma </w:t>
      </w:r>
      <w:r w:rsidRPr="00414876">
        <w:t>znaczenie lokalne, najbardziej uciążliwe jest oddziaływanie dróg w ich bezpośrednim sąsiedztwie. Natomiast oddziaływanie emisji pochodzącej z indywidualnego ogrzewania budynków ma charakter obszarowy. Pozostałe rodzaje źródeł emisji mają niewielkie znaczenie dla przyrostu tła miejskiego. Szczegółowo, dla każdego obszaru przekroczeń, pokazano wysokość stężeń pyłu PM10 generowanych przez różne rodzaje źródeł</w:t>
      </w:r>
      <w:r>
        <w:t xml:space="preserve"> w formie tabelarycznej oraz na </w:t>
      </w:r>
      <w:r w:rsidRPr="00414876">
        <w:t>wykresie.</w:t>
      </w:r>
    </w:p>
    <w:p w:rsidR="007B28EA" w:rsidRDefault="007B28EA" w:rsidP="007B522E">
      <w:pPr>
        <w:pStyle w:val="K-Ppodpistab"/>
        <w:keepNext/>
      </w:pPr>
      <w:bookmarkStart w:id="157" w:name="_Ref24833219"/>
      <w:bookmarkStart w:id="158" w:name="_Toc25565886"/>
      <w:bookmarkStart w:id="159" w:name="_Toc25757557"/>
      <w:r>
        <w:rPr>
          <w:noProof/>
        </w:rPr>
        <w:pict>
          <v:shape id="_x0000_i1038" type="#_x0000_t75" style="width:433.5pt;height:279.75pt;visibility:visible">
            <v:imagedata r:id="rId26" o:title="" croptop="-2136f" cropbottom="-2148f" cropleft="-2138f" cropright="-1200f"/>
            <o:lock v:ext="edit" aspectratio="f"/>
          </v:shape>
        </w:pict>
      </w:r>
    </w:p>
    <w:p w:rsidR="007B28EA" w:rsidRDefault="007B28EA" w:rsidP="00530BE0">
      <w:pPr>
        <w:pStyle w:val="POPnormal"/>
      </w:pPr>
    </w:p>
    <w:p w:rsidR="007B28EA" w:rsidRPr="00004EC6" w:rsidRDefault="007B28EA" w:rsidP="00530BE0">
      <w:pPr>
        <w:pStyle w:val="POPnormal"/>
        <w:rPr>
          <w:i/>
          <w:iCs/>
          <w:sz w:val="18"/>
          <w:szCs w:val="18"/>
        </w:rPr>
      </w:pPr>
      <w:r w:rsidRPr="00004EC6">
        <w:rPr>
          <w:i/>
          <w:iCs/>
          <w:sz w:val="18"/>
          <w:szCs w:val="18"/>
        </w:rPr>
        <w:t>*</w:t>
      </w:r>
      <w:r>
        <w:rPr>
          <w:i/>
          <w:iCs/>
          <w:sz w:val="18"/>
          <w:szCs w:val="18"/>
        </w:rPr>
        <w:t xml:space="preserve"> </w:t>
      </w:r>
      <w:r w:rsidRPr="00004EC6">
        <w:rPr>
          <w:i/>
          <w:iCs/>
          <w:sz w:val="18"/>
          <w:szCs w:val="18"/>
        </w:rPr>
        <w:t>pt lok. – przyrost tła lokalnego (…)</w:t>
      </w:r>
    </w:p>
    <w:p w:rsidR="007B28EA" w:rsidRDefault="007B28EA" w:rsidP="007B522E">
      <w:pPr>
        <w:pStyle w:val="Caption"/>
      </w:pPr>
      <w:bookmarkStart w:id="160" w:name="_Toc33039696"/>
      <w:bookmarkStart w:id="161" w:name="_Toc28598080"/>
      <w:r>
        <w:t xml:space="preserve">Rysunek </w:t>
      </w:r>
      <w:fldSimple w:instr=" SEQ Rysunek \* ARABIC ">
        <w:r>
          <w:rPr>
            <w:noProof/>
          </w:rPr>
          <w:t>14</w:t>
        </w:r>
      </w:fldSimple>
      <w:r>
        <w:t>.</w:t>
      </w:r>
      <w:r w:rsidRPr="006B0CD4">
        <w:t xml:space="preserve"> </w:t>
      </w:r>
      <w:r w:rsidRPr="00FF3B28">
        <w:t xml:space="preserve">Prezentacja poziomów tła regionalnego oraz przyrostu tła miejskiego na terenie obszarów przekroczeń pyłu PM10 w strefie miasto Włocławek </w:t>
      </w:r>
      <w:r>
        <w:t xml:space="preserve">w </w:t>
      </w:r>
      <w:r w:rsidRPr="00FF3B28">
        <w:t>2018 roku</w:t>
      </w:r>
      <w:r w:rsidRPr="00876674">
        <w:rPr>
          <w:rStyle w:val="FootnoteReference"/>
        </w:rPr>
        <w:footnoteReference w:id="61"/>
      </w:r>
      <w:bookmarkEnd w:id="160"/>
    </w:p>
    <w:bookmarkEnd w:id="157"/>
    <w:bookmarkEnd w:id="158"/>
    <w:bookmarkEnd w:id="159"/>
    <w:p w:rsidR="007B28EA" w:rsidRDefault="007B28EA">
      <w:pPr>
        <w:pStyle w:val="K-Ppodpistab"/>
      </w:pPr>
    </w:p>
    <w:p w:rsidR="007B28EA" w:rsidRDefault="007B28EA" w:rsidP="00DA69FA">
      <w:pPr>
        <w:pStyle w:val="POPnormal"/>
        <w:keepNext/>
      </w:pPr>
      <w:r>
        <w:rPr>
          <w:noProof/>
        </w:rPr>
        <w:pict>
          <v:shape id="_x0000_i1039" type="#_x0000_t75" style="width:433.5pt;height:265.5pt;visibility:visible">
            <v:imagedata r:id="rId27" o:title="" croptop="-4052f" cropbottom="-332f" cropleft="-736f" cropright="-245f"/>
            <o:lock v:ext="edit" aspectratio="f"/>
          </v:shape>
        </w:pict>
      </w:r>
    </w:p>
    <w:p w:rsidR="007B28EA" w:rsidRDefault="007B28EA" w:rsidP="00C419A3">
      <w:pPr>
        <w:pStyle w:val="Caption"/>
      </w:pPr>
      <w:r w:rsidRPr="00BC340D">
        <w:t>*</w:t>
      </w:r>
      <w:r>
        <w:t xml:space="preserve"> </w:t>
      </w:r>
      <w:r w:rsidRPr="00BC340D">
        <w:t>pt lok</w:t>
      </w:r>
      <w:r>
        <w:t>.</w:t>
      </w:r>
      <w:r w:rsidRPr="00BC340D">
        <w:t xml:space="preserve"> – przyrost tła lokalnego (…)</w:t>
      </w:r>
    </w:p>
    <w:p w:rsidR="007B28EA" w:rsidRDefault="007B28EA" w:rsidP="00C419A3">
      <w:pPr>
        <w:pStyle w:val="Caption"/>
      </w:pPr>
      <w:bookmarkStart w:id="162" w:name="_Toc33039697"/>
      <w:r>
        <w:t xml:space="preserve">Rysunek </w:t>
      </w:r>
      <w:fldSimple w:instr=" SEQ Rysunek \* ARABIC ">
        <w:r>
          <w:rPr>
            <w:noProof/>
          </w:rPr>
          <w:t>15</w:t>
        </w:r>
      </w:fldSimple>
      <w:r w:rsidRPr="00FF3B28">
        <w:t>. Prezentacja poziomów tła regionalnego oraz przyrostu tła miejskiego na terenie obszarów przekroczeń B(a)P w</w:t>
      </w:r>
      <w:r>
        <w:t> </w:t>
      </w:r>
      <w:r w:rsidRPr="00FF3B28">
        <w:t xml:space="preserve">strefie miasto Włocławek </w:t>
      </w:r>
      <w:r>
        <w:t xml:space="preserve">w </w:t>
      </w:r>
      <w:r w:rsidRPr="00FF3B28">
        <w:t>2018 roku</w:t>
      </w:r>
      <w:r w:rsidRPr="00876674">
        <w:rPr>
          <w:rStyle w:val="FootnoteReference"/>
        </w:rPr>
        <w:footnoteReference w:id="62"/>
      </w:r>
      <w:bookmarkEnd w:id="161"/>
      <w:bookmarkEnd w:id="162"/>
    </w:p>
    <w:p w:rsidR="007B28EA" w:rsidRPr="00462B46" w:rsidRDefault="007B28EA" w:rsidP="0021538D">
      <w:pPr>
        <w:pStyle w:val="POPnormal"/>
        <w:rPr>
          <w:lang w:eastAsia="ar-SA"/>
        </w:rPr>
      </w:pPr>
      <w:r w:rsidRPr="00462B46">
        <w:rPr>
          <w:lang w:eastAsia="ar-SA"/>
        </w:rPr>
        <w:t xml:space="preserve">Analiza odpowiedzialności poszczególnych źródeł emisji za wielkość stężeń benzo(a)pirenu w obszarze przekroczeń w strefie miasto Włocławek wskazuje, że już źródła spoza strefy (tło regionalne i </w:t>
      </w:r>
      <w:r w:rsidRPr="003608F6">
        <w:rPr>
          <w:lang w:eastAsia="ar-SA"/>
        </w:rPr>
        <w:t>pozostałe strefy województwa kujawsko-pomorskiego</w:t>
      </w:r>
      <w:r w:rsidRPr="00462B46">
        <w:rPr>
          <w:lang w:eastAsia="ar-SA"/>
        </w:rPr>
        <w:t xml:space="preserve"> </w:t>
      </w:r>
      <w:r>
        <w:rPr>
          <w:lang w:eastAsia="ar-SA"/>
        </w:rPr>
        <w:t>generują stężenia od 0,13 do </w:t>
      </w:r>
      <w:r w:rsidRPr="00462B46">
        <w:rPr>
          <w:lang w:eastAsia="ar-SA"/>
        </w:rPr>
        <w:t>0,</w:t>
      </w:r>
      <w:r>
        <w:rPr>
          <w:lang w:eastAsia="ar-SA"/>
        </w:rPr>
        <w:t>64</w:t>
      </w:r>
      <w:r w:rsidRPr="00462B46">
        <w:rPr>
          <w:lang w:eastAsia="ar-SA"/>
        </w:rPr>
        <w:t xml:space="preserve"> ng/m</w:t>
      </w:r>
      <w:r w:rsidRPr="00462B46">
        <w:rPr>
          <w:vertAlign w:val="superscript"/>
          <w:lang w:eastAsia="ar-SA"/>
        </w:rPr>
        <w:t>3</w:t>
      </w:r>
      <w:r>
        <w:rPr>
          <w:lang w:eastAsia="ar-SA"/>
        </w:rPr>
        <w:t>)</w:t>
      </w:r>
      <w:r w:rsidRPr="00462B46">
        <w:rPr>
          <w:lang w:eastAsia="ar-SA"/>
        </w:rPr>
        <w:t xml:space="preserve">. </w:t>
      </w:r>
    </w:p>
    <w:p w:rsidR="007B28EA" w:rsidRDefault="007B28EA" w:rsidP="00F373D8">
      <w:pPr>
        <w:pStyle w:val="POPnormal"/>
        <w:rPr>
          <w:lang w:eastAsia="ar-SA"/>
        </w:rPr>
      </w:pPr>
      <w:r w:rsidRPr="00462B46">
        <w:rPr>
          <w:lang w:eastAsia="ar-SA"/>
        </w:rPr>
        <w:t>Największą odpowiedzialność za przyrost tła lokalnego stężeń B(a)P oraz za przekroczenie wartości poziomu dopuszczalnego odpowiedzialne są źródła związane z indywidualnym ogrzewaniem budynków, generując nawet stężenia na poziomie 4,05 ng/m</w:t>
      </w:r>
      <w:r w:rsidRPr="00462B46">
        <w:rPr>
          <w:vertAlign w:val="superscript"/>
          <w:lang w:eastAsia="ar-SA"/>
        </w:rPr>
        <w:t>3</w:t>
      </w:r>
      <w:r>
        <w:rPr>
          <w:lang w:eastAsia="ar-SA"/>
        </w:rPr>
        <w:t>.</w:t>
      </w:r>
    </w:p>
    <w:p w:rsidR="007B28EA" w:rsidRDefault="007B28EA" w:rsidP="00CB2AAE">
      <w:pPr>
        <w:pStyle w:val="POPnagl2"/>
      </w:pPr>
      <w:bookmarkStart w:id="163" w:name="_Toc27723265"/>
      <w:bookmarkStart w:id="164" w:name="_Toc33039506"/>
      <w:r>
        <w:t>PRZEWIDYWANE POZIOMY SUBSTANCJI W POWIETRZU W ROKU PROGNOZY</w:t>
      </w:r>
      <w:bookmarkEnd w:id="163"/>
      <w:bookmarkEnd w:id="164"/>
    </w:p>
    <w:p w:rsidR="007B28EA" w:rsidRPr="00620A93" w:rsidRDefault="007B28EA" w:rsidP="00F02258">
      <w:pPr>
        <w:pStyle w:val="POPnormal"/>
      </w:pPr>
      <w:r w:rsidRPr="00C50203">
        <w:t xml:space="preserve">W oparciu o wielkość emisji dla roku prognozy określoną w scenariuszach bazowym i redukcji, omówioną w rozdziale </w:t>
      </w:r>
      <w:r>
        <w:t>,,bilans emisji w roku prognozy”</w:t>
      </w:r>
      <w:r w:rsidRPr="00C50203">
        <w:t>, przeprowadzono modelowanie rozprzestrzeniania analizowanych zanieczyszczeń w roku prognozy 2026 w celu określenia poziomów stężeń w powietrzu. W</w:t>
      </w:r>
      <w:r>
        <w:t> </w:t>
      </w:r>
      <w:r w:rsidRPr="00C50203">
        <w:t xml:space="preserve">niniejszym </w:t>
      </w:r>
      <w:r>
        <w:t>pod</w:t>
      </w:r>
      <w:r w:rsidRPr="00C50203">
        <w:t>rozdziale omówiono wpływ zakładanych wielkości redukcji emisji na poziomy stężeń, jakich należy się spodziewać w scenariuszu bazowym</w:t>
      </w:r>
      <w:r>
        <w:t>,</w:t>
      </w:r>
      <w:r w:rsidRPr="00C50203">
        <w:t xml:space="preserve"> </w:t>
      </w:r>
      <w:r w:rsidRPr="00427F22">
        <w:rPr>
          <w:rStyle w:val="K-PnormalZnak"/>
        </w:rPr>
        <w:t>uwzględniono zapisy uchwały nr VIII/136/19 Sejmiku Województwa Kujawsko-Pomorskiego z dnia 24 czerwca 2019 r. w sprawie wprowadzenia na obszarze województwa kujawsko-pomorskiego ograniczeń i zakazów w</w:t>
      </w:r>
      <w:r>
        <w:rPr>
          <w:rStyle w:val="K-PnormalZnak"/>
        </w:rPr>
        <w:t> </w:t>
      </w:r>
      <w:r w:rsidRPr="00427F22">
        <w:rPr>
          <w:rStyle w:val="K-PnormalZnak"/>
        </w:rPr>
        <w:t>zakresie eksploatacji instalacji, w których następuje spalanie paliw.</w:t>
      </w:r>
      <w:r w:rsidRPr="00C50203">
        <w:t xml:space="preserve"> </w:t>
      </w:r>
      <w:r w:rsidRPr="009638C1">
        <w:t>Prognozę przeprowadzono dla</w:t>
      </w:r>
      <w:r>
        <w:t> </w:t>
      </w:r>
      <w:r w:rsidRPr="009638C1">
        <w:t>obszaru miasta Włocławka, gdzie</w:t>
      </w:r>
      <w:r w:rsidRPr="00C50203">
        <w:t xml:space="preserve"> wyniki modelowania jakości powietrza dla roku bazowego wykazały występowanie przekroczeń </w:t>
      </w:r>
      <w:r>
        <w:t xml:space="preserve">stężeń dopuszczalnych pyłu PM10 </w:t>
      </w:r>
      <w:r w:rsidRPr="00C50203">
        <w:t xml:space="preserve">oraz </w:t>
      </w:r>
      <w:r>
        <w:t>poziomu</w:t>
      </w:r>
      <w:r w:rsidRPr="00C50203">
        <w:t xml:space="preserve"> docelowego benzo(a)pirenu w powietrzu.</w:t>
      </w:r>
    </w:p>
    <w:p w:rsidR="007B28EA" w:rsidRDefault="007B28EA" w:rsidP="00CB2AAE">
      <w:pPr>
        <w:pStyle w:val="POPnagl3"/>
      </w:pPr>
      <w:bookmarkStart w:id="165" w:name="_Toc27723266"/>
      <w:bookmarkStart w:id="166" w:name="_Toc33039507"/>
      <w:r>
        <w:t>Przewidywane poziomy substancji w powietrzu w przypadku realizacji działań wskazanych prawem</w:t>
      </w:r>
      <w:bookmarkEnd w:id="165"/>
      <w:bookmarkEnd w:id="166"/>
    </w:p>
    <w:p w:rsidR="007B28EA" w:rsidRPr="00AB6868" w:rsidRDefault="007B28EA" w:rsidP="009C68A4">
      <w:pPr>
        <w:pStyle w:val="POPnormal"/>
      </w:pPr>
      <w:r>
        <w:t>W przypadku realizacji tylko działań wskazanych prawem, opisanych w scenariuszu bazowym, nastąpi niewielkie obniżenie stężeń substancji objętych Programem, ponieważ scenariusz ten nie obejmuje w wystarczającym stopniu źródeł w największym stopniu odpowiedzialnych za wysokość stężeń w powietrzu, czyli pochodzących z sektora komunalno-bytowego. W </w:t>
      </w:r>
      <w:r w:rsidRPr="00AB6868">
        <w:t>scenariuszu bazowym prognozowane jest obniżenie wielkości stężeń na poziomie:</w:t>
      </w:r>
    </w:p>
    <w:p w:rsidR="007B28EA" w:rsidRPr="00AB6868" w:rsidRDefault="007B28EA" w:rsidP="00601DD7">
      <w:pPr>
        <w:pStyle w:val="POPwypkt"/>
      </w:pPr>
      <w:r w:rsidRPr="00AB6868">
        <w:t>2,0-3,5 µg/m</w:t>
      </w:r>
      <w:r w:rsidRPr="00AB6868">
        <w:rPr>
          <w:vertAlign w:val="superscript"/>
        </w:rPr>
        <w:t>3</w:t>
      </w:r>
      <w:r w:rsidRPr="00AB6868">
        <w:t xml:space="preserve"> dla pyłu</w:t>
      </w:r>
      <w:r>
        <w:t xml:space="preserve"> zawieszonego</w:t>
      </w:r>
      <w:r w:rsidRPr="00AB6868">
        <w:t xml:space="preserve"> PM10,</w:t>
      </w:r>
    </w:p>
    <w:p w:rsidR="007B28EA" w:rsidRPr="00AB6868" w:rsidRDefault="007B28EA" w:rsidP="002E575D">
      <w:pPr>
        <w:pStyle w:val="POPwypkt"/>
      </w:pPr>
      <w:r w:rsidRPr="00AB6868">
        <w:t>0,30-0,60 ng/m</w:t>
      </w:r>
      <w:r w:rsidRPr="00AB6868">
        <w:rPr>
          <w:vertAlign w:val="superscript"/>
        </w:rPr>
        <w:t>3</w:t>
      </w:r>
      <w:r w:rsidRPr="00AB6868">
        <w:t xml:space="preserve"> dla benzo(a)pirenu.</w:t>
      </w:r>
    </w:p>
    <w:p w:rsidR="007B28EA" w:rsidRDefault="007B28EA" w:rsidP="00893473">
      <w:pPr>
        <w:pStyle w:val="POPnormal"/>
      </w:pPr>
      <w:r>
        <w:t>Jest to niewystarczające do dotrzymania standardów jakości powietrza i poziomu docelowego. Dlatego konieczna jest realizacja działań naprawczych wskazanych w scenariuszu redukcji.</w:t>
      </w:r>
    </w:p>
    <w:p w:rsidR="007B28EA" w:rsidRPr="00CB2AAE" w:rsidRDefault="007B28EA" w:rsidP="00CB2AAE">
      <w:pPr>
        <w:pStyle w:val="POPnagl3"/>
      </w:pPr>
      <w:bookmarkStart w:id="167" w:name="_Toc27723267"/>
      <w:bookmarkStart w:id="168" w:name="_Toc33039508"/>
      <w:r w:rsidRPr="00CB2AAE">
        <w:t>Przewidywane poziomy substancji w powietrzu w przypadku realizacji działań wskazanych w Programie</w:t>
      </w:r>
      <w:bookmarkEnd w:id="167"/>
      <w:bookmarkEnd w:id="168"/>
    </w:p>
    <w:p w:rsidR="007B28EA" w:rsidRDefault="007B28EA" w:rsidP="00601DD7">
      <w:pPr>
        <w:pStyle w:val="POPpowyr"/>
      </w:pPr>
      <w:r>
        <w:t>Stężenie pyłu zawieszonego PM10</w:t>
      </w:r>
    </w:p>
    <w:p w:rsidR="007B28EA" w:rsidRDefault="007B28EA" w:rsidP="00AB6868">
      <w:pPr>
        <w:pStyle w:val="POPnormal"/>
      </w:pPr>
      <w:bookmarkStart w:id="169" w:name="_Hlk33734231"/>
      <w:r>
        <w:t xml:space="preserve">Nie odnotowano przekroczeń poziomu dopuszczalnego stężenia średniorocznego pyłu zawieszonego </w:t>
      </w:r>
      <w:bookmarkEnd w:id="169"/>
      <w:r>
        <w:t xml:space="preserve">PM10 na terenie strefy miasto Włocławek w roku bazowym. Uzyskane wyniki modelowania w roku prognozy wskazują, że wartości stężenia średniorocznego w roku prognozy będą maksymalnie </w:t>
      </w:r>
      <w:r w:rsidRPr="00FD678A">
        <w:t xml:space="preserve">sięgać: </w:t>
      </w:r>
      <w:r>
        <w:t>26,38</w:t>
      </w:r>
      <w:r w:rsidRPr="00FD678A">
        <w:t xml:space="preserve"> [µg/m</w:t>
      </w:r>
      <w:r w:rsidRPr="00FD678A">
        <w:rPr>
          <w:vertAlign w:val="superscript"/>
        </w:rPr>
        <w:t>3</w:t>
      </w:r>
      <w:r w:rsidRPr="00FD678A">
        <w:t xml:space="preserve">] w strefie </w:t>
      </w:r>
      <w:r>
        <w:t>miasto Włocławek</w:t>
      </w:r>
      <w:r w:rsidRPr="00FD678A">
        <w:t>.</w:t>
      </w:r>
    </w:p>
    <w:p w:rsidR="007B28EA" w:rsidRDefault="007B28EA" w:rsidP="00601DD7">
      <w:pPr>
        <w:pStyle w:val="POPpowyr"/>
      </w:pPr>
      <w:r>
        <w:t>Stężenie 24-godzinne pyłu zawieszonego PM10</w:t>
      </w:r>
    </w:p>
    <w:p w:rsidR="007B28EA" w:rsidRDefault="007B28EA" w:rsidP="005637A7">
      <w:pPr>
        <w:pStyle w:val="POPnormal"/>
      </w:pPr>
      <w:r w:rsidRPr="00341B90">
        <w:t>Prognozowana maksymalna liczba dni z przekroczeniami dopuszczalnej normy dobowej w 2026 roku będzie niższa od dopuszczalnych 35 dni w strefie miasto Włocławek.</w:t>
      </w:r>
    </w:p>
    <w:p w:rsidR="007B28EA" w:rsidRDefault="007B28EA" w:rsidP="00A67D98">
      <w:pPr>
        <w:pStyle w:val="POPpowyr"/>
      </w:pPr>
      <w:r>
        <w:t>Stężenie benzo(a)pirenu</w:t>
      </w:r>
    </w:p>
    <w:p w:rsidR="007B28EA" w:rsidRPr="007E726C" w:rsidRDefault="007B28EA" w:rsidP="00A67D98">
      <w:pPr>
        <w:pStyle w:val="POPnormal"/>
      </w:pPr>
      <w:r w:rsidRPr="00FD678A">
        <w:t xml:space="preserve">Wartość maksymalna stężenia średniorocznego benzo(a)pirenu w roku prognozy na terenie </w:t>
      </w:r>
      <w:r>
        <w:t xml:space="preserve">strefy miasto Włocławek </w:t>
      </w:r>
      <w:r w:rsidRPr="009E56DD">
        <w:t>wynosić bę</w:t>
      </w:r>
      <w:r>
        <w:t>dzie</w:t>
      </w:r>
      <w:r w:rsidRPr="009E56DD">
        <w:t xml:space="preserve">: </w:t>
      </w:r>
      <w:r>
        <w:t>1,48</w:t>
      </w:r>
      <w:r w:rsidRPr="009E56DD">
        <w:t xml:space="preserve"> ng/m</w:t>
      </w:r>
      <w:r w:rsidRPr="009E56DD">
        <w:rPr>
          <w:vertAlign w:val="superscript"/>
        </w:rPr>
        <w:t>3</w:t>
      </w:r>
      <w:r w:rsidRPr="009E56DD">
        <w:t>.</w:t>
      </w:r>
      <w:r>
        <w:t xml:space="preserve"> </w:t>
      </w:r>
      <w:r w:rsidRPr="009E56DD">
        <w:t xml:space="preserve">Wynika z tego, iż w roku 2026 </w:t>
      </w:r>
      <w:r>
        <w:t xml:space="preserve">nie zostanie </w:t>
      </w:r>
      <w:r w:rsidRPr="009E56DD">
        <w:t xml:space="preserve">przekroczony </w:t>
      </w:r>
      <w:r w:rsidRPr="007E726C">
        <w:t xml:space="preserve">poziom docelowy </w:t>
      </w:r>
      <w:r>
        <w:t>benzo(a)pirenu.</w:t>
      </w:r>
    </w:p>
    <w:p w:rsidR="007B28EA" w:rsidRDefault="007B28EA" w:rsidP="00CB2AAE">
      <w:pPr>
        <w:pStyle w:val="POPnagl2"/>
      </w:pPr>
      <w:bookmarkStart w:id="170" w:name="_Toc27723268"/>
      <w:bookmarkStart w:id="171" w:name="_Toc33039509"/>
      <w:r>
        <w:t>BILANS EMISJI W ROKU PROGNOZY</w:t>
      </w:r>
      <w:bookmarkEnd w:id="170"/>
      <w:bookmarkEnd w:id="171"/>
    </w:p>
    <w:p w:rsidR="007B28EA" w:rsidRDefault="007B28EA" w:rsidP="00CB2AAE">
      <w:pPr>
        <w:pStyle w:val="POPnagl3"/>
      </w:pPr>
      <w:bookmarkStart w:id="172" w:name="_Toc27723269"/>
      <w:bookmarkStart w:id="173" w:name="_Toc33039510"/>
      <w:r>
        <w:t>Przewidywane zmiany wielkości emisji ze źródeł zlokalizowanych poza strefą w roku prognozy</w:t>
      </w:r>
      <w:bookmarkEnd w:id="172"/>
      <w:bookmarkEnd w:id="173"/>
    </w:p>
    <w:p w:rsidR="007B28EA" w:rsidRDefault="007B28EA" w:rsidP="004150BB">
      <w:pPr>
        <w:pStyle w:val="POPnormal"/>
      </w:pPr>
      <w:r>
        <w:t xml:space="preserve">Zgodnie z założeniami Programów ochrony powietrza dla strefy województw sąsiadujących z województwem </w:t>
      </w:r>
      <w:r w:rsidRPr="006F11D6">
        <w:t>kujawsko-pomorskim, w wyniku realizacji działań naprawczych będzie następowała znaczna redukcja emisji głównie z sektora komunalno-bytowego. Wielkości redukcji emisji zanieczyszczeń z tych obszarów stanowią element programów ochrony powietrza uchwalonych w</w:t>
      </w:r>
      <w:r>
        <w:t> </w:t>
      </w:r>
      <w:r w:rsidRPr="006F11D6">
        <w:t>strefa</w:t>
      </w:r>
      <w:r>
        <w:t xml:space="preserve">ch województw: pomorskiego, </w:t>
      </w:r>
      <w:r w:rsidRPr="006F11D6">
        <w:t xml:space="preserve">warmińsko-mazurskiego, mazowieckiego, łódzkiego, wielkopolskiego. Ze względu na to w prognozie założono </w:t>
      </w:r>
      <w:r>
        <w:t>70</w:t>
      </w:r>
      <w:r w:rsidRPr="006F11D6">
        <w:t>% redukcji emisji z województw sąsiadujących.</w:t>
      </w:r>
      <w:r>
        <w:t xml:space="preserve"> Przyjęto również podczas analiz redukcję emisji ze stref, które położone są obok, w województwie kujawsko-pomorskim.</w:t>
      </w:r>
    </w:p>
    <w:p w:rsidR="007B28EA" w:rsidRPr="00D91EF6" w:rsidRDefault="007B28EA" w:rsidP="003A43FA">
      <w:pPr>
        <w:pStyle w:val="Caption"/>
      </w:pPr>
      <w:bookmarkStart w:id="174" w:name="_Toc26187097"/>
      <w:bookmarkStart w:id="175" w:name="_Toc28597991"/>
      <w:bookmarkStart w:id="176" w:name="_Toc33039644"/>
      <w:r>
        <w:t xml:space="preserve">Tabela </w:t>
      </w:r>
      <w:fldSimple w:instr=" SEQ Tabela \* ARABIC ">
        <w:r>
          <w:rPr>
            <w:noProof/>
          </w:rPr>
          <w:t>22</w:t>
        </w:r>
      </w:fldSimple>
      <w:r>
        <w:t xml:space="preserve">. Porównanie emisji pyłu PM10 i B(a)P ze źródeł zlokalizowanych poza strefą miasto Włocławek w roku bazowym </w:t>
      </w:r>
      <w:r>
        <w:br/>
        <w:t>i w roku prognozy</w:t>
      </w:r>
      <w:bookmarkEnd w:id="174"/>
      <w:r w:rsidRPr="00876674">
        <w:rPr>
          <w:rStyle w:val="FootnoteReference"/>
        </w:rPr>
        <w:footnoteReference w:id="63"/>
      </w:r>
      <w:bookmarkEnd w:id="175"/>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575"/>
        <w:gridCol w:w="1338"/>
        <w:gridCol w:w="1338"/>
        <w:gridCol w:w="1338"/>
        <w:gridCol w:w="1214"/>
        <w:gridCol w:w="1409"/>
      </w:tblGrid>
      <w:tr w:rsidR="007B28EA" w:rsidTr="00FC62AA">
        <w:trPr>
          <w:trHeight w:val="300"/>
        </w:trPr>
        <w:tc>
          <w:tcPr>
            <w:tcW w:w="1398" w:type="pct"/>
            <w:vMerge w:val="restart"/>
            <w:shd w:val="clear" w:color="auto" w:fill="D9D9D9"/>
            <w:vAlign w:val="center"/>
          </w:tcPr>
          <w:p w:rsidR="007B28EA" w:rsidRPr="00D73B25" w:rsidRDefault="007B28EA" w:rsidP="00DA57AC">
            <w:pPr>
              <w:jc w:val="center"/>
              <w:rPr>
                <w:b/>
                <w:bCs/>
                <w:color w:val="000000"/>
                <w:sz w:val="16"/>
                <w:szCs w:val="16"/>
              </w:rPr>
            </w:pPr>
            <w:r>
              <w:rPr>
                <w:b/>
                <w:bCs/>
                <w:color w:val="000000"/>
                <w:sz w:val="16"/>
                <w:szCs w:val="16"/>
              </w:rPr>
              <w:t>województwo</w:t>
            </w:r>
          </w:p>
        </w:tc>
        <w:tc>
          <w:tcPr>
            <w:tcW w:w="1452" w:type="pct"/>
            <w:gridSpan w:val="2"/>
            <w:shd w:val="clear" w:color="auto" w:fill="D9D9D9"/>
            <w:vAlign w:val="center"/>
          </w:tcPr>
          <w:p w:rsidR="007B28EA" w:rsidRPr="00D73B25" w:rsidRDefault="007B28EA" w:rsidP="00DA57AC">
            <w:pPr>
              <w:jc w:val="center"/>
              <w:rPr>
                <w:b/>
                <w:bCs/>
                <w:color w:val="000000"/>
                <w:sz w:val="16"/>
                <w:szCs w:val="16"/>
              </w:rPr>
            </w:pPr>
            <w:r w:rsidRPr="00D73B25">
              <w:rPr>
                <w:b/>
                <w:bCs/>
                <w:color w:val="000000"/>
                <w:sz w:val="16"/>
                <w:szCs w:val="16"/>
              </w:rPr>
              <w:t>wielkość w roku bazowym 2018 [Mg/rok]</w:t>
            </w:r>
          </w:p>
        </w:tc>
        <w:tc>
          <w:tcPr>
            <w:tcW w:w="726" w:type="pct"/>
            <w:vMerge w:val="restart"/>
            <w:shd w:val="clear" w:color="auto" w:fill="D9D9D9"/>
            <w:vAlign w:val="center"/>
          </w:tcPr>
          <w:p w:rsidR="007B28EA" w:rsidRPr="00D73B25" w:rsidRDefault="007B28EA" w:rsidP="00DA57AC">
            <w:pPr>
              <w:jc w:val="center"/>
              <w:rPr>
                <w:b/>
                <w:bCs/>
                <w:color w:val="000000"/>
                <w:sz w:val="16"/>
                <w:szCs w:val="16"/>
              </w:rPr>
            </w:pPr>
            <w:r w:rsidRPr="00D73B25">
              <w:rPr>
                <w:b/>
                <w:bCs/>
                <w:color w:val="000000"/>
                <w:sz w:val="16"/>
                <w:szCs w:val="16"/>
              </w:rPr>
              <w:t>stopień redukcji</w:t>
            </w:r>
          </w:p>
        </w:tc>
        <w:tc>
          <w:tcPr>
            <w:tcW w:w="1425" w:type="pct"/>
            <w:gridSpan w:val="2"/>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wielkość w roku prognozy 2026 [Mg/rok]</w:t>
            </w:r>
          </w:p>
        </w:tc>
      </w:tr>
      <w:tr w:rsidR="007B28EA" w:rsidTr="00FC62AA">
        <w:trPr>
          <w:trHeight w:val="300"/>
        </w:trPr>
        <w:tc>
          <w:tcPr>
            <w:tcW w:w="1398" w:type="pct"/>
            <w:vMerge/>
            <w:vAlign w:val="center"/>
          </w:tcPr>
          <w:p w:rsidR="007B28EA" w:rsidRPr="00D73B25" w:rsidRDefault="007B28EA" w:rsidP="00DA57AC">
            <w:pPr>
              <w:jc w:val="center"/>
              <w:rPr>
                <w:b/>
                <w:bCs/>
                <w:color w:val="000000"/>
                <w:sz w:val="16"/>
                <w:szCs w:val="16"/>
              </w:rPr>
            </w:pPr>
          </w:p>
        </w:tc>
        <w:tc>
          <w:tcPr>
            <w:tcW w:w="726" w:type="pct"/>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PM10</w:t>
            </w:r>
          </w:p>
        </w:tc>
        <w:tc>
          <w:tcPr>
            <w:tcW w:w="726" w:type="pct"/>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B(a)P</w:t>
            </w:r>
          </w:p>
        </w:tc>
        <w:tc>
          <w:tcPr>
            <w:tcW w:w="726" w:type="pct"/>
            <w:vMerge/>
            <w:vAlign w:val="center"/>
          </w:tcPr>
          <w:p w:rsidR="007B28EA" w:rsidRPr="00D73B25" w:rsidRDefault="007B28EA" w:rsidP="00DA57AC">
            <w:pPr>
              <w:jc w:val="center"/>
              <w:rPr>
                <w:b/>
                <w:bCs/>
                <w:color w:val="000000"/>
                <w:sz w:val="16"/>
                <w:szCs w:val="16"/>
              </w:rPr>
            </w:pPr>
          </w:p>
        </w:tc>
        <w:tc>
          <w:tcPr>
            <w:tcW w:w="659" w:type="pct"/>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PM10</w:t>
            </w:r>
          </w:p>
        </w:tc>
        <w:tc>
          <w:tcPr>
            <w:tcW w:w="766" w:type="pct"/>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B(a)P</w:t>
            </w:r>
          </w:p>
        </w:tc>
      </w:tr>
      <w:tr w:rsidR="007B28EA" w:rsidTr="00FC62AA">
        <w:trPr>
          <w:trHeight w:val="300"/>
        </w:trPr>
        <w:tc>
          <w:tcPr>
            <w:tcW w:w="1398" w:type="pct"/>
            <w:vAlign w:val="center"/>
          </w:tcPr>
          <w:p w:rsidR="007B28EA" w:rsidRPr="00D73B25" w:rsidRDefault="007B28EA" w:rsidP="001441D2">
            <w:pPr>
              <w:rPr>
                <w:color w:val="000000"/>
                <w:sz w:val="16"/>
                <w:szCs w:val="16"/>
              </w:rPr>
            </w:pPr>
            <w:r w:rsidRPr="00D73B25">
              <w:rPr>
                <w:color w:val="000000"/>
                <w:sz w:val="16"/>
                <w:szCs w:val="16"/>
              </w:rPr>
              <w:t>łódzkie</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28 191,170</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8,958</w:t>
            </w:r>
          </w:p>
        </w:tc>
        <w:tc>
          <w:tcPr>
            <w:tcW w:w="726" w:type="pct"/>
            <w:vAlign w:val="center"/>
          </w:tcPr>
          <w:p w:rsidR="007B28EA" w:rsidRPr="00D73B25" w:rsidRDefault="007B28EA" w:rsidP="001441D2">
            <w:pPr>
              <w:jc w:val="center"/>
              <w:rPr>
                <w:color w:val="000000"/>
                <w:sz w:val="16"/>
                <w:szCs w:val="16"/>
              </w:rPr>
            </w:pPr>
            <w:r>
              <w:rPr>
                <w:color w:val="000000"/>
                <w:sz w:val="16"/>
                <w:szCs w:val="16"/>
              </w:rPr>
              <w:t>70</w:t>
            </w:r>
            <w:r w:rsidRPr="00A32F02">
              <w:rPr>
                <w:color w:val="000000"/>
                <w:sz w:val="16"/>
                <w:szCs w:val="16"/>
              </w:rPr>
              <w:t>%</w:t>
            </w:r>
          </w:p>
        </w:tc>
        <w:tc>
          <w:tcPr>
            <w:tcW w:w="659" w:type="pct"/>
            <w:vAlign w:val="center"/>
          </w:tcPr>
          <w:p w:rsidR="007B28EA" w:rsidRPr="001441D2" w:rsidRDefault="007B28EA" w:rsidP="001441D2">
            <w:pPr>
              <w:jc w:val="center"/>
              <w:rPr>
                <w:b/>
                <w:bCs/>
                <w:color w:val="000000"/>
                <w:sz w:val="16"/>
                <w:szCs w:val="16"/>
              </w:rPr>
            </w:pPr>
            <w:r>
              <w:rPr>
                <w:color w:val="000000"/>
                <w:sz w:val="16"/>
                <w:szCs w:val="16"/>
              </w:rPr>
              <w:t>8 457,351</w:t>
            </w:r>
          </w:p>
        </w:tc>
        <w:tc>
          <w:tcPr>
            <w:tcW w:w="766" w:type="pct"/>
            <w:vAlign w:val="center"/>
          </w:tcPr>
          <w:p w:rsidR="007B28EA" w:rsidRPr="001441D2" w:rsidRDefault="007B28EA" w:rsidP="001441D2">
            <w:pPr>
              <w:jc w:val="center"/>
              <w:rPr>
                <w:b/>
                <w:bCs/>
                <w:color w:val="000000"/>
                <w:sz w:val="16"/>
                <w:szCs w:val="16"/>
              </w:rPr>
            </w:pPr>
            <w:r>
              <w:rPr>
                <w:color w:val="000000"/>
                <w:sz w:val="16"/>
                <w:szCs w:val="16"/>
              </w:rPr>
              <w:t>2,687</w:t>
            </w:r>
          </w:p>
        </w:tc>
      </w:tr>
      <w:tr w:rsidR="007B28EA" w:rsidTr="00FC62AA">
        <w:trPr>
          <w:trHeight w:val="300"/>
        </w:trPr>
        <w:tc>
          <w:tcPr>
            <w:tcW w:w="1398" w:type="pct"/>
            <w:vAlign w:val="center"/>
          </w:tcPr>
          <w:p w:rsidR="007B28EA" w:rsidRPr="00D73B25" w:rsidRDefault="007B28EA" w:rsidP="001441D2">
            <w:pPr>
              <w:rPr>
                <w:color w:val="000000"/>
                <w:sz w:val="16"/>
                <w:szCs w:val="16"/>
              </w:rPr>
            </w:pPr>
            <w:r w:rsidRPr="00D73B25">
              <w:rPr>
                <w:color w:val="000000"/>
                <w:sz w:val="16"/>
                <w:szCs w:val="16"/>
              </w:rPr>
              <w:t>mazowieckie</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40 457,701</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14,730</w:t>
            </w:r>
          </w:p>
        </w:tc>
        <w:tc>
          <w:tcPr>
            <w:tcW w:w="726" w:type="pct"/>
            <w:vAlign w:val="center"/>
          </w:tcPr>
          <w:p w:rsidR="007B28EA" w:rsidRPr="00D73B25" w:rsidRDefault="007B28EA" w:rsidP="001441D2">
            <w:pPr>
              <w:jc w:val="center"/>
              <w:rPr>
                <w:color w:val="000000"/>
                <w:sz w:val="16"/>
                <w:szCs w:val="16"/>
              </w:rPr>
            </w:pPr>
            <w:r>
              <w:rPr>
                <w:color w:val="000000"/>
                <w:sz w:val="16"/>
                <w:szCs w:val="16"/>
              </w:rPr>
              <w:t>70</w:t>
            </w:r>
            <w:r w:rsidRPr="00A32F02">
              <w:rPr>
                <w:color w:val="000000"/>
                <w:sz w:val="16"/>
                <w:szCs w:val="16"/>
              </w:rPr>
              <w:t>%</w:t>
            </w:r>
          </w:p>
        </w:tc>
        <w:tc>
          <w:tcPr>
            <w:tcW w:w="659" w:type="pct"/>
            <w:vAlign w:val="center"/>
          </w:tcPr>
          <w:p w:rsidR="007B28EA" w:rsidRPr="001441D2" w:rsidRDefault="007B28EA" w:rsidP="001441D2">
            <w:pPr>
              <w:jc w:val="center"/>
              <w:rPr>
                <w:b/>
                <w:bCs/>
                <w:color w:val="000000"/>
                <w:sz w:val="16"/>
                <w:szCs w:val="16"/>
              </w:rPr>
            </w:pPr>
            <w:r>
              <w:rPr>
                <w:color w:val="000000"/>
                <w:sz w:val="16"/>
                <w:szCs w:val="16"/>
              </w:rPr>
              <w:t>12 137,310</w:t>
            </w:r>
          </w:p>
        </w:tc>
        <w:tc>
          <w:tcPr>
            <w:tcW w:w="766" w:type="pct"/>
            <w:vAlign w:val="center"/>
          </w:tcPr>
          <w:p w:rsidR="007B28EA" w:rsidRPr="001441D2" w:rsidRDefault="007B28EA" w:rsidP="001441D2">
            <w:pPr>
              <w:jc w:val="center"/>
              <w:rPr>
                <w:b/>
                <w:bCs/>
                <w:color w:val="000000"/>
                <w:sz w:val="16"/>
                <w:szCs w:val="16"/>
              </w:rPr>
            </w:pPr>
            <w:r>
              <w:rPr>
                <w:color w:val="000000"/>
                <w:sz w:val="16"/>
                <w:szCs w:val="16"/>
              </w:rPr>
              <w:t>4,419</w:t>
            </w:r>
          </w:p>
        </w:tc>
      </w:tr>
      <w:tr w:rsidR="007B28EA" w:rsidTr="00FC62AA">
        <w:trPr>
          <w:trHeight w:val="300"/>
        </w:trPr>
        <w:tc>
          <w:tcPr>
            <w:tcW w:w="1398" w:type="pct"/>
            <w:vAlign w:val="center"/>
          </w:tcPr>
          <w:p w:rsidR="007B28EA" w:rsidRPr="00D73B25" w:rsidRDefault="007B28EA" w:rsidP="001441D2">
            <w:pPr>
              <w:rPr>
                <w:color w:val="000000"/>
                <w:sz w:val="16"/>
                <w:szCs w:val="16"/>
              </w:rPr>
            </w:pPr>
            <w:r w:rsidRPr="00D73B25">
              <w:rPr>
                <w:color w:val="000000"/>
                <w:sz w:val="16"/>
                <w:szCs w:val="16"/>
              </w:rPr>
              <w:t>pomorskie</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17 725,345</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7,340</w:t>
            </w:r>
          </w:p>
        </w:tc>
        <w:tc>
          <w:tcPr>
            <w:tcW w:w="726" w:type="pct"/>
            <w:vAlign w:val="center"/>
          </w:tcPr>
          <w:p w:rsidR="007B28EA" w:rsidRPr="00D73B25" w:rsidRDefault="007B28EA" w:rsidP="001441D2">
            <w:pPr>
              <w:jc w:val="center"/>
              <w:rPr>
                <w:color w:val="000000"/>
                <w:sz w:val="16"/>
                <w:szCs w:val="16"/>
              </w:rPr>
            </w:pPr>
            <w:r>
              <w:rPr>
                <w:color w:val="000000"/>
                <w:sz w:val="16"/>
                <w:szCs w:val="16"/>
              </w:rPr>
              <w:t>70</w:t>
            </w:r>
            <w:r w:rsidRPr="00A32F02">
              <w:rPr>
                <w:color w:val="000000"/>
                <w:sz w:val="16"/>
                <w:szCs w:val="16"/>
              </w:rPr>
              <w:t>%</w:t>
            </w:r>
          </w:p>
        </w:tc>
        <w:tc>
          <w:tcPr>
            <w:tcW w:w="659" w:type="pct"/>
            <w:vAlign w:val="center"/>
          </w:tcPr>
          <w:p w:rsidR="007B28EA" w:rsidRPr="001441D2" w:rsidRDefault="007B28EA" w:rsidP="001441D2">
            <w:pPr>
              <w:jc w:val="center"/>
              <w:rPr>
                <w:b/>
                <w:bCs/>
                <w:color w:val="000000"/>
                <w:sz w:val="16"/>
                <w:szCs w:val="16"/>
              </w:rPr>
            </w:pPr>
            <w:r>
              <w:rPr>
                <w:color w:val="000000"/>
                <w:sz w:val="16"/>
                <w:szCs w:val="16"/>
              </w:rPr>
              <w:t>5 317,604</w:t>
            </w:r>
          </w:p>
        </w:tc>
        <w:tc>
          <w:tcPr>
            <w:tcW w:w="766" w:type="pct"/>
            <w:vAlign w:val="center"/>
          </w:tcPr>
          <w:p w:rsidR="007B28EA" w:rsidRPr="001441D2" w:rsidRDefault="007B28EA" w:rsidP="001441D2">
            <w:pPr>
              <w:jc w:val="center"/>
              <w:rPr>
                <w:b/>
                <w:bCs/>
                <w:color w:val="000000"/>
                <w:sz w:val="16"/>
                <w:szCs w:val="16"/>
              </w:rPr>
            </w:pPr>
            <w:r>
              <w:rPr>
                <w:color w:val="000000"/>
                <w:sz w:val="16"/>
                <w:szCs w:val="16"/>
              </w:rPr>
              <w:t>2,202</w:t>
            </w:r>
          </w:p>
        </w:tc>
      </w:tr>
      <w:tr w:rsidR="007B28EA" w:rsidTr="00FC62AA">
        <w:trPr>
          <w:trHeight w:val="300"/>
        </w:trPr>
        <w:tc>
          <w:tcPr>
            <w:tcW w:w="1398" w:type="pct"/>
            <w:vAlign w:val="center"/>
          </w:tcPr>
          <w:p w:rsidR="007B28EA" w:rsidRPr="00D73B25" w:rsidRDefault="007B28EA" w:rsidP="001441D2">
            <w:pPr>
              <w:rPr>
                <w:color w:val="000000"/>
                <w:sz w:val="16"/>
                <w:szCs w:val="16"/>
              </w:rPr>
            </w:pPr>
            <w:r w:rsidRPr="00D73B25">
              <w:rPr>
                <w:color w:val="000000"/>
                <w:sz w:val="16"/>
                <w:szCs w:val="16"/>
              </w:rPr>
              <w:t>warmińsko-mazurskie</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16 431,298</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5,819</w:t>
            </w:r>
          </w:p>
        </w:tc>
        <w:tc>
          <w:tcPr>
            <w:tcW w:w="726" w:type="pct"/>
            <w:vAlign w:val="center"/>
          </w:tcPr>
          <w:p w:rsidR="007B28EA" w:rsidRPr="00D73B25" w:rsidRDefault="007B28EA" w:rsidP="001441D2">
            <w:pPr>
              <w:jc w:val="center"/>
              <w:rPr>
                <w:color w:val="000000"/>
                <w:sz w:val="16"/>
                <w:szCs w:val="16"/>
              </w:rPr>
            </w:pPr>
            <w:r>
              <w:rPr>
                <w:color w:val="000000"/>
                <w:sz w:val="16"/>
                <w:szCs w:val="16"/>
              </w:rPr>
              <w:t>70</w:t>
            </w:r>
            <w:r w:rsidRPr="00A32F02">
              <w:rPr>
                <w:color w:val="000000"/>
                <w:sz w:val="16"/>
                <w:szCs w:val="16"/>
              </w:rPr>
              <w:t>%</w:t>
            </w:r>
          </w:p>
        </w:tc>
        <w:tc>
          <w:tcPr>
            <w:tcW w:w="659" w:type="pct"/>
            <w:vAlign w:val="center"/>
          </w:tcPr>
          <w:p w:rsidR="007B28EA" w:rsidRPr="001441D2" w:rsidRDefault="007B28EA" w:rsidP="001441D2">
            <w:pPr>
              <w:jc w:val="center"/>
              <w:rPr>
                <w:b/>
                <w:bCs/>
                <w:color w:val="000000"/>
                <w:sz w:val="16"/>
                <w:szCs w:val="16"/>
              </w:rPr>
            </w:pPr>
            <w:r>
              <w:rPr>
                <w:color w:val="000000"/>
                <w:sz w:val="16"/>
                <w:szCs w:val="16"/>
              </w:rPr>
              <w:t>4 929,389</w:t>
            </w:r>
          </w:p>
        </w:tc>
        <w:tc>
          <w:tcPr>
            <w:tcW w:w="766" w:type="pct"/>
            <w:vAlign w:val="center"/>
          </w:tcPr>
          <w:p w:rsidR="007B28EA" w:rsidRPr="001441D2" w:rsidRDefault="007B28EA" w:rsidP="001441D2">
            <w:pPr>
              <w:jc w:val="center"/>
              <w:rPr>
                <w:b/>
                <w:bCs/>
                <w:color w:val="000000"/>
                <w:sz w:val="16"/>
                <w:szCs w:val="16"/>
              </w:rPr>
            </w:pPr>
            <w:r>
              <w:rPr>
                <w:color w:val="000000"/>
                <w:sz w:val="16"/>
                <w:szCs w:val="16"/>
              </w:rPr>
              <w:t>1,746</w:t>
            </w:r>
          </w:p>
        </w:tc>
      </w:tr>
      <w:tr w:rsidR="007B28EA" w:rsidTr="00FC62AA">
        <w:trPr>
          <w:trHeight w:val="300"/>
        </w:trPr>
        <w:tc>
          <w:tcPr>
            <w:tcW w:w="1398" w:type="pct"/>
            <w:vAlign w:val="center"/>
          </w:tcPr>
          <w:p w:rsidR="007B28EA" w:rsidRPr="00D73B25" w:rsidRDefault="007B28EA" w:rsidP="001441D2">
            <w:pPr>
              <w:rPr>
                <w:color w:val="000000"/>
                <w:sz w:val="16"/>
                <w:szCs w:val="16"/>
              </w:rPr>
            </w:pPr>
            <w:r w:rsidRPr="00D73B25">
              <w:rPr>
                <w:color w:val="000000"/>
                <w:sz w:val="16"/>
                <w:szCs w:val="16"/>
              </w:rPr>
              <w:t>wielkopolskie</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35 334,933</w:t>
            </w:r>
          </w:p>
        </w:tc>
        <w:tc>
          <w:tcPr>
            <w:tcW w:w="726" w:type="pct"/>
            <w:vAlign w:val="center"/>
          </w:tcPr>
          <w:p w:rsidR="007B28EA" w:rsidRPr="00D73B25" w:rsidRDefault="007B28EA" w:rsidP="001441D2">
            <w:pPr>
              <w:jc w:val="center"/>
              <w:rPr>
                <w:color w:val="000000"/>
                <w:sz w:val="16"/>
                <w:szCs w:val="16"/>
              </w:rPr>
            </w:pPr>
            <w:r w:rsidRPr="00D73B25">
              <w:rPr>
                <w:color w:val="000000"/>
                <w:sz w:val="16"/>
                <w:szCs w:val="16"/>
              </w:rPr>
              <w:t>11,791</w:t>
            </w:r>
          </w:p>
        </w:tc>
        <w:tc>
          <w:tcPr>
            <w:tcW w:w="726" w:type="pct"/>
            <w:vAlign w:val="center"/>
          </w:tcPr>
          <w:p w:rsidR="007B28EA" w:rsidRPr="00D73B25" w:rsidRDefault="007B28EA" w:rsidP="001441D2">
            <w:pPr>
              <w:jc w:val="center"/>
              <w:rPr>
                <w:color w:val="000000"/>
                <w:sz w:val="16"/>
                <w:szCs w:val="16"/>
              </w:rPr>
            </w:pPr>
            <w:r>
              <w:rPr>
                <w:color w:val="000000"/>
                <w:sz w:val="16"/>
                <w:szCs w:val="16"/>
              </w:rPr>
              <w:t>70</w:t>
            </w:r>
            <w:r w:rsidRPr="00A32F02">
              <w:rPr>
                <w:color w:val="000000"/>
                <w:sz w:val="16"/>
                <w:szCs w:val="16"/>
              </w:rPr>
              <w:t>%</w:t>
            </w:r>
          </w:p>
        </w:tc>
        <w:tc>
          <w:tcPr>
            <w:tcW w:w="659" w:type="pct"/>
            <w:vAlign w:val="center"/>
          </w:tcPr>
          <w:p w:rsidR="007B28EA" w:rsidRPr="001441D2" w:rsidRDefault="007B28EA" w:rsidP="001441D2">
            <w:pPr>
              <w:jc w:val="center"/>
              <w:rPr>
                <w:b/>
                <w:bCs/>
                <w:color w:val="000000"/>
                <w:sz w:val="16"/>
                <w:szCs w:val="16"/>
              </w:rPr>
            </w:pPr>
            <w:r>
              <w:rPr>
                <w:color w:val="000000"/>
                <w:sz w:val="16"/>
                <w:szCs w:val="16"/>
              </w:rPr>
              <w:t>10 600,480</w:t>
            </w:r>
          </w:p>
        </w:tc>
        <w:tc>
          <w:tcPr>
            <w:tcW w:w="766" w:type="pct"/>
            <w:vAlign w:val="center"/>
          </w:tcPr>
          <w:p w:rsidR="007B28EA" w:rsidRPr="001441D2" w:rsidRDefault="007B28EA" w:rsidP="001441D2">
            <w:pPr>
              <w:jc w:val="center"/>
              <w:rPr>
                <w:b/>
                <w:bCs/>
                <w:color w:val="000000"/>
                <w:sz w:val="16"/>
                <w:szCs w:val="16"/>
              </w:rPr>
            </w:pPr>
            <w:r>
              <w:rPr>
                <w:color w:val="000000"/>
                <w:sz w:val="16"/>
                <w:szCs w:val="16"/>
              </w:rPr>
              <w:t>3,537</w:t>
            </w:r>
          </w:p>
        </w:tc>
      </w:tr>
    </w:tbl>
    <w:p w:rsidR="007B28EA" w:rsidRDefault="007B28EA" w:rsidP="009038E2">
      <w:pPr>
        <w:pStyle w:val="K-Pnormal"/>
      </w:pPr>
      <w:r>
        <w:t xml:space="preserve">Wielkości źródeł znajdujących się na obszarze przekroczeń w strefie i poza strefą w województwie </w:t>
      </w:r>
      <w:r>
        <w:br/>
        <w:t xml:space="preserve">w odległości do </w:t>
      </w:r>
      <w:smartTag w:uri="urn:schemas-microsoft-com:office:smarttags" w:element="metricconverter">
        <w:smartTagPr>
          <w:attr w:name="ProductID" w:val="30 km"/>
        </w:smartTagPr>
        <w:r>
          <w:t>30 km</w:t>
        </w:r>
      </w:smartTag>
      <w:r>
        <w:t>, emisja została pokazana poniżej w tabeli.</w:t>
      </w:r>
    </w:p>
    <w:p w:rsidR="007B28EA" w:rsidRDefault="007B28EA" w:rsidP="00B2586E">
      <w:pPr>
        <w:pStyle w:val="Caption"/>
        <w:rPr>
          <w:lang w:eastAsia="ar-SA"/>
        </w:rPr>
      </w:pPr>
      <w:bookmarkStart w:id="177" w:name="_Toc33039645"/>
      <w:r>
        <w:t xml:space="preserve">Tabela </w:t>
      </w:r>
      <w:fldSimple w:instr=" SEQ Tabela \* ARABIC ">
        <w:r>
          <w:rPr>
            <w:noProof/>
          </w:rPr>
          <w:t>23</w:t>
        </w:r>
      </w:fldSimple>
      <w:r>
        <w:t>.</w:t>
      </w:r>
      <w:r w:rsidRPr="009038E2">
        <w:t xml:space="preserve"> </w:t>
      </w:r>
      <w:r>
        <w:t xml:space="preserve">Porównanie emisji pyłu PM10 i B(a)P ze źródeł zlokalizowanych poza strefą miasto Włocławek w odległości </w:t>
      </w:r>
      <w:r>
        <w:br/>
        <w:t xml:space="preserve">do </w:t>
      </w:r>
      <w:smartTag w:uri="urn:schemas-microsoft-com:office:smarttags" w:element="metricconverter">
        <w:smartTagPr>
          <w:attr w:name="ProductID" w:val="30 km"/>
        </w:smartTagPr>
        <w:r>
          <w:t>30 km</w:t>
        </w:r>
      </w:smartTag>
      <w:r>
        <w:t xml:space="preserve"> w roku bazowym i w roku prognozy</w:t>
      </w:r>
      <w:r w:rsidRPr="00876674">
        <w:rPr>
          <w:rStyle w:val="FootnoteReference"/>
        </w:rPr>
        <w:footnoteReference w:id="64"/>
      </w:r>
      <w:bookmarkEnd w:id="177"/>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50"/>
        <w:gridCol w:w="1497"/>
        <w:gridCol w:w="1601"/>
        <w:gridCol w:w="752"/>
        <w:gridCol w:w="1681"/>
        <w:gridCol w:w="1956"/>
      </w:tblGrid>
      <w:tr w:rsidR="007B28EA" w:rsidRPr="00D73B25" w:rsidTr="00B2586E">
        <w:trPr>
          <w:trHeight w:val="240"/>
        </w:trPr>
        <w:tc>
          <w:tcPr>
            <w:tcW w:w="858" w:type="pct"/>
            <w:vMerge w:val="restart"/>
            <w:shd w:val="clear" w:color="auto" w:fill="D9D9D9"/>
            <w:vAlign w:val="center"/>
          </w:tcPr>
          <w:p w:rsidR="007B28EA" w:rsidRPr="00D73B25" w:rsidRDefault="007B28EA" w:rsidP="00DA57AC">
            <w:pPr>
              <w:jc w:val="center"/>
              <w:rPr>
                <w:b/>
                <w:bCs/>
                <w:color w:val="000000"/>
                <w:sz w:val="16"/>
                <w:szCs w:val="16"/>
              </w:rPr>
            </w:pPr>
            <w:r>
              <w:rPr>
                <w:b/>
                <w:bCs/>
                <w:color w:val="000000"/>
                <w:sz w:val="16"/>
                <w:szCs w:val="16"/>
              </w:rPr>
              <w:t>województwo</w:t>
            </w:r>
          </w:p>
        </w:tc>
        <w:tc>
          <w:tcPr>
            <w:tcW w:w="1714" w:type="pct"/>
            <w:gridSpan w:val="2"/>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wielkość w roku bazowym 2018 [Mg/rok]</w:t>
            </w:r>
          </w:p>
        </w:tc>
        <w:tc>
          <w:tcPr>
            <w:tcW w:w="416" w:type="pct"/>
            <w:vMerge w:val="restart"/>
            <w:shd w:val="clear" w:color="auto" w:fill="D9D9D9"/>
            <w:vAlign w:val="center"/>
          </w:tcPr>
          <w:p w:rsidR="007B28EA" w:rsidRPr="00D73B25" w:rsidRDefault="007B28EA" w:rsidP="00DA57AC">
            <w:pPr>
              <w:jc w:val="center"/>
              <w:rPr>
                <w:b/>
                <w:bCs/>
                <w:color w:val="000000"/>
                <w:sz w:val="16"/>
                <w:szCs w:val="16"/>
              </w:rPr>
            </w:pPr>
            <w:r w:rsidRPr="00D73B25">
              <w:rPr>
                <w:b/>
                <w:bCs/>
                <w:color w:val="000000"/>
                <w:sz w:val="16"/>
                <w:szCs w:val="16"/>
              </w:rPr>
              <w:t>stopień redukcji</w:t>
            </w:r>
          </w:p>
        </w:tc>
        <w:tc>
          <w:tcPr>
            <w:tcW w:w="2012" w:type="pct"/>
            <w:gridSpan w:val="2"/>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wielkość w roku prognozy 2026 [Mg/rok]</w:t>
            </w:r>
          </w:p>
        </w:tc>
      </w:tr>
      <w:tr w:rsidR="007B28EA" w:rsidRPr="00D73B25" w:rsidTr="00FC62AA">
        <w:trPr>
          <w:trHeight w:val="240"/>
        </w:trPr>
        <w:tc>
          <w:tcPr>
            <w:tcW w:w="858" w:type="pct"/>
            <w:vMerge/>
            <w:shd w:val="clear" w:color="auto" w:fill="D9D9D9"/>
            <w:vAlign w:val="center"/>
          </w:tcPr>
          <w:p w:rsidR="007B28EA" w:rsidRPr="00D73B25" w:rsidRDefault="007B28EA" w:rsidP="00DA57AC">
            <w:pPr>
              <w:jc w:val="center"/>
              <w:rPr>
                <w:b/>
                <w:bCs/>
                <w:color w:val="000000"/>
                <w:sz w:val="16"/>
                <w:szCs w:val="16"/>
              </w:rPr>
            </w:pPr>
          </w:p>
        </w:tc>
        <w:tc>
          <w:tcPr>
            <w:tcW w:w="828" w:type="pct"/>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PM10</w:t>
            </w:r>
          </w:p>
        </w:tc>
        <w:tc>
          <w:tcPr>
            <w:tcW w:w="886" w:type="pct"/>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B(a)P</w:t>
            </w:r>
          </w:p>
        </w:tc>
        <w:tc>
          <w:tcPr>
            <w:tcW w:w="416" w:type="pct"/>
            <w:vMerge/>
            <w:shd w:val="clear" w:color="auto" w:fill="D9D9D9"/>
            <w:vAlign w:val="center"/>
          </w:tcPr>
          <w:p w:rsidR="007B28EA" w:rsidRPr="00D73B25" w:rsidRDefault="007B28EA" w:rsidP="00DA57AC">
            <w:pPr>
              <w:jc w:val="center"/>
              <w:rPr>
                <w:b/>
                <w:bCs/>
                <w:color w:val="000000"/>
                <w:sz w:val="16"/>
                <w:szCs w:val="16"/>
              </w:rPr>
            </w:pPr>
          </w:p>
        </w:tc>
        <w:tc>
          <w:tcPr>
            <w:tcW w:w="930" w:type="pct"/>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PM10</w:t>
            </w:r>
          </w:p>
        </w:tc>
        <w:tc>
          <w:tcPr>
            <w:tcW w:w="1082" w:type="pct"/>
            <w:shd w:val="clear" w:color="auto"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B(a)P</w:t>
            </w:r>
          </w:p>
        </w:tc>
      </w:tr>
      <w:tr w:rsidR="007B28EA" w:rsidRPr="00D73B25" w:rsidTr="00FC62AA">
        <w:trPr>
          <w:trHeight w:val="240"/>
        </w:trPr>
        <w:tc>
          <w:tcPr>
            <w:tcW w:w="858" w:type="pct"/>
            <w:noWrap/>
            <w:vAlign w:val="center"/>
          </w:tcPr>
          <w:p w:rsidR="007B28EA" w:rsidRPr="00D73B25" w:rsidRDefault="007B28EA" w:rsidP="00BB36CB">
            <w:pPr>
              <w:rPr>
                <w:color w:val="000000"/>
                <w:sz w:val="16"/>
                <w:szCs w:val="16"/>
              </w:rPr>
            </w:pPr>
            <w:r w:rsidRPr="00D73B25">
              <w:rPr>
                <w:color w:val="000000"/>
                <w:sz w:val="16"/>
                <w:szCs w:val="16"/>
              </w:rPr>
              <w:t>kujawsko-pomorskie</w:t>
            </w:r>
          </w:p>
        </w:tc>
        <w:tc>
          <w:tcPr>
            <w:tcW w:w="828" w:type="pct"/>
            <w:noWrap/>
            <w:vAlign w:val="center"/>
          </w:tcPr>
          <w:p w:rsidR="007B28EA" w:rsidRPr="00D73B25" w:rsidRDefault="007B28EA" w:rsidP="00BB36CB">
            <w:pPr>
              <w:jc w:val="center"/>
              <w:rPr>
                <w:color w:val="000000"/>
                <w:sz w:val="16"/>
                <w:szCs w:val="16"/>
              </w:rPr>
            </w:pPr>
            <w:r w:rsidRPr="00D73B25">
              <w:rPr>
                <w:color w:val="000000"/>
                <w:sz w:val="16"/>
                <w:szCs w:val="16"/>
              </w:rPr>
              <w:t>3 467,87</w:t>
            </w:r>
          </w:p>
        </w:tc>
        <w:tc>
          <w:tcPr>
            <w:tcW w:w="886" w:type="pct"/>
            <w:noWrap/>
            <w:vAlign w:val="center"/>
          </w:tcPr>
          <w:p w:rsidR="007B28EA" w:rsidRPr="00D73B25" w:rsidRDefault="007B28EA" w:rsidP="00BB36CB">
            <w:pPr>
              <w:jc w:val="center"/>
              <w:rPr>
                <w:color w:val="000000"/>
                <w:sz w:val="16"/>
                <w:szCs w:val="16"/>
              </w:rPr>
            </w:pPr>
            <w:r w:rsidRPr="00D73B25">
              <w:rPr>
                <w:color w:val="000000"/>
                <w:sz w:val="16"/>
                <w:szCs w:val="16"/>
              </w:rPr>
              <w:t>1,243</w:t>
            </w:r>
          </w:p>
        </w:tc>
        <w:tc>
          <w:tcPr>
            <w:tcW w:w="416" w:type="pct"/>
            <w:noWrap/>
            <w:vAlign w:val="center"/>
          </w:tcPr>
          <w:p w:rsidR="007B28EA" w:rsidRPr="00D73B25" w:rsidRDefault="007B28EA" w:rsidP="00BB36CB">
            <w:pPr>
              <w:jc w:val="center"/>
              <w:rPr>
                <w:color w:val="000000"/>
                <w:sz w:val="16"/>
                <w:szCs w:val="16"/>
              </w:rPr>
            </w:pPr>
            <w:r>
              <w:rPr>
                <w:color w:val="000000"/>
                <w:sz w:val="16"/>
                <w:szCs w:val="16"/>
              </w:rPr>
              <w:t>70</w:t>
            </w:r>
            <w:r w:rsidRPr="00A32F02">
              <w:rPr>
                <w:color w:val="000000"/>
                <w:sz w:val="16"/>
                <w:szCs w:val="16"/>
              </w:rPr>
              <w:t>%</w:t>
            </w:r>
          </w:p>
        </w:tc>
        <w:tc>
          <w:tcPr>
            <w:tcW w:w="930" w:type="pct"/>
            <w:noWrap/>
            <w:vAlign w:val="center"/>
          </w:tcPr>
          <w:p w:rsidR="007B28EA" w:rsidRPr="00D73B25" w:rsidRDefault="007B28EA" w:rsidP="00BB36CB">
            <w:pPr>
              <w:jc w:val="center"/>
              <w:rPr>
                <w:color w:val="000000"/>
                <w:sz w:val="16"/>
                <w:szCs w:val="16"/>
              </w:rPr>
            </w:pPr>
            <w:r>
              <w:rPr>
                <w:color w:val="000000"/>
                <w:sz w:val="16"/>
                <w:szCs w:val="16"/>
              </w:rPr>
              <w:t>1 040,361</w:t>
            </w:r>
          </w:p>
        </w:tc>
        <w:tc>
          <w:tcPr>
            <w:tcW w:w="1082" w:type="pct"/>
            <w:noWrap/>
            <w:vAlign w:val="center"/>
          </w:tcPr>
          <w:p w:rsidR="007B28EA" w:rsidRPr="00D73B25" w:rsidRDefault="007B28EA" w:rsidP="00BB36CB">
            <w:pPr>
              <w:jc w:val="center"/>
              <w:rPr>
                <w:color w:val="000000"/>
                <w:sz w:val="16"/>
                <w:szCs w:val="16"/>
              </w:rPr>
            </w:pPr>
            <w:r>
              <w:rPr>
                <w:color w:val="000000"/>
                <w:sz w:val="16"/>
                <w:szCs w:val="16"/>
              </w:rPr>
              <w:t>0,373</w:t>
            </w:r>
          </w:p>
        </w:tc>
      </w:tr>
      <w:tr w:rsidR="007B28EA" w:rsidRPr="00D73B25" w:rsidTr="00FC62AA">
        <w:trPr>
          <w:trHeight w:val="240"/>
        </w:trPr>
        <w:tc>
          <w:tcPr>
            <w:tcW w:w="858" w:type="pct"/>
            <w:noWrap/>
            <w:vAlign w:val="center"/>
          </w:tcPr>
          <w:p w:rsidR="007B28EA" w:rsidRPr="00D73B25" w:rsidRDefault="007B28EA" w:rsidP="00BB36CB">
            <w:pPr>
              <w:rPr>
                <w:color w:val="000000"/>
                <w:sz w:val="16"/>
                <w:szCs w:val="16"/>
              </w:rPr>
            </w:pPr>
            <w:r w:rsidRPr="00D73B25">
              <w:rPr>
                <w:color w:val="000000"/>
                <w:sz w:val="16"/>
                <w:szCs w:val="16"/>
              </w:rPr>
              <w:t>łódzkie</w:t>
            </w:r>
          </w:p>
        </w:tc>
        <w:tc>
          <w:tcPr>
            <w:tcW w:w="828" w:type="pct"/>
            <w:noWrap/>
            <w:vAlign w:val="center"/>
          </w:tcPr>
          <w:p w:rsidR="007B28EA" w:rsidRPr="00D73B25" w:rsidRDefault="007B28EA" w:rsidP="00BB36CB">
            <w:pPr>
              <w:jc w:val="center"/>
              <w:rPr>
                <w:color w:val="000000"/>
                <w:sz w:val="16"/>
                <w:szCs w:val="16"/>
              </w:rPr>
            </w:pPr>
            <w:r w:rsidRPr="00D73B25">
              <w:rPr>
                <w:color w:val="000000"/>
                <w:sz w:val="16"/>
                <w:szCs w:val="16"/>
              </w:rPr>
              <w:t>39,23</w:t>
            </w:r>
          </w:p>
        </w:tc>
        <w:tc>
          <w:tcPr>
            <w:tcW w:w="886" w:type="pct"/>
            <w:noWrap/>
            <w:vAlign w:val="center"/>
          </w:tcPr>
          <w:p w:rsidR="007B28EA" w:rsidRPr="00D73B25" w:rsidRDefault="007B28EA" w:rsidP="00BB36CB">
            <w:pPr>
              <w:jc w:val="center"/>
              <w:rPr>
                <w:color w:val="000000"/>
                <w:sz w:val="16"/>
                <w:szCs w:val="16"/>
              </w:rPr>
            </w:pPr>
            <w:r w:rsidRPr="00D73B25">
              <w:rPr>
                <w:color w:val="000000"/>
                <w:sz w:val="16"/>
                <w:szCs w:val="16"/>
              </w:rPr>
              <w:t>0,012</w:t>
            </w:r>
          </w:p>
        </w:tc>
        <w:tc>
          <w:tcPr>
            <w:tcW w:w="416" w:type="pct"/>
            <w:noWrap/>
            <w:vAlign w:val="center"/>
          </w:tcPr>
          <w:p w:rsidR="007B28EA" w:rsidRPr="00D73B25" w:rsidRDefault="007B28EA" w:rsidP="00BB36CB">
            <w:pPr>
              <w:jc w:val="center"/>
              <w:rPr>
                <w:color w:val="000000"/>
                <w:sz w:val="16"/>
                <w:szCs w:val="16"/>
              </w:rPr>
            </w:pPr>
            <w:r>
              <w:rPr>
                <w:color w:val="000000"/>
                <w:sz w:val="16"/>
                <w:szCs w:val="16"/>
              </w:rPr>
              <w:t>70</w:t>
            </w:r>
            <w:r w:rsidRPr="00A32F02">
              <w:rPr>
                <w:color w:val="000000"/>
                <w:sz w:val="16"/>
                <w:szCs w:val="16"/>
              </w:rPr>
              <w:t>%</w:t>
            </w:r>
          </w:p>
        </w:tc>
        <w:tc>
          <w:tcPr>
            <w:tcW w:w="930" w:type="pct"/>
            <w:noWrap/>
            <w:vAlign w:val="center"/>
          </w:tcPr>
          <w:p w:rsidR="007B28EA" w:rsidRPr="00D73B25" w:rsidRDefault="007B28EA" w:rsidP="00BB36CB">
            <w:pPr>
              <w:jc w:val="center"/>
              <w:rPr>
                <w:color w:val="000000"/>
                <w:sz w:val="16"/>
                <w:szCs w:val="16"/>
              </w:rPr>
            </w:pPr>
            <w:r>
              <w:rPr>
                <w:color w:val="000000"/>
                <w:sz w:val="16"/>
                <w:szCs w:val="16"/>
              </w:rPr>
              <w:t>11,769</w:t>
            </w:r>
          </w:p>
        </w:tc>
        <w:tc>
          <w:tcPr>
            <w:tcW w:w="1082" w:type="pct"/>
            <w:noWrap/>
            <w:vAlign w:val="center"/>
          </w:tcPr>
          <w:p w:rsidR="007B28EA" w:rsidRPr="00D73B25" w:rsidRDefault="007B28EA" w:rsidP="00BB36CB">
            <w:pPr>
              <w:jc w:val="center"/>
              <w:rPr>
                <w:color w:val="000000"/>
                <w:sz w:val="16"/>
                <w:szCs w:val="16"/>
              </w:rPr>
            </w:pPr>
            <w:r>
              <w:rPr>
                <w:color w:val="000000"/>
                <w:sz w:val="16"/>
                <w:szCs w:val="16"/>
              </w:rPr>
              <w:t>0,004</w:t>
            </w:r>
          </w:p>
        </w:tc>
      </w:tr>
      <w:tr w:rsidR="007B28EA" w:rsidRPr="00D73B25" w:rsidTr="00FC62AA">
        <w:trPr>
          <w:trHeight w:val="240"/>
        </w:trPr>
        <w:tc>
          <w:tcPr>
            <w:tcW w:w="858" w:type="pct"/>
            <w:noWrap/>
            <w:vAlign w:val="center"/>
          </w:tcPr>
          <w:p w:rsidR="007B28EA" w:rsidRPr="00D73B25" w:rsidRDefault="007B28EA" w:rsidP="00BB36CB">
            <w:pPr>
              <w:rPr>
                <w:color w:val="000000"/>
                <w:sz w:val="16"/>
                <w:szCs w:val="16"/>
              </w:rPr>
            </w:pPr>
            <w:r w:rsidRPr="00D73B25">
              <w:rPr>
                <w:color w:val="000000"/>
                <w:sz w:val="16"/>
                <w:szCs w:val="16"/>
              </w:rPr>
              <w:t>mazowieckie</w:t>
            </w:r>
          </w:p>
        </w:tc>
        <w:tc>
          <w:tcPr>
            <w:tcW w:w="828" w:type="pct"/>
            <w:noWrap/>
            <w:vAlign w:val="center"/>
          </w:tcPr>
          <w:p w:rsidR="007B28EA" w:rsidRPr="00D73B25" w:rsidRDefault="007B28EA" w:rsidP="00BB36CB">
            <w:pPr>
              <w:jc w:val="center"/>
              <w:rPr>
                <w:color w:val="000000"/>
                <w:sz w:val="16"/>
                <w:szCs w:val="16"/>
              </w:rPr>
            </w:pPr>
            <w:r w:rsidRPr="00D73B25">
              <w:rPr>
                <w:color w:val="000000"/>
                <w:sz w:val="16"/>
                <w:szCs w:val="16"/>
              </w:rPr>
              <w:t>670,15</w:t>
            </w:r>
          </w:p>
        </w:tc>
        <w:tc>
          <w:tcPr>
            <w:tcW w:w="886" w:type="pct"/>
            <w:noWrap/>
            <w:vAlign w:val="center"/>
          </w:tcPr>
          <w:p w:rsidR="007B28EA" w:rsidRPr="00D73B25" w:rsidRDefault="007B28EA" w:rsidP="00BB36CB">
            <w:pPr>
              <w:jc w:val="center"/>
              <w:rPr>
                <w:color w:val="000000"/>
                <w:sz w:val="16"/>
                <w:szCs w:val="16"/>
              </w:rPr>
            </w:pPr>
            <w:r w:rsidRPr="00D73B25">
              <w:rPr>
                <w:color w:val="000000"/>
                <w:sz w:val="16"/>
                <w:szCs w:val="16"/>
              </w:rPr>
              <w:t>0,244</w:t>
            </w:r>
          </w:p>
        </w:tc>
        <w:tc>
          <w:tcPr>
            <w:tcW w:w="416" w:type="pct"/>
            <w:noWrap/>
            <w:vAlign w:val="center"/>
          </w:tcPr>
          <w:p w:rsidR="007B28EA" w:rsidRPr="00D73B25" w:rsidRDefault="007B28EA" w:rsidP="00BB36CB">
            <w:pPr>
              <w:jc w:val="center"/>
              <w:rPr>
                <w:color w:val="000000"/>
                <w:sz w:val="16"/>
                <w:szCs w:val="16"/>
              </w:rPr>
            </w:pPr>
            <w:r>
              <w:rPr>
                <w:color w:val="000000"/>
                <w:sz w:val="16"/>
                <w:szCs w:val="16"/>
              </w:rPr>
              <w:t>70</w:t>
            </w:r>
            <w:r w:rsidRPr="00A32F02">
              <w:rPr>
                <w:color w:val="000000"/>
                <w:sz w:val="16"/>
                <w:szCs w:val="16"/>
              </w:rPr>
              <w:t>%</w:t>
            </w:r>
          </w:p>
        </w:tc>
        <w:tc>
          <w:tcPr>
            <w:tcW w:w="930" w:type="pct"/>
            <w:noWrap/>
            <w:vAlign w:val="center"/>
          </w:tcPr>
          <w:p w:rsidR="007B28EA" w:rsidRPr="00D73B25" w:rsidRDefault="007B28EA" w:rsidP="00BB36CB">
            <w:pPr>
              <w:jc w:val="center"/>
              <w:rPr>
                <w:color w:val="000000"/>
                <w:sz w:val="16"/>
                <w:szCs w:val="16"/>
              </w:rPr>
            </w:pPr>
            <w:r>
              <w:rPr>
                <w:color w:val="000000"/>
                <w:sz w:val="16"/>
                <w:szCs w:val="16"/>
              </w:rPr>
              <w:t>201,045</w:t>
            </w:r>
          </w:p>
        </w:tc>
        <w:tc>
          <w:tcPr>
            <w:tcW w:w="1082" w:type="pct"/>
            <w:noWrap/>
            <w:vAlign w:val="center"/>
          </w:tcPr>
          <w:p w:rsidR="007B28EA" w:rsidRPr="00D73B25" w:rsidRDefault="007B28EA" w:rsidP="00BB36CB">
            <w:pPr>
              <w:jc w:val="center"/>
              <w:rPr>
                <w:color w:val="000000"/>
                <w:sz w:val="16"/>
                <w:szCs w:val="16"/>
              </w:rPr>
            </w:pPr>
            <w:r>
              <w:rPr>
                <w:color w:val="000000"/>
                <w:sz w:val="16"/>
                <w:szCs w:val="16"/>
              </w:rPr>
              <w:t>0,073</w:t>
            </w:r>
          </w:p>
        </w:tc>
      </w:tr>
      <w:tr w:rsidR="007B28EA" w:rsidRPr="00D73B25" w:rsidTr="00FC62AA">
        <w:trPr>
          <w:trHeight w:val="240"/>
        </w:trPr>
        <w:tc>
          <w:tcPr>
            <w:tcW w:w="858" w:type="pct"/>
            <w:noWrap/>
            <w:vAlign w:val="center"/>
          </w:tcPr>
          <w:p w:rsidR="007B28EA" w:rsidRPr="00D73B25" w:rsidRDefault="007B28EA" w:rsidP="00BB36CB">
            <w:pPr>
              <w:rPr>
                <w:color w:val="000000"/>
                <w:sz w:val="16"/>
                <w:szCs w:val="16"/>
              </w:rPr>
            </w:pPr>
            <w:r w:rsidRPr="00D73B25">
              <w:rPr>
                <w:color w:val="000000"/>
                <w:sz w:val="16"/>
                <w:szCs w:val="16"/>
              </w:rPr>
              <w:t>wielkopolskie</w:t>
            </w:r>
          </w:p>
        </w:tc>
        <w:tc>
          <w:tcPr>
            <w:tcW w:w="828" w:type="pct"/>
            <w:noWrap/>
            <w:vAlign w:val="center"/>
          </w:tcPr>
          <w:p w:rsidR="007B28EA" w:rsidRPr="00D73B25" w:rsidRDefault="007B28EA" w:rsidP="00BB36CB">
            <w:pPr>
              <w:jc w:val="center"/>
              <w:rPr>
                <w:color w:val="000000"/>
                <w:sz w:val="16"/>
                <w:szCs w:val="16"/>
              </w:rPr>
            </w:pPr>
            <w:r w:rsidRPr="00D73B25">
              <w:rPr>
                <w:color w:val="000000"/>
                <w:sz w:val="16"/>
                <w:szCs w:val="16"/>
              </w:rPr>
              <w:t>56,74</w:t>
            </w:r>
          </w:p>
        </w:tc>
        <w:tc>
          <w:tcPr>
            <w:tcW w:w="886" w:type="pct"/>
            <w:noWrap/>
            <w:vAlign w:val="center"/>
          </w:tcPr>
          <w:p w:rsidR="007B28EA" w:rsidRPr="00D73B25" w:rsidRDefault="007B28EA" w:rsidP="00BB36CB">
            <w:pPr>
              <w:jc w:val="center"/>
              <w:rPr>
                <w:color w:val="000000"/>
                <w:sz w:val="16"/>
                <w:szCs w:val="16"/>
              </w:rPr>
            </w:pPr>
            <w:r w:rsidRPr="00D73B25">
              <w:rPr>
                <w:color w:val="000000"/>
                <w:sz w:val="16"/>
                <w:szCs w:val="16"/>
              </w:rPr>
              <w:t>0,019</w:t>
            </w:r>
          </w:p>
        </w:tc>
        <w:tc>
          <w:tcPr>
            <w:tcW w:w="416" w:type="pct"/>
            <w:noWrap/>
            <w:vAlign w:val="center"/>
          </w:tcPr>
          <w:p w:rsidR="007B28EA" w:rsidRPr="00D73B25" w:rsidRDefault="007B28EA" w:rsidP="00BB36CB">
            <w:pPr>
              <w:jc w:val="center"/>
              <w:rPr>
                <w:color w:val="000000"/>
                <w:sz w:val="16"/>
                <w:szCs w:val="16"/>
              </w:rPr>
            </w:pPr>
            <w:r>
              <w:rPr>
                <w:color w:val="000000"/>
                <w:sz w:val="16"/>
                <w:szCs w:val="16"/>
              </w:rPr>
              <w:t>70</w:t>
            </w:r>
            <w:r w:rsidRPr="00A32F02">
              <w:rPr>
                <w:color w:val="000000"/>
                <w:sz w:val="16"/>
                <w:szCs w:val="16"/>
              </w:rPr>
              <w:t>%</w:t>
            </w:r>
          </w:p>
        </w:tc>
        <w:tc>
          <w:tcPr>
            <w:tcW w:w="930" w:type="pct"/>
            <w:noWrap/>
            <w:vAlign w:val="center"/>
          </w:tcPr>
          <w:p w:rsidR="007B28EA" w:rsidRPr="00D73B25" w:rsidRDefault="007B28EA" w:rsidP="00BB36CB">
            <w:pPr>
              <w:jc w:val="center"/>
              <w:rPr>
                <w:color w:val="000000"/>
                <w:sz w:val="16"/>
                <w:szCs w:val="16"/>
              </w:rPr>
            </w:pPr>
            <w:r>
              <w:rPr>
                <w:color w:val="000000"/>
                <w:sz w:val="16"/>
                <w:szCs w:val="16"/>
              </w:rPr>
              <w:t>17,022</w:t>
            </w:r>
          </w:p>
        </w:tc>
        <w:tc>
          <w:tcPr>
            <w:tcW w:w="1082" w:type="pct"/>
            <w:noWrap/>
            <w:vAlign w:val="center"/>
          </w:tcPr>
          <w:p w:rsidR="007B28EA" w:rsidRPr="00D73B25" w:rsidRDefault="007B28EA" w:rsidP="00BB36CB">
            <w:pPr>
              <w:jc w:val="center"/>
              <w:rPr>
                <w:color w:val="000000"/>
                <w:sz w:val="16"/>
                <w:szCs w:val="16"/>
              </w:rPr>
            </w:pPr>
            <w:r>
              <w:rPr>
                <w:color w:val="000000"/>
                <w:sz w:val="16"/>
                <w:szCs w:val="16"/>
              </w:rPr>
              <w:t>0,006</w:t>
            </w:r>
          </w:p>
        </w:tc>
      </w:tr>
    </w:tbl>
    <w:p w:rsidR="007B28EA" w:rsidRDefault="007B28EA" w:rsidP="00CB2AAE">
      <w:pPr>
        <w:pStyle w:val="POPnagl3"/>
      </w:pPr>
      <w:bookmarkStart w:id="178" w:name="_Toc27723270"/>
      <w:bookmarkStart w:id="179" w:name="_Toc33039511"/>
      <w:r>
        <w:t>Scenariusze wielkości emisji w rokU prognozy</w:t>
      </w:r>
      <w:bookmarkEnd w:id="178"/>
      <w:bookmarkEnd w:id="179"/>
    </w:p>
    <w:p w:rsidR="007B28EA" w:rsidRPr="004150BB" w:rsidRDefault="007B28EA" w:rsidP="004150BB">
      <w:pPr>
        <w:pStyle w:val="POPwyr"/>
        <w:rPr>
          <w:color w:val="auto"/>
        </w:rPr>
      </w:pPr>
      <w:r w:rsidRPr="004150BB">
        <w:rPr>
          <w:color w:val="auto"/>
        </w:rPr>
        <w:t>Scenariusz bazowy</w:t>
      </w:r>
    </w:p>
    <w:p w:rsidR="007B28EA" w:rsidRDefault="007B28EA" w:rsidP="004C3374">
      <w:pPr>
        <w:pStyle w:val="POPnormal"/>
        <w:spacing w:before="0" w:after="0"/>
      </w:pPr>
      <w:r>
        <w:t>Scenariusz bazowy określa jakich zmian emisji można spodziewać się w strefie objętej Programem w przypadku niepodejmowania żadnych dodatkowych działań ponad te, których konieczność podjęcia wynika z istniejących przepisów (w tabeli poniżej przedstawiono średnią wielkość tła regionalnego w strefie miasto Włocławek w scenariuszu bazowym). Zostały one przeanalizowane dla roku 2026 jako roku prognozy. Scenariusz ten zakłada również pewne naturalne zmiany wynikające z przyczyn ekonomicznych, społecznych oraz innych trendów. Celem analizy jest wskazanie czy działania te pozwolą na osiągnięcie standardów jakości powietrza do 2026 roku, czy konieczne jest podjęcie działań naprawczych. Poniżej w tabeli przedstawiono średnią wartość tła regionalnego w strefie miasto Włocławek dla scenariusza bazowego.</w:t>
      </w:r>
    </w:p>
    <w:p w:rsidR="007B28EA" w:rsidRDefault="007B28EA" w:rsidP="007A4C8D">
      <w:pPr>
        <w:pStyle w:val="Caption"/>
      </w:pPr>
      <w:bookmarkStart w:id="180" w:name="_Toc33039646"/>
      <w:r>
        <w:t xml:space="preserve">Tabela </w:t>
      </w:r>
      <w:r>
        <w:rPr>
          <w:noProof/>
        </w:rPr>
        <w:fldChar w:fldCharType="begin"/>
      </w:r>
      <w:r>
        <w:rPr>
          <w:noProof/>
        </w:rPr>
        <w:instrText xml:space="preserve"> SEQ Tabela \* ARABIC </w:instrText>
      </w:r>
      <w:r>
        <w:rPr>
          <w:noProof/>
        </w:rPr>
        <w:fldChar w:fldCharType="separate"/>
      </w:r>
      <w:r>
        <w:rPr>
          <w:noProof/>
        </w:rPr>
        <w:t>24</w:t>
      </w:r>
      <w:r>
        <w:rPr>
          <w:noProof/>
        </w:rPr>
        <w:fldChar w:fldCharType="end"/>
      </w:r>
      <w:r>
        <w:t>.</w:t>
      </w:r>
      <w:r w:rsidRPr="007A4C8D">
        <w:t xml:space="preserve"> </w:t>
      </w:r>
      <w:r>
        <w:t>W</w:t>
      </w:r>
      <w:r w:rsidRPr="00B72A56">
        <w:t xml:space="preserve">ielkość tła regionalnego w </w:t>
      </w:r>
      <w:r>
        <w:t>strefie miasto Włocławek dla scenariusza bazowego</w:t>
      </w:r>
      <w:r>
        <w:rPr>
          <w:rStyle w:val="FootnoteReference"/>
        </w:rPr>
        <w:footnoteReference w:id="65"/>
      </w:r>
      <w:bookmarkEnd w:id="180"/>
    </w:p>
    <w:tbl>
      <w:tblPr>
        <w:tblW w:w="5000" w:type="pct"/>
        <w:tblCellMar>
          <w:left w:w="0" w:type="dxa"/>
          <w:right w:w="0" w:type="dxa"/>
        </w:tblCellMar>
        <w:tblLook w:val="00A0"/>
      </w:tblPr>
      <w:tblGrid>
        <w:gridCol w:w="5494"/>
        <w:gridCol w:w="1863"/>
        <w:gridCol w:w="1855"/>
      </w:tblGrid>
      <w:tr w:rsidR="007B28EA" w:rsidRPr="00D73B25" w:rsidTr="00C851F2">
        <w:trPr>
          <w:trHeight w:val="289"/>
        </w:trPr>
        <w:tc>
          <w:tcPr>
            <w:tcW w:w="2981" w:type="pct"/>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strefa</w:t>
            </w:r>
          </w:p>
        </w:tc>
        <w:tc>
          <w:tcPr>
            <w:tcW w:w="1011"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PM10</w:t>
            </w:r>
          </w:p>
        </w:tc>
        <w:tc>
          <w:tcPr>
            <w:tcW w:w="1007"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B(a)P</w:t>
            </w:r>
          </w:p>
        </w:tc>
      </w:tr>
      <w:tr w:rsidR="007B28EA" w:rsidRPr="00D73B25" w:rsidTr="00C851F2">
        <w:trPr>
          <w:trHeight w:val="240"/>
        </w:trPr>
        <w:tc>
          <w:tcPr>
            <w:tcW w:w="2981" w:type="pct"/>
            <w:vMerge/>
            <w:tcBorders>
              <w:top w:val="single" w:sz="8" w:space="0" w:color="auto"/>
              <w:left w:val="single" w:sz="8" w:space="0" w:color="auto"/>
              <w:bottom w:val="single" w:sz="8" w:space="0" w:color="auto"/>
              <w:right w:val="single" w:sz="8" w:space="0" w:color="auto"/>
            </w:tcBorders>
            <w:shd w:val="clear" w:color="auto" w:fill="D9D9D9"/>
            <w:vAlign w:val="center"/>
          </w:tcPr>
          <w:p w:rsidR="007B28EA" w:rsidRPr="00D73B25" w:rsidRDefault="007B28EA" w:rsidP="00DA57AC">
            <w:pPr>
              <w:jc w:val="center"/>
              <w:rPr>
                <w:rFonts w:ascii="Calibri" w:hAnsi="Calibri" w:cs="Calibri"/>
                <w:b/>
                <w:bCs/>
                <w:color w:val="000000"/>
                <w:sz w:val="16"/>
                <w:szCs w:val="16"/>
              </w:rPr>
            </w:pPr>
          </w:p>
        </w:tc>
        <w:tc>
          <w:tcPr>
            <w:tcW w:w="1011"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µg/m</w:t>
            </w:r>
            <w:r w:rsidRPr="00D73B25">
              <w:rPr>
                <w:b/>
                <w:bCs/>
                <w:color w:val="000000"/>
                <w:sz w:val="16"/>
                <w:szCs w:val="16"/>
                <w:vertAlign w:val="superscript"/>
              </w:rPr>
              <w:t>3</w:t>
            </w:r>
          </w:p>
        </w:tc>
        <w:tc>
          <w:tcPr>
            <w:tcW w:w="1007"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ng/m</w:t>
            </w:r>
            <w:r w:rsidRPr="00D73B25">
              <w:rPr>
                <w:b/>
                <w:bCs/>
                <w:color w:val="000000"/>
                <w:sz w:val="16"/>
                <w:szCs w:val="16"/>
                <w:vertAlign w:val="superscript"/>
              </w:rPr>
              <w:t>3</w:t>
            </w:r>
          </w:p>
        </w:tc>
      </w:tr>
      <w:tr w:rsidR="007B28EA" w:rsidRPr="00D73B25" w:rsidTr="007B522E">
        <w:trPr>
          <w:trHeight w:val="240"/>
        </w:trPr>
        <w:tc>
          <w:tcPr>
            <w:tcW w:w="2981"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C17B6E">
            <w:pPr>
              <w:rPr>
                <w:rFonts w:ascii="Calibri" w:hAnsi="Calibri" w:cs="Calibri"/>
                <w:color w:val="000000"/>
                <w:sz w:val="16"/>
                <w:szCs w:val="16"/>
              </w:rPr>
            </w:pPr>
            <w:r w:rsidRPr="00D73B25">
              <w:rPr>
                <w:color w:val="000000"/>
                <w:sz w:val="16"/>
                <w:szCs w:val="16"/>
              </w:rPr>
              <w:t>strefa miasto Włocławek</w:t>
            </w:r>
          </w:p>
        </w:tc>
        <w:tc>
          <w:tcPr>
            <w:tcW w:w="1011"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DA57AC">
            <w:pPr>
              <w:jc w:val="center"/>
              <w:rPr>
                <w:rFonts w:ascii="Calibri" w:hAnsi="Calibri"/>
                <w:color w:val="000000"/>
                <w:sz w:val="16"/>
                <w:szCs w:val="16"/>
              </w:rPr>
            </w:pPr>
            <w:r w:rsidRPr="00D73B25">
              <w:rPr>
                <w:color w:val="000000"/>
                <w:sz w:val="16"/>
                <w:szCs w:val="16"/>
              </w:rPr>
              <w:t>13,88</w:t>
            </w:r>
          </w:p>
        </w:tc>
        <w:tc>
          <w:tcPr>
            <w:tcW w:w="1007"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DA57AC">
            <w:pPr>
              <w:jc w:val="center"/>
              <w:rPr>
                <w:rFonts w:ascii="Calibri" w:hAnsi="Calibri"/>
                <w:color w:val="000000"/>
                <w:sz w:val="16"/>
                <w:szCs w:val="16"/>
              </w:rPr>
            </w:pPr>
            <w:r w:rsidRPr="00D73B25">
              <w:rPr>
                <w:color w:val="000000"/>
                <w:sz w:val="16"/>
                <w:szCs w:val="16"/>
              </w:rPr>
              <w:t>0,53</w:t>
            </w:r>
          </w:p>
        </w:tc>
      </w:tr>
    </w:tbl>
    <w:p w:rsidR="007B28EA" w:rsidRDefault="007B28EA" w:rsidP="004150BB">
      <w:pPr>
        <w:pStyle w:val="POPpowyr"/>
      </w:pPr>
      <w:r>
        <w:t>Emisja z przemysłu i energetyki (punktowa)</w:t>
      </w:r>
    </w:p>
    <w:p w:rsidR="007B28EA" w:rsidRPr="00C17B6E" w:rsidRDefault="007B28EA" w:rsidP="00C17B6E">
      <w:pPr>
        <w:pStyle w:val="POPnormal"/>
      </w:pPr>
      <w:r w:rsidRPr="00C17B6E">
        <w:t>Analiza wpływu źródeł punktowych zgodnie ze zmianami wielkości emisji substancji do powietrza, ze</w:t>
      </w:r>
      <w:r>
        <w:t> </w:t>
      </w:r>
      <w:r w:rsidRPr="00C17B6E">
        <w:t>źródeł zlokalizowanych na obszarze kraju elektrowni konwencjonalnych, elektrociepłowni i innych instalacji będących przedsięwzięciami mogącymi znacząco oddziaływać na środowisko, w rozumieniu ustawy z dnia 3 października 2008 r. o udostępnianiu informacji o środowisku i jego ochronie, udziale społeczeństwa w ochronie środowiska oraz</w:t>
      </w:r>
      <w:r>
        <w:t> </w:t>
      </w:r>
      <w:r w:rsidRPr="00C17B6E">
        <w:t>o ocenach oddziaływania na środowisko (</w:t>
      </w:r>
      <w:r w:rsidRPr="00F158AF">
        <w:t>t. j. Dz. U. z</w:t>
      </w:r>
      <w:r>
        <w:t> </w:t>
      </w:r>
      <w:r w:rsidRPr="00F158AF">
        <w:t>2020</w:t>
      </w:r>
      <w:r>
        <w:t> </w:t>
      </w:r>
      <w:r w:rsidRPr="00F158AF">
        <w:t>r., poz. 283 z późn. zm.</w:t>
      </w:r>
      <w:r w:rsidRPr="00C17B6E">
        <w:t>). Wielkość stężeń na obszarach przekroczeń przedstawiona w rozdziale „Szacunkowy przyrost tła lokalnego w roku bazowym 2018 w podziale na grupy źródeł emisji” wykazała, iż źródła te mają niewielki wpływ na wysokość stężeń analizowanych substancji. Dlatego nie</w:t>
      </w:r>
      <w:r>
        <w:t> </w:t>
      </w:r>
      <w:r w:rsidRPr="00C17B6E">
        <w:t>jest wymagana analiza w zakresie potrzeby ustalenia wielkości dopuszczalnych emisji niższych niż</w:t>
      </w:r>
      <w:r>
        <w:t> </w:t>
      </w:r>
      <w:r w:rsidRPr="00C17B6E">
        <w:t>standardy emisyjne określone w przepisach wydanych na podstawie art. 146 ust. 3 ustawy POŚ dla źródeł spalania paliw objętych tymi standardami emisyjnymi o nominalnej mocy cieplnej nie</w:t>
      </w:r>
      <w:r>
        <w:t> </w:t>
      </w:r>
      <w:r w:rsidRPr="00C17B6E">
        <w:t>mniejszej niż 1 MW i mniejszej niż 50 MW, ustalonej z uwzględnieniem trzeciej zasady łączenia, o</w:t>
      </w:r>
      <w:r>
        <w:t> </w:t>
      </w:r>
      <w:r w:rsidRPr="00C17B6E">
        <w:t>której mowa w</w:t>
      </w:r>
      <w:r>
        <w:t> </w:t>
      </w:r>
      <w:r w:rsidRPr="00C17B6E">
        <w:t>art.</w:t>
      </w:r>
      <w:r>
        <w:t> </w:t>
      </w:r>
      <w:r w:rsidRPr="00C17B6E">
        <w:t>157a ust. 2 pkt. 3 ww. ustawy, zlokalizowanych na obszarze, na którym został przekroczony poziom dopuszczalny substancji w powietrzu, wyznaczonym w ocenie poziomów substancji w</w:t>
      </w:r>
      <w:r>
        <w:t> </w:t>
      </w:r>
      <w:r w:rsidRPr="00C17B6E">
        <w:t>powietrzu.</w:t>
      </w:r>
    </w:p>
    <w:p w:rsidR="007B28EA" w:rsidRDefault="007B28EA" w:rsidP="004150BB">
      <w:pPr>
        <w:pStyle w:val="POPnormal"/>
      </w:pPr>
      <w:r>
        <w:t>Zgodnie z krajowymi prognozami w horyzoncie czasowym do 2030 roku największym wyzwaniem dla przemysłu będzie adaptacja do postanowień pakietu klimatyczno-energetycznego UE, która będzie związana z koniecznością podejmowania działań na rzecz poprawy efektywności energetycznej we wszystkich sektorach gospodarki. Zgodnie z przyjętymi postanowieniami celem polityki Unii Europejskiej (</w:t>
      </w:r>
      <w:r w:rsidRPr="00493AF8">
        <w:t>UE</w:t>
      </w:r>
      <w:r>
        <w:t>) w zakresie energii i klimatu w perspektywie do 2030 roku jest przyjęta 40% redukcja emisji gazów cieplarnianych (odniesienie do poziomu z roku 1990 – cel realizowany wyłącznie za pomocą środków krajowych). W przypadku sektorów nieobjętych europejskim systemem handlu uprawnieniami do emisji gazów cieplarnianych, emisje powinny zostać ograniczone o 30% poniżej poziomu z 2005 roku. Zwiększenie efektywności energetycznej wiązać się będzie z koniecznością wprowadzenia odpowiedniej infrastruktury, która umożliwiać będzie wykorzystanie energii ze źródeł odnawialnych i włączenie jej do systemu elektroenergetycznego.</w:t>
      </w:r>
    </w:p>
    <w:p w:rsidR="007B28EA" w:rsidRDefault="007B28EA" w:rsidP="004150BB">
      <w:pPr>
        <w:pStyle w:val="POPnormal"/>
      </w:pPr>
      <w:r>
        <w:t xml:space="preserve">Wprowadzona do polskiego prawa Dyrektywa IED zaostrza standardy dla tzw. dużych obiektów energetycznego spalania (moc cieplna doprowadzona w paliwie ≥ 50 MW). Zmiany w przepisach mają na celu zapobieganie zanieczyszczeniom wynikającym z działalności przemysłowej, ich redukcji oraz zapewnienie zintegrowanego podejścia do zapobiegania emisjom do powietrza, wody i gleby oraz ich kontroli, jak również uregulowanie kwestii gospodarowania odpadami, poprawę efektywności energetycznej i zapobieganie wypadkom. W przypadku polskiego sektora energetycznego, który oparty jest na wysokoemisyjnych paliwach, konieczne będzie podjęcie przez zakłady produkcyjne działań wiążących się z dużymi nakładami inwestycyjnymi na instalację wysokosprawnych systemów oczyszczania spalin oraz wykorzystanie niskoemisyjnych paliw. </w:t>
      </w:r>
    </w:p>
    <w:p w:rsidR="007B28EA" w:rsidRDefault="007B28EA" w:rsidP="004150BB">
      <w:pPr>
        <w:pStyle w:val="POPnormal"/>
      </w:pPr>
      <w:r>
        <w:t>Zgodnie z Dyrektywą Parlamentu Europejskiego i Rady UE 2015/2193 z dnia 25 listopada 2015 r. w sprawie ograniczenia emisji niektórych zanieczyszczeń do powietrza ze średnich obiektów energetycznego spalania, już od 2018 roku obowiązują standardy emisyjne dla nowych obiektów MCP (o mocy cieplnej w paliwie nie mniejszej niż 1 MW i mniejszej niż 50 MW). Dla obiektów istniejących o mocy powyżej 5 MW ostrzejsze standardy będą wprowadzone od 2025 roku. W przypadku pyłów wymagana redukcja w stosunku do obecnie obowiązującego rozporządzenia Ministerstwa Środowiska</w:t>
      </w:r>
      <w:r>
        <w:rPr>
          <w:rStyle w:val="FootnoteReference"/>
        </w:rPr>
        <w:footnoteReference w:id="66"/>
      </w:r>
      <w:r>
        <w:t xml:space="preserve"> będzie wynosić od 50 do 75%. </w:t>
      </w:r>
    </w:p>
    <w:p w:rsidR="007B28EA" w:rsidRDefault="007B28EA" w:rsidP="004150BB">
      <w:pPr>
        <w:pStyle w:val="POPnormal"/>
      </w:pPr>
      <w:r>
        <w:t xml:space="preserve">Ze względu na przyjęte prognozy zmian prawnych w przemyśle, szacuje się 10% redukcję emisji z sektora przemysłu w roku prognozy 2026. Dla przemysłu możliwe jest osiągnięcie tego poziomu do 2026 roku ze względu na postęp technologiczny oraz wymagania unijne w zakresie handlu uprawnieniami do emisji oraz przepisami prawnymi i dostosowaniem do nowych wymogów. Nie jest konieczne wprowadzanie dodatkowych działań redukujących emisję z przedsiębiorstw ponad te, których realizacja wynika z istniejących przepisów. </w:t>
      </w:r>
    </w:p>
    <w:p w:rsidR="007B28EA" w:rsidRDefault="007B28EA" w:rsidP="004150BB">
      <w:pPr>
        <w:pStyle w:val="POPpowyr"/>
      </w:pPr>
      <w:r>
        <w:t>Emisja z sektora komunalno-bytowego</w:t>
      </w:r>
    </w:p>
    <w:p w:rsidR="007B28EA" w:rsidRDefault="007B28EA" w:rsidP="00D81BAB">
      <w:pPr>
        <w:pStyle w:val="POPnormal"/>
      </w:pPr>
      <w:r>
        <w:t>W strefie miasto Włocławek zapotrzebowanie na ciepło i energię w sektorze komunalno-bytowym silnie związane jest z obecnymi na rynku cenami nośników energii i dostępu do nowoczesnych technologii. W przypadku niepodejmowania działań w zakresie wymiany kotłów czy termomodernizacji w ramach dostępnych środków finansowych oszacowano prognozę emisji substancji dla roku 2026 z sektora bytowo-komunalnego.</w:t>
      </w:r>
    </w:p>
    <w:p w:rsidR="007B28EA" w:rsidRPr="009224E1" w:rsidRDefault="007B28EA" w:rsidP="00E9531F">
      <w:pPr>
        <w:pStyle w:val="POPnormal"/>
      </w:pPr>
      <w:r w:rsidRPr="00E9531F">
        <w:t>W strefie</w:t>
      </w:r>
      <w:r>
        <w:t xml:space="preserve"> miasto Włocławek znaczący udział w pokryciu zapotrzebowania na ciepło realizowany jest ze źródeł indywidualnych opalanych paliwami stałymi. Jednak obserwowany jest wzrost udziału innych sposobów ogrzewania na obszarach, gdzie dostępna jest sieć ciepłownicza i gazowa, co w przyszłości daje szansę na pokrywanie w większym stopniu zapotrzebowania na ciepło z tych źródeł. Zrozumiałe jest, że mieszkańcy korzystający z indywidualnych urządzeń węglowych, w przypadku braku dostępu do sieci gazowej i ciepłowniczej, nie decydują się na wymianę kotłów na zasilane innym nośnikiem energii z powodów ekonomicznych, a pozostają przy tradycyjnym sposobie ogrzewania. W analizie zmian emisji ze źródeł powierzchniowych uwzględniono mającą nastąpić poprawę efektywności energetycznej budynków na poziomie 3%. Założono również, że zwiększone zostanie wykorzystanie sieci ciepłowniczych, jak również wzrośnie wykorzystanie gazu ziemnego, tam, gdzie jest on dostępny. Wzrost wykorzystania sieci ciepłowniczych oraz gazu ziemnego będzie wiązał się z rezygnacją z </w:t>
      </w:r>
      <w:r w:rsidRPr="009224E1">
        <w:t xml:space="preserve">wykorzystania paliw stałych. </w:t>
      </w:r>
    </w:p>
    <w:p w:rsidR="007B28EA" w:rsidRDefault="007B28EA" w:rsidP="00004EC6">
      <w:pPr>
        <w:pStyle w:val="POPnormal"/>
      </w:pPr>
      <w:r w:rsidRPr="009224E1">
        <w:t>W przypadku prognoz niepodejmowania dodatkowych działań niż wymagane redukcja emisji analizowanych zanieczyszczeń w 2026 roku w skali strefy będzie na poziomie ok. 19% w stosunku do</w:t>
      </w:r>
      <w:r>
        <w:t> </w:t>
      </w:r>
      <w:r w:rsidRPr="009224E1">
        <w:t>roku 2018. Redukcja ta jest niewystarczająca i nie doprowadzi do braku występowania przekroczeń dopuszczalnych stężeń pyłu zawieszonego PM10 i docelowych stężeń benzo(a)pirenu w roku prognozy. Konieczne będzie zatem wprowadzenie dodatkowych działań</w:t>
      </w:r>
      <w:r w:rsidRPr="00E9531F">
        <w:t xml:space="preserve"> w</w:t>
      </w:r>
      <w:r>
        <w:t> </w:t>
      </w:r>
      <w:r w:rsidRPr="00E9531F">
        <w:t>celu poprawy stanu jakości powietrza w strefie.</w:t>
      </w:r>
    </w:p>
    <w:p w:rsidR="007B28EA" w:rsidRPr="0002594B" w:rsidRDefault="007B28EA" w:rsidP="004150BB">
      <w:pPr>
        <w:pStyle w:val="POPpowyr"/>
      </w:pPr>
      <w:r w:rsidRPr="0002594B">
        <w:t>Emisja z transportu drogowego</w:t>
      </w:r>
    </w:p>
    <w:p w:rsidR="007B28EA" w:rsidRDefault="007B28EA" w:rsidP="004150BB">
      <w:pPr>
        <w:pStyle w:val="POPnormal"/>
      </w:pPr>
      <w:bookmarkStart w:id="181" w:name="_Hlk25742313"/>
      <w:r>
        <w:t>W 2011 roku Komisja Europejska (UE) przedstawiła plan utworzenia jednolitego europejskiego obszaru transportu (Biała Księga), który ma na celu dążenie do osiągnięcia konkurencyjnego i zasobooszczędnego systemu transportu. Plan stanowi wytyczne najbardziej pożądanych działań UE w obszarze transportu w perspektywie roku 2050. Na poziomie krajowym podstawowym dokumentem jest Strategia Rozwoju Transportu do roku 2020 z perspektywą do roku 2030 oraz </w:t>
      </w:r>
      <w:r w:rsidRPr="00A37722">
        <w:t>Strategia Zrównoważonego Rozwoju Transportu do 2030 roku</w:t>
      </w:r>
      <w:r>
        <w:t xml:space="preserve"> przyjęta </w:t>
      </w:r>
      <w:r w:rsidRPr="00A37722">
        <w:t>24 września 2019</w:t>
      </w:r>
      <w:r>
        <w:t> </w:t>
      </w:r>
      <w:r w:rsidRPr="00A37722">
        <w:t>r</w:t>
      </w:r>
      <w:r>
        <w:t>oku.</w:t>
      </w:r>
    </w:p>
    <w:bookmarkEnd w:id="181"/>
    <w:p w:rsidR="007B28EA" w:rsidRDefault="007B28EA" w:rsidP="004150BB">
      <w:pPr>
        <w:pStyle w:val="POPnormal"/>
      </w:pPr>
      <w:r>
        <w:t>Uwzględnione czynniki polityki transportowej i klimatycznej, strategie transportowe, obowiązujące i zmieniające się prawo, przeznaczane fundusze, realizowane projekty, uwarunkowania gospodarcze i polityczne pozwoliły określić trend zmian i wpływu transportu na jakość powietrza w kolejnych latach. W zakresie natężenia ruchu</w:t>
      </w:r>
      <w:r>
        <w:rPr>
          <w:rStyle w:val="FootnoteReference"/>
        </w:rPr>
        <w:footnoteReference w:id="67"/>
      </w:r>
      <w:r>
        <w:t xml:space="preserve"> szacuje się: </w:t>
      </w:r>
    </w:p>
    <w:p w:rsidR="007B28EA" w:rsidRPr="00A37722" w:rsidRDefault="007B28EA" w:rsidP="00ED3CE6">
      <w:pPr>
        <w:pStyle w:val="POPwypkt"/>
      </w:pPr>
      <w:r w:rsidRPr="00A37722">
        <w:t>50% wzrost przewozu towarów i 36% wzrost transportu indywidualnego do 2025</w:t>
      </w:r>
      <w:r w:rsidRPr="00ED3CE6">
        <w:t xml:space="preserve"> </w:t>
      </w:r>
      <w:r w:rsidRPr="00A37722">
        <w:t>roku</w:t>
      </w:r>
      <w:r>
        <w:t>,</w:t>
      </w:r>
    </w:p>
    <w:p w:rsidR="007B28EA" w:rsidRPr="00A37722" w:rsidRDefault="007B28EA" w:rsidP="004150BB">
      <w:pPr>
        <w:pStyle w:val="POPwypkt"/>
      </w:pPr>
      <w:r w:rsidRPr="00A37722">
        <w:t xml:space="preserve">120% wzrost popytu na transport kolejowy do 2030 roku, </w:t>
      </w:r>
    </w:p>
    <w:p w:rsidR="007B28EA" w:rsidRPr="00A37722" w:rsidRDefault="007B28EA" w:rsidP="00ED3CE6">
      <w:pPr>
        <w:pStyle w:val="POPwypkt"/>
      </w:pPr>
      <w:r w:rsidRPr="00A37722">
        <w:t>40% wzrost natężenia ruchu samochodów osobowych do 2025</w:t>
      </w:r>
      <w:r w:rsidRPr="00ED3CE6">
        <w:t xml:space="preserve"> </w:t>
      </w:r>
      <w:r w:rsidRPr="00A37722">
        <w:t xml:space="preserve">roku, </w:t>
      </w:r>
    </w:p>
    <w:p w:rsidR="007B28EA" w:rsidRPr="00A37722" w:rsidRDefault="007B28EA" w:rsidP="00ED3CE6">
      <w:pPr>
        <w:pStyle w:val="POPwypkt"/>
      </w:pPr>
      <w:r w:rsidRPr="00A37722">
        <w:t>38% wzrost natężenia ruchu pojazdów ciężarowych do 2025</w:t>
      </w:r>
      <w:r w:rsidRPr="00ED3CE6">
        <w:t xml:space="preserve"> </w:t>
      </w:r>
      <w:r w:rsidRPr="00A37722">
        <w:t>roku,</w:t>
      </w:r>
    </w:p>
    <w:p w:rsidR="007B28EA" w:rsidRPr="00A37722" w:rsidRDefault="007B28EA" w:rsidP="004150BB">
      <w:pPr>
        <w:pStyle w:val="POPwypkt"/>
      </w:pPr>
      <w:r w:rsidRPr="00A37722">
        <w:t>10% wzrost natężenia ruchu autobusów do 2025 roku.</w:t>
      </w:r>
    </w:p>
    <w:p w:rsidR="007B28EA" w:rsidRDefault="007B28EA" w:rsidP="004150BB">
      <w:pPr>
        <w:pStyle w:val="POPnormal"/>
      </w:pPr>
      <w:r>
        <w:t>W zakresie emisji spalinowej szacuje się:</w:t>
      </w:r>
    </w:p>
    <w:p w:rsidR="007B28EA" w:rsidRDefault="007B28EA" w:rsidP="004150BB">
      <w:pPr>
        <w:pStyle w:val="POPwypkt"/>
      </w:pPr>
      <w:r>
        <w:t>20% spadek jednostkowej emisji spalinowej pyłów drobnych dla samochodów osobowych w okresie lat 2020 i 2025,</w:t>
      </w:r>
    </w:p>
    <w:p w:rsidR="007B28EA" w:rsidRDefault="007B28EA" w:rsidP="004150BB">
      <w:pPr>
        <w:pStyle w:val="POPwypkt"/>
      </w:pPr>
      <w:r>
        <w:t>36% spadek jednostkowej emisji spalinowej pyłów drobnych dla samochodów ciężarowych oraz autobusów.</w:t>
      </w:r>
    </w:p>
    <w:p w:rsidR="007B28EA" w:rsidRDefault="007B28EA" w:rsidP="004150BB">
      <w:pPr>
        <w:pStyle w:val="POPnormal"/>
      </w:pPr>
      <w:r>
        <w:t>Coraz wyższe wymagania stawiane producentom samochodów w zakresie norm emisji spalin EURO oraz spadek emisyjności spalin w produkowanych pojazdach będzie bilansowany przez stale rosnącą liczbę użytkowanych pojazdów. Nie prognozuje się zatem obniżenia łącznego ładunku emisji ze źródeł komunikacyjnych w zakresie zanieczyszczeń pyłowych.</w:t>
      </w:r>
    </w:p>
    <w:p w:rsidR="007B28EA" w:rsidRDefault="007B28EA" w:rsidP="004150BB">
      <w:pPr>
        <w:pStyle w:val="POPnormal"/>
      </w:pPr>
      <w:r w:rsidRPr="00FE017D">
        <w:t xml:space="preserve">W prognozie do 2026 roku na podstawie wykazanych wcześniej założeń przyjęta została redukcja emisji </w:t>
      </w:r>
      <w:r>
        <w:t>analizowanych substancji</w:t>
      </w:r>
      <w:r w:rsidRPr="002D248F">
        <w:t xml:space="preserve"> </w:t>
      </w:r>
      <w:r w:rsidRPr="00FE017D">
        <w:t>na poziomie 10%.</w:t>
      </w:r>
    </w:p>
    <w:p w:rsidR="007B28EA" w:rsidRPr="00A37722" w:rsidRDefault="007B28EA" w:rsidP="004150BB">
      <w:pPr>
        <w:pStyle w:val="POPpowyr"/>
      </w:pPr>
      <w:r w:rsidRPr="00A37722">
        <w:t>Emisja z rolnictwa</w:t>
      </w:r>
    </w:p>
    <w:p w:rsidR="007B28EA" w:rsidRDefault="007B28EA" w:rsidP="004150BB">
      <w:pPr>
        <w:pStyle w:val="POPnormal"/>
      </w:pPr>
      <w:r w:rsidRPr="00197202">
        <w:t>Wspólna Polityka Rolna (WPR) wprowadzona w krajach Unii Europejskiej zakłada uwzględnienie zmian w wielkości emisji substancji z sektora rolnictwa poprzez działania na rzecz ochrony środowiska. Działania skupione są na wsparciu modernizacji gospodarstw (unowocześnianie budynków pod kątem zwiększenia wydajności energetycznej), możliwość uczestnictwa w</w:t>
      </w:r>
      <w:r>
        <w:t> </w:t>
      </w:r>
      <w:r w:rsidRPr="00197202">
        <w:t>szkoleniach, prowadzenie usług doradczych oraz promocję produkcji z</w:t>
      </w:r>
      <w:r>
        <w:t> </w:t>
      </w:r>
      <w:r w:rsidRPr="00197202">
        <w:t>wykorzystaniem biogazu. Trend zmian w rolnictwie jest wynikiem ulepszeń w technice rolniczej, systematycznego spadku liczebności bydła, rozwiązań reformatorskich i legislacji dotyczącej ochrony środowiska. Biorąc pod uwagę te uwar</w:t>
      </w:r>
      <w:r>
        <w:t>unkowania i zmiany zachodzące w </w:t>
      </w:r>
      <w:r w:rsidRPr="00197202">
        <w:t>rolnictwie założono redukcję emisji na</w:t>
      </w:r>
      <w:r>
        <w:t> </w:t>
      </w:r>
      <w:r w:rsidRPr="00197202">
        <w:t>poziomie 5%</w:t>
      </w:r>
      <w:r>
        <w:t>.</w:t>
      </w:r>
    </w:p>
    <w:p w:rsidR="007B28EA" w:rsidRDefault="007B28EA" w:rsidP="004150BB">
      <w:pPr>
        <w:pStyle w:val="Swpowyr"/>
      </w:pPr>
      <w:r>
        <w:t>Podsumowanie</w:t>
      </w:r>
    </w:p>
    <w:p w:rsidR="007B28EA" w:rsidRPr="00FE017D" w:rsidRDefault="007B28EA" w:rsidP="009E5C53">
      <w:pPr>
        <w:pStyle w:val="POPnormal"/>
      </w:pPr>
      <w:r w:rsidRPr="00FE017D">
        <w:t>Podsumowując scenariusz bazowy emisji według prognoz wskazanych powyżej należy przyjąć, iż realnie do 2026 roku będzie trudne spełnienie wymogów prawnych odnośnie jakości powietrza. Wskazane redukcje emisji wynikające z realizacji działań określonych w przepisach prawnych oraz</w:t>
      </w:r>
      <w:r>
        <w:t> </w:t>
      </w:r>
      <w:r w:rsidRPr="00FE017D">
        <w:t>będących konsekwencją rozwoju komunikacji czy przemysłu nie będą wystarczające do</w:t>
      </w:r>
      <w:r>
        <w:t> </w:t>
      </w:r>
      <w:r w:rsidRPr="00FE017D">
        <w:t>osiągnięcia poziomów dopuszczalnych i docelowych substancji w powietrzu w</w:t>
      </w:r>
      <w:r>
        <w:t xml:space="preserve"> </w:t>
      </w:r>
      <w:r w:rsidRPr="00FE017D">
        <w:t>2026 roku</w:t>
      </w:r>
      <w:r>
        <w:t>.</w:t>
      </w:r>
    </w:p>
    <w:p w:rsidR="007B28EA" w:rsidRDefault="007B28EA" w:rsidP="004150BB">
      <w:pPr>
        <w:pStyle w:val="POPnormal"/>
      </w:pPr>
      <w:r w:rsidRPr="00FE017D">
        <w:t>Dla B(a)P nie jest możliwe dotrzymanie wartości docelowej stężenia bez podjęcia działań w skali kraju, a nie tylko w skali województwa kujawsko-pomorskiego.</w:t>
      </w:r>
    </w:p>
    <w:p w:rsidR="007B28EA" w:rsidRPr="00016345" w:rsidRDefault="007B28EA" w:rsidP="004150BB">
      <w:pPr>
        <w:pStyle w:val="POPwyr"/>
        <w:rPr>
          <w:color w:val="auto"/>
        </w:rPr>
      </w:pPr>
      <w:r w:rsidRPr="00016345">
        <w:rPr>
          <w:color w:val="auto"/>
        </w:rPr>
        <w:t>Scenariusz redukcji</w:t>
      </w:r>
    </w:p>
    <w:p w:rsidR="007B28EA" w:rsidRDefault="007B28EA" w:rsidP="00EA4BD6">
      <w:pPr>
        <w:pStyle w:val="POPnormal"/>
      </w:pPr>
      <w:r>
        <w:t>Scenariusz redukcji określa wymagane zmiany emisji w strefie objętej Programem, których podjęcie jest konieczne dla dotrzymania poziomów dopuszczalnych w roku prognozy 2026.</w:t>
      </w:r>
    </w:p>
    <w:p w:rsidR="007B28EA" w:rsidRDefault="007B28EA" w:rsidP="005E1EDE">
      <w:pPr>
        <w:pStyle w:val="POPnormal"/>
      </w:pPr>
      <w:r>
        <w:t xml:space="preserve">Analiza wyników stężeń występujących w strefie miasto Włocławek wykazała, że konieczna jest redukcja emisji z sektora komunalno-bytowego. Wymagany poziom redukcji emisji pyłu zawieszonego PM10 oraz benzo(a)pirenu ze źródeł powierzchniowych </w:t>
      </w:r>
      <w:r w:rsidRPr="002D248F">
        <w:t xml:space="preserve">na terenie </w:t>
      </w:r>
      <w:r>
        <w:t xml:space="preserve">strefy wyznaczono na podstawie modelowania rozprzestrzeniania zanieczyszczeń w powietrzu, tak aby dotrzymane były poziomy dopuszczalne analizowanych zanieczyszczeń. </w:t>
      </w:r>
      <w:r w:rsidRPr="00A37722">
        <w:t xml:space="preserve">Nie wskazano wymaganej redukcji emisji pochodzącej </w:t>
      </w:r>
      <w:r>
        <w:br/>
      </w:r>
      <w:r w:rsidRPr="00A37722">
        <w:t>z pozostałych rodzajów źródeł.</w:t>
      </w:r>
    </w:p>
    <w:p w:rsidR="007B28EA" w:rsidRDefault="007B28EA" w:rsidP="00C1189C">
      <w:pPr>
        <w:pStyle w:val="POPnormal"/>
      </w:pPr>
      <w:r>
        <w:t xml:space="preserve">W tabeli poniżej przedstawiono średnią wielkość tła regionalnego w strefie miasto Włocławek w scenariuszu redukcji. </w:t>
      </w:r>
    </w:p>
    <w:p w:rsidR="007B28EA" w:rsidRDefault="007B28EA" w:rsidP="0054132A">
      <w:pPr>
        <w:pStyle w:val="Caption"/>
      </w:pPr>
      <w:bookmarkStart w:id="182" w:name="_Toc33039647"/>
      <w:r>
        <w:t xml:space="preserve">Tabela </w:t>
      </w:r>
      <w:r>
        <w:rPr>
          <w:noProof/>
        </w:rPr>
        <w:fldChar w:fldCharType="begin"/>
      </w:r>
      <w:r>
        <w:rPr>
          <w:noProof/>
        </w:rPr>
        <w:instrText xml:space="preserve"> SEQ Tabela \* ARABIC </w:instrText>
      </w:r>
      <w:r>
        <w:rPr>
          <w:noProof/>
        </w:rPr>
        <w:fldChar w:fldCharType="separate"/>
      </w:r>
      <w:r>
        <w:rPr>
          <w:noProof/>
        </w:rPr>
        <w:t>25</w:t>
      </w:r>
      <w:r>
        <w:rPr>
          <w:noProof/>
        </w:rPr>
        <w:fldChar w:fldCharType="end"/>
      </w:r>
      <w:r>
        <w:t xml:space="preserve">. </w:t>
      </w:r>
      <w:r w:rsidRPr="00806505">
        <w:t xml:space="preserve">Wielkość tła regionalnego w </w:t>
      </w:r>
      <w:r>
        <w:t>strefie miasto Włocławek</w:t>
      </w:r>
      <w:r w:rsidRPr="00806505">
        <w:t xml:space="preserve"> w scenariuszu redukcji</w:t>
      </w:r>
      <w:bookmarkEnd w:id="182"/>
    </w:p>
    <w:tbl>
      <w:tblPr>
        <w:tblW w:w="5000" w:type="pct"/>
        <w:tblCellMar>
          <w:left w:w="0" w:type="dxa"/>
          <w:right w:w="0" w:type="dxa"/>
        </w:tblCellMar>
        <w:tblLook w:val="00A0"/>
      </w:tblPr>
      <w:tblGrid>
        <w:gridCol w:w="3070"/>
        <w:gridCol w:w="3070"/>
        <w:gridCol w:w="3072"/>
      </w:tblGrid>
      <w:tr w:rsidR="007B28EA" w:rsidRPr="00D73B25" w:rsidTr="009224E1">
        <w:trPr>
          <w:trHeight w:val="289"/>
        </w:trPr>
        <w:tc>
          <w:tcPr>
            <w:tcW w:w="1666" w:type="pct"/>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strefa</w:t>
            </w:r>
          </w:p>
        </w:tc>
        <w:tc>
          <w:tcPr>
            <w:tcW w:w="1666"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PM10</w:t>
            </w:r>
          </w:p>
        </w:tc>
        <w:tc>
          <w:tcPr>
            <w:tcW w:w="1667" w:type="pc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B(a)P</w:t>
            </w:r>
          </w:p>
        </w:tc>
      </w:tr>
      <w:tr w:rsidR="007B28EA" w:rsidRPr="00D73B25" w:rsidTr="009224E1">
        <w:trPr>
          <w:trHeight w:val="240"/>
        </w:trPr>
        <w:tc>
          <w:tcPr>
            <w:tcW w:w="1666" w:type="pct"/>
            <w:vMerge/>
            <w:tcBorders>
              <w:top w:val="single" w:sz="8" w:space="0" w:color="auto"/>
              <w:left w:val="single" w:sz="8" w:space="0" w:color="auto"/>
              <w:bottom w:val="single" w:sz="8" w:space="0" w:color="auto"/>
              <w:right w:val="single" w:sz="8" w:space="0" w:color="auto"/>
            </w:tcBorders>
            <w:shd w:val="clear" w:color="auto" w:fill="D9D9D9"/>
            <w:vAlign w:val="center"/>
          </w:tcPr>
          <w:p w:rsidR="007B28EA" w:rsidRPr="00D73B25" w:rsidRDefault="007B28EA" w:rsidP="00DA57AC">
            <w:pPr>
              <w:jc w:val="center"/>
              <w:rPr>
                <w:rFonts w:ascii="Calibri" w:hAnsi="Calibri" w:cs="Calibri"/>
                <w:b/>
                <w:bCs/>
                <w:color w:val="000000"/>
                <w:sz w:val="16"/>
                <w:szCs w:val="16"/>
              </w:rPr>
            </w:pPr>
          </w:p>
        </w:tc>
        <w:tc>
          <w:tcPr>
            <w:tcW w:w="1666"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µg/m</w:t>
            </w:r>
            <w:r w:rsidRPr="00D73B25">
              <w:rPr>
                <w:b/>
                <w:bCs/>
                <w:color w:val="000000"/>
                <w:sz w:val="16"/>
                <w:szCs w:val="16"/>
                <w:vertAlign w:val="superscript"/>
              </w:rPr>
              <w:t>3</w:t>
            </w:r>
          </w:p>
        </w:tc>
        <w:tc>
          <w:tcPr>
            <w:tcW w:w="1667" w:type="pct"/>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tcPr>
          <w:p w:rsidR="007B28EA" w:rsidRPr="00D73B25" w:rsidRDefault="007B28EA" w:rsidP="00DA57AC">
            <w:pPr>
              <w:jc w:val="center"/>
              <w:rPr>
                <w:rFonts w:ascii="Calibri" w:hAnsi="Calibri" w:cs="Calibri"/>
                <w:b/>
                <w:bCs/>
                <w:color w:val="000000"/>
                <w:sz w:val="16"/>
                <w:szCs w:val="16"/>
              </w:rPr>
            </w:pPr>
            <w:r w:rsidRPr="00D73B25">
              <w:rPr>
                <w:b/>
                <w:bCs/>
                <w:color w:val="000000"/>
                <w:sz w:val="16"/>
                <w:szCs w:val="16"/>
              </w:rPr>
              <w:t>ng/m</w:t>
            </w:r>
            <w:r w:rsidRPr="00D73B25">
              <w:rPr>
                <w:b/>
                <w:bCs/>
                <w:color w:val="000000"/>
                <w:sz w:val="16"/>
                <w:szCs w:val="16"/>
                <w:vertAlign w:val="superscript"/>
              </w:rPr>
              <w:t>3</w:t>
            </w:r>
          </w:p>
        </w:tc>
      </w:tr>
      <w:tr w:rsidR="007B28EA" w:rsidRPr="00D73B25" w:rsidTr="009224E1">
        <w:trPr>
          <w:trHeight w:val="165"/>
        </w:trPr>
        <w:tc>
          <w:tcPr>
            <w:tcW w:w="1666"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4C3374">
            <w:pPr>
              <w:rPr>
                <w:rFonts w:ascii="Calibri" w:hAnsi="Calibri" w:cs="Calibri"/>
                <w:color w:val="000000"/>
                <w:sz w:val="16"/>
                <w:szCs w:val="16"/>
              </w:rPr>
            </w:pPr>
            <w:r w:rsidRPr="00D73B25">
              <w:rPr>
                <w:color w:val="000000"/>
                <w:sz w:val="16"/>
                <w:szCs w:val="16"/>
              </w:rPr>
              <w:t>strefa miasto Włocławek</w:t>
            </w:r>
          </w:p>
        </w:tc>
        <w:tc>
          <w:tcPr>
            <w:tcW w:w="1666"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DA57AC">
            <w:pPr>
              <w:jc w:val="center"/>
              <w:rPr>
                <w:rFonts w:ascii="Calibri" w:hAnsi="Calibri"/>
                <w:color w:val="000000"/>
                <w:sz w:val="16"/>
                <w:szCs w:val="16"/>
              </w:rPr>
            </w:pPr>
            <w:r w:rsidRPr="00D73B25">
              <w:rPr>
                <w:color w:val="000000"/>
                <w:sz w:val="16"/>
                <w:szCs w:val="16"/>
              </w:rPr>
              <w:t>12,96</w:t>
            </w:r>
          </w:p>
        </w:tc>
        <w:tc>
          <w:tcPr>
            <w:tcW w:w="1667"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7B28EA" w:rsidRPr="00D73B25" w:rsidRDefault="007B28EA" w:rsidP="00DA57AC">
            <w:pPr>
              <w:jc w:val="center"/>
              <w:rPr>
                <w:rFonts w:ascii="Calibri" w:hAnsi="Calibri"/>
                <w:color w:val="000000"/>
                <w:sz w:val="16"/>
                <w:szCs w:val="16"/>
              </w:rPr>
            </w:pPr>
            <w:r>
              <w:rPr>
                <w:color w:val="000000"/>
                <w:sz w:val="16"/>
                <w:szCs w:val="16"/>
              </w:rPr>
              <w:t>0,25</w:t>
            </w:r>
          </w:p>
        </w:tc>
      </w:tr>
    </w:tbl>
    <w:p w:rsidR="007B28EA" w:rsidRPr="00A37722" w:rsidRDefault="007B28EA" w:rsidP="005E1EDE">
      <w:pPr>
        <w:pStyle w:val="POPnormal"/>
      </w:pPr>
      <w:r w:rsidRPr="00A37722">
        <w:t xml:space="preserve">Poniżej zestawiono emisje w roku prognozy 2026 dla scenariusza redukcji w strefie </w:t>
      </w:r>
      <w:r>
        <w:t>miasto Włocławek</w:t>
      </w:r>
      <w:r w:rsidRPr="00A37722">
        <w:t>, które uwzględniają również zmiany emisji ze scenariusza bazowego.</w:t>
      </w:r>
    </w:p>
    <w:p w:rsidR="007B28EA" w:rsidRPr="00FF3B28" w:rsidRDefault="007B28EA" w:rsidP="00713EEE">
      <w:pPr>
        <w:pStyle w:val="Caption"/>
      </w:pPr>
      <w:bookmarkStart w:id="183" w:name="_Ref25181827"/>
      <w:bookmarkStart w:id="184" w:name="_Toc25565836"/>
      <w:bookmarkStart w:id="185" w:name="_Toc26187098"/>
      <w:bookmarkStart w:id="186" w:name="_Toc28597992"/>
      <w:bookmarkStart w:id="187" w:name="_Toc33039648"/>
      <w:r w:rsidRPr="00FF3B28">
        <w:t xml:space="preserve">Tabela </w:t>
      </w:r>
      <w:r>
        <w:rPr>
          <w:noProof/>
        </w:rPr>
        <w:fldChar w:fldCharType="begin"/>
      </w:r>
      <w:r>
        <w:rPr>
          <w:noProof/>
        </w:rPr>
        <w:instrText xml:space="preserve"> SEQ Tabela \* ARABIC </w:instrText>
      </w:r>
      <w:r>
        <w:rPr>
          <w:noProof/>
        </w:rPr>
        <w:fldChar w:fldCharType="separate"/>
      </w:r>
      <w:r>
        <w:rPr>
          <w:noProof/>
        </w:rPr>
        <w:t>26</w:t>
      </w:r>
      <w:r>
        <w:rPr>
          <w:noProof/>
        </w:rPr>
        <w:fldChar w:fldCharType="end"/>
      </w:r>
      <w:bookmarkEnd w:id="183"/>
      <w:r w:rsidRPr="00FF3B28">
        <w:t>. Bilans emisji substancji objętych Programem w strefie miasto Włocławek w roku prognozy</w:t>
      </w:r>
      <w:bookmarkEnd w:id="184"/>
      <w:bookmarkEnd w:id="185"/>
      <w:r w:rsidRPr="00876674">
        <w:rPr>
          <w:rStyle w:val="FootnoteReference"/>
        </w:rPr>
        <w:footnoteReference w:id="68"/>
      </w:r>
      <w:bookmarkEnd w:id="186"/>
      <w:bookmarkEnd w:id="187"/>
      <w:r w:rsidRPr="00FF3B28">
        <w:t xml:space="preserve"> </w:t>
      </w:r>
    </w:p>
    <w:tbl>
      <w:tblPr>
        <w:tblW w:w="5000" w:type="pct"/>
        <w:tblCellMar>
          <w:left w:w="70" w:type="dxa"/>
          <w:right w:w="70" w:type="dxa"/>
        </w:tblCellMar>
        <w:tblLook w:val="00A0"/>
      </w:tblPr>
      <w:tblGrid>
        <w:gridCol w:w="3165"/>
        <w:gridCol w:w="2874"/>
        <w:gridCol w:w="3173"/>
      </w:tblGrid>
      <w:tr w:rsidR="007B28EA" w:rsidRPr="00D73B25" w:rsidTr="004C3374">
        <w:trPr>
          <w:cantSplit/>
          <w:trHeight w:val="340"/>
          <w:tblHeader/>
        </w:trPr>
        <w:tc>
          <w:tcPr>
            <w:tcW w:w="1718" w:type="pct"/>
            <w:vMerge w:val="restart"/>
            <w:tcBorders>
              <w:top w:val="single" w:sz="8" w:space="0" w:color="auto"/>
              <w:left w:val="single" w:sz="8" w:space="0" w:color="auto"/>
              <w:bottom w:val="single" w:sz="8" w:space="0" w:color="000000"/>
              <w:right w:val="single" w:sz="4" w:space="0" w:color="auto"/>
            </w:tcBorders>
            <w:shd w:val="clear" w:color="000000"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rodzaj emisji</w:t>
            </w:r>
          </w:p>
        </w:tc>
        <w:tc>
          <w:tcPr>
            <w:tcW w:w="3282" w:type="pct"/>
            <w:gridSpan w:val="2"/>
            <w:tcBorders>
              <w:top w:val="single" w:sz="8" w:space="0" w:color="auto"/>
              <w:left w:val="nil"/>
              <w:bottom w:val="single" w:sz="4" w:space="0" w:color="auto"/>
              <w:right w:val="single" w:sz="4" w:space="0" w:color="auto"/>
            </w:tcBorders>
            <w:shd w:val="clear" w:color="000000" w:fill="D9D9D9"/>
            <w:vAlign w:val="center"/>
          </w:tcPr>
          <w:p w:rsidR="007B28EA" w:rsidRPr="00D73B25" w:rsidRDefault="007B28EA" w:rsidP="00DA57AC">
            <w:pPr>
              <w:jc w:val="center"/>
              <w:rPr>
                <w:b/>
                <w:bCs/>
                <w:color w:val="000000"/>
                <w:sz w:val="16"/>
                <w:szCs w:val="16"/>
              </w:rPr>
            </w:pPr>
            <w:r w:rsidRPr="00D73B25">
              <w:rPr>
                <w:b/>
                <w:bCs/>
                <w:color w:val="000000"/>
                <w:sz w:val="16"/>
                <w:szCs w:val="16"/>
              </w:rPr>
              <w:t>emisja zanieczyszczeń objętych Programem w roku prognozy</w:t>
            </w:r>
            <w:r w:rsidRPr="00D73B25">
              <w:rPr>
                <w:b/>
                <w:bCs/>
                <w:color w:val="000000"/>
                <w:sz w:val="16"/>
                <w:szCs w:val="16"/>
              </w:rPr>
              <w:br/>
              <w:t>[Mg/rok]</w:t>
            </w:r>
          </w:p>
        </w:tc>
      </w:tr>
      <w:tr w:rsidR="007B28EA" w:rsidRPr="00D73B25" w:rsidTr="004C3374">
        <w:trPr>
          <w:cantSplit/>
          <w:trHeight w:val="340"/>
          <w:tblHeader/>
        </w:trPr>
        <w:tc>
          <w:tcPr>
            <w:tcW w:w="1718" w:type="pct"/>
            <w:vMerge/>
            <w:tcBorders>
              <w:top w:val="single" w:sz="8" w:space="0" w:color="auto"/>
              <w:left w:val="single" w:sz="8" w:space="0" w:color="auto"/>
              <w:bottom w:val="single" w:sz="8" w:space="0" w:color="000000"/>
              <w:right w:val="single" w:sz="4" w:space="0" w:color="auto"/>
            </w:tcBorders>
            <w:vAlign w:val="center"/>
          </w:tcPr>
          <w:p w:rsidR="007B28EA" w:rsidRPr="00D73B25" w:rsidRDefault="007B28EA" w:rsidP="00DA57AC">
            <w:pPr>
              <w:jc w:val="center"/>
              <w:rPr>
                <w:b/>
                <w:bCs/>
                <w:color w:val="000000"/>
                <w:sz w:val="16"/>
                <w:szCs w:val="16"/>
              </w:rPr>
            </w:pPr>
          </w:p>
        </w:tc>
        <w:tc>
          <w:tcPr>
            <w:tcW w:w="1560" w:type="pct"/>
            <w:tcBorders>
              <w:top w:val="nil"/>
              <w:left w:val="nil"/>
              <w:bottom w:val="single" w:sz="8" w:space="0" w:color="auto"/>
              <w:right w:val="single" w:sz="4" w:space="0" w:color="auto"/>
            </w:tcBorders>
            <w:shd w:val="clear" w:color="000000"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PM10</w:t>
            </w:r>
          </w:p>
        </w:tc>
        <w:tc>
          <w:tcPr>
            <w:tcW w:w="1722" w:type="pct"/>
            <w:tcBorders>
              <w:top w:val="nil"/>
              <w:left w:val="nil"/>
              <w:bottom w:val="single" w:sz="8" w:space="0" w:color="auto"/>
              <w:right w:val="single" w:sz="4" w:space="0" w:color="auto"/>
            </w:tcBorders>
            <w:shd w:val="clear" w:color="000000" w:fill="D9D9D9"/>
            <w:noWrap/>
            <w:vAlign w:val="center"/>
          </w:tcPr>
          <w:p w:rsidR="007B28EA" w:rsidRPr="00D73B25" w:rsidRDefault="007B28EA" w:rsidP="00DA57AC">
            <w:pPr>
              <w:jc w:val="center"/>
              <w:rPr>
                <w:b/>
                <w:bCs/>
                <w:color w:val="000000"/>
                <w:sz w:val="16"/>
                <w:szCs w:val="16"/>
              </w:rPr>
            </w:pPr>
            <w:r w:rsidRPr="00D73B25">
              <w:rPr>
                <w:b/>
                <w:bCs/>
                <w:color w:val="000000"/>
                <w:sz w:val="16"/>
                <w:szCs w:val="16"/>
              </w:rPr>
              <w:t>B(a)P</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noWrap/>
            <w:vAlign w:val="center"/>
          </w:tcPr>
          <w:p w:rsidR="007B28EA" w:rsidRPr="00D73B25" w:rsidRDefault="007B28EA" w:rsidP="004C3374">
            <w:pPr>
              <w:rPr>
                <w:color w:val="000000"/>
                <w:sz w:val="16"/>
                <w:szCs w:val="16"/>
              </w:rPr>
            </w:pPr>
            <w:r w:rsidRPr="00D73B25">
              <w:rPr>
                <w:color w:val="000000"/>
                <w:sz w:val="16"/>
                <w:szCs w:val="16"/>
              </w:rPr>
              <w:t>komunalno-bytowa</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77,157</w:t>
            </w:r>
          </w:p>
        </w:tc>
        <w:tc>
          <w:tcPr>
            <w:tcW w:w="1722" w:type="pct"/>
            <w:tcBorders>
              <w:top w:val="nil"/>
              <w:left w:val="nil"/>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0,037</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noWrap/>
            <w:vAlign w:val="center"/>
          </w:tcPr>
          <w:p w:rsidR="007B28EA" w:rsidRPr="00D73B25" w:rsidRDefault="007B28EA" w:rsidP="004C3374">
            <w:pPr>
              <w:rPr>
                <w:color w:val="000000"/>
                <w:sz w:val="16"/>
                <w:szCs w:val="16"/>
              </w:rPr>
            </w:pPr>
            <w:r w:rsidRPr="00D73B25">
              <w:rPr>
                <w:color w:val="000000"/>
                <w:sz w:val="16"/>
                <w:szCs w:val="16"/>
              </w:rPr>
              <w:t>przemysł i energetyka</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303,156</w:t>
            </w:r>
          </w:p>
        </w:tc>
        <w:tc>
          <w:tcPr>
            <w:tcW w:w="1722" w:type="pct"/>
            <w:tcBorders>
              <w:top w:val="nil"/>
              <w:left w:val="nil"/>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0,074</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noWrap/>
            <w:vAlign w:val="center"/>
          </w:tcPr>
          <w:p w:rsidR="007B28EA" w:rsidRPr="00D73B25" w:rsidRDefault="007B28EA" w:rsidP="004C3374">
            <w:pPr>
              <w:rPr>
                <w:color w:val="000000"/>
                <w:sz w:val="16"/>
                <w:szCs w:val="16"/>
              </w:rPr>
            </w:pPr>
            <w:r w:rsidRPr="00D73B25">
              <w:rPr>
                <w:color w:val="000000"/>
                <w:sz w:val="16"/>
                <w:szCs w:val="16"/>
              </w:rPr>
              <w:t>transport drogowy</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16,945</w:t>
            </w:r>
          </w:p>
        </w:tc>
        <w:tc>
          <w:tcPr>
            <w:tcW w:w="1722" w:type="pct"/>
            <w:tcBorders>
              <w:top w:val="nil"/>
              <w:left w:val="nil"/>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vAlign w:val="center"/>
          </w:tcPr>
          <w:p w:rsidR="007B28EA" w:rsidRPr="00D73B25" w:rsidRDefault="007B28EA" w:rsidP="004C3374">
            <w:pPr>
              <w:rPr>
                <w:color w:val="000000"/>
                <w:sz w:val="16"/>
                <w:szCs w:val="16"/>
              </w:rPr>
            </w:pPr>
            <w:r w:rsidRPr="00D73B25">
              <w:rPr>
                <w:color w:val="000000"/>
                <w:sz w:val="16"/>
                <w:szCs w:val="16"/>
              </w:rPr>
              <w:t>niezorganizowana (hałdy i wyrobiska)</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9,668</w:t>
            </w:r>
          </w:p>
        </w:tc>
        <w:tc>
          <w:tcPr>
            <w:tcW w:w="1722" w:type="pct"/>
            <w:tcBorders>
              <w:top w:val="single" w:sz="4" w:space="0" w:color="auto"/>
              <w:left w:val="single" w:sz="4" w:space="0" w:color="auto"/>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noWrap/>
            <w:vAlign w:val="center"/>
          </w:tcPr>
          <w:p w:rsidR="007B28EA" w:rsidRPr="00D73B25" w:rsidRDefault="007B28EA" w:rsidP="004C3374">
            <w:pPr>
              <w:rPr>
                <w:color w:val="000000"/>
                <w:sz w:val="16"/>
                <w:szCs w:val="16"/>
              </w:rPr>
            </w:pPr>
            <w:r w:rsidRPr="00D73B25">
              <w:rPr>
                <w:color w:val="000000"/>
                <w:sz w:val="16"/>
                <w:szCs w:val="16"/>
              </w:rPr>
              <w:t>inne pojazdy</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1,097</w:t>
            </w:r>
          </w:p>
        </w:tc>
        <w:tc>
          <w:tcPr>
            <w:tcW w:w="1722" w:type="pct"/>
            <w:tcBorders>
              <w:top w:val="nil"/>
              <w:left w:val="nil"/>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noWrap/>
            <w:vAlign w:val="center"/>
          </w:tcPr>
          <w:p w:rsidR="007B28EA" w:rsidRPr="00D73B25" w:rsidRDefault="007B28EA" w:rsidP="004C3374">
            <w:pPr>
              <w:rPr>
                <w:color w:val="000000"/>
                <w:sz w:val="16"/>
                <w:szCs w:val="16"/>
              </w:rPr>
            </w:pPr>
            <w:r w:rsidRPr="00D73B25">
              <w:rPr>
                <w:color w:val="000000"/>
                <w:sz w:val="16"/>
                <w:szCs w:val="16"/>
              </w:rPr>
              <w:t>składowiska</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c>
          <w:tcPr>
            <w:tcW w:w="1722" w:type="pct"/>
            <w:tcBorders>
              <w:top w:val="single" w:sz="4" w:space="0" w:color="auto"/>
              <w:left w:val="single" w:sz="4" w:space="0" w:color="auto"/>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4" w:space="0" w:color="auto"/>
              <w:right w:val="single" w:sz="4" w:space="0" w:color="auto"/>
            </w:tcBorders>
            <w:vAlign w:val="center"/>
          </w:tcPr>
          <w:p w:rsidR="007B28EA" w:rsidRPr="00D73B25" w:rsidRDefault="007B28EA" w:rsidP="004C3374">
            <w:pPr>
              <w:rPr>
                <w:color w:val="000000"/>
                <w:sz w:val="16"/>
                <w:szCs w:val="16"/>
              </w:rPr>
            </w:pPr>
            <w:r>
              <w:rPr>
                <w:color w:val="000000"/>
                <w:sz w:val="16"/>
                <w:szCs w:val="16"/>
              </w:rPr>
              <w:t>r</w:t>
            </w:r>
            <w:r w:rsidRPr="00D73B25">
              <w:rPr>
                <w:color w:val="000000"/>
                <w:sz w:val="16"/>
                <w:szCs w:val="16"/>
              </w:rPr>
              <w:t>olnictwo (hodowla i uprawy)</w:t>
            </w:r>
          </w:p>
        </w:tc>
        <w:tc>
          <w:tcPr>
            <w:tcW w:w="1560" w:type="pct"/>
            <w:tcBorders>
              <w:top w:val="nil"/>
              <w:left w:val="nil"/>
              <w:bottom w:val="single" w:sz="4"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9,587</w:t>
            </w:r>
          </w:p>
        </w:tc>
        <w:tc>
          <w:tcPr>
            <w:tcW w:w="1722" w:type="pct"/>
            <w:tcBorders>
              <w:top w:val="single" w:sz="4" w:space="0" w:color="auto"/>
              <w:left w:val="single" w:sz="4" w:space="0" w:color="auto"/>
              <w:bottom w:val="single" w:sz="4"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8" w:space="0" w:color="auto"/>
              <w:right w:val="single" w:sz="4" w:space="0" w:color="auto"/>
            </w:tcBorders>
            <w:vAlign w:val="center"/>
          </w:tcPr>
          <w:p w:rsidR="007B28EA" w:rsidRPr="00D73B25" w:rsidRDefault="007B28EA" w:rsidP="004C3374">
            <w:pPr>
              <w:rPr>
                <w:color w:val="000000"/>
                <w:sz w:val="16"/>
                <w:szCs w:val="16"/>
              </w:rPr>
            </w:pPr>
            <w:r>
              <w:rPr>
                <w:color w:val="000000"/>
                <w:sz w:val="16"/>
                <w:szCs w:val="16"/>
              </w:rPr>
              <w:t>n</w:t>
            </w:r>
            <w:r w:rsidRPr="00D73B25">
              <w:rPr>
                <w:color w:val="000000"/>
                <w:sz w:val="16"/>
                <w:szCs w:val="16"/>
              </w:rPr>
              <w:t>aturalna (lasy i grunty)</w:t>
            </w:r>
          </w:p>
        </w:tc>
        <w:tc>
          <w:tcPr>
            <w:tcW w:w="1560" w:type="pct"/>
            <w:tcBorders>
              <w:top w:val="nil"/>
              <w:left w:val="nil"/>
              <w:bottom w:val="single" w:sz="8" w:space="0" w:color="auto"/>
              <w:right w:val="single" w:sz="4"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1,619</w:t>
            </w:r>
          </w:p>
        </w:tc>
        <w:tc>
          <w:tcPr>
            <w:tcW w:w="1722" w:type="pct"/>
            <w:tcBorders>
              <w:top w:val="single" w:sz="4" w:space="0" w:color="auto"/>
              <w:left w:val="single" w:sz="4" w:space="0" w:color="auto"/>
              <w:bottom w:val="single" w:sz="8" w:space="0" w:color="auto"/>
              <w:right w:val="single" w:sz="8" w:space="0" w:color="auto"/>
            </w:tcBorders>
            <w:noWrap/>
            <w:vAlign w:val="center"/>
          </w:tcPr>
          <w:p w:rsidR="007B28EA" w:rsidRPr="00D73B25" w:rsidRDefault="007B28EA" w:rsidP="00DA57AC">
            <w:pPr>
              <w:jc w:val="center"/>
              <w:rPr>
                <w:color w:val="000000"/>
                <w:sz w:val="16"/>
                <w:szCs w:val="16"/>
              </w:rPr>
            </w:pPr>
            <w:r w:rsidRPr="00D73B25">
              <w:rPr>
                <w:color w:val="000000"/>
                <w:sz w:val="16"/>
                <w:szCs w:val="16"/>
              </w:rPr>
              <w:t>0,000</w:t>
            </w:r>
          </w:p>
        </w:tc>
      </w:tr>
      <w:tr w:rsidR="007B28EA" w:rsidRPr="00D73B25" w:rsidTr="009224E1">
        <w:trPr>
          <w:trHeight w:val="340"/>
        </w:trPr>
        <w:tc>
          <w:tcPr>
            <w:tcW w:w="1718" w:type="pct"/>
            <w:tcBorders>
              <w:top w:val="nil"/>
              <w:left w:val="single" w:sz="8" w:space="0" w:color="auto"/>
              <w:bottom w:val="single" w:sz="8" w:space="0" w:color="auto"/>
              <w:right w:val="single" w:sz="8" w:space="0" w:color="auto"/>
            </w:tcBorders>
            <w:noWrap/>
            <w:vAlign w:val="center"/>
          </w:tcPr>
          <w:p w:rsidR="007B28EA" w:rsidRPr="00D73B25" w:rsidRDefault="007B28EA" w:rsidP="004C3374">
            <w:pPr>
              <w:jc w:val="right"/>
              <w:rPr>
                <w:b/>
                <w:bCs/>
                <w:color w:val="000000"/>
                <w:sz w:val="16"/>
                <w:szCs w:val="16"/>
              </w:rPr>
            </w:pPr>
            <w:r w:rsidRPr="00D73B25">
              <w:rPr>
                <w:b/>
                <w:bCs/>
                <w:color w:val="000000"/>
                <w:sz w:val="16"/>
                <w:szCs w:val="16"/>
              </w:rPr>
              <w:t>suma emisji</w:t>
            </w:r>
          </w:p>
        </w:tc>
        <w:tc>
          <w:tcPr>
            <w:tcW w:w="1560" w:type="pct"/>
            <w:tcBorders>
              <w:top w:val="nil"/>
              <w:left w:val="nil"/>
              <w:bottom w:val="single" w:sz="8" w:space="0" w:color="auto"/>
              <w:right w:val="single" w:sz="4" w:space="0" w:color="auto"/>
            </w:tcBorders>
            <w:noWrap/>
            <w:vAlign w:val="center"/>
          </w:tcPr>
          <w:p w:rsidR="007B28EA" w:rsidRPr="00D73B25" w:rsidRDefault="007B28EA" w:rsidP="00DA57AC">
            <w:pPr>
              <w:jc w:val="center"/>
              <w:rPr>
                <w:b/>
                <w:bCs/>
                <w:color w:val="000000"/>
                <w:sz w:val="16"/>
                <w:szCs w:val="16"/>
              </w:rPr>
            </w:pPr>
            <w:r w:rsidRPr="00D73B25">
              <w:rPr>
                <w:b/>
                <w:bCs/>
                <w:color w:val="000000"/>
                <w:sz w:val="16"/>
                <w:szCs w:val="16"/>
              </w:rPr>
              <w:t>419,229</w:t>
            </w:r>
          </w:p>
        </w:tc>
        <w:tc>
          <w:tcPr>
            <w:tcW w:w="1722" w:type="pct"/>
            <w:tcBorders>
              <w:top w:val="nil"/>
              <w:left w:val="nil"/>
              <w:bottom w:val="single" w:sz="8" w:space="0" w:color="auto"/>
              <w:right w:val="single" w:sz="8" w:space="0" w:color="auto"/>
            </w:tcBorders>
            <w:noWrap/>
            <w:vAlign w:val="center"/>
          </w:tcPr>
          <w:p w:rsidR="007B28EA" w:rsidRPr="00D73B25" w:rsidRDefault="007B28EA" w:rsidP="00DA57AC">
            <w:pPr>
              <w:jc w:val="center"/>
              <w:rPr>
                <w:b/>
                <w:bCs/>
                <w:color w:val="000000"/>
                <w:sz w:val="16"/>
                <w:szCs w:val="16"/>
              </w:rPr>
            </w:pPr>
            <w:r w:rsidRPr="00D73B25">
              <w:rPr>
                <w:b/>
                <w:bCs/>
                <w:color w:val="000000"/>
                <w:sz w:val="16"/>
                <w:szCs w:val="16"/>
              </w:rPr>
              <w:t>0,111</w:t>
            </w:r>
          </w:p>
        </w:tc>
      </w:tr>
    </w:tbl>
    <w:p w:rsidR="007B28EA" w:rsidRPr="009224E1" w:rsidRDefault="007B28EA" w:rsidP="00E77578">
      <w:pPr>
        <w:pStyle w:val="K-Pnormal"/>
      </w:pPr>
      <w:bookmarkStart w:id="188" w:name="_Toc19511684"/>
      <w:r w:rsidRPr="009224E1">
        <w:t>Wskazane powyżej wartości pozwalają stwierdzić, że 74,6% substancji w powietrzu było wprowadz</w:t>
      </w:r>
      <w:r>
        <w:t xml:space="preserve">one </w:t>
      </w:r>
      <w:r w:rsidRPr="009224E1">
        <w:t xml:space="preserve">w strefie miasto Włocławek w ramach zwykłego korzystania ze środowiska, natomiast 25,4% w ramach powszechnego korzystania ze środowiska. </w:t>
      </w:r>
    </w:p>
    <w:p w:rsidR="007B28EA" w:rsidRPr="00692779" w:rsidRDefault="007B28EA" w:rsidP="001F5241">
      <w:pPr>
        <w:pStyle w:val="POPnagl1"/>
        <w:jc w:val="both"/>
      </w:pPr>
      <w:bookmarkStart w:id="189" w:name="_Toc480548401"/>
      <w:bookmarkStart w:id="190" w:name="_Toc480548458"/>
      <w:bookmarkStart w:id="191" w:name="_Toc19511704"/>
      <w:bookmarkStart w:id="192" w:name="_Toc27723289"/>
      <w:bookmarkStart w:id="193" w:name="_Toc33039512"/>
      <w:bookmarkEnd w:id="188"/>
      <w:r w:rsidRPr="00692779">
        <w:t>UZASADNIENIE</w:t>
      </w:r>
      <w:bookmarkEnd w:id="189"/>
      <w:bookmarkEnd w:id="190"/>
      <w:r w:rsidRPr="00692779">
        <w:t xml:space="preserve"> ZAKRESU OKREŚL</w:t>
      </w:r>
      <w:r>
        <w:t xml:space="preserve">ONYCH I OCENIONYCH PRZEZ ZARZĄD </w:t>
      </w:r>
      <w:r w:rsidRPr="00692779">
        <w:t>WOJEWÓDZTWA KUJAWSKO-POMORSKIEGO ZAGADNIEŃ</w:t>
      </w:r>
      <w:bookmarkEnd w:id="191"/>
      <w:bookmarkEnd w:id="192"/>
      <w:bookmarkEnd w:id="193"/>
    </w:p>
    <w:p w:rsidR="007B28EA" w:rsidRDefault="007B28EA" w:rsidP="00CB2AAE">
      <w:pPr>
        <w:pStyle w:val="POPnagl2"/>
      </w:pPr>
      <w:bookmarkStart w:id="194" w:name="_Toc19511705"/>
      <w:bookmarkStart w:id="195" w:name="_Toc27723290"/>
      <w:bookmarkStart w:id="196" w:name="_Toc33039513"/>
      <w:r>
        <w:t>UWARUNKOWANIA WYNIKAJĄCE Z PLANÓW ZAGOSPODAROWANIA PRZESTRZENNEGO</w:t>
      </w:r>
      <w:bookmarkEnd w:id="194"/>
      <w:bookmarkEnd w:id="195"/>
      <w:bookmarkEnd w:id="196"/>
    </w:p>
    <w:p w:rsidR="007B28EA" w:rsidRDefault="007B28EA" w:rsidP="00E957B9">
      <w:pPr>
        <w:pStyle w:val="POPnormal"/>
        <w:rPr>
          <w:rFonts w:eastAsia="ArialMT"/>
        </w:rPr>
      </w:pPr>
      <w:r>
        <w:rPr>
          <w:rFonts w:eastAsia="ArialMT"/>
        </w:rPr>
        <w:t>Podstawowym aktem prawnym regulującym proces planowania przestrzennego w Polsce jest ustawa z dnia 27 marca 2003 r. o planowaniu i zagospodarowaniu przestrzennym.</w:t>
      </w:r>
      <w:r>
        <w:rPr>
          <w:rStyle w:val="FootnoteReference"/>
          <w:rFonts w:eastAsia="ArialMT"/>
        </w:rPr>
        <w:footnoteReference w:id="69"/>
      </w:r>
      <w:r>
        <w:rPr>
          <w:rFonts w:eastAsia="ArialMT"/>
        </w:rPr>
        <w:t xml:space="preserve"> Zadaniem zapisów ustawy jest przeznaczanie terenów na wybrane cele oraz określanie sposobu ich zagospodarowania, przyjmując zasadę zrównoważonego rozwoju jako podstawę działań. Pod pojęciem zrównoważony rozwój należy rozumieć rozwój społeczno-gospodarczy, w którym występuje proces integrowania działań politycznych, gospodarczych i społecznych z zachowaniem równowagi przyrodniczej oraz trwałości podstawowych procesów przyrodniczych, w celu zagwarantowania możliwości zaspokajania podstawowych potrzeb społeczności lub obywateli zarówno współczesnego pokolenia, jak i przyszłych pokoleń.</w:t>
      </w:r>
    </w:p>
    <w:p w:rsidR="007B28EA" w:rsidRDefault="007B28EA" w:rsidP="002535D5">
      <w:pPr>
        <w:pStyle w:val="POPnormal"/>
        <w:rPr>
          <w:rFonts w:eastAsia="ArialMT"/>
        </w:rPr>
      </w:pPr>
      <w:r>
        <w:rPr>
          <w:rFonts w:eastAsia="ArialMT"/>
        </w:rPr>
        <w:t xml:space="preserve">Program ochrony powietrza należy do elementów polityki ekologicznej danego obszaru, dlatego zaproponowane działania naprawcze muszą być zintegrowane z istniejącymi planami, programami czy strategiami. Niniejszy dokument powinien wpisywać się w realizację celów mikroskalowych, regionalnych i lokalnych. </w:t>
      </w:r>
    </w:p>
    <w:p w:rsidR="007B28EA" w:rsidRDefault="007B28EA" w:rsidP="008179BA">
      <w:pPr>
        <w:pStyle w:val="POPnormal"/>
        <w:rPr>
          <w:rFonts w:eastAsia="ArialMT"/>
        </w:rPr>
      </w:pPr>
      <w:r w:rsidRPr="00BD4FF5">
        <w:rPr>
          <w:rFonts w:eastAsia="ArialMT"/>
        </w:rPr>
        <w:t xml:space="preserve">Podczas tworzenia niniejszego Programu dla strefy miasto Włocławek </w:t>
      </w:r>
      <w:r w:rsidRPr="00A627C6">
        <w:rPr>
          <w:rFonts w:eastAsia="ArialMT"/>
        </w:rPr>
        <w:t>przeanalizowano Plan zagospodarowania przestrzennego województwa kujawsko-pomorskiego będącego załącznikiem do</w:t>
      </w:r>
      <w:r>
        <w:rPr>
          <w:rFonts w:eastAsia="ArialMT"/>
        </w:rPr>
        <w:t> </w:t>
      </w:r>
      <w:r w:rsidRPr="00A627C6">
        <w:rPr>
          <w:rFonts w:eastAsia="ArialMT"/>
        </w:rPr>
        <w:t xml:space="preserve">uchwały nr XI/135/03 </w:t>
      </w:r>
      <w:r w:rsidRPr="006F5B2B">
        <w:rPr>
          <w:rFonts w:eastAsia="ArialMT"/>
        </w:rPr>
        <w:t>Sejmiku Województwa Kujawsko-Pomorskiego z dnia 26 czerwca 2003</w:t>
      </w:r>
      <w:r>
        <w:rPr>
          <w:rFonts w:eastAsia="ArialMT"/>
        </w:rPr>
        <w:t> </w:t>
      </w:r>
      <w:r w:rsidRPr="006F5B2B">
        <w:rPr>
          <w:rFonts w:eastAsia="ArialMT"/>
        </w:rPr>
        <w:t xml:space="preserve">roku. W zakresie ochrony powietrza wskazane są kierunki rozwoju dla systemów grzewczych nie opartych na spalaniu paliw stałych. </w:t>
      </w:r>
      <w:r>
        <w:rPr>
          <w:rFonts w:eastAsia="ArialMT"/>
        </w:rPr>
        <w:t>Obecnie trwają prace nad nowym Planem zagospodarowania przestrzennego województwa kujawsko-pomorskiego. Podjęto uchwałę w sprawie przyjęcia projektu Planu zagospodarowania przestrzennego województwa kujawsko-pomorskiego wraz z Prognozą oddziaływania na środowisko (uchwała Nr 14/588/18 Zarządu Województwa Kujawsko-Pomorskiego z dnia 12 kwietnia 2018 r.).</w:t>
      </w:r>
      <w:r w:rsidRPr="0065434C">
        <w:t xml:space="preserve"> </w:t>
      </w:r>
      <w:r w:rsidRPr="0065434C">
        <w:rPr>
          <w:rFonts w:eastAsia="ArialMT"/>
        </w:rPr>
        <w:t>Polityka władz województwa zgodnie z przyjętym Planem zagospodarowania przestrzennego województwa kujawsko-pomorskiego oraz zmiany w Planie (aktualizacja) dążą m.in. do poprawy stanu jakości powietrza. Do zasad zagospodarowania należeć będzie tworzenie stref buforowych i obudowy biologicznej wzdłuż dróg wysokich klas technicznych, ograniczających rozprzestrzenianie zanieczyszczeń motoryzacyjnych.</w:t>
      </w:r>
    </w:p>
    <w:p w:rsidR="007B28EA" w:rsidRPr="00311CD7" w:rsidRDefault="007B28EA" w:rsidP="008179BA">
      <w:pPr>
        <w:pStyle w:val="POPnormal"/>
        <w:rPr>
          <w:rFonts w:eastAsia="ArialMT"/>
        </w:rPr>
      </w:pPr>
      <w:r>
        <w:rPr>
          <w:rFonts w:eastAsia="ArialMT"/>
        </w:rPr>
        <w:t xml:space="preserve">Zapisy dotyczące ochrony środowiska w miejscowym planie zagospodarowania przestrzennego (mpzp) mają wiążące znaczenie, gdyż, zgodnie z treścią wspomnianej wyżej uchwały, dokument ten jest aktem prawa miejscowego. Treść Planu ustalona jest w zależności od potrzeb </w:t>
      </w:r>
      <w:r>
        <w:rPr>
          <w:rFonts w:eastAsia="ArialMT"/>
        </w:rPr>
        <w:br/>
        <w:t xml:space="preserve">i zawiera: granice i zasady gospodarowania terenów lub obiektów podlegających ochronie, szczególne warunki </w:t>
      </w:r>
      <w:r w:rsidRPr="00311CD7">
        <w:rPr>
          <w:rFonts w:eastAsia="ArialMT"/>
        </w:rPr>
        <w:t>zagospodarowania terenów, w tym zakaz budowy wynikających z potrzeb ochrony środowiska. Wszystkie wskazania nakazujące przez ustawodawców m.in. lokalizacja infrastruktury technicznej, linie komunikacyjne, napowietrzne ora</w:t>
      </w:r>
      <w:r>
        <w:rPr>
          <w:rFonts w:eastAsia="ArialMT"/>
        </w:rPr>
        <w:t>z inne obiekty liniowe, tak aby </w:t>
      </w:r>
      <w:r w:rsidRPr="00311CD7">
        <w:rPr>
          <w:rFonts w:eastAsia="ArialMT"/>
        </w:rPr>
        <w:t>zapewnić ograniczenie ich</w:t>
      </w:r>
      <w:r>
        <w:rPr>
          <w:rFonts w:eastAsia="ArialMT"/>
        </w:rPr>
        <w:t> </w:t>
      </w:r>
      <w:r w:rsidRPr="00311CD7">
        <w:rPr>
          <w:rFonts w:eastAsia="ArialMT"/>
        </w:rPr>
        <w:t>negatywnego oddziaływania na środowisko.</w:t>
      </w:r>
    </w:p>
    <w:p w:rsidR="007B28EA" w:rsidRPr="004756CC" w:rsidRDefault="007B28EA" w:rsidP="00C80562">
      <w:pPr>
        <w:pStyle w:val="POPnormal"/>
        <w:rPr>
          <w:rFonts w:eastAsia="ArialMT"/>
        </w:rPr>
      </w:pPr>
      <w:r w:rsidRPr="00311CD7">
        <w:rPr>
          <w:rFonts w:eastAsia="ArialMT"/>
        </w:rPr>
        <w:t>Miasto Włocławek jest w różnym st</w:t>
      </w:r>
      <w:r>
        <w:rPr>
          <w:rFonts w:eastAsia="ArialMT"/>
        </w:rPr>
        <w:t>opniu pokryte miejscowymi planami</w:t>
      </w:r>
      <w:r w:rsidRPr="00311CD7">
        <w:rPr>
          <w:rFonts w:eastAsia="ArialMT"/>
        </w:rPr>
        <w:t xml:space="preserve"> zagospodarowania przestrzennego</w:t>
      </w:r>
      <w:r>
        <w:rPr>
          <w:rFonts w:eastAsia="ArialMT"/>
        </w:rPr>
        <w:t xml:space="preserve">. </w:t>
      </w:r>
      <w:r w:rsidRPr="001A0904">
        <w:rPr>
          <w:rFonts w:eastAsia="ArialMT"/>
        </w:rPr>
        <w:t>W 2018 r. obowiązujących dla miasta Włocławek planów zagospodarowania przestrzennego było 56</w:t>
      </w:r>
      <w:r>
        <w:rPr>
          <w:rFonts w:eastAsia="ArialMT"/>
        </w:rPr>
        <w:t xml:space="preserve"> szt. Zgodnie</w:t>
      </w:r>
      <w:r w:rsidRPr="001A0904">
        <w:rPr>
          <w:rFonts w:eastAsia="ArialMT"/>
        </w:rPr>
        <w:t xml:space="preserve"> </w:t>
      </w:r>
      <w:r>
        <w:rPr>
          <w:rFonts w:eastAsia="ArialMT"/>
        </w:rPr>
        <w:t xml:space="preserve">z </w:t>
      </w:r>
      <w:r w:rsidRPr="001A0904">
        <w:rPr>
          <w:rFonts w:eastAsia="ArialMT"/>
        </w:rPr>
        <w:t>tymi danymi, stopień pokrycia powierzchni miasta Włocławek obowiązującymi planami wynosi 36,5%</w:t>
      </w:r>
      <w:r>
        <w:rPr>
          <w:rFonts w:eastAsia="ArialMT"/>
        </w:rPr>
        <w:t>.</w:t>
      </w:r>
      <w:r w:rsidRPr="001A0904">
        <w:rPr>
          <w:rStyle w:val="FootnoteReference"/>
          <w:rFonts w:eastAsia="ArialMT"/>
        </w:rPr>
        <w:footnoteReference w:id="70"/>
      </w:r>
      <w:r w:rsidRPr="00FF3E07">
        <w:rPr>
          <w:rFonts w:eastAsia="ArialMT"/>
          <w:vertAlign w:val="superscript"/>
        </w:rPr>
        <w:t>,</w:t>
      </w:r>
      <w:r w:rsidRPr="001A0904">
        <w:rPr>
          <w:rStyle w:val="FootnoteReference"/>
          <w:rFonts w:eastAsia="ArialMT"/>
        </w:rPr>
        <w:footnoteReference w:id="71"/>
      </w:r>
      <w:r>
        <w:rPr>
          <w:rFonts w:eastAsia="ArialMT"/>
        </w:rPr>
        <w:t xml:space="preserve"> </w:t>
      </w:r>
      <w:r w:rsidRPr="002B4761">
        <w:rPr>
          <w:rFonts w:eastAsia="ArialMT"/>
        </w:rPr>
        <w:t>Warto n</w:t>
      </w:r>
      <w:r>
        <w:rPr>
          <w:rFonts w:eastAsia="ArialMT"/>
        </w:rPr>
        <w:t>admienić, iż kolejne plany są w </w:t>
      </w:r>
      <w:r w:rsidRPr="002B4761">
        <w:rPr>
          <w:rFonts w:eastAsia="ArialMT"/>
        </w:rPr>
        <w:t>trakcie opracowywania</w:t>
      </w:r>
      <w:r>
        <w:rPr>
          <w:rFonts w:eastAsia="ArialMT"/>
        </w:rPr>
        <w:t>.</w:t>
      </w:r>
      <w:r>
        <w:rPr>
          <w:rStyle w:val="FootnoteReference"/>
          <w:rFonts w:eastAsia="ArialMT"/>
        </w:rPr>
        <w:footnoteReference w:id="72"/>
      </w:r>
    </w:p>
    <w:p w:rsidR="007B28EA" w:rsidRDefault="007B28EA" w:rsidP="00E957B9">
      <w:pPr>
        <w:pStyle w:val="POPnormal"/>
        <w:rPr>
          <w:rFonts w:eastAsia="ArialMT"/>
        </w:rPr>
      </w:pPr>
      <w:r w:rsidRPr="00440A44">
        <w:rPr>
          <w:rFonts w:eastAsia="ArialMT"/>
        </w:rPr>
        <w:t>Planowanie przestrzenne jest podstawowym narzędziem do ochrony</w:t>
      </w:r>
      <w:r>
        <w:rPr>
          <w:rFonts w:eastAsia="ArialMT"/>
        </w:rPr>
        <w:t>,</w:t>
      </w:r>
      <w:r w:rsidRPr="00440A44">
        <w:rPr>
          <w:rFonts w:eastAsia="ArialMT"/>
        </w:rPr>
        <w:t xml:space="preserve"> jak i kształtowania środowiska, ponieważ cały proces planowania określa warunki oraz kierunki</w:t>
      </w:r>
      <w:r>
        <w:rPr>
          <w:rFonts w:eastAsia="ArialMT"/>
        </w:rPr>
        <w:t>, jak dany teren ma </w:t>
      </w:r>
      <w:r w:rsidRPr="00440A44">
        <w:rPr>
          <w:rFonts w:eastAsia="ArialMT"/>
        </w:rPr>
        <w:t>być zagospodarowany. Każdy kierunek w planach zagospodarowania przestrzennego powinien uwzględnić zasady ochrony środowiska, w tym również zasady ochrony powietrza. Opracowania planistyczne winny wprowadzać rozwiązania zapewniające ochronę oraz</w:t>
      </w:r>
      <w:r>
        <w:rPr>
          <w:rFonts w:eastAsia="ArialMT"/>
        </w:rPr>
        <w:t> </w:t>
      </w:r>
      <w:r w:rsidRPr="00440A44">
        <w:rPr>
          <w:rFonts w:eastAsia="ArialMT"/>
        </w:rPr>
        <w:t xml:space="preserve">przywracanie środowiska do stanu właściwego. </w:t>
      </w:r>
      <w:r w:rsidRPr="00E957B9">
        <w:rPr>
          <w:rFonts w:eastAsia="ArialMT"/>
        </w:rPr>
        <w:t xml:space="preserve">Główną zasadą polityki przestrzennej, która realizuje zarówno założenia krajowego programu ochrony powietrza, koncepcję przestrzennego zagospodarowania kraju, regionalny program operacyjny województwa kujawsko-pomorskiego, założenia lokalnych i regionalnych programów ochrony środowiska, </w:t>
      </w:r>
      <w:r w:rsidRPr="00440A44">
        <w:rPr>
          <w:rFonts w:eastAsia="ArialMT"/>
        </w:rPr>
        <w:t>jest za</w:t>
      </w:r>
      <w:r>
        <w:rPr>
          <w:rFonts w:eastAsia="ArialMT"/>
        </w:rPr>
        <w:t>pewnienie ładu przestrzennego i </w:t>
      </w:r>
      <w:r w:rsidRPr="00440A44">
        <w:rPr>
          <w:rFonts w:eastAsia="ArialMT"/>
        </w:rPr>
        <w:t>warunków zrównoważonego rozwoju, która jest kompromisem pomiędzy koniecznością ochrony środowiska</w:t>
      </w:r>
      <w:r>
        <w:rPr>
          <w:rFonts w:eastAsia="ArialMT"/>
        </w:rPr>
        <w:t>,</w:t>
      </w:r>
      <w:r w:rsidRPr="00440A44">
        <w:rPr>
          <w:rFonts w:eastAsia="ArialMT"/>
        </w:rPr>
        <w:t xml:space="preserve"> a rozwojem gospodarczym i</w:t>
      </w:r>
      <w:r>
        <w:rPr>
          <w:rFonts w:eastAsia="ArialMT"/>
        </w:rPr>
        <w:t> </w:t>
      </w:r>
      <w:r w:rsidRPr="00440A44">
        <w:rPr>
          <w:rFonts w:eastAsia="ArialMT"/>
        </w:rPr>
        <w:t xml:space="preserve">społecznym gmin, a także działaniami na rzecz poprawy warunków życia mieszkańców. </w:t>
      </w:r>
    </w:p>
    <w:p w:rsidR="007B28EA" w:rsidRPr="00150C27" w:rsidRDefault="007B28EA" w:rsidP="002535D5">
      <w:pPr>
        <w:pStyle w:val="POPnormal"/>
        <w:rPr>
          <w:rFonts w:eastAsia="ArialMT"/>
          <w:highlight w:val="yellow"/>
        </w:rPr>
      </w:pPr>
      <w:r w:rsidRPr="007760BB">
        <w:rPr>
          <w:rFonts w:eastAsia="ArialMT"/>
        </w:rPr>
        <w:t>Miasto Włocławek posiada również Studium uwarunkowań i kierunków zagospodarowania przestrzennego</w:t>
      </w:r>
      <w:r>
        <w:rPr>
          <w:rStyle w:val="FootnoteReference"/>
          <w:rFonts w:eastAsia="ArialMT"/>
        </w:rPr>
        <w:footnoteReference w:id="73"/>
      </w:r>
      <w:r w:rsidRPr="007760BB">
        <w:rPr>
          <w:rFonts w:eastAsia="ArialMT"/>
        </w:rPr>
        <w:t>. Jest to jedyny, interdyscyplinarny, dokument określającym politykę przestrzenną i</w:t>
      </w:r>
      <w:r>
        <w:rPr>
          <w:rFonts w:eastAsia="ArialMT"/>
        </w:rPr>
        <w:t> </w:t>
      </w:r>
      <w:r w:rsidRPr="007760BB">
        <w:rPr>
          <w:rFonts w:eastAsia="ArialMT"/>
        </w:rPr>
        <w:t>lokalne zasady zagospodarowania przestrzennego na obszarze całego miasta oraz</w:t>
      </w:r>
      <w:r>
        <w:rPr>
          <w:rFonts w:eastAsia="ArialMT"/>
        </w:rPr>
        <w:t> </w:t>
      </w:r>
      <w:r w:rsidRPr="007760BB">
        <w:rPr>
          <w:rFonts w:eastAsia="ArialMT"/>
        </w:rPr>
        <w:t>stanowi podstawowe narzędzie umożliwiające realizację zadań własnych gminy w zakresie ładu przestrzennego, komunikacji i infrastruktury technicznej. Studium nie jest aktem prawa miejscowego, jednak jego ustalenia są</w:t>
      </w:r>
      <w:r>
        <w:rPr>
          <w:rFonts w:eastAsia="ArialMT"/>
        </w:rPr>
        <w:t> </w:t>
      </w:r>
      <w:r w:rsidRPr="007760BB">
        <w:rPr>
          <w:rFonts w:eastAsia="ArialMT"/>
        </w:rPr>
        <w:t>wiążące dla organów gminy przy sporządzaniu miejscowych planów zagospodarowania przestrzennego. Przedmiotem regulacji są elementy zagospodarowania wymagające przekształceń zgodnych z polityką przestrzenną samorządu miejskiego, których realizacja poprzez plany miejscowe umożliwi osiągnięcie strategicznych celów określonych w Studium i innych dokumentach, np.</w:t>
      </w:r>
      <w:r>
        <w:rPr>
          <w:rFonts w:eastAsia="ArialMT"/>
        </w:rPr>
        <w:t> </w:t>
      </w:r>
      <w:r w:rsidRPr="007760BB">
        <w:rPr>
          <w:rFonts w:eastAsia="ArialMT"/>
        </w:rPr>
        <w:t>w</w:t>
      </w:r>
      <w:r>
        <w:rPr>
          <w:rFonts w:eastAsia="ArialMT"/>
        </w:rPr>
        <w:t> </w:t>
      </w:r>
      <w:r w:rsidRPr="007760BB">
        <w:rPr>
          <w:rFonts w:eastAsia="ArialMT"/>
        </w:rPr>
        <w:t>Strategii Rozwoju Miasta Włocławek.</w:t>
      </w:r>
    </w:p>
    <w:p w:rsidR="007B28EA" w:rsidRPr="00A050FB" w:rsidRDefault="007B28EA" w:rsidP="002535D5">
      <w:pPr>
        <w:pStyle w:val="POPnormal"/>
        <w:rPr>
          <w:rFonts w:eastAsia="ArialMT"/>
        </w:rPr>
      </w:pPr>
      <w:r w:rsidRPr="00A050FB">
        <w:rPr>
          <w:rFonts w:eastAsia="ArialMT"/>
        </w:rPr>
        <w:t>Uwarunkowania wynikające z miejscowych planów zagospodarowania przestrzennego mające wpływ na jakość powietrza mogą dotyczyć:</w:t>
      </w:r>
    </w:p>
    <w:p w:rsidR="007B28EA" w:rsidRPr="00A050FB" w:rsidRDefault="007B28EA" w:rsidP="002535D5">
      <w:pPr>
        <w:pStyle w:val="POPwypkt"/>
        <w:rPr>
          <w:rFonts w:eastAsia="ArialMT"/>
        </w:rPr>
      </w:pPr>
      <w:r w:rsidRPr="00A050FB">
        <w:rPr>
          <w:rFonts w:eastAsia="ArialMT"/>
        </w:rPr>
        <w:t>ograniczenia bądź zakazu możliwości lokalizowania obiektów o określonych funkcjach w obrębie poszczególnych jednostek urbanistycznych;</w:t>
      </w:r>
    </w:p>
    <w:p w:rsidR="007B28EA" w:rsidRPr="001E4D85" w:rsidRDefault="007B28EA" w:rsidP="002535D5">
      <w:pPr>
        <w:pStyle w:val="POPwypkt"/>
        <w:rPr>
          <w:rFonts w:eastAsia="ArialMT"/>
        </w:rPr>
      </w:pPr>
      <w:r w:rsidRPr="00A050FB">
        <w:rPr>
          <w:rFonts w:eastAsia="ArialMT"/>
        </w:rPr>
        <w:t>stosowani</w:t>
      </w:r>
      <w:r>
        <w:rPr>
          <w:rFonts w:eastAsia="ArialMT"/>
        </w:rPr>
        <w:t>a</w:t>
      </w:r>
      <w:r w:rsidRPr="00A050FB">
        <w:rPr>
          <w:rFonts w:eastAsia="ArialMT"/>
        </w:rPr>
        <w:t xml:space="preserve"> rozwiązań organizacyjnych lub technicznych dla obiektów mogących </w:t>
      </w:r>
      <w:r>
        <w:rPr>
          <w:rFonts w:eastAsia="ArialMT"/>
        </w:rPr>
        <w:t>powodować przekroczenia</w:t>
      </w:r>
      <w:r w:rsidRPr="001E4D85">
        <w:rPr>
          <w:rFonts w:eastAsia="ArialMT"/>
        </w:rPr>
        <w:t xml:space="preserve"> norm dopuszczalnych.</w:t>
      </w:r>
    </w:p>
    <w:p w:rsidR="007B28EA" w:rsidRPr="00520678" w:rsidRDefault="007B28EA" w:rsidP="002535D5">
      <w:pPr>
        <w:pStyle w:val="POPnormal"/>
        <w:rPr>
          <w:rFonts w:eastAsia="ArialMT"/>
        </w:rPr>
      </w:pPr>
      <w:r w:rsidRPr="001E4D85">
        <w:rPr>
          <w:rFonts w:eastAsia="ArialMT"/>
        </w:rPr>
        <w:t>Uwarunkowania wynikające ze studium uwarunkowań i kierunków zagospodarowania przestrzennego miasta Włocławek (</w:t>
      </w:r>
      <w:r>
        <w:rPr>
          <w:rFonts w:eastAsia="ArialMT"/>
        </w:rPr>
        <w:t>u</w:t>
      </w:r>
      <w:r w:rsidRPr="001E4D85">
        <w:rPr>
          <w:rFonts w:eastAsia="ArialMT"/>
        </w:rPr>
        <w:t>chwała Nr XIII/161/11 Rady Miasta Włocławek z dnia 26</w:t>
      </w:r>
      <w:r>
        <w:rPr>
          <w:rFonts w:eastAsia="ArialMT"/>
        </w:rPr>
        <w:t> </w:t>
      </w:r>
      <w:r w:rsidRPr="001E4D85">
        <w:rPr>
          <w:rFonts w:eastAsia="ArialMT"/>
        </w:rPr>
        <w:t>września 2011 r. w</w:t>
      </w:r>
      <w:r>
        <w:rPr>
          <w:rFonts w:eastAsia="ArialMT"/>
        </w:rPr>
        <w:t> </w:t>
      </w:r>
      <w:r w:rsidRPr="001E4D85">
        <w:rPr>
          <w:rFonts w:eastAsia="ArialMT"/>
        </w:rPr>
        <w:t xml:space="preserve">sprawie aktualności Studium uwarunkowań i kierunków zagospodarowania przestrzennego miasta Włocławek” </w:t>
      </w:r>
      <w:r w:rsidRPr="00520678">
        <w:rPr>
          <w:rFonts w:eastAsia="ArialMT"/>
        </w:rPr>
        <w:t>oraz miejscowych planów zagospodarowania przestrzennego)</w:t>
      </w:r>
      <w:r w:rsidRPr="00520678">
        <w:rPr>
          <w:rStyle w:val="FootnoteReference"/>
          <w:rFonts w:eastAsia="ArialMT"/>
        </w:rPr>
        <w:footnoteReference w:id="74"/>
      </w:r>
      <w:r w:rsidRPr="00520678">
        <w:rPr>
          <w:rFonts w:eastAsia="ArialMT"/>
        </w:rPr>
        <w:t xml:space="preserve"> w zakresie ochrony powietrza dotyczą m.in.:</w:t>
      </w:r>
    </w:p>
    <w:p w:rsidR="007B28EA" w:rsidRPr="00520678" w:rsidRDefault="007B28EA" w:rsidP="00FF3E07">
      <w:pPr>
        <w:pStyle w:val="POPwypkt"/>
      </w:pPr>
      <w:r w:rsidRPr="00520678">
        <w:t>rozwoju systemów gazowniczych oraz miejskiej sieci ciepłowniczej;</w:t>
      </w:r>
    </w:p>
    <w:p w:rsidR="007B28EA" w:rsidRPr="00FF3E07" w:rsidRDefault="007B28EA" w:rsidP="00FF3E07">
      <w:pPr>
        <w:pStyle w:val="POPwypkt"/>
        <w:rPr>
          <w:rFonts w:eastAsia="ArialMT"/>
        </w:rPr>
      </w:pPr>
      <w:r w:rsidRPr="00520678">
        <w:rPr>
          <w:rFonts w:eastAsia="ArialMT"/>
        </w:rPr>
        <w:t>stosowani</w:t>
      </w:r>
      <w:r>
        <w:rPr>
          <w:rFonts w:eastAsia="ArialMT"/>
        </w:rPr>
        <w:t>a</w:t>
      </w:r>
      <w:r w:rsidRPr="00520678">
        <w:rPr>
          <w:rFonts w:eastAsia="ArialMT"/>
        </w:rPr>
        <w:t xml:space="preserve"> rozwiązań organizacyjnych lub technicznych wspierających rozwój komunikacji publicznej.</w:t>
      </w:r>
    </w:p>
    <w:p w:rsidR="007B28EA" w:rsidRPr="00CB2AAE" w:rsidRDefault="007B28EA" w:rsidP="00CB2AAE">
      <w:pPr>
        <w:pStyle w:val="POPnagl2"/>
      </w:pPr>
      <w:bookmarkStart w:id="198" w:name="_Toc19511713"/>
      <w:bookmarkStart w:id="199" w:name="_Toc27723291"/>
      <w:bookmarkStart w:id="200" w:name="_Toc33039514"/>
      <w:r w:rsidRPr="00CB2AAE">
        <w:t xml:space="preserve">BILANS </w:t>
      </w:r>
      <w:bookmarkEnd w:id="198"/>
      <w:r w:rsidRPr="00CB2AAE">
        <w:t>SUBSTANCJI WPROWADZANYCH DO POWIETRZA ZE ŹRÓDEŁ, DLA</w:t>
      </w:r>
      <w:r>
        <w:t> </w:t>
      </w:r>
      <w:r w:rsidRPr="00CB2AAE">
        <w:t>KTÓRYCH WSKAZANO KONIECZNOŚĆ REDUKCJI EMISJI</w:t>
      </w:r>
      <w:bookmarkEnd w:id="199"/>
      <w:bookmarkEnd w:id="200"/>
    </w:p>
    <w:p w:rsidR="007B28EA" w:rsidRDefault="007B28EA" w:rsidP="00C1189C">
      <w:pPr>
        <w:pStyle w:val="K-Pnormal"/>
      </w:pPr>
      <w:r>
        <w:t>Analizy przeprowadzone w ramach przygotowania Programu wskazały na konieczność redukcji emisji z sektora komunalno-bytowego w strefie miasto Włocławek. Wymagana wielkość redukcji została wyznaczona na podstawie modelowania matematycznego rozprzestrzeniania zanieczyszczeń. Podstawowym parametrem decydującym o wielkości wymaganej redukcji była konieczność dotrzymania poziomu dopuszczalnego pyłu PM10 oraz ograniczenie stężeń benzo(a)pirenu. Poniżej zestawiono porównanie emisji z sektora komunalno-bytowego w roku bazowym i w roku prognozy w strefie miasto Włocławek.</w:t>
      </w:r>
    </w:p>
    <w:p w:rsidR="007B28EA" w:rsidRDefault="007B28EA" w:rsidP="00374ACF">
      <w:pPr>
        <w:pStyle w:val="Caption"/>
      </w:pPr>
      <w:bookmarkStart w:id="201" w:name="_Toc33039698"/>
      <w:r>
        <w:t xml:space="preserve">Rysunek </w:t>
      </w:r>
      <w:r>
        <w:rPr>
          <w:noProof/>
        </w:rPr>
        <w:fldChar w:fldCharType="begin"/>
      </w:r>
      <w:r>
        <w:rPr>
          <w:noProof/>
        </w:rPr>
        <w:instrText xml:space="preserve"> SEQ Rysunek \* ARABIC </w:instrText>
      </w:r>
      <w:r>
        <w:rPr>
          <w:noProof/>
        </w:rPr>
        <w:fldChar w:fldCharType="separate"/>
      </w:r>
      <w:r>
        <w:rPr>
          <w:noProof/>
        </w:rPr>
        <w:t>16</w:t>
      </w:r>
      <w:r>
        <w:rPr>
          <w:noProof/>
        </w:rPr>
        <w:fldChar w:fldCharType="end"/>
      </w:r>
      <w:r>
        <w:t xml:space="preserve">. </w:t>
      </w:r>
      <w:r w:rsidRPr="00FF3B28">
        <w:t>Porównanie emisji pyłu PM10 i benzo(a)pirenu z sektora komunalno-bytowego w strefie miasto Włocławek w roku bazowym i w roku prognozy</w:t>
      </w:r>
      <w:bookmarkEnd w:id="201"/>
    </w:p>
    <w:tbl>
      <w:tblPr>
        <w:tblW w:w="5000" w:type="pct"/>
        <w:tblCellMar>
          <w:top w:w="28" w:type="dxa"/>
          <w:left w:w="70" w:type="dxa"/>
          <w:bottom w:w="28" w:type="dxa"/>
          <w:right w:w="70" w:type="dxa"/>
        </w:tblCellMar>
        <w:tblLook w:val="00A0"/>
      </w:tblPr>
      <w:tblGrid>
        <w:gridCol w:w="3851"/>
        <w:gridCol w:w="1341"/>
        <w:gridCol w:w="1340"/>
        <w:gridCol w:w="1340"/>
        <w:gridCol w:w="1340"/>
      </w:tblGrid>
      <w:tr w:rsidR="007B28EA" w:rsidRPr="002937ED" w:rsidTr="009467AD">
        <w:trPr>
          <w:trHeight w:val="227"/>
          <w:tblHeader/>
        </w:trPr>
        <w:tc>
          <w:tcPr>
            <w:tcW w:w="3681"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tcPr>
          <w:p w:rsidR="007B28EA" w:rsidRPr="0003097F" w:rsidRDefault="007B28EA" w:rsidP="00DA57AC">
            <w:pPr>
              <w:jc w:val="center"/>
              <w:rPr>
                <w:b/>
                <w:bCs/>
                <w:sz w:val="16"/>
                <w:szCs w:val="16"/>
              </w:rPr>
            </w:pPr>
            <w:r w:rsidRPr="0003097F">
              <w:rPr>
                <w:b/>
                <w:bCs/>
                <w:sz w:val="16"/>
                <w:szCs w:val="16"/>
              </w:rPr>
              <w:t>jednostka administracyjna</w:t>
            </w:r>
          </w:p>
        </w:tc>
        <w:tc>
          <w:tcPr>
            <w:tcW w:w="2563" w:type="dxa"/>
            <w:gridSpan w:val="2"/>
            <w:tcBorders>
              <w:top w:val="single" w:sz="4" w:space="0" w:color="auto"/>
              <w:left w:val="single" w:sz="4" w:space="0" w:color="auto"/>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wi</w:t>
            </w:r>
            <w:r>
              <w:rPr>
                <w:b/>
                <w:bCs/>
                <w:sz w:val="16"/>
                <w:szCs w:val="16"/>
              </w:rPr>
              <w:t>elkość emisji zanieczyszczeń do </w:t>
            </w:r>
            <w:r w:rsidRPr="0003097F">
              <w:rPr>
                <w:b/>
                <w:bCs/>
                <w:sz w:val="16"/>
                <w:szCs w:val="16"/>
              </w:rPr>
              <w:t>powietrza w 2018 roku</w:t>
            </w:r>
          </w:p>
        </w:tc>
        <w:tc>
          <w:tcPr>
            <w:tcW w:w="2562" w:type="dxa"/>
            <w:gridSpan w:val="2"/>
            <w:tcBorders>
              <w:top w:val="single" w:sz="4" w:space="0" w:color="auto"/>
              <w:left w:val="nil"/>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wi</w:t>
            </w:r>
            <w:r>
              <w:rPr>
                <w:b/>
                <w:bCs/>
                <w:sz w:val="16"/>
                <w:szCs w:val="16"/>
              </w:rPr>
              <w:t>elkość emisji zanieczyszczeń do </w:t>
            </w:r>
            <w:r w:rsidRPr="0003097F">
              <w:rPr>
                <w:b/>
                <w:bCs/>
                <w:sz w:val="16"/>
                <w:szCs w:val="16"/>
              </w:rPr>
              <w:t>powietrza w roku prognozy</w:t>
            </w:r>
          </w:p>
        </w:tc>
      </w:tr>
      <w:tr w:rsidR="007B28EA" w:rsidRPr="002937ED" w:rsidTr="009467AD">
        <w:trPr>
          <w:trHeight w:val="227"/>
          <w:tblHeader/>
        </w:trPr>
        <w:tc>
          <w:tcPr>
            <w:tcW w:w="3681" w:type="dxa"/>
            <w:vMerge/>
            <w:tcBorders>
              <w:top w:val="single" w:sz="4" w:space="0" w:color="auto"/>
              <w:left w:val="single" w:sz="4" w:space="0" w:color="auto"/>
              <w:bottom w:val="single" w:sz="4" w:space="0" w:color="auto"/>
              <w:right w:val="single" w:sz="4" w:space="0" w:color="auto"/>
            </w:tcBorders>
            <w:vAlign w:val="center"/>
          </w:tcPr>
          <w:p w:rsidR="007B28EA" w:rsidRPr="0003097F" w:rsidRDefault="007B28EA" w:rsidP="00DA57AC">
            <w:pPr>
              <w:jc w:val="center"/>
              <w:rPr>
                <w:b/>
                <w:bCs/>
                <w:sz w:val="16"/>
                <w:szCs w:val="16"/>
              </w:rPr>
            </w:pPr>
          </w:p>
        </w:tc>
        <w:tc>
          <w:tcPr>
            <w:tcW w:w="1282" w:type="dxa"/>
            <w:tcBorders>
              <w:top w:val="nil"/>
              <w:left w:val="single" w:sz="4" w:space="0" w:color="auto"/>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PM10</w:t>
            </w:r>
          </w:p>
        </w:tc>
        <w:tc>
          <w:tcPr>
            <w:tcW w:w="1281" w:type="dxa"/>
            <w:tcBorders>
              <w:top w:val="nil"/>
              <w:left w:val="nil"/>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B(a)P</w:t>
            </w:r>
          </w:p>
        </w:tc>
        <w:tc>
          <w:tcPr>
            <w:tcW w:w="1281" w:type="dxa"/>
            <w:tcBorders>
              <w:top w:val="nil"/>
              <w:left w:val="nil"/>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PM10</w:t>
            </w:r>
          </w:p>
        </w:tc>
        <w:tc>
          <w:tcPr>
            <w:tcW w:w="1281" w:type="dxa"/>
            <w:tcBorders>
              <w:top w:val="nil"/>
              <w:left w:val="nil"/>
              <w:bottom w:val="single" w:sz="4" w:space="0" w:color="auto"/>
              <w:right w:val="single" w:sz="4" w:space="0" w:color="auto"/>
            </w:tcBorders>
            <w:shd w:val="clear" w:color="000000" w:fill="E7E6E6"/>
            <w:vAlign w:val="center"/>
          </w:tcPr>
          <w:p w:rsidR="007B28EA" w:rsidRPr="0003097F" w:rsidRDefault="007B28EA" w:rsidP="00DA57AC">
            <w:pPr>
              <w:jc w:val="center"/>
              <w:rPr>
                <w:b/>
                <w:bCs/>
                <w:sz w:val="16"/>
                <w:szCs w:val="16"/>
              </w:rPr>
            </w:pPr>
            <w:r w:rsidRPr="0003097F">
              <w:rPr>
                <w:b/>
                <w:bCs/>
                <w:sz w:val="16"/>
                <w:szCs w:val="16"/>
              </w:rPr>
              <w:t>B(a)P</w:t>
            </w:r>
          </w:p>
        </w:tc>
      </w:tr>
      <w:tr w:rsidR="007B28EA" w:rsidRPr="002937ED" w:rsidTr="009467AD">
        <w:trPr>
          <w:trHeight w:val="227"/>
          <w:tblHeader/>
        </w:trPr>
        <w:tc>
          <w:tcPr>
            <w:tcW w:w="3681" w:type="dxa"/>
            <w:vMerge/>
            <w:tcBorders>
              <w:top w:val="single" w:sz="4" w:space="0" w:color="auto"/>
              <w:left w:val="single" w:sz="4" w:space="0" w:color="auto"/>
              <w:bottom w:val="single" w:sz="4" w:space="0" w:color="auto"/>
              <w:right w:val="single" w:sz="4" w:space="0" w:color="auto"/>
            </w:tcBorders>
            <w:vAlign w:val="center"/>
          </w:tcPr>
          <w:p w:rsidR="007B28EA" w:rsidRPr="0003097F" w:rsidRDefault="007B28EA" w:rsidP="00DA57AC">
            <w:pPr>
              <w:jc w:val="center"/>
              <w:rPr>
                <w:b/>
                <w:bCs/>
                <w:sz w:val="16"/>
                <w:szCs w:val="16"/>
              </w:rPr>
            </w:pPr>
          </w:p>
        </w:tc>
        <w:tc>
          <w:tcPr>
            <w:tcW w:w="1282" w:type="dxa"/>
            <w:tcBorders>
              <w:top w:val="nil"/>
              <w:left w:val="single" w:sz="4" w:space="0" w:color="auto"/>
              <w:bottom w:val="single" w:sz="4" w:space="0" w:color="auto"/>
              <w:right w:val="single" w:sz="4" w:space="0" w:color="auto"/>
            </w:tcBorders>
            <w:shd w:val="clear" w:color="000000" w:fill="E7E6E6"/>
            <w:noWrap/>
            <w:vAlign w:val="center"/>
          </w:tcPr>
          <w:p w:rsidR="007B28EA" w:rsidRPr="0003097F" w:rsidRDefault="007B28EA" w:rsidP="00DA57AC">
            <w:pPr>
              <w:jc w:val="center"/>
              <w:rPr>
                <w:b/>
                <w:bCs/>
                <w:sz w:val="16"/>
                <w:szCs w:val="16"/>
              </w:rPr>
            </w:pPr>
            <w:r w:rsidRPr="0003097F">
              <w:rPr>
                <w:b/>
                <w:bCs/>
                <w:sz w:val="16"/>
                <w:szCs w:val="16"/>
              </w:rPr>
              <w:t>[Mg/rok]</w:t>
            </w:r>
          </w:p>
        </w:tc>
        <w:tc>
          <w:tcPr>
            <w:tcW w:w="1281" w:type="dxa"/>
            <w:tcBorders>
              <w:top w:val="nil"/>
              <w:left w:val="nil"/>
              <w:bottom w:val="single" w:sz="4" w:space="0" w:color="auto"/>
              <w:right w:val="single" w:sz="4" w:space="0" w:color="auto"/>
            </w:tcBorders>
            <w:shd w:val="clear" w:color="000000" w:fill="E7E6E6"/>
            <w:noWrap/>
            <w:vAlign w:val="center"/>
          </w:tcPr>
          <w:p w:rsidR="007B28EA" w:rsidRPr="0003097F" w:rsidRDefault="007B28EA" w:rsidP="00DA57AC">
            <w:pPr>
              <w:jc w:val="center"/>
              <w:rPr>
                <w:b/>
                <w:bCs/>
                <w:sz w:val="16"/>
                <w:szCs w:val="16"/>
              </w:rPr>
            </w:pPr>
            <w:r w:rsidRPr="0003097F">
              <w:rPr>
                <w:b/>
                <w:bCs/>
                <w:sz w:val="16"/>
                <w:szCs w:val="16"/>
              </w:rPr>
              <w:t>[Mg/rok]</w:t>
            </w:r>
          </w:p>
        </w:tc>
        <w:tc>
          <w:tcPr>
            <w:tcW w:w="1281" w:type="dxa"/>
            <w:tcBorders>
              <w:top w:val="nil"/>
              <w:left w:val="single" w:sz="4" w:space="0" w:color="auto"/>
              <w:bottom w:val="single" w:sz="4" w:space="0" w:color="auto"/>
              <w:right w:val="single" w:sz="4" w:space="0" w:color="auto"/>
            </w:tcBorders>
            <w:shd w:val="clear" w:color="000000" w:fill="E7E6E6"/>
            <w:noWrap/>
            <w:vAlign w:val="center"/>
          </w:tcPr>
          <w:p w:rsidR="007B28EA" w:rsidRPr="0003097F" w:rsidRDefault="007B28EA" w:rsidP="00DA57AC">
            <w:pPr>
              <w:jc w:val="center"/>
              <w:rPr>
                <w:b/>
                <w:bCs/>
                <w:sz w:val="16"/>
                <w:szCs w:val="16"/>
              </w:rPr>
            </w:pPr>
            <w:r w:rsidRPr="0003097F">
              <w:rPr>
                <w:b/>
                <w:bCs/>
                <w:sz w:val="16"/>
                <w:szCs w:val="16"/>
              </w:rPr>
              <w:t>[Mg/rok]</w:t>
            </w:r>
          </w:p>
        </w:tc>
        <w:tc>
          <w:tcPr>
            <w:tcW w:w="1281" w:type="dxa"/>
            <w:tcBorders>
              <w:top w:val="nil"/>
              <w:left w:val="nil"/>
              <w:bottom w:val="single" w:sz="4" w:space="0" w:color="auto"/>
              <w:right w:val="single" w:sz="4" w:space="0" w:color="auto"/>
            </w:tcBorders>
            <w:shd w:val="clear" w:color="000000" w:fill="E7E6E6"/>
            <w:noWrap/>
            <w:vAlign w:val="center"/>
          </w:tcPr>
          <w:p w:rsidR="007B28EA" w:rsidRPr="0003097F" w:rsidRDefault="007B28EA" w:rsidP="00DA57AC">
            <w:pPr>
              <w:jc w:val="center"/>
              <w:rPr>
                <w:b/>
                <w:bCs/>
                <w:sz w:val="16"/>
                <w:szCs w:val="16"/>
              </w:rPr>
            </w:pPr>
            <w:r w:rsidRPr="0003097F">
              <w:rPr>
                <w:b/>
                <w:bCs/>
                <w:sz w:val="16"/>
                <w:szCs w:val="16"/>
              </w:rPr>
              <w:t>[Mg/rok]</w:t>
            </w:r>
          </w:p>
        </w:tc>
      </w:tr>
      <w:tr w:rsidR="007B28EA" w:rsidRPr="002937ED" w:rsidTr="0003097F">
        <w:trPr>
          <w:trHeight w:val="227"/>
        </w:trPr>
        <w:tc>
          <w:tcPr>
            <w:tcW w:w="3681" w:type="dxa"/>
            <w:tcBorders>
              <w:top w:val="nil"/>
              <w:left w:val="single" w:sz="4" w:space="0" w:color="auto"/>
              <w:bottom w:val="single" w:sz="4" w:space="0" w:color="auto"/>
              <w:right w:val="single" w:sz="4" w:space="0" w:color="auto"/>
            </w:tcBorders>
            <w:noWrap/>
            <w:vAlign w:val="center"/>
          </w:tcPr>
          <w:p w:rsidR="007B28EA" w:rsidRPr="0003097F" w:rsidRDefault="007B28EA" w:rsidP="008F3F2C">
            <w:pPr>
              <w:rPr>
                <w:sz w:val="16"/>
                <w:szCs w:val="16"/>
              </w:rPr>
            </w:pPr>
            <w:r w:rsidRPr="0003097F">
              <w:rPr>
                <w:sz w:val="16"/>
                <w:szCs w:val="16"/>
              </w:rPr>
              <w:t>strefa miasto Włocławek</w:t>
            </w:r>
          </w:p>
        </w:tc>
        <w:tc>
          <w:tcPr>
            <w:tcW w:w="1282" w:type="dxa"/>
            <w:tcBorders>
              <w:top w:val="nil"/>
              <w:left w:val="single" w:sz="4" w:space="0" w:color="auto"/>
              <w:bottom w:val="single" w:sz="4" w:space="0" w:color="auto"/>
              <w:right w:val="single" w:sz="4" w:space="0" w:color="auto"/>
            </w:tcBorders>
            <w:noWrap/>
            <w:vAlign w:val="center"/>
          </w:tcPr>
          <w:p w:rsidR="007B28EA" w:rsidRPr="0003097F" w:rsidRDefault="007B28EA" w:rsidP="008F3F2C">
            <w:pPr>
              <w:jc w:val="center"/>
              <w:rPr>
                <w:sz w:val="16"/>
                <w:szCs w:val="16"/>
              </w:rPr>
            </w:pPr>
            <w:r w:rsidRPr="0003097F">
              <w:rPr>
                <w:sz w:val="16"/>
                <w:szCs w:val="16"/>
              </w:rPr>
              <w:t>123,501</w:t>
            </w:r>
          </w:p>
        </w:tc>
        <w:tc>
          <w:tcPr>
            <w:tcW w:w="1281" w:type="dxa"/>
            <w:tcBorders>
              <w:top w:val="nil"/>
              <w:left w:val="nil"/>
              <w:bottom w:val="single" w:sz="4" w:space="0" w:color="auto"/>
              <w:right w:val="single" w:sz="4" w:space="0" w:color="auto"/>
            </w:tcBorders>
            <w:noWrap/>
            <w:vAlign w:val="center"/>
          </w:tcPr>
          <w:p w:rsidR="007B28EA" w:rsidRPr="0003097F" w:rsidRDefault="007B28EA" w:rsidP="008F3F2C">
            <w:pPr>
              <w:jc w:val="center"/>
              <w:rPr>
                <w:sz w:val="16"/>
                <w:szCs w:val="16"/>
              </w:rPr>
            </w:pPr>
            <w:r w:rsidRPr="0003097F">
              <w:rPr>
                <w:sz w:val="16"/>
                <w:szCs w:val="16"/>
              </w:rPr>
              <w:t>0,067</w:t>
            </w:r>
          </w:p>
        </w:tc>
        <w:tc>
          <w:tcPr>
            <w:tcW w:w="1281" w:type="dxa"/>
            <w:tcBorders>
              <w:top w:val="nil"/>
              <w:left w:val="nil"/>
              <w:bottom w:val="single" w:sz="4" w:space="0" w:color="auto"/>
              <w:right w:val="single" w:sz="4" w:space="0" w:color="auto"/>
            </w:tcBorders>
            <w:noWrap/>
            <w:vAlign w:val="center"/>
          </w:tcPr>
          <w:p w:rsidR="007B28EA" w:rsidRPr="0003097F" w:rsidRDefault="007B28EA" w:rsidP="008F3F2C">
            <w:pPr>
              <w:jc w:val="center"/>
              <w:rPr>
                <w:sz w:val="16"/>
                <w:szCs w:val="16"/>
              </w:rPr>
            </w:pPr>
            <w:r w:rsidRPr="0003097F">
              <w:rPr>
                <w:sz w:val="16"/>
                <w:szCs w:val="16"/>
              </w:rPr>
              <w:t>77,157</w:t>
            </w:r>
          </w:p>
        </w:tc>
        <w:tc>
          <w:tcPr>
            <w:tcW w:w="1281" w:type="dxa"/>
            <w:tcBorders>
              <w:top w:val="nil"/>
              <w:left w:val="nil"/>
              <w:bottom w:val="single" w:sz="4" w:space="0" w:color="auto"/>
              <w:right w:val="single" w:sz="4" w:space="0" w:color="auto"/>
            </w:tcBorders>
            <w:noWrap/>
            <w:vAlign w:val="center"/>
          </w:tcPr>
          <w:p w:rsidR="007B28EA" w:rsidRPr="0003097F" w:rsidRDefault="007B28EA" w:rsidP="008F3F2C">
            <w:pPr>
              <w:jc w:val="center"/>
              <w:rPr>
                <w:sz w:val="16"/>
                <w:szCs w:val="16"/>
              </w:rPr>
            </w:pPr>
            <w:r w:rsidRPr="0003097F">
              <w:rPr>
                <w:sz w:val="16"/>
                <w:szCs w:val="16"/>
              </w:rPr>
              <w:t>0,037</w:t>
            </w:r>
          </w:p>
        </w:tc>
      </w:tr>
    </w:tbl>
    <w:p w:rsidR="007B28EA" w:rsidRDefault="007B28EA" w:rsidP="00CB2AAE">
      <w:pPr>
        <w:pStyle w:val="POPnagl2"/>
      </w:pPr>
      <w:bookmarkStart w:id="202" w:name="_Toc33039515"/>
      <w:bookmarkStart w:id="203" w:name="_Toc19511719"/>
      <w:r>
        <w:t>OCENA I ANALIZA MOŻLIWYCH DO ZASTOSOWANIA ROZWIĄZAŃ ZMIERZAJĄCYCH DO OGRANICZENIA EMISJI PREKURSORÓW OZONU</w:t>
      </w:r>
      <w:bookmarkEnd w:id="202"/>
    </w:p>
    <w:p w:rsidR="007B28EA" w:rsidRPr="00375F0F" w:rsidRDefault="007B28EA" w:rsidP="00DA2C4D">
      <w:pPr>
        <w:pStyle w:val="K-Pnormal"/>
        <w:rPr>
          <w:lang w:eastAsia="ar-SA"/>
        </w:rPr>
      </w:pPr>
      <w:r>
        <w:rPr>
          <w:lang w:eastAsia="ar-SA"/>
        </w:rPr>
        <w:t xml:space="preserve">Oszacowanie kosztów dla samej strefy miasto Włocławek oraz województwa kujawsko-pomorskiego jest bezcelowe, </w:t>
      </w:r>
      <w:r w:rsidRPr="00375F0F">
        <w:rPr>
          <w:lang w:eastAsia="ar-SA"/>
        </w:rPr>
        <w:t>gdyż działania podejmowane tylko w skali jednego województwa nie doprowadzą do poprawy stanu jakości powietrza do poziomu wymaganego przepisami. Wynika to z faktu, że inicjacja powstawania ozonu w</w:t>
      </w:r>
      <w:r>
        <w:rPr>
          <w:lang w:eastAsia="ar-SA"/>
        </w:rPr>
        <w:t> </w:t>
      </w:r>
      <w:r w:rsidRPr="00375F0F">
        <w:rPr>
          <w:lang w:eastAsia="ar-SA"/>
        </w:rPr>
        <w:t>przyziemnej warstwie atmosfery ma charakter wielkoskalowy. Emitowane do</w:t>
      </w:r>
      <w:r>
        <w:rPr>
          <w:lang w:eastAsia="ar-SA"/>
        </w:rPr>
        <w:t> </w:t>
      </w:r>
      <w:r w:rsidRPr="00375F0F">
        <w:rPr>
          <w:lang w:eastAsia="ar-SA"/>
        </w:rPr>
        <w:t>powietrza prekursory ozonu przemieszczają się, często na zn</w:t>
      </w:r>
      <w:r>
        <w:rPr>
          <w:lang w:eastAsia="ar-SA"/>
        </w:rPr>
        <w:t>aczne odległości, a powstanie w </w:t>
      </w:r>
      <w:r w:rsidRPr="00375F0F">
        <w:rPr>
          <w:lang w:eastAsia="ar-SA"/>
        </w:rPr>
        <w:t>wyniku przemian fotochemicznych ozonu uzależnione jest od warunków meteorologicznych, głównie od</w:t>
      </w:r>
      <w:r>
        <w:rPr>
          <w:lang w:eastAsia="ar-SA"/>
        </w:rPr>
        <w:t> </w:t>
      </w:r>
      <w:r w:rsidRPr="00375F0F">
        <w:rPr>
          <w:lang w:eastAsia="ar-SA"/>
        </w:rPr>
        <w:t>nasłonecznienia. Dlatego konieczne są działania w skali ogólnopolskiej oraz europejskiej.</w:t>
      </w:r>
    </w:p>
    <w:p w:rsidR="007B28EA" w:rsidRDefault="007B28EA" w:rsidP="00DA2C4D">
      <w:pPr>
        <w:pStyle w:val="K-Pnormal"/>
        <w:rPr>
          <w:lang w:eastAsia="ar-SA"/>
        </w:rPr>
      </w:pPr>
      <w:r w:rsidRPr="00375F0F">
        <w:rPr>
          <w:lang w:eastAsia="ar-SA"/>
        </w:rPr>
        <w:t>W podsumowaniu raportu pn. „Ocena i prognoza zagrożeń dla zdrowia, ludzi i ekosystemów związanych z zawartością ozonu w troposferze w skali kraju” (część I), wskazano m.in., że:</w:t>
      </w:r>
    </w:p>
    <w:p w:rsidR="007B28EA" w:rsidRDefault="007B28EA" w:rsidP="00DA2C4D">
      <w:pPr>
        <w:pStyle w:val="POPwypkt"/>
        <w:rPr>
          <w:lang w:eastAsia="ar-SA"/>
        </w:rPr>
      </w:pPr>
      <w:r>
        <w:rPr>
          <w:lang w:eastAsia="ar-SA"/>
        </w:rPr>
        <w:t xml:space="preserve">udział </w:t>
      </w:r>
      <w:r w:rsidRPr="005E0D2C">
        <w:rPr>
          <w:lang w:eastAsia="ar-SA"/>
        </w:rPr>
        <w:t>zanieczyszczeń emitowanych poza obszarem Polski ma znaczący udział w</w:t>
      </w:r>
      <w:r>
        <w:rPr>
          <w:lang w:eastAsia="ar-SA"/>
        </w:rPr>
        <w:t> </w:t>
      </w:r>
      <w:r w:rsidRPr="005E0D2C">
        <w:rPr>
          <w:lang w:eastAsia="ar-SA"/>
        </w:rPr>
        <w:t>kształtowaniu poziomów stężeń ozonu przyziemnego na terenie kraju</w:t>
      </w:r>
      <w:r>
        <w:rPr>
          <w:lang w:eastAsia="ar-SA"/>
        </w:rPr>
        <w:t xml:space="preserve"> i w odniesieniu </w:t>
      </w:r>
      <w:r w:rsidRPr="005E0D2C">
        <w:rPr>
          <w:lang w:eastAsia="ar-SA"/>
        </w:rPr>
        <w:t>do liczby dni z przekroczeniami wartości docelowej 120 μg/m</w:t>
      </w:r>
      <w:r w:rsidRPr="005E0D2C">
        <w:rPr>
          <w:vertAlign w:val="superscript"/>
          <w:lang w:eastAsia="ar-SA"/>
        </w:rPr>
        <w:t>3</w:t>
      </w:r>
      <w:r>
        <w:rPr>
          <w:lang w:eastAsia="ar-SA"/>
        </w:rPr>
        <w:t xml:space="preserve"> dla </w:t>
      </w:r>
      <w:r w:rsidRPr="005E0D2C">
        <w:rPr>
          <w:lang w:eastAsia="ar-SA"/>
        </w:rPr>
        <w:t>najwyższej z 8-godzinnych średnich kroczących wynosi ok. 50%, a dla indeksu SOMO35</w:t>
      </w:r>
      <w:r>
        <w:rPr>
          <w:rStyle w:val="FootnoteReference"/>
          <w:lang w:eastAsia="ar-SA"/>
        </w:rPr>
        <w:footnoteReference w:id="75"/>
      </w:r>
      <w:r w:rsidRPr="005E0D2C">
        <w:rPr>
          <w:lang w:eastAsia="ar-SA"/>
        </w:rPr>
        <w:t xml:space="preserve"> nawet ok.</w:t>
      </w:r>
      <w:r>
        <w:rPr>
          <w:lang w:eastAsia="ar-SA"/>
        </w:rPr>
        <w:t> </w:t>
      </w:r>
      <w:r w:rsidRPr="005E0D2C">
        <w:rPr>
          <w:lang w:eastAsia="ar-SA"/>
        </w:rPr>
        <w:t>80%</w:t>
      </w:r>
      <w:r>
        <w:rPr>
          <w:lang w:eastAsia="ar-SA"/>
        </w:rPr>
        <w:t>;</w:t>
      </w:r>
    </w:p>
    <w:p w:rsidR="007B28EA" w:rsidRDefault="007B28EA" w:rsidP="00DA2C4D">
      <w:pPr>
        <w:pStyle w:val="POPwypkt"/>
        <w:rPr>
          <w:lang w:eastAsia="ar-SA"/>
        </w:rPr>
      </w:pPr>
      <w:r>
        <w:rPr>
          <w:lang w:eastAsia="ar-SA"/>
        </w:rPr>
        <w:t>d</w:t>
      </w:r>
      <w:r w:rsidRPr="00664059">
        <w:rPr>
          <w:lang w:eastAsia="ar-SA"/>
        </w:rPr>
        <w:t xml:space="preserve">ziałania związane z intensywnym wdrażaniem </w:t>
      </w:r>
      <w:r>
        <w:rPr>
          <w:lang w:eastAsia="ar-SA"/>
        </w:rPr>
        <w:t xml:space="preserve">w Polsce </w:t>
      </w:r>
      <w:r w:rsidRPr="00664059">
        <w:rPr>
          <w:lang w:eastAsia="ar-SA"/>
        </w:rPr>
        <w:t>nowych technologii w</w:t>
      </w:r>
      <w:r>
        <w:rPr>
          <w:lang w:eastAsia="ar-SA"/>
        </w:rPr>
        <w:t> przemyśle</w:t>
      </w:r>
      <w:r w:rsidRPr="00664059">
        <w:rPr>
          <w:lang w:eastAsia="ar-SA"/>
        </w:rPr>
        <w:t xml:space="preserve"> </w:t>
      </w:r>
      <w:r>
        <w:rPr>
          <w:lang w:eastAsia="ar-SA"/>
        </w:rPr>
        <w:t>mających na celu redukcję</w:t>
      </w:r>
      <w:r w:rsidRPr="00664059">
        <w:rPr>
          <w:lang w:eastAsia="ar-SA"/>
        </w:rPr>
        <w:t xml:space="preserve"> emisji prekursorów ozonu</w:t>
      </w:r>
      <w:r>
        <w:rPr>
          <w:lang w:eastAsia="ar-SA"/>
        </w:rPr>
        <w:t xml:space="preserve"> (nawet </w:t>
      </w:r>
      <w:r w:rsidRPr="00664059">
        <w:rPr>
          <w:lang w:eastAsia="ar-SA"/>
        </w:rPr>
        <w:t>w</w:t>
      </w:r>
      <w:r>
        <w:rPr>
          <w:lang w:eastAsia="ar-SA"/>
        </w:rPr>
        <w:t> </w:t>
      </w:r>
      <w:r w:rsidRPr="00664059">
        <w:rPr>
          <w:lang w:eastAsia="ar-SA"/>
        </w:rPr>
        <w:t>znacznym stopniu wykraczające poza wymagania prawne</w:t>
      </w:r>
      <w:r>
        <w:rPr>
          <w:lang w:eastAsia="ar-SA"/>
        </w:rPr>
        <w:t>)</w:t>
      </w:r>
      <w:r w:rsidRPr="00664059">
        <w:rPr>
          <w:lang w:eastAsia="ar-SA"/>
        </w:rPr>
        <w:t xml:space="preserve"> nie wyeliminują występowania negatywnego wpływu ozonu na ludzi i ekosystemy. Można zatem przypuszczać, że</w:t>
      </w:r>
      <w:r>
        <w:rPr>
          <w:lang w:eastAsia="ar-SA"/>
        </w:rPr>
        <w:t> </w:t>
      </w:r>
      <w:r w:rsidRPr="00664059">
        <w:rPr>
          <w:lang w:eastAsia="ar-SA"/>
        </w:rPr>
        <w:t>nie</w:t>
      </w:r>
      <w:r>
        <w:rPr>
          <w:lang w:eastAsia="ar-SA"/>
        </w:rPr>
        <w:t> </w:t>
      </w:r>
      <w:r w:rsidRPr="00664059">
        <w:rPr>
          <w:lang w:eastAsia="ar-SA"/>
        </w:rPr>
        <w:t>przyniosą również efektu ekologicznego współmiernego do</w:t>
      </w:r>
      <w:r>
        <w:rPr>
          <w:lang w:eastAsia="ar-SA"/>
        </w:rPr>
        <w:t> </w:t>
      </w:r>
      <w:r w:rsidRPr="00664059">
        <w:rPr>
          <w:lang w:eastAsia="ar-SA"/>
        </w:rPr>
        <w:t>poniesionych nakładów</w:t>
      </w:r>
      <w:r>
        <w:rPr>
          <w:lang w:eastAsia="ar-SA"/>
        </w:rPr>
        <w:t>.</w:t>
      </w:r>
    </w:p>
    <w:p w:rsidR="007B28EA" w:rsidRDefault="007B28EA" w:rsidP="0096742F">
      <w:pPr>
        <w:pStyle w:val="POPwypkt"/>
        <w:rPr>
          <w:lang w:eastAsia="ar-SA"/>
        </w:rPr>
      </w:pPr>
      <w:r>
        <w:rPr>
          <w:lang w:eastAsia="ar-SA"/>
        </w:rPr>
        <w:t>w</w:t>
      </w:r>
      <w:r w:rsidRPr="00664059">
        <w:rPr>
          <w:lang w:eastAsia="ar-SA"/>
        </w:rPr>
        <w:t xml:space="preserve"> stosunku do bardzo wysokich stężeń ozonu (poziom informowania oraz</w:t>
      </w:r>
      <w:r>
        <w:rPr>
          <w:lang w:eastAsia="ar-SA"/>
        </w:rPr>
        <w:t> </w:t>
      </w:r>
      <w:r w:rsidRPr="00664059">
        <w:rPr>
          <w:lang w:eastAsia="ar-SA"/>
        </w:rPr>
        <w:t>alarmow</w:t>
      </w:r>
      <w:r>
        <w:rPr>
          <w:lang w:eastAsia="ar-SA"/>
        </w:rPr>
        <w:t>y</w:t>
      </w:r>
      <w:r w:rsidRPr="00664059">
        <w:rPr>
          <w:lang w:eastAsia="ar-SA"/>
        </w:rPr>
        <w:t>), działania polegające na redukcji lokalnych emisji prekursorów ozonu będą efektywne, w</w:t>
      </w:r>
      <w:r>
        <w:rPr>
          <w:lang w:eastAsia="ar-SA"/>
        </w:rPr>
        <w:t> </w:t>
      </w:r>
      <w:r w:rsidRPr="00664059">
        <w:rPr>
          <w:lang w:eastAsia="ar-SA"/>
        </w:rPr>
        <w:t xml:space="preserve">stosunku do wskaźników charakteryzujących niższe stężenia (70-120 </w:t>
      </w:r>
      <w:r>
        <w:t>μ</w:t>
      </w:r>
      <w:r w:rsidRPr="00664059">
        <w:rPr>
          <w:lang w:eastAsia="ar-SA"/>
        </w:rPr>
        <w:t>g/m</w:t>
      </w:r>
      <w:r w:rsidRPr="00664059">
        <w:rPr>
          <w:vertAlign w:val="superscript"/>
          <w:lang w:eastAsia="ar-SA"/>
        </w:rPr>
        <w:t>3</w:t>
      </w:r>
      <w:r w:rsidRPr="00664059">
        <w:rPr>
          <w:lang w:eastAsia="ar-SA"/>
        </w:rPr>
        <w:t>), stosowane powinny być działania w skali całej Europy i</w:t>
      </w:r>
      <w:r>
        <w:rPr>
          <w:lang w:eastAsia="ar-SA"/>
        </w:rPr>
        <w:t> </w:t>
      </w:r>
      <w:r w:rsidRPr="00664059">
        <w:rPr>
          <w:lang w:eastAsia="ar-SA"/>
        </w:rPr>
        <w:t>w</w:t>
      </w:r>
      <w:r>
        <w:rPr>
          <w:lang w:eastAsia="ar-SA"/>
        </w:rPr>
        <w:t> </w:t>
      </w:r>
      <w:r w:rsidRPr="00664059">
        <w:rPr>
          <w:lang w:eastAsia="ar-SA"/>
        </w:rPr>
        <w:t>skali globalnej</w:t>
      </w:r>
      <w:r>
        <w:rPr>
          <w:lang w:eastAsia="ar-SA"/>
        </w:rPr>
        <w:t xml:space="preserve">. </w:t>
      </w:r>
    </w:p>
    <w:p w:rsidR="007B28EA" w:rsidRDefault="007B28EA" w:rsidP="0053240B">
      <w:pPr>
        <w:pStyle w:val="POPnormal"/>
        <w:rPr>
          <w:lang w:eastAsia="ar-SA"/>
        </w:rPr>
      </w:pPr>
      <w:r>
        <w:rPr>
          <w:lang w:eastAsia="ar-SA"/>
        </w:rPr>
        <w:t xml:space="preserve">W celu dokonania pełnej analizy należy oszacować również zyski z proponowanych działań. Efekty wymierne ocenić można na podstawie rachunku kosztów zewnętrznych jako wydatki i straty, których uniknięto. Koszty zewnętrzne zależą nie tylko od stężeń zanieczyszczeń, ale również </w:t>
      </w:r>
      <w:r>
        <w:rPr>
          <w:lang w:eastAsia="ar-SA"/>
        </w:rPr>
        <w:br/>
        <w:t>od charakterystyki obszaru, na którym występują, w tym liczby i struktury mieszkańców dotkniętych ponadnormatywnymi stężeniami, kosztów leczenia, struktury budynków itp. Trudno jest też wyodrębnić koszty zewnętrzne dla poszczególnych zanieczyszczeń. Dlatego powinny być liczone kompleksowo, indywidualnie dla poszczególnych obszarów, a w przybliżeniu mogłyby być orientacyjnie określone dla obszarów podobnych.</w:t>
      </w:r>
    </w:p>
    <w:p w:rsidR="007B28EA" w:rsidRDefault="007B28EA" w:rsidP="0053240B">
      <w:pPr>
        <w:pStyle w:val="POPnormal"/>
        <w:rPr>
          <w:lang w:eastAsia="ar-SA"/>
        </w:rPr>
      </w:pPr>
      <w:r>
        <w:rPr>
          <w:lang w:eastAsia="ar-SA"/>
        </w:rPr>
        <w:t xml:space="preserve">Dla obszaru Polski nie wykonywano analiz kosztów zewnętrznych dedykowanych dla ozonu. W kraju koszty zewnętrze ocenia się odnosząc je do pyłu zawieszonego PM2,5. Znane są przykłady analiz dotyczących ozonu wykonywanych dla ocen różnych polityk w innych krajach oraz na zlecenie Komisji Europejskiej. </w:t>
      </w:r>
      <w:r w:rsidRPr="0004236E">
        <w:rPr>
          <w:lang w:val="en-US"/>
        </w:rPr>
        <w:t>Przykładem mogą być projekty NEEDS (New Energy Externalities Development for Sustainability) i CASES (Cost Assessment for Sustainable Energy Systems</w:t>
      </w:r>
      <w:r>
        <w:rPr>
          <w:rStyle w:val="FootnoteReference"/>
          <w:lang w:eastAsia="ar-SA"/>
        </w:rPr>
        <w:footnoteReference w:id="76"/>
      </w:r>
      <w:r w:rsidRPr="0004236E">
        <w:rPr>
          <w:lang w:val="en-US"/>
        </w:rPr>
        <w:t xml:space="preserve">). </w:t>
      </w:r>
      <w:r>
        <w:rPr>
          <w:lang w:eastAsia="ar-SA"/>
        </w:rPr>
        <w:t>Szczególnie interesujące są wyniki drugiego projektu. W analizach brane są pod uwagę: nagłe przypadki śmiertelne, trudności z oddychaniem wymagające hospitalizacji, ataki astmy, ograniczenie aktywności, koszty lekarstw itp.</w:t>
      </w:r>
    </w:p>
    <w:p w:rsidR="007B28EA" w:rsidRDefault="007B28EA" w:rsidP="00DA2C4D">
      <w:pPr>
        <w:pStyle w:val="POPnormal"/>
        <w:rPr>
          <w:lang w:eastAsia="ar-SA"/>
        </w:rPr>
      </w:pPr>
      <w:r>
        <w:rPr>
          <w:lang w:eastAsia="ar-SA"/>
        </w:rPr>
        <w:t>Według cytowanego wyżej opracowania dla GIOŚ oszacowano, że różnica pomiędzy kosztami zewnętrznymi dla lat 2006-2020, wyliczonymi dla wszystkich zanieczyszczeń powietrza, a koniecznymi do poniesienia kosztami działań wynosi ok. 12 mld euro. Tak duże efekty redukcji emisji zanieczyszczeń wskazują na wysoką opłacalność podejmowanych działań. Należy jednak do wyceny podchodzić ostrożnie, biorąc pod uwagę wyżej wymienione zastrzeżenia. Ponadto należy zauważyć, że nakłady niezbędne na działania w celu ograniczenia emisji zanieczyszczeń są bardzo wysokie, niewspółmierne do możliwości kraju.</w:t>
      </w:r>
    </w:p>
    <w:p w:rsidR="007B28EA" w:rsidRDefault="007B28EA" w:rsidP="00CB2AAE">
      <w:pPr>
        <w:pStyle w:val="POPnagl2"/>
      </w:pPr>
      <w:bookmarkStart w:id="204" w:name="_Toc27723292"/>
      <w:bookmarkStart w:id="205" w:name="_Toc33039516"/>
      <w:r>
        <w:t>SZACUNKOWY CZAS POTRZEBNY NA OSIĄGNIĘCIE CELÓW PROGRAMU</w:t>
      </w:r>
      <w:bookmarkEnd w:id="203"/>
      <w:bookmarkEnd w:id="204"/>
      <w:bookmarkEnd w:id="205"/>
    </w:p>
    <w:p w:rsidR="007B28EA" w:rsidRDefault="007B28EA" w:rsidP="00C1794C">
      <w:pPr>
        <w:pStyle w:val="K-Pnormal"/>
        <w:rPr>
          <w:lang w:eastAsia="ar-SA"/>
        </w:rPr>
      </w:pPr>
      <w:r w:rsidRPr="00106C2B">
        <w:rPr>
          <w:lang w:eastAsia="ar-SA"/>
        </w:rPr>
        <w:t>Analizę jakości powietrza w niniejszym Programie wykonano przyjmując za rok prognozy 202</w:t>
      </w:r>
      <w:r>
        <w:rPr>
          <w:lang w:eastAsia="ar-SA"/>
        </w:rPr>
        <w:t>6</w:t>
      </w:r>
      <w:r w:rsidRPr="00106C2B">
        <w:rPr>
          <w:lang w:eastAsia="ar-SA"/>
        </w:rPr>
        <w:t xml:space="preserve"> jako</w:t>
      </w:r>
      <w:r>
        <w:rPr>
          <w:lang w:eastAsia="ar-SA"/>
        </w:rPr>
        <w:t> </w:t>
      </w:r>
      <w:r w:rsidRPr="00106C2B">
        <w:rPr>
          <w:lang w:eastAsia="ar-SA"/>
        </w:rPr>
        <w:t>realny czas na realizację działań naprawczych</w:t>
      </w:r>
      <w:r>
        <w:rPr>
          <w:lang w:eastAsia="ar-SA"/>
        </w:rPr>
        <w:t>. Wszystkie działania naprawcze podzielić można ze względu na czas realizacji na:</w:t>
      </w:r>
    </w:p>
    <w:p w:rsidR="007B28EA" w:rsidRPr="00C1794C" w:rsidRDefault="007B28EA" w:rsidP="00C1794C">
      <w:pPr>
        <w:pStyle w:val="POPwypkt"/>
      </w:pPr>
      <w:r w:rsidRPr="00C1794C">
        <w:t>krótkookresowe – do jednego roku na realizację,</w:t>
      </w:r>
    </w:p>
    <w:p w:rsidR="007B28EA" w:rsidRPr="00C1794C" w:rsidRDefault="007B28EA" w:rsidP="00C1794C">
      <w:pPr>
        <w:pStyle w:val="POPwypkt"/>
      </w:pPr>
      <w:r w:rsidRPr="00C1794C">
        <w:t>średniookresowe – 2-4 lat, czyli realizowane do 2024 roku,</w:t>
      </w:r>
    </w:p>
    <w:p w:rsidR="007B28EA" w:rsidRPr="00C1794C" w:rsidRDefault="007B28EA" w:rsidP="00C1794C">
      <w:pPr>
        <w:pStyle w:val="POPwypkt"/>
      </w:pPr>
      <w:r w:rsidRPr="00C1794C">
        <w:t xml:space="preserve">długookresowe – 4-6 lat, czyli realizowane do </w:t>
      </w:r>
      <w:r>
        <w:t xml:space="preserve">30 czerwca </w:t>
      </w:r>
      <w:r w:rsidRPr="00C1794C">
        <w:t>2026 roku.</w:t>
      </w:r>
    </w:p>
    <w:p w:rsidR="007B28EA" w:rsidRPr="00317809" w:rsidRDefault="007B28EA" w:rsidP="00C609AE">
      <w:pPr>
        <w:pStyle w:val="K-Pnormal"/>
      </w:pPr>
      <w:r w:rsidRPr="00317809">
        <w:t xml:space="preserve">Wysoki poziom tła regionalnego wymaga podejmowania działań międzyregionalnych i na poziomie krajowym w celu ograniczenia emisji </w:t>
      </w:r>
      <w:r>
        <w:t>zanieczyszczeń</w:t>
      </w:r>
      <w:r w:rsidRPr="00317809">
        <w:t>, przede wszystkim z sektora komunalno-bytowego.</w:t>
      </w:r>
    </w:p>
    <w:p w:rsidR="007B28EA" w:rsidRDefault="007B28EA" w:rsidP="00C609AE">
      <w:pPr>
        <w:pStyle w:val="K-Pnormal"/>
      </w:pPr>
      <w:r w:rsidRPr="00317809">
        <w:t>Realizacja działań w celu dotrzymania poziomów dopuszczalnych dla pyłu PM10</w:t>
      </w:r>
      <w:r>
        <w:t xml:space="preserve"> </w:t>
      </w:r>
      <w:r w:rsidRPr="00317809">
        <w:t>oraz poziomu docelowego B(a)P powinna być prowadzona do 30 czerwca 2026 roku. Wówczas możliwe jest osiągnięcie wyznaczonych celów Programu w zakresie jakości powietrza.</w:t>
      </w:r>
    </w:p>
    <w:p w:rsidR="007B28EA" w:rsidRDefault="007B28EA" w:rsidP="00CB2AAE">
      <w:pPr>
        <w:pStyle w:val="POPnagl2"/>
      </w:pPr>
      <w:bookmarkStart w:id="206" w:name="_Toc19511729"/>
      <w:bookmarkStart w:id="207" w:name="_Toc27723294"/>
      <w:bookmarkStart w:id="208" w:name="_Toc33039517"/>
      <w:r>
        <w:t>PODSUMOWANIE ANALIZY DOKUMENTÓW, MATERIAŁÓW I PUBLIKACJI WYKORZYSTANYCH DO PRACOWANIA PROGRAMU</w:t>
      </w:r>
      <w:bookmarkEnd w:id="206"/>
      <w:bookmarkEnd w:id="207"/>
      <w:bookmarkEnd w:id="208"/>
    </w:p>
    <w:p w:rsidR="007B28EA" w:rsidRDefault="007B28EA" w:rsidP="006C517B">
      <w:pPr>
        <w:pStyle w:val="POPnormal"/>
      </w:pPr>
      <w:r w:rsidRPr="00FA0B92">
        <w:t xml:space="preserve">W toku prac nad niniejszym Programem poddano analizie szereg dokumentów o charakterze strategicznym oraz planów na poziomie </w:t>
      </w:r>
      <w:r>
        <w:t xml:space="preserve">krajowym, </w:t>
      </w:r>
      <w:r w:rsidRPr="00FA0B92">
        <w:t xml:space="preserve">województwa, powiatów i gmin województwa </w:t>
      </w:r>
      <w:r>
        <w:t>kujawsko-pomorskiego</w:t>
      </w:r>
      <w:r w:rsidRPr="00FA0B92">
        <w:t>. Wymienić tu należy, m.in.:</w:t>
      </w:r>
    </w:p>
    <w:p w:rsidR="007B28EA" w:rsidRDefault="007B28EA" w:rsidP="006C517B">
      <w:pPr>
        <w:pStyle w:val="POPlista"/>
        <w:numPr>
          <w:ilvl w:val="0"/>
          <w:numId w:val="20"/>
        </w:numPr>
        <w:ind w:left="738" w:hanging="284"/>
      </w:pPr>
      <w:r>
        <w:t>Krajowy Program Ochrony Powietrza do 2020 r.,</w:t>
      </w:r>
    </w:p>
    <w:p w:rsidR="007B28EA" w:rsidRDefault="007B28EA" w:rsidP="006C517B">
      <w:pPr>
        <w:pStyle w:val="POPlista"/>
        <w:numPr>
          <w:ilvl w:val="0"/>
          <w:numId w:val="20"/>
        </w:numPr>
        <w:ind w:left="738" w:hanging="284"/>
      </w:pPr>
      <w:r>
        <w:t>studia zagospodarowania przestrzennego,</w:t>
      </w:r>
    </w:p>
    <w:p w:rsidR="007B28EA" w:rsidRDefault="007B28EA" w:rsidP="006C517B">
      <w:pPr>
        <w:pStyle w:val="POPlista"/>
        <w:numPr>
          <w:ilvl w:val="0"/>
          <w:numId w:val="20"/>
        </w:numPr>
        <w:ind w:left="738" w:hanging="284"/>
      </w:pPr>
      <w:r>
        <w:t>miejscowe plany zagospodarowania przestrzennego</w:t>
      </w:r>
      <w:r>
        <w:rPr>
          <w:rStyle w:val="FootnoteReference"/>
        </w:rPr>
        <w:footnoteReference w:id="77"/>
      </w:r>
      <w:r>
        <w:t>,</w:t>
      </w:r>
    </w:p>
    <w:p w:rsidR="007B28EA" w:rsidRDefault="007B28EA" w:rsidP="006C517B">
      <w:pPr>
        <w:pStyle w:val="POPlista"/>
        <w:numPr>
          <w:ilvl w:val="0"/>
          <w:numId w:val="20"/>
        </w:numPr>
        <w:ind w:left="738" w:hanging="284"/>
      </w:pPr>
      <w:r>
        <w:t>plany i projekty planów zaopatrzenia w ciepło i energię elektryczną oraz paliwa gazowe,</w:t>
      </w:r>
    </w:p>
    <w:p w:rsidR="007B28EA" w:rsidRDefault="007B28EA" w:rsidP="006C517B">
      <w:pPr>
        <w:pStyle w:val="POPlista"/>
        <w:numPr>
          <w:ilvl w:val="0"/>
          <w:numId w:val="20"/>
        </w:numPr>
        <w:ind w:left="738" w:hanging="284"/>
      </w:pPr>
      <w:r>
        <w:t>plany gospodarki niskoemisyjnej,</w:t>
      </w:r>
    </w:p>
    <w:p w:rsidR="007B28EA" w:rsidRDefault="007B28EA" w:rsidP="006C517B">
      <w:pPr>
        <w:pStyle w:val="POPlista"/>
        <w:numPr>
          <w:ilvl w:val="0"/>
          <w:numId w:val="20"/>
        </w:numPr>
        <w:ind w:left="738" w:hanging="284"/>
      </w:pPr>
      <w:r>
        <w:t>programy ochrony środowiska,</w:t>
      </w:r>
    </w:p>
    <w:p w:rsidR="007B28EA" w:rsidRDefault="007B28EA" w:rsidP="006C517B">
      <w:pPr>
        <w:pStyle w:val="POPlista"/>
        <w:numPr>
          <w:ilvl w:val="0"/>
          <w:numId w:val="20"/>
        </w:numPr>
        <w:ind w:left="738" w:hanging="284"/>
      </w:pPr>
      <w:r>
        <w:t>wieloletnie plany inwestycyjne,</w:t>
      </w:r>
    </w:p>
    <w:p w:rsidR="007B28EA" w:rsidRDefault="007B28EA" w:rsidP="006C517B">
      <w:pPr>
        <w:pStyle w:val="POPlista"/>
        <w:numPr>
          <w:ilvl w:val="0"/>
          <w:numId w:val="20"/>
        </w:numPr>
        <w:ind w:left="738" w:hanging="284"/>
      </w:pPr>
      <w:r>
        <w:t>sprawozdania z realizacji dotychczas obowiązującego Programu ochrony powietrza,</w:t>
      </w:r>
    </w:p>
    <w:p w:rsidR="007B28EA" w:rsidRDefault="007B28EA" w:rsidP="006C517B">
      <w:pPr>
        <w:pStyle w:val="POPlista"/>
        <w:numPr>
          <w:ilvl w:val="0"/>
          <w:numId w:val="20"/>
        </w:numPr>
        <w:ind w:left="738" w:hanging="284"/>
      </w:pPr>
      <w:r>
        <w:t>plany adaptacji do zmian klimatu,</w:t>
      </w:r>
    </w:p>
    <w:p w:rsidR="007B28EA" w:rsidRDefault="007B28EA" w:rsidP="006C517B">
      <w:pPr>
        <w:pStyle w:val="POPlista"/>
        <w:numPr>
          <w:ilvl w:val="0"/>
          <w:numId w:val="20"/>
        </w:numPr>
        <w:ind w:left="738" w:hanging="284"/>
      </w:pPr>
      <w:r>
        <w:t>inne lokalne strategie i dokumenty.</w:t>
      </w:r>
    </w:p>
    <w:p w:rsidR="007B28EA" w:rsidRDefault="007B28EA" w:rsidP="0096742F">
      <w:pPr>
        <w:pStyle w:val="K-Pnormal"/>
      </w:pPr>
      <w:r>
        <w:t>Dokonując analizy dokumentów, materiałów i publikacji wykorzystanych do opracowania programu uwzględniono:</w:t>
      </w:r>
    </w:p>
    <w:p w:rsidR="007B28EA" w:rsidRDefault="007B28EA" w:rsidP="00066AEF">
      <w:pPr>
        <w:pStyle w:val="POPlista"/>
        <w:numPr>
          <w:ilvl w:val="0"/>
          <w:numId w:val="44"/>
        </w:numPr>
        <w:ind w:left="738" w:hanging="284"/>
      </w:pPr>
      <w:r>
        <w:t>pozwolenia na wprowadzenie gazów lub pyłów do powietrza,</w:t>
      </w:r>
    </w:p>
    <w:p w:rsidR="007B28EA" w:rsidRDefault="007B28EA" w:rsidP="00066AEF">
      <w:pPr>
        <w:pStyle w:val="POPlista"/>
        <w:numPr>
          <w:ilvl w:val="0"/>
          <w:numId w:val="44"/>
        </w:numPr>
        <w:ind w:left="738" w:hanging="284"/>
      </w:pPr>
      <w:r>
        <w:t>wykaz rodzajów i ilości substancji wprowadzanych do powietrza, sporządzanych w ramach systemu opłat za korzystanie ze środowiska,</w:t>
      </w:r>
    </w:p>
    <w:p w:rsidR="007B28EA" w:rsidRDefault="007B28EA" w:rsidP="00066AEF">
      <w:pPr>
        <w:pStyle w:val="POPlista"/>
        <w:numPr>
          <w:ilvl w:val="0"/>
          <w:numId w:val="44"/>
        </w:numPr>
        <w:ind w:left="738" w:hanging="284"/>
      </w:pPr>
      <w:r>
        <w:t>techniki i technologie dotyczące ograniczania substancji do powietrza,</w:t>
      </w:r>
    </w:p>
    <w:p w:rsidR="007B28EA" w:rsidRDefault="007B28EA" w:rsidP="00066AEF">
      <w:pPr>
        <w:pStyle w:val="POPlista"/>
        <w:numPr>
          <w:ilvl w:val="0"/>
          <w:numId w:val="44"/>
        </w:numPr>
        <w:ind w:left="738" w:hanging="284"/>
      </w:pPr>
      <w:r>
        <w:t>rejestry znajdujące się w Krajowym Rejestrze Uwalniania i Transferu Zanieczyszczeń, o którym mowa w rozporządzeniu (WE) nr 166/2006 Parlamentu Europejskiego i Rady z dnia 18 stycznia 2006 r. w sprawie ustanowienia Europejskiego Rejestru Uwalnia i Transferu Zanieczyszczeń i zmieniającym dyrektywę Rady 91/689/EWG i 96/61/WE,</w:t>
      </w:r>
    </w:p>
    <w:p w:rsidR="007B28EA" w:rsidRDefault="007B28EA" w:rsidP="00066AEF">
      <w:pPr>
        <w:pStyle w:val="POPlista"/>
        <w:numPr>
          <w:ilvl w:val="0"/>
          <w:numId w:val="44"/>
        </w:numPr>
        <w:ind w:left="738" w:hanging="284"/>
      </w:pPr>
      <w:r>
        <w:t>polityki, strategie, plany i programy na poziomie krajowym, województwa, powiatu,</w:t>
      </w:r>
    </w:p>
    <w:p w:rsidR="007B28EA" w:rsidRDefault="007B28EA" w:rsidP="00066AEF">
      <w:pPr>
        <w:pStyle w:val="POPlista"/>
        <w:numPr>
          <w:ilvl w:val="0"/>
          <w:numId w:val="44"/>
        </w:numPr>
        <w:ind w:left="738" w:hanging="284"/>
      </w:pPr>
      <w:r>
        <w:t>raporty o oddziaływaniu przedsięwzięć na środowisko.</w:t>
      </w:r>
    </w:p>
    <w:p w:rsidR="007B28EA" w:rsidRPr="007B522E" w:rsidRDefault="007B28EA" w:rsidP="007B522E">
      <w:pPr>
        <w:pStyle w:val="K-Pnormal"/>
        <w:rPr>
          <w:b/>
          <w:bCs/>
          <w:i/>
          <w:iCs/>
        </w:rPr>
      </w:pPr>
      <w:r w:rsidRPr="007B522E">
        <w:rPr>
          <w:b/>
          <w:bCs/>
          <w:i/>
          <w:iCs/>
        </w:rPr>
        <w:t xml:space="preserve">Program ochrony środowiska dla miasta Włocławek na lata 2014-2017 z perspektywą na lata </w:t>
      </w:r>
      <w:r>
        <w:rPr>
          <w:b/>
          <w:bCs/>
          <w:i/>
          <w:iCs/>
        </w:rPr>
        <w:br/>
      </w:r>
      <w:r w:rsidRPr="007B522E">
        <w:rPr>
          <w:b/>
          <w:bCs/>
          <w:i/>
          <w:iCs/>
        </w:rPr>
        <w:t>2018-2021</w:t>
      </w:r>
      <w:r w:rsidRPr="007B522E">
        <w:rPr>
          <w:rStyle w:val="FootnoteReference"/>
          <w:b/>
          <w:bCs/>
          <w:i/>
          <w:iCs/>
        </w:rPr>
        <w:footnoteReference w:id="78"/>
      </w:r>
    </w:p>
    <w:p w:rsidR="007B28EA" w:rsidRDefault="007B28EA" w:rsidP="007B522E">
      <w:pPr>
        <w:pStyle w:val="K-Pnormal"/>
      </w:pPr>
      <w:r w:rsidRPr="00E87BA4">
        <w:t>W ww. Programie przedstawiono siedem priorytetów ekologicznych, w ramach których wyznaczono cele i zadania dążące do osiągnięcia poprawy stanu środowiska na terenie miasta Włocławka. Priorytet pierwszy Klimat akustyczny, pola elektromagnetyczne i ochrona powietrza wyznacza cele i zadania m.in. dotyczące ochrony i poprawy jakości powi</w:t>
      </w:r>
      <w:r>
        <w:t>etrza. W ramach ww. </w:t>
      </w:r>
      <w:r w:rsidRPr="00E87BA4">
        <w:t xml:space="preserve">priorytetu zaproponowano następujące cele: </w:t>
      </w:r>
    </w:p>
    <w:p w:rsidR="007B28EA" w:rsidRDefault="007B28EA" w:rsidP="00027E33">
      <w:pPr>
        <w:pStyle w:val="K-Pnormal"/>
        <w:numPr>
          <w:ilvl w:val="0"/>
          <w:numId w:val="26"/>
        </w:numPr>
      </w:pPr>
      <w:r w:rsidRPr="00E87BA4">
        <w:t>ograniczenie zużycia energii i ochrona powietrza</w:t>
      </w:r>
      <w:r>
        <w:t>,</w:t>
      </w:r>
    </w:p>
    <w:p w:rsidR="007B28EA" w:rsidRPr="007B522E" w:rsidRDefault="007B28EA" w:rsidP="00027E33">
      <w:pPr>
        <w:pStyle w:val="K-Pnormal"/>
        <w:numPr>
          <w:ilvl w:val="0"/>
          <w:numId w:val="26"/>
        </w:numPr>
      </w:pPr>
      <w:r w:rsidRPr="00E87BA4">
        <w:t>budowa i przebudowa sieci ciepłowniczych (ograniczenie emisji gazów i pyłów oraz strat energii).</w:t>
      </w:r>
    </w:p>
    <w:p w:rsidR="007B28EA" w:rsidRPr="007B522E" w:rsidRDefault="007B28EA" w:rsidP="007B522E">
      <w:pPr>
        <w:pStyle w:val="K-Pnormal"/>
        <w:rPr>
          <w:b/>
          <w:bCs/>
          <w:i/>
          <w:iCs/>
        </w:rPr>
      </w:pPr>
      <w:r w:rsidRPr="007B522E">
        <w:rPr>
          <w:b/>
          <w:bCs/>
          <w:i/>
          <w:iCs/>
        </w:rPr>
        <w:t>Plan gospodarki niskoemisyjnej dla Gminy Miasto Włocławek</w:t>
      </w:r>
      <w:r w:rsidRPr="007B522E">
        <w:rPr>
          <w:rStyle w:val="FootnoteReference"/>
          <w:b/>
          <w:bCs/>
          <w:i/>
          <w:iCs/>
        </w:rPr>
        <w:footnoteReference w:id="79"/>
      </w:r>
    </w:p>
    <w:p w:rsidR="007B28EA" w:rsidRDefault="007B28EA" w:rsidP="007B522E">
      <w:pPr>
        <w:pStyle w:val="K-Pnormal"/>
      </w:pPr>
      <w:r w:rsidRPr="00E87BA4">
        <w:t>Celem niniejszego opracowania jest analiza zakresu możliwych do realizacji przedsięwzięć, których wcielenie w życie skutkować będzie zmianą struktury używanych nośników energetycznych oraz</w:t>
      </w:r>
      <w:r>
        <w:t> </w:t>
      </w:r>
      <w:r w:rsidRPr="00E87BA4">
        <w:t>zmniejszeniem zużycia energii, czego konsekwencją ma być stopniowe obniżanie emisji gazów cieplarnianych, (CO</w:t>
      </w:r>
      <w:r w:rsidRPr="000F4B99">
        <w:rPr>
          <w:vertAlign w:val="subscript"/>
        </w:rPr>
        <w:t>2</w:t>
      </w:r>
      <w:r w:rsidRPr="00E87BA4">
        <w:t>) na terenie miasta</w:t>
      </w:r>
      <w:r>
        <w:t xml:space="preserve"> Włocławek. Cel ten wpisuje się </w:t>
      </w:r>
      <w:r w:rsidRPr="00E87BA4">
        <w:t>w bieżącą polityką energetyczną i ekologiczną miasta Włocławek i jest wynikiem dotychczasowych działań i zobowiązań władz samorządowych.</w:t>
      </w:r>
    </w:p>
    <w:p w:rsidR="007B28EA" w:rsidRDefault="007B28EA" w:rsidP="007B522E">
      <w:pPr>
        <w:pStyle w:val="K-Pnormal"/>
      </w:pPr>
      <w:r w:rsidRPr="00E87BA4">
        <w:t>Określony w Planie długoterminowy cel główny/strategiczny brzmi:</w:t>
      </w:r>
      <w:r>
        <w:t xml:space="preserve"> „Poprawa</w:t>
      </w:r>
      <w:r w:rsidRPr="00E87BA4">
        <w:t xml:space="preserve"> stanu powietrza atmosferycznego przy zrównoważonym i efektywnym wykorzystaniu nośników energii poprzez wsparcie gospodarki niskoemisyjnej na terenie miasta Włocławek.”</w:t>
      </w:r>
    </w:p>
    <w:p w:rsidR="007B28EA" w:rsidRDefault="007B28EA" w:rsidP="007B522E">
      <w:pPr>
        <w:pStyle w:val="K-Pnormal"/>
      </w:pPr>
      <w:r w:rsidRPr="00E87BA4">
        <w:t>Wskazany wyżej długookresowy cel strategiczny będzie realizowany poprzez cele szczegółowe.</w:t>
      </w:r>
    </w:p>
    <w:p w:rsidR="007B28EA" w:rsidRDefault="007B28EA" w:rsidP="007B522E">
      <w:pPr>
        <w:pStyle w:val="K-Pnormal"/>
      </w:pPr>
      <w:r w:rsidRPr="00E87BA4">
        <w:t>Cel szczegółowy I – wzrost efektywności energetycznej obiektów ze szczególnym uwzględnieniem budynków mieszkalnych i gminnych.</w:t>
      </w:r>
    </w:p>
    <w:p w:rsidR="007B28EA" w:rsidRDefault="007B28EA" w:rsidP="007B522E">
      <w:pPr>
        <w:pStyle w:val="K-Pnormal"/>
      </w:pPr>
      <w:r w:rsidRPr="00E87BA4">
        <w:t>Cel szczegółowy II - redukcja zanieczyszczeń szczególnie PM10</w:t>
      </w:r>
      <w:r>
        <w:t>, CO</w:t>
      </w:r>
      <w:r w:rsidRPr="000F4B99">
        <w:rPr>
          <w:vertAlign w:val="subscript"/>
        </w:rPr>
        <w:t>2</w:t>
      </w:r>
      <w:r>
        <w:t xml:space="preserve"> pochodzących zwłaszcza z </w:t>
      </w:r>
      <w:r w:rsidRPr="00E87BA4">
        <w:t>indywidualnych źródeł ciepła.</w:t>
      </w:r>
    </w:p>
    <w:p w:rsidR="007B28EA" w:rsidRDefault="007B28EA" w:rsidP="007B522E">
      <w:pPr>
        <w:pStyle w:val="K-Pnormal"/>
        <w:rPr>
          <w:b/>
          <w:bCs/>
          <w:i/>
          <w:iCs/>
        </w:rPr>
      </w:pPr>
      <w:r w:rsidRPr="007B522E">
        <w:rPr>
          <w:b/>
          <w:bCs/>
          <w:i/>
          <w:iCs/>
        </w:rPr>
        <w:t xml:space="preserve">Elementy niezbędne do opracowania aktualizacji projektu </w:t>
      </w:r>
      <w:r>
        <w:rPr>
          <w:b/>
          <w:bCs/>
          <w:i/>
          <w:iCs/>
        </w:rPr>
        <w:t>założeń do planu zaopatrzenia w </w:t>
      </w:r>
      <w:r w:rsidRPr="007B522E">
        <w:rPr>
          <w:b/>
          <w:bCs/>
          <w:i/>
          <w:iCs/>
        </w:rPr>
        <w:t>ciepło, energię elektryczną i paliwa gazowe dla gminy miasto Włocławek na lata 2015 – 2020</w:t>
      </w:r>
    </w:p>
    <w:p w:rsidR="007B28EA" w:rsidRDefault="007B28EA" w:rsidP="007B522E">
      <w:pPr>
        <w:pStyle w:val="K-Pnormal"/>
      </w:pPr>
      <w:r w:rsidRPr="007B522E">
        <w:t xml:space="preserve">W dokumencie </w:t>
      </w:r>
      <w:r>
        <w:t>przedstawiono:</w:t>
      </w:r>
    </w:p>
    <w:p w:rsidR="007B28EA" w:rsidRDefault="007B28EA" w:rsidP="00027E33">
      <w:pPr>
        <w:pStyle w:val="K-Pnormal"/>
        <w:numPr>
          <w:ilvl w:val="0"/>
          <w:numId w:val="27"/>
        </w:numPr>
      </w:pPr>
      <w:r>
        <w:t>główne kierunki rozwoju ciepłownictwa, sieci gazowej i elektroenergetycznej,</w:t>
      </w:r>
    </w:p>
    <w:p w:rsidR="007B28EA" w:rsidRDefault="007B28EA" w:rsidP="00027E33">
      <w:pPr>
        <w:pStyle w:val="K-Pnormal"/>
        <w:numPr>
          <w:ilvl w:val="0"/>
          <w:numId w:val="27"/>
        </w:numPr>
      </w:pPr>
      <w:r>
        <w:t>możliwości wytwarzania energii w skojarzeniu,</w:t>
      </w:r>
    </w:p>
    <w:p w:rsidR="007B28EA" w:rsidRDefault="007B28EA" w:rsidP="00027E33">
      <w:pPr>
        <w:pStyle w:val="K-Pnormal"/>
        <w:numPr>
          <w:ilvl w:val="0"/>
          <w:numId w:val="27"/>
        </w:numPr>
      </w:pPr>
      <w:r w:rsidRPr="007B522E">
        <w:t>możliwości wykorzystania istniejących nadwyżek i lokalnych zasobów paliw i energii, z</w:t>
      </w:r>
      <w:r>
        <w:t> </w:t>
      </w:r>
      <w:r w:rsidRPr="007B522E">
        <w:t>uwzględnieniem energii elektrycznej i ciepła wytwarzanych w odnawialnych źródłach energii, energii elektrycznej i ciepła użytkowego wytwarzanych w kogeneracji oraz zagospodarowania ciepła odpadowego z instalacji przemysłowych</w:t>
      </w:r>
      <w:r>
        <w:t>,</w:t>
      </w:r>
    </w:p>
    <w:p w:rsidR="007B28EA" w:rsidRPr="007B522E" w:rsidRDefault="007B28EA" w:rsidP="00027E33">
      <w:pPr>
        <w:pStyle w:val="K-Pnormal"/>
        <w:numPr>
          <w:ilvl w:val="0"/>
          <w:numId w:val="27"/>
        </w:numPr>
      </w:pPr>
      <w:r w:rsidRPr="007B522E">
        <w:t xml:space="preserve">przewidywane zmiany zapotrzebowania na ciepło, energię elektryczną i paliwa gazowe </w:t>
      </w:r>
      <w:r>
        <w:br/>
      </w:r>
      <w:r w:rsidRPr="007B522E">
        <w:t>do 2030 roku</w:t>
      </w:r>
      <w:r>
        <w:t>,</w:t>
      </w:r>
      <w:r w:rsidRPr="007B522E">
        <w:t xml:space="preserve"> </w:t>
      </w:r>
    </w:p>
    <w:p w:rsidR="007B28EA" w:rsidRPr="007B522E" w:rsidRDefault="007B28EA" w:rsidP="00027E33">
      <w:pPr>
        <w:pStyle w:val="K-Pnormal"/>
        <w:numPr>
          <w:ilvl w:val="0"/>
          <w:numId w:val="27"/>
        </w:numPr>
      </w:pPr>
      <w:r w:rsidRPr="007B522E">
        <w:t>przedsięwzięcia racjonalizujące użytkowanie ciepła, energii elektrycznej i paliw gazowych</w:t>
      </w:r>
      <w:r>
        <w:t>,</w:t>
      </w:r>
      <w:r w:rsidRPr="007B522E">
        <w:t xml:space="preserve"> </w:t>
      </w:r>
    </w:p>
    <w:p w:rsidR="007B28EA" w:rsidRPr="000801B9" w:rsidRDefault="007B28EA" w:rsidP="000801B9">
      <w:pPr>
        <w:pStyle w:val="K-Pnormal"/>
        <w:numPr>
          <w:ilvl w:val="0"/>
          <w:numId w:val="27"/>
        </w:numPr>
      </w:pPr>
      <w:r w:rsidRPr="007B522E">
        <w:t xml:space="preserve">przedsięwzięcia racjonalizujące zużycie energii, w tym możliwości stosowania środków poprawy efektywności energetycznej. </w:t>
      </w:r>
    </w:p>
    <w:p w:rsidR="007B28EA" w:rsidRPr="007B522E" w:rsidRDefault="007B28EA" w:rsidP="00427E57">
      <w:pPr>
        <w:pStyle w:val="POPnormal"/>
        <w:rPr>
          <w:b/>
          <w:bCs/>
          <w:i/>
          <w:iCs/>
        </w:rPr>
      </w:pPr>
      <w:r w:rsidRPr="007B522E">
        <w:rPr>
          <w:b/>
          <w:bCs/>
          <w:i/>
          <w:iCs/>
        </w:rPr>
        <w:t>Plan Adaptacji Miasta Włocławka do zmian klimatu do roku 2030</w:t>
      </w:r>
      <w:r>
        <w:rPr>
          <w:rStyle w:val="FootnoteReference"/>
          <w:b/>
          <w:bCs/>
          <w:i/>
          <w:iCs/>
        </w:rPr>
        <w:footnoteReference w:id="80"/>
      </w:r>
    </w:p>
    <w:p w:rsidR="007B28EA" w:rsidRDefault="007B28EA" w:rsidP="007B522E">
      <w:pPr>
        <w:pStyle w:val="K-Pnormal"/>
      </w:pPr>
      <w:r w:rsidRPr="00427E57">
        <w:t>Głównym celem Planu Adaptacji jest zwiększenie odporności miasta na przewidywane w</w:t>
      </w:r>
      <w:r>
        <w:t> </w:t>
      </w:r>
      <w:r w:rsidRPr="00427E57">
        <w:t>perspektywie 2030 roku zmiany intensywności i częstości występowania zjawisk klimatycznych i</w:t>
      </w:r>
      <w:r>
        <w:t> </w:t>
      </w:r>
      <w:r w:rsidRPr="00427E57">
        <w:t>ich pochodnych, poprzez podjęcie wielu działań adaptacyjnych dających efekt synergii. Plan Adaptacji zawiera działania organizacyjne, edukacyjno-informacyjne i działania techniczne zwiększające gotowość i zdolność do</w:t>
      </w:r>
      <w:r>
        <w:t> </w:t>
      </w:r>
      <w:r w:rsidRPr="00427E57">
        <w:t>reagowania na skutki zmian klimatu na terenie miasta Włocławek.  Działania adaptacyjne pomogą miastu przystosować się do zmian klimatu, redukując podatność sektorów miasta: zdrowia publicznego/grup wrażliwych, gospodarki wodnej, transportu oraz energetyki. Doboru działań adaptacyjnych dokonano tak, aby każdy cel adaptacyjny był osiągnięty w optymalny sposób uwzględniający m.in. kryteria zrównoważonego rozwoju, efektywności kosztowe oraz synergicznego oddziaływania efektów działania w</w:t>
      </w:r>
      <w:r>
        <w:t> </w:t>
      </w:r>
      <w:r w:rsidRPr="00427E57">
        <w:t xml:space="preserve">ograniczaniu również innych zagrożeń. </w:t>
      </w:r>
    </w:p>
    <w:p w:rsidR="007B28EA" w:rsidRDefault="007B28EA" w:rsidP="007B522E">
      <w:pPr>
        <w:pStyle w:val="K-Pnormal"/>
      </w:pPr>
      <w:r w:rsidRPr="00427E57">
        <w:t>Zwiększenie gotowości i zdolności do reagowania na skutki zmian klimatu opisane przez cele szczegółowe wymaga działania w różnych obszarach funkcjonowania miasta - jego organizacji, edukacji i ostrzegania mieszkańców o zagrożeniach oraz rozwiązań technicznych w przestrzeni miasta.</w:t>
      </w:r>
    </w:p>
    <w:p w:rsidR="007B28EA" w:rsidRDefault="007B28EA" w:rsidP="007B522E">
      <w:pPr>
        <w:pStyle w:val="K-Pnormal"/>
      </w:pPr>
      <w:r w:rsidRPr="00427E57">
        <w:t>Działania organizacyjne dotyczą zmian w prawie miejscowym w zakresie np. planowania przestrzennego, organizacji przestrzeni publicznej, tworzenia wytycznych postępowania w</w:t>
      </w:r>
      <w:r>
        <w:t> </w:t>
      </w:r>
      <w:r w:rsidRPr="00427E57">
        <w:t xml:space="preserve">sytuacjach wystąpienia zagrożeń klimatycznych, usprawnienia funkcjonowania służb miejskich bądź systemów ostrzegania przed zagrożeniami. </w:t>
      </w:r>
    </w:p>
    <w:p w:rsidR="007B28EA" w:rsidRDefault="007B28EA" w:rsidP="007B522E">
      <w:pPr>
        <w:pStyle w:val="K-Pnormal"/>
      </w:pPr>
      <w:r w:rsidRPr="00427E57">
        <w:t xml:space="preserve">Działania informacyjno-edukacyjne są to działania wspierające, podnoszące społeczną świadomość klimatyczną i propagujące dobre praktyki adaptacyjne. Pozwalają one uodpornić miasto i jego mieszkańców poprzez odpowiednie programy edukacyjne i zintensyfikowane działania informacyjne. </w:t>
      </w:r>
    </w:p>
    <w:p w:rsidR="007B28EA" w:rsidRDefault="007B28EA" w:rsidP="007B522E">
      <w:pPr>
        <w:pStyle w:val="K-Pnormal"/>
      </w:pPr>
      <w:r w:rsidRPr="00427E57">
        <w:t>Działania techniczne są to działania o charakterze inwestycyj</w:t>
      </w:r>
      <w:r>
        <w:t>nym obejmujące budowę nowej lub </w:t>
      </w:r>
      <w:r w:rsidRPr="00427E57">
        <w:t>modernizację istniejącej infrastruktury, która przyczynia się do ochrony miasta przed negatywnymi skutkami zmian klimatu.</w:t>
      </w:r>
    </w:p>
    <w:p w:rsidR="007B28EA" w:rsidRPr="007B522E" w:rsidRDefault="007B28EA">
      <w:pPr>
        <w:rPr>
          <w:b/>
          <w:i/>
        </w:rPr>
      </w:pPr>
      <w:r w:rsidRPr="007B522E">
        <w:rPr>
          <w:b/>
          <w:i/>
        </w:rPr>
        <w:t>Studium uwarunkowań i kierunków zagospodarowania przestrzennego miasta Włocławek</w:t>
      </w:r>
      <w:r w:rsidRPr="007B522E">
        <w:rPr>
          <w:rStyle w:val="FootnoteReference"/>
          <w:b/>
          <w:i/>
        </w:rPr>
        <w:footnoteReference w:id="81"/>
      </w:r>
    </w:p>
    <w:p w:rsidR="007B28EA" w:rsidRDefault="007B28EA" w:rsidP="007B522E">
      <w:pPr>
        <w:pStyle w:val="K-Pnormal"/>
      </w:pPr>
      <w:r>
        <w:t>W ww. dokumencie przedstawiono m.in. planowane kierunki działań w gospodarce gazowej i cieplnej, które wynikają ze zmian zachodzących w udziale paliw w zaopatrzeniu miasta Włocławka w ciepło, polegającymi na wycofywaniu się ze spalania węgla na rzecz gazu, oleju oraz korzystania z energii elektrycznej do celów grzewczych.</w:t>
      </w:r>
    </w:p>
    <w:p w:rsidR="007B28EA" w:rsidRPr="007B522E" w:rsidRDefault="007B28EA" w:rsidP="003B73BC">
      <w:pPr>
        <w:jc w:val="both"/>
        <w:rPr>
          <w:b/>
          <w:i/>
        </w:rPr>
      </w:pPr>
      <w:r w:rsidRPr="007B522E">
        <w:rPr>
          <w:b/>
          <w:i/>
        </w:rPr>
        <w:t>Strategia rozwoju miasta Włocławek 2020+</w:t>
      </w:r>
    </w:p>
    <w:p w:rsidR="007B28EA" w:rsidRPr="009D0982" w:rsidRDefault="007B28EA" w:rsidP="003B73BC">
      <w:pPr>
        <w:jc w:val="both"/>
      </w:pPr>
    </w:p>
    <w:p w:rsidR="007B28EA" w:rsidRPr="007B522E" w:rsidRDefault="007B28EA" w:rsidP="003B73BC">
      <w:pPr>
        <w:ind w:firstLine="360"/>
        <w:jc w:val="both"/>
        <w:rPr>
          <w:sz w:val="22"/>
          <w:szCs w:val="22"/>
        </w:rPr>
      </w:pPr>
      <w:r w:rsidRPr="007B522E">
        <w:rPr>
          <w:sz w:val="22"/>
          <w:szCs w:val="22"/>
        </w:rPr>
        <w:t xml:space="preserve">Strategia jest dokumentem identyfikującym długookresowe wyzwania rozwojowe. W ramach celu operacyjnego </w:t>
      </w:r>
      <w:r w:rsidRPr="007B522E">
        <w:rPr>
          <w:b/>
          <w:bCs/>
          <w:sz w:val="22"/>
          <w:szCs w:val="22"/>
        </w:rPr>
        <w:t xml:space="preserve">4.3. Uzyskanie zrewitalizowanych i „inteligentnie” zarządzanych przestrzeni miejskich </w:t>
      </w:r>
      <w:r w:rsidRPr="007B522E">
        <w:rPr>
          <w:sz w:val="22"/>
          <w:szCs w:val="22"/>
        </w:rPr>
        <w:t>w zakresie ochrony i poprawy jako</w:t>
      </w:r>
      <w:r>
        <w:rPr>
          <w:sz w:val="22"/>
          <w:szCs w:val="22"/>
        </w:rPr>
        <w:t>ści powietrza zaproponowano nw. </w:t>
      </w:r>
      <w:r w:rsidRPr="007B522E">
        <w:rPr>
          <w:sz w:val="22"/>
          <w:szCs w:val="22"/>
        </w:rPr>
        <w:t>działania:</w:t>
      </w:r>
    </w:p>
    <w:p w:rsidR="007B28EA" w:rsidRDefault="007B28EA" w:rsidP="00027E33">
      <w:pPr>
        <w:pStyle w:val="K-Pnormal"/>
        <w:numPr>
          <w:ilvl w:val="0"/>
          <w:numId w:val="29"/>
        </w:numPr>
      </w:pPr>
      <w:r w:rsidRPr="007B522E">
        <w:t>Wspieranie działań zmierzających do poprawy substancji mieszkaniowej</w:t>
      </w:r>
      <w:r>
        <w:t>;</w:t>
      </w:r>
      <w:r w:rsidRPr="003B73BC">
        <w:t xml:space="preserve"> </w:t>
      </w:r>
    </w:p>
    <w:p w:rsidR="007B28EA" w:rsidRPr="007B522E" w:rsidRDefault="007B28EA" w:rsidP="007B522E">
      <w:pPr>
        <w:pStyle w:val="K-Pnormal"/>
      </w:pPr>
      <w:r w:rsidRPr="003B73BC">
        <w:t>Zakłada się poprawę substancji mieszkaniowej komunalnej, a szczególnie w zakresie poprawy efektywności energetycznej, w tym poprzez wdra</w:t>
      </w:r>
      <w:r w:rsidRPr="007B522E">
        <w:t>żanie alternatywnych źródeł energii oraz</w:t>
      </w:r>
      <w:r>
        <w:t> </w:t>
      </w:r>
      <w:r w:rsidRPr="007B522E">
        <w:t xml:space="preserve">monitoring zużycia energii cieplnej, elektrycznej i zużycia wody. </w:t>
      </w:r>
    </w:p>
    <w:p w:rsidR="007B28EA" w:rsidRPr="007B522E" w:rsidRDefault="007B28EA" w:rsidP="00027E33">
      <w:pPr>
        <w:pStyle w:val="K-Pnormal"/>
        <w:numPr>
          <w:ilvl w:val="0"/>
          <w:numId w:val="28"/>
        </w:numPr>
      </w:pPr>
      <w:r w:rsidRPr="007B522E">
        <w:t>Modernizacja i rozbudowa infrastruktury technicznej,</w:t>
      </w:r>
      <w:r>
        <w:t xml:space="preserve"> w szczególności zmierzająca do </w:t>
      </w:r>
      <w:r w:rsidRPr="007B522E">
        <w:t>poprawy efektywności energetycznej</w:t>
      </w:r>
      <w:r>
        <w:t>.</w:t>
      </w:r>
    </w:p>
    <w:p w:rsidR="007B28EA" w:rsidRPr="007B522E" w:rsidRDefault="007B28EA" w:rsidP="007B522E">
      <w:pPr>
        <w:pStyle w:val="K-Pnormal"/>
        <w:rPr>
          <w:b/>
          <w:bCs/>
          <w:i/>
          <w:iCs/>
        </w:rPr>
      </w:pPr>
      <w:r w:rsidRPr="003B73BC">
        <w:t>Wyzwaniem współczesnej doby skoncentrowanej na osiągnięciu jak najwyższego</w:t>
      </w:r>
      <w:r w:rsidRPr="003B73BC">
        <w:rPr>
          <w:b/>
          <w:bCs/>
          <w:i/>
          <w:iCs/>
        </w:rPr>
        <w:t xml:space="preserve"> </w:t>
      </w:r>
      <w:r w:rsidRPr="007B522E">
        <w:t>wzrostu gospodarczego i komfortu życia jest taki rozwój cywilizacyjny, który</w:t>
      </w:r>
      <w:r w:rsidRPr="007B522E">
        <w:rPr>
          <w:b/>
          <w:bCs/>
          <w:i/>
          <w:iCs/>
        </w:rPr>
        <w:t xml:space="preserve"> </w:t>
      </w:r>
      <w:r w:rsidRPr="007B522E">
        <w:t>równocześnie poprawia stan środowiska, w tym umożliwia redukcję emisji CO</w:t>
      </w:r>
      <w:r w:rsidRPr="007B522E">
        <w:rPr>
          <w:vertAlign w:val="subscript"/>
        </w:rPr>
        <w:t>2</w:t>
      </w:r>
      <w:r w:rsidRPr="007B522E">
        <w:t>,</w:t>
      </w:r>
      <w:r w:rsidRPr="007B522E">
        <w:rPr>
          <w:b/>
          <w:bCs/>
          <w:i/>
          <w:iCs/>
        </w:rPr>
        <w:t xml:space="preserve"> </w:t>
      </w:r>
      <w:r>
        <w:t>obniżenie poziomu hałasu czy </w:t>
      </w:r>
      <w:r w:rsidRPr="007B522E">
        <w:t>zanieczyszczenia powietrza. Można to osiągnąć</w:t>
      </w:r>
      <w:r w:rsidRPr="007B522E">
        <w:rPr>
          <w:b/>
          <w:bCs/>
          <w:i/>
          <w:iCs/>
        </w:rPr>
        <w:t xml:space="preserve"> </w:t>
      </w:r>
      <w:r w:rsidRPr="007B522E">
        <w:t>poprzez wykorzystanie nowoczesnych technologii i wdrożenie inteligentnych</w:t>
      </w:r>
      <w:r w:rsidRPr="007B522E">
        <w:rPr>
          <w:b/>
          <w:bCs/>
          <w:i/>
          <w:iCs/>
        </w:rPr>
        <w:t xml:space="preserve"> </w:t>
      </w:r>
      <w:r w:rsidRPr="007B522E">
        <w:t>systemów zasilania oraz racjonalizacji zużycia zasobów miasta. Szczegółowe zadania</w:t>
      </w:r>
      <w:r w:rsidRPr="007B522E">
        <w:rPr>
          <w:b/>
          <w:bCs/>
          <w:i/>
          <w:iCs/>
        </w:rPr>
        <w:t xml:space="preserve"> </w:t>
      </w:r>
      <w:r w:rsidRPr="007B522E">
        <w:t>winny być zgodne z polityką kreowaną przez Państwo w ramach Narodowego</w:t>
      </w:r>
      <w:r w:rsidRPr="007B522E">
        <w:rPr>
          <w:b/>
          <w:bCs/>
          <w:i/>
          <w:iCs/>
        </w:rPr>
        <w:t xml:space="preserve"> </w:t>
      </w:r>
      <w:r w:rsidRPr="007B522E">
        <w:t xml:space="preserve">Programu Rozwoju Gospodarki Niskoemisyjnej i wynikać z </w:t>
      </w:r>
      <w:r>
        <w:t>P</w:t>
      </w:r>
      <w:r w:rsidRPr="007B522E">
        <w:t>lanu gospodarki</w:t>
      </w:r>
      <w:r w:rsidRPr="007B522E">
        <w:rPr>
          <w:b/>
          <w:bCs/>
          <w:i/>
          <w:iCs/>
        </w:rPr>
        <w:t xml:space="preserve"> </w:t>
      </w:r>
      <w:r w:rsidRPr="007B522E">
        <w:t>niskoemisyjnej miasta. Dzięki wprowadzeniu nowych rozwiązań i powiązaniu ich z</w:t>
      </w:r>
      <w:r w:rsidRPr="007B522E">
        <w:rPr>
          <w:b/>
          <w:bCs/>
          <w:i/>
          <w:iCs/>
        </w:rPr>
        <w:t xml:space="preserve"> </w:t>
      </w:r>
      <w:r w:rsidRPr="007B522E">
        <w:t>nowymi koncepcjami logistycznymi Włocławek będzie mógł zaoferować swoim mieszkańcom inteligentnie zarządzane miasto (smart city).</w:t>
      </w:r>
    </w:p>
    <w:p w:rsidR="007B28EA" w:rsidRDefault="007B28EA" w:rsidP="006952C6">
      <w:pPr>
        <w:pStyle w:val="K-Pnormal"/>
      </w:pPr>
      <w:r>
        <w:t xml:space="preserve">Ponadto w toku prac nad niniejszym Programem wykorzystano różnego rodzaju publikacje, badania </w:t>
      </w:r>
      <w:r>
        <w:br/>
        <w:t>i dane, których wykaz zamieszczono w pkt. „W</w:t>
      </w:r>
      <w:r w:rsidRPr="005172CB">
        <w:t>ykaz literatury i źródeł</w:t>
      </w:r>
      <w:r>
        <w:t xml:space="preserve">”. Korzystano również </w:t>
      </w:r>
      <w:r>
        <w:br/>
        <w:t>z pozwoleń zintegrowanych</w:t>
      </w:r>
      <w:r>
        <w:rPr>
          <w:rStyle w:val="FootnoteReference"/>
        </w:rPr>
        <w:footnoteReference w:id="82"/>
      </w:r>
      <w:r>
        <w:t xml:space="preserve"> i decyzji o emisji dopuszczalnej, które posłużyły do określenia parametrów technicznych wprowadzania emisji do powietrza oraz porównania wyznaczonej emisji dopuszczalnej z rzeczywistą i ze standardami emisyjnymi. Wyniki przeprowadzonej analizy pozwalają stwierdzić, </w:t>
      </w:r>
      <w:r w:rsidRPr="000B669C">
        <w:t>że zakłady zlokalizowane na</w:t>
      </w:r>
      <w:r>
        <w:t> </w:t>
      </w:r>
      <w:r w:rsidRPr="000B669C">
        <w:t>terenie strefy dotrzymują</w:t>
      </w:r>
      <w:r>
        <w:t xml:space="preserve"> standardy emisyjne i </w:t>
      </w:r>
      <w:r w:rsidRPr="00A1507A">
        <w:t>wyznaczone emisje dopuszczalne.</w:t>
      </w:r>
      <w:r>
        <w:t xml:space="preserve"> Wymienione rodzaje dokumentów pomagały we wskazaniu działań naprawczych prowadzących do osiągnięcia wymaganych prawem standardów jakości powietrza.</w:t>
      </w:r>
    </w:p>
    <w:p w:rsidR="007B28EA" w:rsidRPr="006A49C0" w:rsidRDefault="007B28EA" w:rsidP="003263CD">
      <w:pPr>
        <w:pStyle w:val="K-Pnormal"/>
      </w:pPr>
      <w:r w:rsidRPr="0096742F">
        <w:t>Wymienione rodzaje dokumentów pomogły we wskazaniu działań naprawczych prowadzących do</w:t>
      </w:r>
      <w:r>
        <w:t> </w:t>
      </w:r>
      <w:r w:rsidRPr="0096742F">
        <w:t>osiągnięcia wymaganych prawem standardów jakości powietrza.</w:t>
      </w:r>
      <w:r>
        <w:br w:type="page"/>
      </w:r>
    </w:p>
    <w:p w:rsidR="007B28EA" w:rsidRPr="00692779" w:rsidRDefault="007B28EA" w:rsidP="00CF309E">
      <w:pPr>
        <w:pStyle w:val="POPnagl1"/>
        <w:jc w:val="both"/>
      </w:pPr>
      <w:bookmarkStart w:id="209" w:name="_Toc19511735"/>
      <w:bookmarkStart w:id="210" w:name="_Toc27723298"/>
      <w:bookmarkStart w:id="211" w:name="_Toc33039518"/>
      <w:bookmarkStart w:id="212" w:name="_Toc245830973"/>
      <w:bookmarkEnd w:id="82"/>
      <w:bookmarkEnd w:id="83"/>
      <w:bookmarkEnd w:id="84"/>
      <w:bookmarkEnd w:id="85"/>
      <w:bookmarkEnd w:id="86"/>
      <w:bookmarkEnd w:id="87"/>
      <w:bookmarkEnd w:id="88"/>
      <w:bookmarkEnd w:id="89"/>
      <w:bookmarkEnd w:id="90"/>
      <w:r w:rsidRPr="00692779">
        <w:t>ZAŁĄCZNIKI GRAFICZNE</w:t>
      </w:r>
      <w:bookmarkEnd w:id="209"/>
      <w:bookmarkEnd w:id="210"/>
      <w:bookmarkEnd w:id="211"/>
    </w:p>
    <w:p w:rsidR="007B28EA" w:rsidRDefault="007B28EA" w:rsidP="00CB2AAE">
      <w:pPr>
        <w:pStyle w:val="POPnagl2"/>
      </w:pPr>
      <w:bookmarkStart w:id="213" w:name="_Toc19511736"/>
      <w:bookmarkStart w:id="214" w:name="_Toc27723299"/>
      <w:bookmarkStart w:id="215" w:name="_Toc33039519"/>
      <w:r>
        <w:t>PODZIAŁ ADMINISTRACYJNY STREFY OBJĘTEJ PROGRAMEM</w:t>
      </w:r>
      <w:bookmarkEnd w:id="213"/>
      <w:bookmarkEnd w:id="214"/>
      <w:bookmarkEnd w:id="215"/>
    </w:p>
    <w:p w:rsidR="007B28EA" w:rsidRDefault="007B28EA" w:rsidP="006952C6">
      <w:pPr>
        <w:pStyle w:val="POPnormal"/>
        <w:rPr>
          <w:lang w:eastAsia="ar-SA"/>
        </w:rPr>
      </w:pPr>
      <w:r>
        <w:rPr>
          <w:noProof/>
        </w:rPr>
        <w:pict>
          <v:shape id="_x0000_i1040" type="#_x0000_t75" style="width:411.75pt;height:485.25pt;visibility:visible">
            <v:imagedata r:id="rId13" o:title=""/>
          </v:shape>
        </w:pict>
      </w:r>
    </w:p>
    <w:p w:rsidR="007B28EA" w:rsidRDefault="007B28EA" w:rsidP="006952C6">
      <w:pPr>
        <w:pStyle w:val="Caption"/>
      </w:pPr>
      <w:bookmarkStart w:id="216" w:name="_Toc33039699"/>
      <w:r>
        <w:t xml:space="preserve">Rysunek </w:t>
      </w:r>
      <w:fldSimple w:instr=" SEQ Rysunek \* ARABIC ">
        <w:r>
          <w:rPr>
            <w:noProof/>
          </w:rPr>
          <w:t>17</w:t>
        </w:r>
      </w:fldSimple>
      <w:r>
        <w:t>.</w:t>
      </w:r>
      <w:r w:rsidRPr="00225073">
        <w:t xml:space="preserve"> </w:t>
      </w:r>
      <w:r>
        <w:t>Podział administracyjny strefy miasto Włocławek</w:t>
      </w:r>
      <w:r w:rsidRPr="002F5491">
        <w:rPr>
          <w:rStyle w:val="FootnoteReference"/>
        </w:rPr>
        <w:footnoteReference w:id="83"/>
      </w:r>
      <w:bookmarkEnd w:id="216"/>
    </w:p>
    <w:p w:rsidR="007B28EA" w:rsidRDefault="007B28EA" w:rsidP="006952C6">
      <w:pPr>
        <w:rPr>
          <w:rFonts w:cs="Arial"/>
          <w:b/>
          <w:bCs/>
          <w:color w:val="000066"/>
          <w:kern w:val="28"/>
          <w:sz w:val="32"/>
          <w:lang w:eastAsia="ar-SA"/>
        </w:rPr>
      </w:pPr>
      <w:r>
        <w:br w:type="page"/>
      </w:r>
    </w:p>
    <w:p w:rsidR="007B28EA" w:rsidRDefault="007B28EA" w:rsidP="00CB2AAE">
      <w:pPr>
        <w:pStyle w:val="POPnagl2"/>
      </w:pPr>
      <w:bookmarkStart w:id="217" w:name="_Toc19511737"/>
      <w:bookmarkStart w:id="218" w:name="_Toc27723300"/>
      <w:bookmarkStart w:id="219" w:name="_Toc33039520"/>
      <w:r>
        <w:t>LOKALIZACJA PUNKTÓW POMIAROWYCH</w:t>
      </w:r>
      <w:bookmarkEnd w:id="217"/>
      <w:bookmarkEnd w:id="218"/>
      <w:bookmarkEnd w:id="219"/>
    </w:p>
    <w:p w:rsidR="007B28EA" w:rsidRDefault="007B28EA" w:rsidP="00225073">
      <w:pPr>
        <w:pStyle w:val="POPnormal"/>
        <w:keepNext/>
      </w:pPr>
      <w:r>
        <w:rPr>
          <w:noProof/>
        </w:rPr>
        <w:pict>
          <v:shape id="Obraz 2" o:spid="_x0000_i1041" type="#_x0000_t75" style="width:399pt;height:513.75pt;visibility:visible">
            <v:imagedata r:id="rId28" o:title=""/>
          </v:shape>
        </w:pict>
      </w:r>
    </w:p>
    <w:p w:rsidR="007B28EA" w:rsidRDefault="007B28EA" w:rsidP="00D461F9">
      <w:pPr>
        <w:pStyle w:val="Caption"/>
      </w:pPr>
      <w:bookmarkStart w:id="220" w:name="_Toc28598087"/>
      <w:bookmarkStart w:id="221" w:name="_Toc33039700"/>
      <w:r>
        <w:t xml:space="preserve">Rysunek </w:t>
      </w:r>
      <w:fldSimple w:instr=" SEQ Rysunek \* ARABIC ">
        <w:r>
          <w:rPr>
            <w:noProof/>
          </w:rPr>
          <w:t>18</w:t>
        </w:r>
      </w:fldSimple>
      <w:r>
        <w:t>.</w:t>
      </w:r>
      <w:r w:rsidRPr="00225073">
        <w:t xml:space="preserve"> </w:t>
      </w:r>
      <w:r w:rsidRPr="002F5491">
        <w:t xml:space="preserve">Lokalizacja punktów pomiarowych </w:t>
      </w:r>
      <w:r>
        <w:t xml:space="preserve">pyłu PM 10, PM2,5 oraz B(a)P </w:t>
      </w:r>
      <w:r w:rsidRPr="002F5491">
        <w:t xml:space="preserve">w </w:t>
      </w:r>
      <w:r>
        <w:t>strefie miasto Włocławek</w:t>
      </w:r>
      <w:r w:rsidRPr="002F5491">
        <w:rPr>
          <w:rStyle w:val="FootnoteReference"/>
        </w:rPr>
        <w:footnoteReference w:id="84"/>
      </w:r>
      <w:bookmarkEnd w:id="220"/>
      <w:bookmarkEnd w:id="221"/>
    </w:p>
    <w:p w:rsidR="007B28EA" w:rsidRDefault="007B28EA">
      <w:pPr>
        <w:rPr>
          <w:rFonts w:cs="Arial"/>
          <w:b/>
          <w:bCs/>
          <w:color w:val="000066"/>
          <w:kern w:val="28"/>
          <w:sz w:val="32"/>
          <w:lang w:eastAsia="ar-SA"/>
        </w:rPr>
      </w:pPr>
      <w:bookmarkStart w:id="222" w:name="_Toc19511738"/>
      <w:r>
        <w:br w:type="page"/>
      </w:r>
    </w:p>
    <w:p w:rsidR="007B28EA" w:rsidRDefault="007B28EA" w:rsidP="00CB2AAE">
      <w:pPr>
        <w:pStyle w:val="POPnagl2"/>
      </w:pPr>
      <w:bookmarkStart w:id="223" w:name="_Toc27723301"/>
      <w:bookmarkStart w:id="224" w:name="_Toc33039521"/>
      <w:r>
        <w:t>ROZMIESZCZENIE EMISJI ZANIECZYSZCZEŃ DO POWIETRZA</w:t>
      </w:r>
      <w:bookmarkEnd w:id="222"/>
      <w:bookmarkEnd w:id="223"/>
      <w:bookmarkEnd w:id="224"/>
    </w:p>
    <w:p w:rsidR="007B28EA" w:rsidRPr="002F5491" w:rsidRDefault="007B28EA" w:rsidP="00272CFC">
      <w:pPr>
        <w:pStyle w:val="POPnagl3"/>
      </w:pPr>
      <w:bookmarkStart w:id="225" w:name="_Toc25565977"/>
      <w:bookmarkStart w:id="226" w:name="_Toc33039522"/>
      <w:r w:rsidRPr="002F5491">
        <w:t>Źródła emisji pyłu zawieszonego PM10</w:t>
      </w:r>
      <w:bookmarkEnd w:id="225"/>
      <w:bookmarkEnd w:id="226"/>
    </w:p>
    <w:p w:rsidR="007B28EA" w:rsidRDefault="007B28EA" w:rsidP="009B64A7">
      <w:pPr>
        <w:pStyle w:val="POPnormal"/>
        <w:keepNext/>
      </w:pPr>
      <w:r>
        <w:rPr>
          <w:noProof/>
        </w:rPr>
        <w:pict>
          <v:shape id="Obraz 13" o:spid="_x0000_i1042" type="#_x0000_t75" style="width:433.5pt;height:554.25pt;visibility:visible">
            <v:imagedata r:id="rId29" o:title=""/>
          </v:shape>
        </w:pict>
      </w:r>
    </w:p>
    <w:p w:rsidR="007B28EA" w:rsidRDefault="007B28EA" w:rsidP="00D461F9">
      <w:pPr>
        <w:pStyle w:val="Caption"/>
      </w:pPr>
      <w:bookmarkStart w:id="227" w:name="_Toc28598088"/>
      <w:bookmarkStart w:id="228" w:name="_Toc33039701"/>
      <w:r>
        <w:t xml:space="preserve">Rysunek </w:t>
      </w:r>
      <w:fldSimple w:instr=" SEQ Rysunek \* ARABIC ">
        <w:r>
          <w:rPr>
            <w:noProof/>
          </w:rPr>
          <w:t>19</w:t>
        </w:r>
      </w:fldSimple>
      <w:r>
        <w:t>.</w:t>
      </w:r>
      <w:r w:rsidRPr="009B64A7">
        <w:t xml:space="preserve"> </w:t>
      </w:r>
      <w:r w:rsidRPr="002F5491">
        <w:t>Emisja pyłu zawieszonego PM10 ze źródeł przemysłowych i energetycznych</w:t>
      </w:r>
      <w:r w:rsidRPr="002F5491">
        <w:rPr>
          <w:rStyle w:val="FootnoteReference"/>
        </w:rPr>
        <w:footnoteReference w:id="85"/>
      </w:r>
      <w:bookmarkEnd w:id="227"/>
      <w:bookmarkEnd w:id="228"/>
    </w:p>
    <w:p w:rsidR="007B28EA" w:rsidRDefault="007B28EA" w:rsidP="009B64A7">
      <w:pPr>
        <w:pStyle w:val="POPnormal"/>
        <w:keepNext/>
      </w:pPr>
      <w:r>
        <w:rPr>
          <w:noProof/>
        </w:rPr>
        <w:pict>
          <v:shape id="Obraz 11" o:spid="_x0000_i1043" type="#_x0000_t75" style="width:433.5pt;height:577.5pt;visibility:visible">
            <v:imagedata r:id="rId30" o:title=""/>
          </v:shape>
        </w:pict>
      </w:r>
    </w:p>
    <w:p w:rsidR="007B28EA" w:rsidRDefault="007B28EA" w:rsidP="00D461F9">
      <w:pPr>
        <w:pStyle w:val="Caption"/>
      </w:pPr>
      <w:bookmarkStart w:id="229" w:name="_Toc28598089"/>
      <w:bookmarkStart w:id="230" w:name="_Toc33039702"/>
      <w:r>
        <w:t xml:space="preserve">Rysunek </w:t>
      </w:r>
      <w:fldSimple w:instr=" SEQ Rysunek \* ARABIC ">
        <w:r>
          <w:rPr>
            <w:noProof/>
          </w:rPr>
          <w:t>20</w:t>
        </w:r>
      </w:fldSimple>
      <w:r>
        <w:t>.</w:t>
      </w:r>
      <w:r w:rsidRPr="009B64A7">
        <w:t xml:space="preserve"> </w:t>
      </w:r>
      <w:r w:rsidRPr="002F5491">
        <w:t>Emisja pyłu PM10 ze źródeł komunalno-bytowych</w:t>
      </w:r>
      <w:r w:rsidRPr="002F5491">
        <w:rPr>
          <w:rStyle w:val="FootnoteReference"/>
        </w:rPr>
        <w:footnoteReference w:id="86"/>
      </w:r>
      <w:bookmarkEnd w:id="229"/>
      <w:bookmarkEnd w:id="230"/>
    </w:p>
    <w:p w:rsidR="007B28EA" w:rsidRDefault="007B28EA" w:rsidP="00225073">
      <w:pPr>
        <w:pStyle w:val="POPnormal"/>
      </w:pPr>
    </w:p>
    <w:p w:rsidR="007B28EA" w:rsidRDefault="007B28EA" w:rsidP="00D04109">
      <w:pPr>
        <w:pStyle w:val="POPnormal"/>
        <w:keepNext/>
      </w:pPr>
      <w:r>
        <w:rPr>
          <w:noProof/>
        </w:rPr>
        <w:pict>
          <v:shape id="_x0000_i1044" type="#_x0000_t75" style="width:433.5pt;height:577.5pt;visibility:visible">
            <v:imagedata r:id="rId31" o:title=""/>
          </v:shape>
        </w:pict>
      </w:r>
    </w:p>
    <w:p w:rsidR="007B28EA" w:rsidRDefault="007B28EA" w:rsidP="00D04109">
      <w:pPr>
        <w:pStyle w:val="Caption"/>
      </w:pPr>
      <w:bookmarkStart w:id="231" w:name="_Toc28598090"/>
      <w:bookmarkStart w:id="232" w:name="_Toc33039703"/>
      <w:r>
        <w:t xml:space="preserve">Rysunek </w:t>
      </w:r>
      <w:fldSimple w:instr=" SEQ Rysunek \* ARABIC ">
        <w:r>
          <w:rPr>
            <w:noProof/>
          </w:rPr>
          <w:t>21</w:t>
        </w:r>
      </w:fldSimple>
      <w:r>
        <w:t>.</w:t>
      </w:r>
      <w:r w:rsidRPr="00D04109">
        <w:t xml:space="preserve"> </w:t>
      </w:r>
      <w:r w:rsidRPr="002F5491">
        <w:t>Emisja pyłu zawieszonego PM10 ze źródeł niezorganizowanych (kopalnie kruszyw)</w:t>
      </w:r>
      <w:r w:rsidRPr="002F5491">
        <w:rPr>
          <w:rStyle w:val="FootnoteReference"/>
        </w:rPr>
        <w:footnoteReference w:id="87"/>
      </w:r>
      <w:bookmarkEnd w:id="231"/>
      <w:bookmarkEnd w:id="232"/>
    </w:p>
    <w:p w:rsidR="007B28EA" w:rsidRDefault="007B28EA" w:rsidP="00A6777A">
      <w:pPr>
        <w:pStyle w:val="Caption"/>
      </w:pPr>
      <w:bookmarkStart w:id="233" w:name="_Toc25565898"/>
      <w:bookmarkStart w:id="234" w:name="_Toc26350399"/>
      <w:bookmarkStart w:id="235" w:name="_Toc26186885"/>
      <w:r>
        <w:rPr>
          <w:noProof/>
        </w:rPr>
        <w:pict>
          <v:shape id="Obraz 9" o:spid="_x0000_i1045" type="#_x0000_t75" style="width:433.5pt;height:577.5pt;visibility:visible">
            <v:imagedata r:id="rId32" o:title=""/>
          </v:shape>
        </w:pict>
      </w:r>
    </w:p>
    <w:p w:rsidR="007B28EA" w:rsidRDefault="007B28EA" w:rsidP="00D461F9">
      <w:pPr>
        <w:pStyle w:val="Caption"/>
      </w:pPr>
      <w:bookmarkStart w:id="236" w:name="_Toc28598091"/>
      <w:bookmarkStart w:id="237" w:name="_Toc33039704"/>
      <w:r>
        <w:t xml:space="preserve">Rysunek </w:t>
      </w:r>
      <w:fldSimple w:instr=" SEQ Rysunek \* ARABIC ">
        <w:r>
          <w:rPr>
            <w:noProof/>
          </w:rPr>
          <w:t>22</w:t>
        </w:r>
      </w:fldSimple>
      <w:r>
        <w:t>.</w:t>
      </w:r>
      <w:r w:rsidRPr="00A6777A">
        <w:t xml:space="preserve"> </w:t>
      </w:r>
      <w:r w:rsidRPr="002F5491">
        <w:t>Emisja pyłu zawieszonego PM10 z transportu drogowego</w:t>
      </w:r>
      <w:r w:rsidRPr="002F5491">
        <w:rPr>
          <w:rStyle w:val="FootnoteReference"/>
        </w:rPr>
        <w:footnoteReference w:id="88"/>
      </w:r>
      <w:bookmarkEnd w:id="236"/>
      <w:bookmarkEnd w:id="237"/>
    </w:p>
    <w:bookmarkEnd w:id="233"/>
    <w:bookmarkEnd w:id="234"/>
    <w:bookmarkEnd w:id="235"/>
    <w:p w:rsidR="007B28EA" w:rsidRDefault="007B28EA" w:rsidP="00225073">
      <w:pPr>
        <w:pStyle w:val="POPnormal"/>
        <w:keepNext/>
      </w:pPr>
      <w:r>
        <w:rPr>
          <w:noProof/>
        </w:rPr>
        <w:pict>
          <v:shape id="Obraz 5" o:spid="_x0000_i1046" type="#_x0000_t75" style="width:433.5pt;height:577.5pt;visibility:visible">
            <v:imagedata r:id="rId33" o:title=""/>
          </v:shape>
        </w:pict>
      </w:r>
    </w:p>
    <w:p w:rsidR="007B28EA" w:rsidRDefault="007B28EA" w:rsidP="00D461F9">
      <w:pPr>
        <w:pStyle w:val="Caption"/>
      </w:pPr>
      <w:bookmarkStart w:id="238" w:name="_Toc28598092"/>
      <w:bookmarkStart w:id="239" w:name="_Toc33039705"/>
      <w:r>
        <w:t xml:space="preserve">Rysunek </w:t>
      </w:r>
      <w:fldSimple w:instr=" SEQ Rysunek \* ARABIC ">
        <w:r>
          <w:rPr>
            <w:noProof/>
          </w:rPr>
          <w:t>23</w:t>
        </w:r>
      </w:fldSimple>
      <w:r>
        <w:t>.</w:t>
      </w:r>
      <w:r w:rsidRPr="00225073">
        <w:t xml:space="preserve"> </w:t>
      </w:r>
      <w:r w:rsidRPr="002F5491">
        <w:t>Emisja pyłu zaw</w:t>
      </w:r>
      <w:r>
        <w:t xml:space="preserve">ieszonego PM10 z innych źródeł- </w:t>
      </w:r>
      <w:r w:rsidRPr="002F5491">
        <w:t>ci</w:t>
      </w:r>
      <w:r>
        <w:t>ągniki rolnicze</w:t>
      </w:r>
      <w:r w:rsidRPr="002F5491">
        <w:rPr>
          <w:rStyle w:val="FootnoteReference"/>
        </w:rPr>
        <w:footnoteReference w:id="89"/>
      </w:r>
      <w:bookmarkEnd w:id="238"/>
      <w:bookmarkEnd w:id="239"/>
    </w:p>
    <w:p w:rsidR="007B28EA" w:rsidRDefault="007B28EA" w:rsidP="00BC194B">
      <w:pPr>
        <w:pStyle w:val="POPnormal"/>
        <w:keepNext/>
      </w:pPr>
      <w:r>
        <w:rPr>
          <w:noProof/>
        </w:rPr>
        <w:pict>
          <v:shape id="Obraz 6" o:spid="_x0000_i1047" type="#_x0000_t75" style="width:433.5pt;height:577.5pt;visibility:visible">
            <v:imagedata r:id="rId34" o:title=""/>
          </v:shape>
        </w:pict>
      </w:r>
    </w:p>
    <w:p w:rsidR="007B28EA" w:rsidRDefault="007B28EA" w:rsidP="00D461F9">
      <w:pPr>
        <w:pStyle w:val="Caption"/>
      </w:pPr>
      <w:bookmarkStart w:id="240" w:name="_Toc28598093"/>
      <w:bookmarkStart w:id="241" w:name="_Toc33039706"/>
      <w:r>
        <w:t xml:space="preserve">Rysunek </w:t>
      </w:r>
      <w:fldSimple w:instr=" SEQ Rysunek \* ARABIC ">
        <w:r>
          <w:rPr>
            <w:noProof/>
          </w:rPr>
          <w:t>24</w:t>
        </w:r>
      </w:fldSimple>
      <w:r>
        <w:t xml:space="preserve">. </w:t>
      </w:r>
      <w:r w:rsidRPr="00704ED7">
        <w:t xml:space="preserve">Emisja pyłu zawieszonego PM10 z innych źródeł- </w:t>
      </w:r>
      <w:r>
        <w:t>transport kolejowy</w:t>
      </w:r>
      <w:r>
        <w:rPr>
          <w:rStyle w:val="FootnoteReference"/>
        </w:rPr>
        <w:footnoteReference w:id="90"/>
      </w:r>
      <w:bookmarkEnd w:id="240"/>
      <w:bookmarkEnd w:id="241"/>
    </w:p>
    <w:p w:rsidR="007B28EA" w:rsidRDefault="007B28EA" w:rsidP="009B64A7">
      <w:pPr>
        <w:pStyle w:val="POPnormal"/>
        <w:keepNext/>
      </w:pPr>
      <w:r>
        <w:rPr>
          <w:noProof/>
        </w:rPr>
        <w:pict>
          <v:shape id="Obraz 15" o:spid="_x0000_i1048" type="#_x0000_t75" style="width:433.5pt;height:577.5pt;visibility:visible">
            <v:imagedata r:id="rId35" o:title=""/>
          </v:shape>
        </w:pict>
      </w:r>
    </w:p>
    <w:p w:rsidR="007B28EA" w:rsidRDefault="007B28EA" w:rsidP="00D461F9">
      <w:pPr>
        <w:pStyle w:val="Caption"/>
      </w:pPr>
      <w:bookmarkStart w:id="242" w:name="_Toc28598094"/>
      <w:bookmarkStart w:id="243" w:name="_Toc33039707"/>
      <w:r>
        <w:t xml:space="preserve">Rysunek </w:t>
      </w:r>
      <w:fldSimple w:instr=" SEQ Rysunek \* ARABIC ">
        <w:r>
          <w:rPr>
            <w:noProof/>
          </w:rPr>
          <w:t>25</w:t>
        </w:r>
      </w:fldSimple>
      <w:r>
        <w:t>.</w:t>
      </w:r>
      <w:r w:rsidRPr="009B64A7">
        <w:t xml:space="preserve"> </w:t>
      </w:r>
      <w:r w:rsidRPr="002F5491">
        <w:t>Emisja pyłu zawieszonego PM10 ze składowisk odpadów</w:t>
      </w:r>
      <w:r w:rsidRPr="002F5491">
        <w:rPr>
          <w:rStyle w:val="FootnoteReference"/>
        </w:rPr>
        <w:footnoteReference w:id="91"/>
      </w:r>
      <w:bookmarkEnd w:id="242"/>
      <w:bookmarkEnd w:id="243"/>
    </w:p>
    <w:p w:rsidR="007B28EA" w:rsidRDefault="007B28EA" w:rsidP="009B64A7">
      <w:pPr>
        <w:pStyle w:val="POPnormal"/>
        <w:keepNext/>
      </w:pPr>
      <w:r>
        <w:rPr>
          <w:noProof/>
        </w:rPr>
        <w:pict>
          <v:shape id="Obraz 14" o:spid="_x0000_i1049" type="#_x0000_t75" style="width:433.5pt;height:577.5pt;visibility:visible">
            <v:imagedata r:id="rId36" o:title=""/>
          </v:shape>
        </w:pict>
      </w:r>
    </w:p>
    <w:p w:rsidR="007B28EA" w:rsidRDefault="007B28EA" w:rsidP="00D461F9">
      <w:pPr>
        <w:pStyle w:val="Caption"/>
      </w:pPr>
      <w:bookmarkStart w:id="244" w:name="_Toc28598095"/>
      <w:bookmarkStart w:id="245" w:name="_Toc33039708"/>
      <w:r>
        <w:t xml:space="preserve">Rysunek </w:t>
      </w:r>
      <w:fldSimple w:instr=" SEQ Rysunek \* ARABIC ">
        <w:r>
          <w:rPr>
            <w:noProof/>
          </w:rPr>
          <w:t>26</w:t>
        </w:r>
      </w:fldSimple>
      <w:r>
        <w:t>.</w:t>
      </w:r>
      <w:r w:rsidRPr="009B64A7">
        <w:t xml:space="preserve"> </w:t>
      </w:r>
      <w:r w:rsidRPr="002F5491">
        <w:t>Emisja pyłu zawieszonego PM10 ze źródeł rolniczych (uprawy i hodowla)</w:t>
      </w:r>
      <w:r w:rsidRPr="002F5491">
        <w:rPr>
          <w:rStyle w:val="FootnoteReference"/>
        </w:rPr>
        <w:footnoteReference w:id="92"/>
      </w:r>
      <w:bookmarkEnd w:id="244"/>
      <w:bookmarkEnd w:id="245"/>
    </w:p>
    <w:p w:rsidR="007B28EA" w:rsidRDefault="007B28EA" w:rsidP="00A6777A">
      <w:pPr>
        <w:pStyle w:val="Caption"/>
      </w:pPr>
      <w:bookmarkStart w:id="246" w:name="_Toc25565903"/>
      <w:bookmarkStart w:id="247" w:name="_Toc26350403"/>
      <w:bookmarkStart w:id="248" w:name="_Toc26186889"/>
      <w:r>
        <w:rPr>
          <w:noProof/>
        </w:rPr>
        <w:pict>
          <v:shape id="Obraz 7" o:spid="_x0000_i1050" type="#_x0000_t75" style="width:433.5pt;height:577.5pt;visibility:visible">
            <v:imagedata r:id="rId37" o:title=""/>
          </v:shape>
        </w:pict>
      </w:r>
    </w:p>
    <w:p w:rsidR="007B28EA" w:rsidRDefault="007B28EA" w:rsidP="00D461F9">
      <w:pPr>
        <w:pStyle w:val="Caption"/>
      </w:pPr>
      <w:bookmarkStart w:id="249" w:name="_Toc28598096"/>
      <w:bookmarkStart w:id="250" w:name="_Toc33039709"/>
      <w:r>
        <w:t xml:space="preserve">Rysunek </w:t>
      </w:r>
      <w:fldSimple w:instr=" SEQ Rysunek \* ARABIC ">
        <w:r>
          <w:rPr>
            <w:noProof/>
          </w:rPr>
          <w:t>27</w:t>
        </w:r>
      </w:fldSimple>
      <w:r>
        <w:t>.</w:t>
      </w:r>
      <w:r w:rsidRPr="00A6777A">
        <w:t xml:space="preserve"> </w:t>
      </w:r>
      <w:r w:rsidRPr="002F5491">
        <w:t xml:space="preserve">Emisja naturalna pyłu zawieszonego PM10 z </w:t>
      </w:r>
      <w:r w:rsidRPr="002F5491">
        <w:rPr>
          <w:noProof/>
        </w:rPr>
        <w:t>terenów leśnych i gruntów</w:t>
      </w:r>
      <w:r w:rsidRPr="002F5491">
        <w:rPr>
          <w:rStyle w:val="FootnoteReference"/>
          <w:noProof/>
        </w:rPr>
        <w:footnoteReference w:id="93"/>
      </w:r>
      <w:bookmarkEnd w:id="249"/>
      <w:bookmarkEnd w:id="250"/>
    </w:p>
    <w:bookmarkEnd w:id="246"/>
    <w:bookmarkEnd w:id="247"/>
    <w:bookmarkEnd w:id="248"/>
    <w:p w:rsidR="007B28EA" w:rsidRPr="00D82F64" w:rsidRDefault="007B28EA" w:rsidP="00D82F64">
      <w:pPr>
        <w:pStyle w:val="POPnormal"/>
      </w:pPr>
    </w:p>
    <w:p w:rsidR="007B28EA" w:rsidRPr="002F5491" w:rsidRDefault="007B28EA" w:rsidP="00272CFC">
      <w:pPr>
        <w:pStyle w:val="POPnagl3"/>
      </w:pPr>
      <w:bookmarkStart w:id="251" w:name="_Toc25565979"/>
      <w:bookmarkStart w:id="252" w:name="_Toc33039523"/>
      <w:r w:rsidRPr="002F5491">
        <w:t>Źródła emisji benzo(a)pirenu</w:t>
      </w:r>
      <w:bookmarkEnd w:id="251"/>
      <w:bookmarkEnd w:id="252"/>
    </w:p>
    <w:p w:rsidR="007B28EA" w:rsidRDefault="007B28EA" w:rsidP="009B64A7">
      <w:pPr>
        <w:pStyle w:val="POPnormal"/>
        <w:keepNext/>
      </w:pPr>
      <w:r>
        <w:rPr>
          <w:noProof/>
        </w:rPr>
        <w:pict>
          <v:shape id="Obraz 12" o:spid="_x0000_i1051" type="#_x0000_t75" style="width:433.5pt;height:577.5pt;visibility:visible">
            <v:imagedata r:id="rId38" o:title=""/>
          </v:shape>
        </w:pict>
      </w:r>
    </w:p>
    <w:p w:rsidR="007B28EA" w:rsidRDefault="007B28EA" w:rsidP="00D461F9">
      <w:pPr>
        <w:pStyle w:val="Caption"/>
      </w:pPr>
      <w:bookmarkStart w:id="253" w:name="_Toc28598097"/>
      <w:bookmarkStart w:id="254" w:name="_Toc33039710"/>
      <w:r>
        <w:t xml:space="preserve">Rysunek </w:t>
      </w:r>
      <w:fldSimple w:instr=" SEQ Rysunek \* ARABIC ">
        <w:r>
          <w:rPr>
            <w:noProof/>
          </w:rPr>
          <w:t>28</w:t>
        </w:r>
      </w:fldSimple>
      <w:r>
        <w:t>.</w:t>
      </w:r>
      <w:r w:rsidRPr="009B64A7">
        <w:t xml:space="preserve"> </w:t>
      </w:r>
      <w:r w:rsidRPr="002F5491">
        <w:t>Emisja benzo(a)pirenu ze źródeł przemysłowych i energetycznych</w:t>
      </w:r>
      <w:r w:rsidRPr="002F5491">
        <w:rPr>
          <w:rStyle w:val="FootnoteReference"/>
        </w:rPr>
        <w:footnoteReference w:id="94"/>
      </w:r>
      <w:bookmarkEnd w:id="253"/>
      <w:bookmarkEnd w:id="254"/>
    </w:p>
    <w:p w:rsidR="007B28EA" w:rsidRDefault="007B28EA" w:rsidP="00A6777A">
      <w:pPr>
        <w:pStyle w:val="POPnormal"/>
        <w:keepNext/>
      </w:pPr>
      <w:r>
        <w:rPr>
          <w:noProof/>
        </w:rPr>
        <w:pict>
          <v:shape id="Obraz 10" o:spid="_x0000_i1052" type="#_x0000_t75" style="width:433.5pt;height:577.5pt;visibility:visible">
            <v:imagedata r:id="rId39" o:title=""/>
          </v:shape>
        </w:pict>
      </w:r>
    </w:p>
    <w:p w:rsidR="007B28EA" w:rsidRDefault="007B28EA" w:rsidP="00D461F9">
      <w:pPr>
        <w:pStyle w:val="Caption"/>
      </w:pPr>
      <w:bookmarkStart w:id="255" w:name="_Toc28598098"/>
      <w:bookmarkStart w:id="256" w:name="_Toc33039711"/>
      <w:r>
        <w:t xml:space="preserve">Rysunek </w:t>
      </w:r>
      <w:fldSimple w:instr=" SEQ Rysunek \* ARABIC ">
        <w:r>
          <w:rPr>
            <w:noProof/>
          </w:rPr>
          <w:t>29</w:t>
        </w:r>
      </w:fldSimple>
      <w:r>
        <w:t>.</w:t>
      </w:r>
      <w:r w:rsidRPr="00A6777A">
        <w:t xml:space="preserve"> </w:t>
      </w:r>
      <w:r w:rsidRPr="002F5491">
        <w:t>Emisja benzo(a)pirenu ze źródeł komunalno-bytowych</w:t>
      </w:r>
      <w:r w:rsidRPr="002F5491">
        <w:rPr>
          <w:rStyle w:val="FootnoteReference"/>
        </w:rPr>
        <w:footnoteReference w:id="95"/>
      </w:r>
      <w:bookmarkEnd w:id="255"/>
      <w:bookmarkEnd w:id="256"/>
    </w:p>
    <w:p w:rsidR="007B28EA" w:rsidRDefault="007B28EA" w:rsidP="00A6777A">
      <w:pPr>
        <w:pStyle w:val="POPnormal"/>
        <w:keepNext/>
      </w:pPr>
      <w:r>
        <w:rPr>
          <w:noProof/>
        </w:rPr>
        <w:pict>
          <v:shape id="Obraz 8" o:spid="_x0000_i1053" type="#_x0000_t75" style="width:433.5pt;height:577.5pt;visibility:visible">
            <v:imagedata r:id="rId40" o:title=""/>
          </v:shape>
        </w:pict>
      </w:r>
    </w:p>
    <w:p w:rsidR="007B28EA" w:rsidRDefault="007B28EA" w:rsidP="00D461F9">
      <w:pPr>
        <w:pStyle w:val="Caption"/>
      </w:pPr>
      <w:bookmarkStart w:id="257" w:name="_Toc28598099"/>
      <w:bookmarkStart w:id="258" w:name="_Toc33039712"/>
      <w:r>
        <w:t xml:space="preserve">Rysunek </w:t>
      </w:r>
      <w:fldSimple w:instr=" SEQ Rysunek \* ARABIC ">
        <w:r>
          <w:rPr>
            <w:noProof/>
          </w:rPr>
          <w:t>30</w:t>
        </w:r>
      </w:fldSimple>
      <w:r>
        <w:t>.</w:t>
      </w:r>
      <w:r w:rsidRPr="00A6777A">
        <w:t xml:space="preserve"> </w:t>
      </w:r>
      <w:r w:rsidRPr="002F5491">
        <w:t>Emisja benzo(a)pirenu z transportu drogowego</w:t>
      </w:r>
      <w:r w:rsidRPr="002F5491">
        <w:rPr>
          <w:rStyle w:val="FootnoteReference"/>
        </w:rPr>
        <w:footnoteReference w:id="96"/>
      </w:r>
      <w:bookmarkEnd w:id="257"/>
      <w:bookmarkEnd w:id="258"/>
    </w:p>
    <w:p w:rsidR="007B28EA" w:rsidRDefault="007B28EA" w:rsidP="00225073">
      <w:pPr>
        <w:pStyle w:val="Caption"/>
      </w:pPr>
      <w:bookmarkStart w:id="259" w:name="_Toc26186892"/>
      <w:r>
        <w:rPr>
          <w:noProof/>
        </w:rPr>
        <w:pict>
          <v:shape id="Obraz 4" o:spid="_x0000_i1054" type="#_x0000_t75" style="width:433.5pt;height:577.5pt;visibility:visible">
            <v:imagedata r:id="rId41" o:title=""/>
          </v:shape>
        </w:pict>
      </w:r>
    </w:p>
    <w:p w:rsidR="007B28EA" w:rsidRDefault="007B28EA" w:rsidP="00D461F9">
      <w:pPr>
        <w:pStyle w:val="Caption"/>
      </w:pPr>
      <w:bookmarkStart w:id="260" w:name="_Toc28598100"/>
      <w:bookmarkStart w:id="261" w:name="_Toc33039713"/>
      <w:r>
        <w:t xml:space="preserve">Rysunek </w:t>
      </w:r>
      <w:fldSimple w:instr=" SEQ Rysunek \* ARABIC ">
        <w:r>
          <w:rPr>
            <w:noProof/>
          </w:rPr>
          <w:t>31</w:t>
        </w:r>
      </w:fldSimple>
      <w:r>
        <w:t>.</w:t>
      </w:r>
      <w:r w:rsidRPr="00225073">
        <w:t xml:space="preserve"> </w:t>
      </w:r>
      <w:r w:rsidRPr="002F5491">
        <w:t xml:space="preserve">Emisja benzo(a)pirenu z </w:t>
      </w:r>
      <w:r>
        <w:t>kolei</w:t>
      </w:r>
      <w:r w:rsidRPr="002F5491">
        <w:rPr>
          <w:rStyle w:val="FootnoteReference"/>
        </w:rPr>
        <w:footnoteReference w:id="97"/>
      </w:r>
      <w:bookmarkEnd w:id="260"/>
      <w:bookmarkEnd w:id="261"/>
    </w:p>
    <w:bookmarkEnd w:id="259"/>
    <w:p w:rsidR="007B28EA" w:rsidRPr="00D91F99" w:rsidRDefault="007B28EA" w:rsidP="00D91F99">
      <w:pPr>
        <w:pStyle w:val="POPnormal"/>
      </w:pPr>
    </w:p>
    <w:p w:rsidR="007B28EA" w:rsidRPr="00D82F64" w:rsidRDefault="007B28EA" w:rsidP="00D82F64">
      <w:pPr>
        <w:pStyle w:val="POPnormal"/>
      </w:pPr>
    </w:p>
    <w:p w:rsidR="007B28EA" w:rsidRPr="00D82F64" w:rsidRDefault="007B28EA" w:rsidP="00D82F64">
      <w:pPr>
        <w:pStyle w:val="POPnormal"/>
      </w:pPr>
    </w:p>
    <w:p w:rsidR="007B28EA" w:rsidRDefault="007B28EA" w:rsidP="00272CFC">
      <w:pPr>
        <w:pStyle w:val="POPnagl2"/>
      </w:pPr>
      <w:bookmarkStart w:id="262" w:name="_Toc27723302"/>
      <w:bookmarkStart w:id="263" w:name="_Toc33039524"/>
      <w:r>
        <w:t>ROZMIESZCZENIE GŁÓWNYCH ŹRÓDEŁ EMISJI ZANIECZYSZCZEŃ DO POWIETRZA ODPOWIEDZIALNYCH ZA PRZEKROCZENIA</w:t>
      </w:r>
      <w:bookmarkEnd w:id="262"/>
      <w:bookmarkEnd w:id="263"/>
    </w:p>
    <w:bookmarkEnd w:id="212"/>
    <w:p w:rsidR="007B28EA" w:rsidRDefault="007B28EA" w:rsidP="00E357A7">
      <w:pPr>
        <w:pStyle w:val="Caption"/>
      </w:pPr>
      <w:r w:rsidRPr="00F515B6">
        <w:rPr>
          <w:rFonts w:ascii="Trebuchet MS" w:hAnsi="Trebuchet MS"/>
          <w:noProof/>
        </w:rPr>
        <w:pict>
          <v:shape id="_x0000_i1055" type="#_x0000_t75" style="width:433.5pt;height:543pt;visibility:visible">
            <v:imagedata r:id="rId30" o:title=""/>
          </v:shape>
        </w:pict>
      </w:r>
    </w:p>
    <w:p w:rsidR="007B28EA" w:rsidRDefault="007B28EA" w:rsidP="002D281A">
      <w:pPr>
        <w:pStyle w:val="Caption"/>
      </w:pPr>
      <w:bookmarkStart w:id="264" w:name="_Toc33039714"/>
      <w:r>
        <w:t xml:space="preserve">Rysunek </w:t>
      </w:r>
      <w:r>
        <w:rPr>
          <w:noProof/>
        </w:rPr>
        <w:fldChar w:fldCharType="begin"/>
      </w:r>
      <w:r>
        <w:rPr>
          <w:noProof/>
        </w:rPr>
        <w:instrText xml:space="preserve"> SEQ Rysunek \* ARABIC </w:instrText>
      </w:r>
      <w:r>
        <w:rPr>
          <w:noProof/>
        </w:rPr>
        <w:fldChar w:fldCharType="separate"/>
      </w:r>
      <w:r>
        <w:rPr>
          <w:noProof/>
        </w:rPr>
        <w:t>32</w:t>
      </w:r>
      <w:r>
        <w:rPr>
          <w:noProof/>
        </w:rPr>
        <w:fldChar w:fldCharType="end"/>
      </w:r>
      <w:r>
        <w:t xml:space="preserve">. </w:t>
      </w:r>
      <w:r w:rsidRPr="002F5491">
        <w:t>Emisja pyłu zawieszonego PM10 z sektora komunalno-bytowego</w:t>
      </w:r>
      <w:r w:rsidRPr="002F5491">
        <w:rPr>
          <w:rStyle w:val="FootnoteReference"/>
        </w:rPr>
        <w:footnoteReference w:id="98"/>
      </w:r>
      <w:bookmarkEnd w:id="264"/>
    </w:p>
    <w:p w:rsidR="007B28EA" w:rsidRDefault="007B28EA" w:rsidP="0027294A">
      <w:pPr>
        <w:pStyle w:val="Caption"/>
      </w:pPr>
      <w:r w:rsidRPr="00F515B6">
        <w:rPr>
          <w:rFonts w:ascii="Trebuchet MS" w:hAnsi="Trebuchet MS"/>
          <w:noProof/>
        </w:rPr>
        <w:pict>
          <v:shape id="_x0000_i1056" type="#_x0000_t75" style="width:433.5pt;height:577.5pt;visibility:visible">
            <v:imagedata r:id="rId39" o:title=""/>
          </v:shape>
        </w:pict>
      </w:r>
    </w:p>
    <w:p w:rsidR="007B28EA" w:rsidRDefault="007B28EA" w:rsidP="0027294A">
      <w:pPr>
        <w:pStyle w:val="Caption"/>
      </w:pPr>
      <w:bookmarkStart w:id="265" w:name="_Toc28598102"/>
      <w:r>
        <w:t xml:space="preserve">Rysunek </w:t>
      </w:r>
      <w:r>
        <w:rPr>
          <w:noProof/>
        </w:rPr>
        <w:t>33</w:t>
      </w:r>
      <w:r>
        <w:t>.</w:t>
      </w:r>
      <w:r w:rsidRPr="0027294A">
        <w:t xml:space="preserve"> </w:t>
      </w:r>
      <w:r w:rsidRPr="002F5491">
        <w:t>Emisja pyłu zawieszonego benzo(a)pirenu z sektora komunalno-bytowego</w:t>
      </w:r>
      <w:r w:rsidRPr="002F5491">
        <w:rPr>
          <w:rStyle w:val="FootnoteReference"/>
        </w:rPr>
        <w:footnoteReference w:id="99"/>
      </w:r>
      <w:bookmarkEnd w:id="265"/>
    </w:p>
    <w:p w:rsidR="007B28EA" w:rsidRPr="002E195E" w:rsidRDefault="007B28EA" w:rsidP="009038E2">
      <w:pPr>
        <w:pStyle w:val="Caption"/>
      </w:pPr>
    </w:p>
    <w:p w:rsidR="007B28EA" w:rsidRDefault="007B28EA">
      <w:pPr>
        <w:rPr>
          <w:rFonts w:cs="Arial"/>
          <w:b/>
          <w:bCs/>
          <w:color w:val="000066"/>
          <w:kern w:val="28"/>
          <w:sz w:val="28"/>
          <w:szCs w:val="32"/>
          <w:lang w:eastAsia="ar-SA"/>
        </w:rPr>
      </w:pPr>
      <w:bookmarkStart w:id="266" w:name="_Toc480548405"/>
      <w:bookmarkStart w:id="267" w:name="_Toc480548462"/>
      <w:bookmarkStart w:id="268" w:name="_Toc19511741"/>
      <w:r>
        <w:br w:type="page"/>
      </w:r>
    </w:p>
    <w:p w:rsidR="007B28EA" w:rsidRDefault="007B28EA" w:rsidP="00FF19C1">
      <w:pPr>
        <w:pStyle w:val="POPnormal"/>
        <w:ind w:left="4963"/>
      </w:pPr>
      <w:bookmarkStart w:id="269" w:name="_Toc33039525"/>
      <w:bookmarkStart w:id="270" w:name="_Toc19511734"/>
      <w:bookmarkStart w:id="271" w:name="_Toc27723297"/>
      <w:bookmarkStart w:id="272" w:name="_Toc27723303"/>
      <w:r w:rsidRPr="009474A6">
        <w:rPr>
          <w:rStyle w:val="POPnagl1Znak"/>
          <w:rFonts w:ascii="Times New Roman" w:hAnsi="Times New Roman" w:cs="Times New Roman"/>
          <w:b w:val="0"/>
          <w:bCs w:val="0"/>
          <w:caps/>
          <w:sz w:val="22"/>
          <w:szCs w:val="22"/>
          <w:lang w:val="pl-PL"/>
        </w:rPr>
        <w:t>Z</w:t>
      </w:r>
      <w:r w:rsidRPr="009474A6">
        <w:rPr>
          <w:rStyle w:val="POPnagl1Znak"/>
          <w:rFonts w:ascii="Times New Roman" w:hAnsi="Times New Roman" w:cs="Times New Roman"/>
          <w:b w:val="0"/>
          <w:bCs w:val="0"/>
          <w:color w:val="auto"/>
          <w:sz w:val="22"/>
          <w:szCs w:val="22"/>
          <w:lang w:val="pl-PL"/>
        </w:rPr>
        <w:t xml:space="preserve">ałącznik nr </w:t>
      </w:r>
      <w:r w:rsidRPr="009474A6">
        <w:rPr>
          <w:rStyle w:val="POPnagl1Znak"/>
          <w:rFonts w:ascii="Times New Roman" w:hAnsi="Times New Roman" w:cs="Times New Roman"/>
          <w:b w:val="0"/>
          <w:bCs w:val="0"/>
          <w:sz w:val="22"/>
          <w:szCs w:val="22"/>
          <w:lang w:val="pl-PL"/>
        </w:rPr>
        <w:t>2</w:t>
      </w:r>
      <w:bookmarkEnd w:id="269"/>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7B28EA" w:rsidRDefault="007B28EA" w:rsidP="00FF19C1">
      <w:pPr>
        <w:pStyle w:val="POPnormal"/>
        <w:rPr>
          <w:b/>
          <w:bCs/>
        </w:rPr>
      </w:pPr>
    </w:p>
    <w:p w:rsidR="007B28EA" w:rsidRDefault="007B28EA" w:rsidP="00FF19C1">
      <w:pPr>
        <w:pStyle w:val="POPnormal"/>
        <w:rPr>
          <w:b/>
          <w:bCs/>
        </w:rPr>
      </w:pPr>
      <w:r w:rsidRPr="006F09C9">
        <w:rPr>
          <w:b/>
          <w:bCs/>
        </w:rPr>
        <w:t xml:space="preserve">Podstawowe kierunki i zakres działań niezbędnych do przywracania standardów jakości środowiska </w:t>
      </w:r>
      <w:r>
        <w:rPr>
          <w:b/>
          <w:bCs/>
        </w:rPr>
        <w:t xml:space="preserve">oraz poziomu docelowego benzo(a)pirenu wraz z harmonogramem rzeczowo-finansowym planowanych działań </w:t>
      </w:r>
      <w:r w:rsidRPr="006F09C9">
        <w:rPr>
          <w:b/>
          <w:bCs/>
        </w:rPr>
        <w:t>oraz</w:t>
      </w:r>
      <w:r>
        <w:rPr>
          <w:b/>
          <w:bCs/>
        </w:rPr>
        <w:t> </w:t>
      </w:r>
      <w:r w:rsidRPr="006F09C9">
        <w:rPr>
          <w:b/>
          <w:bCs/>
        </w:rPr>
        <w:t>z</w:t>
      </w:r>
      <w:r>
        <w:rPr>
          <w:b/>
          <w:bCs/>
        </w:rPr>
        <w:t> </w:t>
      </w:r>
      <w:r w:rsidRPr="006F09C9">
        <w:rPr>
          <w:b/>
          <w:bCs/>
        </w:rPr>
        <w:t>wykazem podmiotów, do których skierowane są</w:t>
      </w:r>
      <w:r>
        <w:rPr>
          <w:b/>
          <w:bCs/>
        </w:rPr>
        <w:t> </w:t>
      </w:r>
      <w:r w:rsidRPr="006F09C9">
        <w:rPr>
          <w:b/>
          <w:bCs/>
        </w:rPr>
        <w:t>obowiązki ustalone w</w:t>
      </w:r>
      <w:r>
        <w:rPr>
          <w:b/>
          <w:bCs/>
        </w:rPr>
        <w:t> P</w:t>
      </w:r>
      <w:r w:rsidRPr="006F09C9">
        <w:rPr>
          <w:b/>
          <w:bCs/>
        </w:rPr>
        <w:t>rogramie.</w:t>
      </w:r>
    </w:p>
    <w:p w:rsidR="007B28EA" w:rsidRDefault="007B28EA" w:rsidP="00FF19C1">
      <w:pPr>
        <w:pStyle w:val="POPnormal"/>
      </w:pPr>
    </w:p>
    <w:p w:rsidR="007B28EA" w:rsidRDefault="007B28EA" w:rsidP="00FF19C1">
      <w:pPr>
        <w:pStyle w:val="POPnormal"/>
        <w:ind w:left="4963"/>
      </w:pPr>
    </w:p>
    <w:p w:rsidR="007B28EA" w:rsidRPr="00BF5B42" w:rsidRDefault="007B28EA" w:rsidP="00FF19C1">
      <w:pPr>
        <w:pStyle w:val="POPnormal"/>
        <w:sectPr w:rsidR="007B28EA" w:rsidRPr="00BF5B42" w:rsidSect="003A43FA">
          <w:footerReference w:type="even" r:id="rId42"/>
          <w:footerReference w:type="default" r:id="rId43"/>
          <w:pgSz w:w="11906" w:h="16838"/>
          <w:pgMar w:top="1417" w:right="1417" w:bottom="1417" w:left="1417" w:header="709" w:footer="709" w:gutter="0"/>
          <w:cols w:space="708"/>
          <w:titlePg/>
          <w:docGrid w:linePitch="360"/>
        </w:sectPr>
      </w:pPr>
    </w:p>
    <w:p w:rsidR="007B28EA" w:rsidRPr="00272CFC" w:rsidRDefault="007B28EA" w:rsidP="00272CFC">
      <w:pPr>
        <w:pStyle w:val="POPnagl2"/>
      </w:pPr>
      <w:bookmarkStart w:id="273" w:name="_Toc27723271"/>
      <w:bookmarkStart w:id="274" w:name="_Toc32953733"/>
      <w:bookmarkStart w:id="275" w:name="_Toc33039526"/>
      <w:bookmarkStart w:id="276" w:name="_Toc19511685"/>
      <w:bookmarkStart w:id="277" w:name="_Toc27723273"/>
      <w:r w:rsidRPr="00272CFC">
        <w:t>DZIAŁANIA WSKAZANE DO REALIZACJI W CELU OSIĄGNIĘCIA STANDARDÓW JAKOŚCI POWIETRZA ORAZ OBNIŻENIA STĘŻENIA BENZO(A)PIRENU W STREFIE MIASTO WŁOCŁAWEK</w:t>
      </w:r>
      <w:bookmarkEnd w:id="273"/>
      <w:bookmarkEnd w:id="274"/>
      <w:bookmarkEnd w:id="275"/>
    </w:p>
    <w:p w:rsidR="007B28EA" w:rsidRPr="00272CFC" w:rsidRDefault="007B28EA" w:rsidP="00272CFC">
      <w:pPr>
        <w:pStyle w:val="POPnagl3"/>
      </w:pPr>
      <w:bookmarkStart w:id="278" w:name="_Toc27723272"/>
      <w:bookmarkStart w:id="279" w:name="_Toc32953734"/>
      <w:bookmarkStart w:id="280" w:name="_Toc33039527"/>
      <w:r w:rsidRPr="00272CFC">
        <w:t>Informacja o możliwych do podjęcia działaniach w obszarach przekroczeń</w:t>
      </w:r>
      <w:bookmarkEnd w:id="278"/>
      <w:bookmarkEnd w:id="279"/>
      <w:bookmarkEnd w:id="280"/>
    </w:p>
    <w:p w:rsidR="007B28EA" w:rsidRDefault="007B28EA" w:rsidP="00272CFC">
      <w:pPr>
        <w:pStyle w:val="POPnormal"/>
      </w:pPr>
      <w:r>
        <w:t>W niniejszym punkcie przedstawiono działania</w:t>
      </w:r>
      <w:r w:rsidRPr="007168D8">
        <w:t xml:space="preserve"> </w:t>
      </w:r>
      <w:r>
        <w:t xml:space="preserve">do podjęcia, </w:t>
      </w:r>
      <w:r w:rsidRPr="003E1A0A">
        <w:t>któr</w:t>
      </w:r>
      <w:r>
        <w:t>ych</w:t>
      </w:r>
      <w:r w:rsidRPr="003E1A0A">
        <w:t xml:space="preserve"> </w:t>
      </w:r>
      <w:r>
        <w:t>realizacja może</w:t>
      </w:r>
      <w:r w:rsidRPr="003E1A0A">
        <w:t xml:space="preserve"> skutkować redukcją poziomów </w:t>
      </w:r>
      <w:r>
        <w:t xml:space="preserve">analizowanych </w:t>
      </w:r>
      <w:r w:rsidRPr="003E1A0A">
        <w:t>substancji w powietrzu, do poziomów nieprzekraczających poziomów dopuszczalnych lub docelowych substancji</w:t>
      </w:r>
      <w:r>
        <w:t>.</w:t>
      </w:r>
    </w:p>
    <w:p w:rsidR="007B28EA" w:rsidRPr="00FB520D" w:rsidRDefault="007B28EA" w:rsidP="00272CFC">
      <w:pPr>
        <w:pStyle w:val="POPpowyr"/>
      </w:pPr>
      <w:r>
        <w:t>Ograniczenie emisji z sektora komunalno-bytowego</w:t>
      </w:r>
    </w:p>
    <w:p w:rsidR="007B28EA" w:rsidRDefault="007B28EA" w:rsidP="00272CFC">
      <w:pPr>
        <w:pStyle w:val="POPnormal"/>
      </w:pPr>
      <w:r>
        <w:t xml:space="preserve">Odbywa się poprzez likwidację indywidualnych systemów grzewczych i podłączenie do sieci cieplnej lub zmianę sposobu ogrzewania. Wymiana ma na celu efektywne zmniejszenie emisji z wysokoemisyjnych źródeł spalania paliw. Zakłada się, że jednostki samorządu terytorialnego powinny udzielać wsparcia finansowego w postaci dotacji dla mieszkańców i jednostek wpisanych w lokalne regulaminy dofinansowań zgodnie z wytycznymi i ustalonymi priorytetami działań, które mogą być ustalone w PONE lub PGN. </w:t>
      </w:r>
      <w:r w:rsidRPr="00F40287">
        <w:t>Zlikwidowane urządzenia bezklasowe, można zastąpić przez: kocioł gazowy, olejowy, ogrzewanie elektryczne lub pompę ciepła</w:t>
      </w:r>
      <w:r>
        <w:t xml:space="preserve">, </w:t>
      </w:r>
      <w:r w:rsidRPr="00F40287">
        <w:t>nowoczesne kotły na</w:t>
      </w:r>
      <w:r>
        <w:t> </w:t>
      </w:r>
      <w:r w:rsidRPr="00F40287">
        <w:t>węgiel lub biomasę – spełniające wymagania ekoprojektu.</w:t>
      </w:r>
    </w:p>
    <w:p w:rsidR="007B28EA" w:rsidRDefault="007B28EA" w:rsidP="00272CFC">
      <w:pPr>
        <w:pStyle w:val="POPpowyr"/>
      </w:pPr>
      <w:r>
        <w:t>Wyprowadzanie ruchu tranzytowego poza tereny zabudowane</w:t>
      </w:r>
    </w:p>
    <w:p w:rsidR="007B28EA" w:rsidRDefault="007B28EA" w:rsidP="00272CFC">
      <w:pPr>
        <w:pStyle w:val="POPnormal"/>
      </w:pPr>
      <w:r>
        <w:t>Uciążliwość transportu drogowego związana jest zarówno z emisją zanieczyszczeń do powietrza, jak i generowaniem hałasu. Dlatego w celu poprawy jakości powietrza oraz komfortu życia mieszkańców pożądane jest wyprowadzanie ruchu tranzytowego poza tereny zabudowane, szczególnie miast. Działanie to wymaga dużych nakładów organizacyjnych i finansowych, ponieważ wiąże się z realizacją inwestycji drogowych, często o dużych rozmiarach.</w:t>
      </w:r>
    </w:p>
    <w:p w:rsidR="007B28EA" w:rsidRPr="008E6410" w:rsidRDefault="007B28EA" w:rsidP="00272CFC">
      <w:pPr>
        <w:pStyle w:val="POPpowyr"/>
      </w:pPr>
      <w:r w:rsidRPr="008E6410">
        <w:t>Przebudowa i modernizacja dróg</w:t>
      </w:r>
    </w:p>
    <w:p w:rsidR="007B28EA" w:rsidRDefault="007B28EA" w:rsidP="00272CFC">
      <w:pPr>
        <w:pStyle w:val="POPnormal"/>
      </w:pPr>
      <w:r>
        <w:t>Działanie polegające na modernizacji nawierzchni dróg polega na utwardzeniu dróg i poboczy. Pozwala to na ograniczenie emisji wtórnej, z unoszenia pyłu PM10 z powierzchni jezdni i pobocza.</w:t>
      </w:r>
    </w:p>
    <w:p w:rsidR="007B28EA" w:rsidRDefault="007B28EA" w:rsidP="00272CFC">
      <w:pPr>
        <w:pStyle w:val="POPpowyr"/>
      </w:pPr>
      <w:r>
        <w:t>Kształtowanie polityki przestrzennej poprzez odpowiednie</w:t>
      </w:r>
      <w:r w:rsidRPr="00F04991">
        <w:t xml:space="preserve"> zapis</w:t>
      </w:r>
      <w:r>
        <w:t>y</w:t>
      </w:r>
      <w:r w:rsidRPr="00F04991">
        <w:t xml:space="preserve"> w </w:t>
      </w:r>
      <w:r>
        <w:t xml:space="preserve">miejscowych </w:t>
      </w:r>
      <w:r w:rsidRPr="00F04991">
        <w:t>planach zagospodarowania przestrzennego</w:t>
      </w:r>
      <w:r>
        <w:t xml:space="preserve"> (mpzp)</w:t>
      </w:r>
    </w:p>
    <w:p w:rsidR="007B28EA" w:rsidRDefault="007B28EA" w:rsidP="00272CFC">
      <w:pPr>
        <w:pStyle w:val="POPnormal"/>
      </w:pPr>
      <w:r>
        <w:t xml:space="preserve">Miejscowe plany zagospodarowania przestrzennego (mpzp) stanowią akty prawa miejscowego. Dlatego warto wprowadzać do nich zapisy, które prowadzić będą do obniżenia wielkości emisji np. wymóg stosowania w nowych budynkach niskoemisyjnych technologii ogrzewania lub obowiązku podłączenia do sieci ciepłowniczej na obszarach, gdzie jest ona dostępna. </w:t>
      </w:r>
    </w:p>
    <w:p w:rsidR="007B28EA" w:rsidRDefault="007B28EA" w:rsidP="00272CFC">
      <w:pPr>
        <w:pStyle w:val="POPnormal"/>
      </w:pPr>
      <w:r>
        <w:t>Warto również uwzględniać w mpzp odpowiednie kształtowanie i ochronę korytarzy przewietrzania oraz obszarów zieleni. Korytarze zapewniają wymianę powietrza w obszarach gęstej zabudowy. Natomiast tereny zieleni w miastach służą poprawie jakości powietrza, pozwalają na odizolowanie terenów przemysłowych oraz wzmożonego ruchu komunikacyjnego od terenów zamieszkałych. Pochłaniają również niektóre zanieczyszczenia powietrza. Zapisy w miejscowych planach zagospodarowania przestrzennego powinny dokładnie wskazywać jakie gatunki roślin są szczególnie pożądane dla efektywnego ograniczenia zanieczyszczenia powietrza (np. różowate, klonowate i wierzbowate).</w:t>
      </w:r>
    </w:p>
    <w:p w:rsidR="007B28EA" w:rsidRDefault="007B28EA" w:rsidP="00CB2AAE">
      <w:pPr>
        <w:pStyle w:val="POPnagl3"/>
      </w:pPr>
      <w:bookmarkStart w:id="281" w:name="_Toc33039528"/>
      <w:r w:rsidRPr="00207995">
        <w:t>Podstaw</w:t>
      </w:r>
      <w:r>
        <w:t>owe kierunki działań</w:t>
      </w:r>
      <w:bookmarkEnd w:id="276"/>
      <w:bookmarkEnd w:id="277"/>
      <w:bookmarkEnd w:id="281"/>
    </w:p>
    <w:p w:rsidR="007B28EA" w:rsidRPr="00AD28CD" w:rsidRDefault="007B28EA" w:rsidP="00FF19C1">
      <w:pPr>
        <w:pStyle w:val="POPnormal"/>
      </w:pPr>
      <w:r w:rsidRPr="00AD28CD">
        <w:t>Podstawowym celem Programu ochrony powietrza dla stref</w:t>
      </w:r>
      <w:r>
        <w:t>y miasto Włocławek</w:t>
      </w:r>
      <w:r w:rsidRPr="00AD28CD">
        <w:t xml:space="preserve"> jest poprawa jakości powietrza i dotrzymanie obowiązujących standardów, aby ograniczyć niekorzystny wpływ zanieczyszczeń na mieszkańców. Dlatego zaplanowane działania mają na celu uzyskanie maksymalnego efektu ekologicznego poprzez redukcję emisji</w:t>
      </w:r>
      <w:r>
        <w:t xml:space="preserve"> zanieczyszczeń do powietrza ze </w:t>
      </w:r>
      <w:r w:rsidRPr="00AD28CD">
        <w:t>źródeł, które w największy sposób oddziałują na wielkość stężeń substancji w powietrzu.</w:t>
      </w:r>
    </w:p>
    <w:p w:rsidR="007B28EA" w:rsidRDefault="007B28EA" w:rsidP="00FF19C1">
      <w:pPr>
        <w:pStyle w:val="POPnormal"/>
      </w:pPr>
      <w:r w:rsidRPr="00AD28CD">
        <w:t>Do osiągnięcia celu Programu konieczna jest realizacja zadań wskazanych w </w:t>
      </w:r>
      <w:r>
        <w:t xml:space="preserve">harmonogramie rzeczowo-finansowym </w:t>
      </w:r>
      <w:r w:rsidRPr="00120F7B">
        <w:t xml:space="preserve">działań naprawczych </w:t>
      </w:r>
      <w:r w:rsidRPr="00AD28CD">
        <w:t>oraz uwzględnianie ogólnych kierunków działań, które</w:t>
      </w:r>
      <w:r>
        <w:t> </w:t>
      </w:r>
      <w:r w:rsidRPr="00AD28CD">
        <w:t>wpływają na poprawę stanu jakości powietrza w sposób pośredni.</w:t>
      </w:r>
    </w:p>
    <w:p w:rsidR="007B28EA" w:rsidRDefault="007B28EA" w:rsidP="00FF19C1">
      <w:pPr>
        <w:pStyle w:val="POPnormal"/>
      </w:pPr>
      <w:r>
        <w:t>Program wskazuje następujące kierunki działań naprawczych:</w:t>
      </w:r>
    </w:p>
    <w:p w:rsidR="007B28EA" w:rsidRPr="00215742" w:rsidRDefault="007B28EA" w:rsidP="00FF19C1">
      <w:pPr>
        <w:pStyle w:val="POPnormal"/>
        <w:numPr>
          <w:ilvl w:val="0"/>
          <w:numId w:val="23"/>
        </w:numPr>
        <w:rPr>
          <w:u w:val="single"/>
        </w:rPr>
      </w:pPr>
      <w:r w:rsidRPr="00215742">
        <w:t>Redukcja emisji zanieczyszczeń ze źródeł małej mocy do 1 MW</w:t>
      </w:r>
      <w:r>
        <w:t xml:space="preserve"> - </w:t>
      </w:r>
      <w:r w:rsidRPr="00215742">
        <w:rPr>
          <w:u w:val="single"/>
        </w:rPr>
        <w:t>dzi</w:t>
      </w:r>
      <w:r>
        <w:rPr>
          <w:u w:val="single"/>
        </w:rPr>
        <w:t>ałanie wskazane w harmonogramie;</w:t>
      </w:r>
    </w:p>
    <w:p w:rsidR="007B28EA" w:rsidRPr="00215742" w:rsidRDefault="007B28EA" w:rsidP="00FF19C1">
      <w:pPr>
        <w:pStyle w:val="POPnormal"/>
        <w:numPr>
          <w:ilvl w:val="0"/>
          <w:numId w:val="23"/>
        </w:numPr>
      </w:pPr>
      <w:r w:rsidRPr="00215742">
        <w:t>Ograniczenie wpływu emisji zaniec</w:t>
      </w:r>
      <w:r>
        <w:t>zyszczeń z transportu drogowego;</w:t>
      </w:r>
    </w:p>
    <w:p w:rsidR="007B28EA" w:rsidRPr="00215742" w:rsidRDefault="007B28EA" w:rsidP="00FF19C1">
      <w:pPr>
        <w:pStyle w:val="POPnormal"/>
        <w:numPr>
          <w:ilvl w:val="0"/>
          <w:numId w:val="23"/>
        </w:numPr>
      </w:pPr>
      <w:r w:rsidRPr="00215742">
        <w:t>Kształtowanie polityki przestrzennej w sposób sprzyjający p</w:t>
      </w:r>
      <w:r>
        <w:t>oprawie stanu jakości powietrza;</w:t>
      </w:r>
    </w:p>
    <w:p w:rsidR="007B28EA" w:rsidRPr="00215742" w:rsidRDefault="007B28EA" w:rsidP="00FF19C1">
      <w:pPr>
        <w:pStyle w:val="POPnormal"/>
        <w:numPr>
          <w:ilvl w:val="0"/>
          <w:numId w:val="23"/>
        </w:numPr>
        <w:rPr>
          <w:u w:val="single"/>
        </w:rPr>
      </w:pPr>
      <w:r w:rsidRPr="00215742">
        <w:t>Prowadzenie edukacji ekologicznej</w:t>
      </w:r>
      <w:r>
        <w:t xml:space="preserve"> - </w:t>
      </w:r>
      <w:r w:rsidRPr="00215742">
        <w:rPr>
          <w:u w:val="single"/>
        </w:rPr>
        <w:t>dzi</w:t>
      </w:r>
      <w:r>
        <w:rPr>
          <w:u w:val="single"/>
        </w:rPr>
        <w:t>ałanie wskazane w harmonogramie;</w:t>
      </w:r>
    </w:p>
    <w:p w:rsidR="007B28EA" w:rsidRPr="00215742" w:rsidRDefault="007B28EA" w:rsidP="00FF19C1">
      <w:pPr>
        <w:pStyle w:val="POPnormal"/>
        <w:numPr>
          <w:ilvl w:val="0"/>
          <w:numId w:val="23"/>
        </w:numPr>
        <w:rPr>
          <w:u w:val="single"/>
        </w:rPr>
      </w:pPr>
      <w:r w:rsidRPr="00215742">
        <w:t>Prowadzenie działań kontrolnych</w:t>
      </w:r>
      <w:r>
        <w:t xml:space="preserve"> - </w:t>
      </w:r>
      <w:r w:rsidRPr="00215742">
        <w:rPr>
          <w:u w:val="single"/>
        </w:rPr>
        <w:t>dzi</w:t>
      </w:r>
      <w:r>
        <w:rPr>
          <w:u w:val="single"/>
        </w:rPr>
        <w:t>ałanie wskazane w harmonogramie;</w:t>
      </w:r>
    </w:p>
    <w:p w:rsidR="007B28EA" w:rsidRPr="00215742" w:rsidRDefault="007B28EA" w:rsidP="00FF19C1">
      <w:pPr>
        <w:pStyle w:val="POPnormal"/>
        <w:numPr>
          <w:ilvl w:val="0"/>
          <w:numId w:val="23"/>
        </w:numPr>
      </w:pPr>
      <w:r>
        <w:t xml:space="preserve">Realizacja uchwały nr VIII/136/19 Sejmiku Województwa Kujawsko-Pomorskiego </w:t>
      </w:r>
      <w:r>
        <w:rPr>
          <w:rFonts w:ascii="TimesNewRomanPSMT" w:hAnsi="TimesNewRomanPSMT" w:cs="TimesNewRomanPSMT"/>
        </w:rPr>
        <w:t>z dnia 24 czerwca 2019 r.</w:t>
      </w:r>
      <w:r>
        <w:t xml:space="preserve"> w sprawie wprowadzenia na obszarze województwa kujawsko-pomorskiego ograniczeń i zakazów w zakresie eksploatacji instalacji, w których następuje spalanie paliw.</w:t>
      </w:r>
    </w:p>
    <w:p w:rsidR="007B28EA" w:rsidRDefault="007B28EA" w:rsidP="00CB2AAE">
      <w:pPr>
        <w:pStyle w:val="POPnagl3"/>
      </w:pPr>
      <w:bookmarkStart w:id="282" w:name="_Toc27723274"/>
      <w:bookmarkStart w:id="283" w:name="_Toc33039529"/>
      <w:r>
        <w:t>Wykaz i opis planowanych do realizacji działań naprawczych</w:t>
      </w:r>
      <w:bookmarkEnd w:id="282"/>
      <w:bookmarkEnd w:id="283"/>
    </w:p>
    <w:p w:rsidR="007B28EA" w:rsidRPr="00525E0A" w:rsidRDefault="007B28EA" w:rsidP="00FF19C1">
      <w:pPr>
        <w:pStyle w:val="POPwyr"/>
        <w:rPr>
          <w:color w:val="auto"/>
        </w:rPr>
      </w:pPr>
      <w:r w:rsidRPr="00525E0A">
        <w:rPr>
          <w:color w:val="auto"/>
        </w:rPr>
        <w:t>Redukcja emisji zanieczyszczeń ze źródeł małej mocy do 1 MW</w:t>
      </w:r>
    </w:p>
    <w:p w:rsidR="007B28EA" w:rsidRDefault="007B28EA" w:rsidP="00FF19C1">
      <w:pPr>
        <w:pStyle w:val="POPnormal"/>
      </w:pPr>
      <w:r>
        <w:t>Działanie ma na celu efektywne zmniejszenie emisji z niskosprawnych źródeł spalana paliw stałych o mocy do 1 MW. Samorząd lokalny powinien udzielać wsparcia finansowego np. w postaci dotacji celowej dla mieszkańców i jednostek wpisanych w lokalne regulaminy dofinansowania zgodnie z przyjętymi wytycznymi i ustalonymi priorytetami działań, które mogą być ustalone w PONE lub PGN. Wymiana związana jest z likwidacją niskosprawnego urządzenia zasilanego paliwem stałym i zastąpieniem go przez:</w:t>
      </w:r>
    </w:p>
    <w:p w:rsidR="007B28EA" w:rsidRPr="003A285A" w:rsidRDefault="007B28EA" w:rsidP="00FF19C1">
      <w:pPr>
        <w:pStyle w:val="POPlista"/>
        <w:numPr>
          <w:ilvl w:val="0"/>
          <w:numId w:val="20"/>
        </w:numPr>
      </w:pPr>
      <w:r w:rsidRPr="003A285A">
        <w:t>kotły gazowe,</w:t>
      </w:r>
    </w:p>
    <w:p w:rsidR="007B28EA" w:rsidRPr="003A285A" w:rsidRDefault="007B28EA" w:rsidP="00FF19C1">
      <w:pPr>
        <w:pStyle w:val="POPlista"/>
        <w:numPr>
          <w:ilvl w:val="0"/>
          <w:numId w:val="20"/>
        </w:numPr>
      </w:pPr>
      <w:r w:rsidRPr="003A285A">
        <w:t xml:space="preserve">kotły olejowe, </w:t>
      </w:r>
    </w:p>
    <w:p w:rsidR="007B28EA" w:rsidRPr="003A285A" w:rsidRDefault="007B28EA" w:rsidP="00FF19C1">
      <w:pPr>
        <w:pStyle w:val="POPlista"/>
        <w:numPr>
          <w:ilvl w:val="0"/>
          <w:numId w:val="20"/>
        </w:numPr>
      </w:pPr>
      <w:r w:rsidRPr="003A285A">
        <w:t>ogrzewanie elektryczne,</w:t>
      </w:r>
    </w:p>
    <w:p w:rsidR="007B28EA" w:rsidRDefault="007B28EA" w:rsidP="00FF19C1">
      <w:pPr>
        <w:pStyle w:val="POPlista"/>
        <w:numPr>
          <w:ilvl w:val="0"/>
          <w:numId w:val="20"/>
        </w:numPr>
      </w:pPr>
      <w:r w:rsidRPr="003A285A">
        <w:t>pompy ciepła</w:t>
      </w:r>
      <w:r>
        <w:t>,</w:t>
      </w:r>
    </w:p>
    <w:p w:rsidR="007B28EA" w:rsidRPr="003A285A" w:rsidRDefault="007B28EA" w:rsidP="00FF19C1">
      <w:pPr>
        <w:pStyle w:val="POPlista"/>
        <w:numPr>
          <w:ilvl w:val="0"/>
          <w:numId w:val="20"/>
        </w:numPr>
      </w:pPr>
      <w:r w:rsidRPr="003A285A">
        <w:t>nowoczesne urządzenia z podajnikiem automatycznym na węgiel lub biomasę spełniające wymagania ekoprojektu</w:t>
      </w:r>
      <w:r>
        <w:t>.</w:t>
      </w:r>
    </w:p>
    <w:p w:rsidR="007B28EA" w:rsidRPr="00B32965" w:rsidRDefault="007B28EA" w:rsidP="005C3AC2">
      <w:pPr>
        <w:pStyle w:val="POPpowyr"/>
        <w:spacing w:before="120" w:line="276" w:lineRule="auto"/>
        <w:rPr>
          <w:b w:val="0"/>
          <w:i w:val="0"/>
          <w:sz w:val="22"/>
          <w:szCs w:val="20"/>
        </w:rPr>
      </w:pPr>
      <w:r w:rsidRPr="00B32965">
        <w:rPr>
          <w:b w:val="0"/>
          <w:i w:val="0"/>
          <w:sz w:val="22"/>
          <w:szCs w:val="20"/>
        </w:rPr>
        <w:t xml:space="preserve">Podłączenie obiektu do sieci ciepłowniczej wiąże się z całkowitą likwidacją niskosprawnego źródła spalania. </w:t>
      </w:r>
    </w:p>
    <w:p w:rsidR="007B28EA" w:rsidRPr="00B32965" w:rsidRDefault="007B28EA" w:rsidP="005C3AC2">
      <w:pPr>
        <w:pStyle w:val="POPpowyr"/>
        <w:spacing w:before="120" w:line="276" w:lineRule="auto"/>
        <w:rPr>
          <w:b w:val="0"/>
          <w:i w:val="0"/>
          <w:sz w:val="22"/>
          <w:szCs w:val="20"/>
        </w:rPr>
      </w:pPr>
      <w:r w:rsidRPr="00B32965">
        <w:rPr>
          <w:b w:val="0"/>
          <w:i w:val="0"/>
          <w:sz w:val="22"/>
          <w:szCs w:val="20"/>
        </w:rPr>
        <w:t>W przypadku kotłów na paliwo stałe, dofinansowanie powinno być udzielane tylko na zakup urządzeń spełniających wymagania ekoprojektu. Kotły muszą być wyposażone w automatyczny podajnik paliwa (nie dotyczy kotłów zgazowujących) oraz nie mogą posiadać rusztu awaryjnego ani elementów umożliwiających jego zamontowanie. Odpowiednie podmioty mogą być wyposażone w aparaturę do</w:t>
      </w:r>
      <w:r>
        <w:rPr>
          <w:b w:val="0"/>
          <w:i w:val="0"/>
          <w:sz w:val="22"/>
          <w:szCs w:val="20"/>
        </w:rPr>
        <w:t> </w:t>
      </w:r>
      <w:r w:rsidRPr="00B32965">
        <w:rPr>
          <w:b w:val="0"/>
          <w:i w:val="0"/>
          <w:sz w:val="22"/>
          <w:szCs w:val="20"/>
        </w:rPr>
        <w:t>kontroli rodzaju stosowanych paliw i pomiaru emisji jako element kontroli realizacji działania. Przy</w:t>
      </w:r>
      <w:r>
        <w:rPr>
          <w:b w:val="0"/>
          <w:i w:val="0"/>
          <w:sz w:val="22"/>
          <w:szCs w:val="20"/>
        </w:rPr>
        <w:t> </w:t>
      </w:r>
      <w:r w:rsidRPr="00B32965">
        <w:rPr>
          <w:b w:val="0"/>
          <w:i w:val="0"/>
          <w:sz w:val="22"/>
          <w:szCs w:val="20"/>
        </w:rPr>
        <w:t>sprawności urządzenia poniżej wartości wskazanej w normie jako minimalnej urządzenie zaliczane jest do niskosprawnych.</w:t>
      </w:r>
    </w:p>
    <w:p w:rsidR="007B28EA" w:rsidRDefault="007B28EA" w:rsidP="005C3AC2">
      <w:pPr>
        <w:pStyle w:val="POPpowyr"/>
        <w:spacing w:before="120" w:line="276" w:lineRule="auto"/>
        <w:rPr>
          <w:b w:val="0"/>
          <w:i w:val="0"/>
          <w:sz w:val="22"/>
          <w:szCs w:val="20"/>
        </w:rPr>
      </w:pPr>
      <w:r w:rsidRPr="00B32965">
        <w:rPr>
          <w:b w:val="0"/>
          <w:i w:val="0"/>
          <w:sz w:val="22"/>
          <w:szCs w:val="20"/>
        </w:rPr>
        <w:t xml:space="preserve">Działanie to wspierane jest przez obowiązującą na terenie </w:t>
      </w:r>
      <w:r>
        <w:rPr>
          <w:b w:val="0"/>
          <w:i w:val="0"/>
          <w:sz w:val="22"/>
          <w:szCs w:val="20"/>
        </w:rPr>
        <w:t>strefy miasto Włocławek</w:t>
      </w:r>
      <w:r w:rsidRPr="00B32965">
        <w:rPr>
          <w:b w:val="0"/>
          <w:i w:val="0"/>
          <w:sz w:val="22"/>
          <w:szCs w:val="20"/>
        </w:rPr>
        <w:t xml:space="preserve"> oraz</w:t>
      </w:r>
      <w:r>
        <w:rPr>
          <w:b w:val="0"/>
          <w:i w:val="0"/>
          <w:sz w:val="22"/>
          <w:szCs w:val="20"/>
        </w:rPr>
        <w:t> </w:t>
      </w:r>
      <w:r w:rsidRPr="00B32965">
        <w:rPr>
          <w:b w:val="0"/>
          <w:i w:val="0"/>
          <w:sz w:val="22"/>
          <w:szCs w:val="20"/>
        </w:rPr>
        <w:t xml:space="preserve">pozostałej </w:t>
      </w:r>
      <w:r w:rsidRPr="000D73DB">
        <w:rPr>
          <w:b w:val="0"/>
          <w:i w:val="0"/>
          <w:sz w:val="22"/>
          <w:szCs w:val="20"/>
        </w:rPr>
        <w:t>części województwa kujawsko-pomorskiego uchwałę antysmogową, która między innymi przewiduje do 1 stycznia 2024 roku</w:t>
      </w:r>
      <w:r w:rsidRPr="00B32965">
        <w:rPr>
          <w:b w:val="0"/>
          <w:i w:val="0"/>
          <w:sz w:val="22"/>
          <w:szCs w:val="20"/>
        </w:rPr>
        <w:t xml:space="preserve"> eliminację eksploatacji instalacji na paliwo stałe niespełniających wymagań w</w:t>
      </w:r>
      <w:r>
        <w:rPr>
          <w:b w:val="0"/>
          <w:i w:val="0"/>
          <w:sz w:val="22"/>
          <w:szCs w:val="20"/>
        </w:rPr>
        <w:t> </w:t>
      </w:r>
      <w:r w:rsidRPr="00B32965">
        <w:rPr>
          <w:b w:val="0"/>
          <w:i w:val="0"/>
          <w:sz w:val="22"/>
          <w:szCs w:val="20"/>
        </w:rPr>
        <w:t>zakresie emisji zanieczyszczeń co najmniej na poziomie klasy 3</w:t>
      </w:r>
      <w:r>
        <w:rPr>
          <w:b w:val="0"/>
          <w:i w:val="0"/>
          <w:sz w:val="22"/>
          <w:szCs w:val="20"/>
        </w:rPr>
        <w:t> </w:t>
      </w:r>
      <w:r w:rsidRPr="00B32965">
        <w:rPr>
          <w:b w:val="0"/>
          <w:i w:val="0"/>
          <w:sz w:val="22"/>
          <w:szCs w:val="20"/>
        </w:rPr>
        <w:t>wg</w:t>
      </w:r>
      <w:r>
        <w:rPr>
          <w:b w:val="0"/>
          <w:i w:val="0"/>
          <w:sz w:val="22"/>
          <w:szCs w:val="20"/>
        </w:rPr>
        <w:t> </w:t>
      </w:r>
      <w:r w:rsidRPr="00B32965">
        <w:rPr>
          <w:b w:val="0"/>
          <w:i w:val="0"/>
          <w:sz w:val="22"/>
          <w:szCs w:val="20"/>
        </w:rPr>
        <w:t>normy PN-EN-303-5:2012.</w:t>
      </w:r>
    </w:p>
    <w:p w:rsidR="007B28EA" w:rsidRPr="00B54564" w:rsidRDefault="007B28EA" w:rsidP="00FF19C1">
      <w:pPr>
        <w:pStyle w:val="POPpowyr"/>
      </w:pPr>
      <w:r w:rsidRPr="00B54564">
        <w:t>Termomodernizacja obiektów budowlanych</w:t>
      </w:r>
    </w:p>
    <w:p w:rsidR="007B28EA" w:rsidRDefault="007B28EA" w:rsidP="00FF19C1">
      <w:pPr>
        <w:pStyle w:val="POPnormal"/>
      </w:pPr>
      <w:r>
        <w:t xml:space="preserve">W celu osiągnięcia efektu ekologicznego termomodernizacja powinna być przeprowadzona łącznie z wymianą lub likwidacją źródeł ciepła na paliwo stałe. Natomiast termomodernizacja obiektów podłączonych do sieci ciepłowniczej nie przynosi efektu ekologicznego redukcji emisji w miejscu prowadzenia działania. </w:t>
      </w:r>
    </w:p>
    <w:p w:rsidR="007B28EA" w:rsidRPr="00825CA3" w:rsidRDefault="007B28EA" w:rsidP="00FF19C1">
      <w:pPr>
        <w:pStyle w:val="POPpowyr"/>
      </w:pPr>
      <w:r w:rsidRPr="00825CA3">
        <w:t>Rozbudowa i modernizacja sieci ciepłowniczych</w:t>
      </w:r>
      <w:r>
        <w:t>,</w:t>
      </w:r>
      <w:r w:rsidRPr="00825CA3">
        <w:t xml:space="preserve"> by zapewnić podłączenie nowym użytkownikom</w:t>
      </w:r>
    </w:p>
    <w:p w:rsidR="007B28EA" w:rsidRDefault="007B28EA" w:rsidP="00FF19C1">
      <w:pPr>
        <w:pStyle w:val="POPnormal"/>
      </w:pPr>
      <w:r>
        <w:t>Rozbudowanie sieci ciepłowniczej pozwoli na większy dostęp do ciepła sieciowego, w szczególności na terenach, gdzie występuje i przeważa ogrzewanie indywidualne. Realizacja takich działań jest możliwa, gdy istnieje uzasadnienie techniczne i ekonomiczne. Założenia gminy do planów zaopatrzenia w ciepło, paliwa gazowe i energię elektryczną powinny zawierać analizę możliwości rozbudowy sieci i jej modernizacji, aby efektywnie wykorzystać ciepło z sieci przy zachowaniu minimalnych strat ciepła podczas przesyłu.</w:t>
      </w:r>
    </w:p>
    <w:p w:rsidR="007B28EA" w:rsidRPr="00AD28CD" w:rsidRDefault="007B28EA" w:rsidP="00FF19C1">
      <w:pPr>
        <w:pStyle w:val="POPpowyr"/>
      </w:pPr>
      <w:r w:rsidRPr="00AD28CD">
        <w:t>Rozbudowa sieci gazowej</w:t>
      </w:r>
    </w:p>
    <w:p w:rsidR="007B28EA" w:rsidRDefault="007B28EA" w:rsidP="00FF19C1">
      <w:pPr>
        <w:pStyle w:val="POPnormal"/>
      </w:pPr>
      <w:r>
        <w:t xml:space="preserve">Rozbudowa sieci gazowej na terenach dotychczas nie posiadających takiej sieci umożliwia wykorzystanie tego paliwa w indywidualnych systemach grzewczych, co daje większe możliwości ograniczenia emisji zanieczyszczeń do powietrza z sektora komunalno-bytowego. Realizacja takich działań jest możliwa, </w:t>
      </w:r>
      <w:bookmarkStart w:id="284" w:name="_Hlk25746695"/>
      <w:r>
        <w:t>gdy istnieje uzasadnienie techniczne i ekonomiczne, dlatego założenia do planów zaopatrzenia w ciepło, paliwa gazowe i energię elektryczną powinny zawierać analizę możliwości rozbudowy sieci gazowej.</w:t>
      </w:r>
      <w:bookmarkEnd w:id="284"/>
    </w:p>
    <w:p w:rsidR="007B28EA" w:rsidRPr="00CB6D2C" w:rsidRDefault="007B28EA" w:rsidP="00FF19C1">
      <w:pPr>
        <w:pStyle w:val="Swpowyr"/>
      </w:pPr>
      <w:r w:rsidRPr="00CB6D2C">
        <w:t>Budownictwo energooszczędne i pasywne</w:t>
      </w:r>
    </w:p>
    <w:p w:rsidR="007B28EA" w:rsidRDefault="007B28EA" w:rsidP="00FF19C1">
      <w:pPr>
        <w:pStyle w:val="POPnormal"/>
      </w:pPr>
      <w:r>
        <w:t>Rozporządzenie Ministra Infrastruktury z 12 kwietnia 2002 r. w sprawie warunków technicznych, jakim powinny odpowiadać budynki i ich usytuowanie</w:t>
      </w:r>
      <w:r>
        <w:rPr>
          <w:rStyle w:val="FootnoteReference"/>
        </w:rPr>
        <w:footnoteReference w:id="100"/>
      </w:r>
      <w:r>
        <w:t>, określa</w:t>
      </w:r>
      <w:r w:rsidRPr="00671950">
        <w:t xml:space="preserve"> wartość wskaźnika rocznego zapotrzebowania na nieodnawialną energię pierwotną</w:t>
      </w:r>
      <w:r>
        <w:t>, który może zużywać nowy lub modernizowany dom. Od 31 grudnia 2020 roku wartość ta wynosić będzie 70 [kWh/(m</w:t>
      </w:r>
      <w:r w:rsidRPr="00923D9F">
        <w:rPr>
          <w:vertAlign w:val="superscript"/>
        </w:rPr>
        <w:t>2</w:t>
      </w:r>
      <w:r>
        <w:t>×rok)] dla budynków jednorodzinnych i 65 [kWh/(m</w:t>
      </w:r>
      <w:r w:rsidRPr="00EA4ECF">
        <w:rPr>
          <w:vertAlign w:val="superscript"/>
        </w:rPr>
        <w:t>2</w:t>
      </w:r>
      <w:r>
        <w:t xml:space="preserve">×rok)] dla budynków wielorodzinnych. Zapotrzebowanie na energię niezbędną do ogrzania jednego metra kwadratowego powierzchni, podczas jednego sezonu grzewczego dla budynków pasywnych wynosi poniżej 15 </w:t>
      </w:r>
      <w:r w:rsidRPr="005B5156">
        <w:fldChar w:fldCharType="begin"/>
      </w:r>
      <w:r w:rsidRPr="005B5156">
        <w:instrText xml:space="preserve"> QUOTE </w:instrText>
      </w:r>
      <w:r>
        <w:pict>
          <v:shape id="_x0000_i1057" type="#_x0000_t75" style="width:42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mirrorMargin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96401&quot;/&gt;&lt;wsp:rsid wsp:val=&quot;00000093&quot;/&gt;&lt;wsp:rsid wsp:val=&quot;0000022A&quot;/&gt;&lt;wsp:rsid wsp:val=&quot;000012EC&quot;/&gt;&lt;wsp:rsid wsp:val=&quot;0000143F&quot;/&gt;&lt;wsp:rsid wsp:val=&quot;00001A05&quot;/&gt;&lt;wsp:rsid wsp:val=&quot;00001F29&quot;/&gt;&lt;wsp:rsid wsp:val=&quot;000024AD&quot;/&gt;&lt;wsp:rsid wsp:val=&quot;0000253A&quot;/&gt;&lt;wsp:rsid wsp:val=&quot;0000273E&quot;/&gt;&lt;wsp:rsid wsp:val=&quot;00002821&quot;/&gt;&lt;wsp:rsid wsp:val=&quot;00002EE4&quot;/&gt;&lt;wsp:rsid wsp:val=&quot;00003019&quot;/&gt;&lt;wsp:rsid wsp:val=&quot;000032F2&quot;/&gt;&lt;wsp:rsid wsp:val=&quot;00003300&quot;/&gt;&lt;wsp:rsid wsp:val=&quot;00003F46&quot;/&gt;&lt;wsp:rsid wsp:val=&quot;00003FAB&quot;/&gt;&lt;wsp:rsid wsp:val=&quot;00004EC6&quot;/&gt;&lt;wsp:rsid wsp:val=&quot;000051F2&quot;/&gt;&lt;wsp:rsid wsp:val=&quot;000054B9&quot;/&gt;&lt;wsp:rsid wsp:val=&quot;000055CE&quot;/&gt;&lt;wsp:rsid wsp:val=&quot;00005D2F&quot;/&gt;&lt;wsp:rsid wsp:val=&quot;000062DD&quot;/&gt;&lt;wsp:rsid wsp:val=&quot;00006B93&quot;/&gt;&lt;wsp:rsid wsp:val=&quot;00007306&quot;/&gt;&lt;wsp:rsid wsp:val=&quot;00007501&quot;/&gt;&lt;wsp:rsid wsp:val=&quot;00007978&quot;/&gt;&lt;wsp:rsid wsp:val=&quot;00007C86&quot;/&gt;&lt;wsp:rsid wsp:val=&quot;000101F6&quot;/&gt;&lt;wsp:rsid wsp:val=&quot;0001025E&quot;/&gt;&lt;wsp:rsid wsp:val=&quot;00010D87&quot;/&gt;&lt;wsp:rsid wsp:val=&quot;0001133B&quot;/&gt;&lt;wsp:rsid wsp:val=&quot;000116AA&quot;/&gt;&lt;wsp:rsid wsp:val=&quot;0001197B&quot;/&gt;&lt;wsp:rsid wsp:val=&quot;00011B13&quot;/&gt;&lt;wsp:rsid wsp:val=&quot;00011B55&quot;/&gt;&lt;wsp:rsid wsp:val=&quot;00011FB9&quot;/&gt;&lt;wsp:rsid wsp:val=&quot;000129CF&quot;/&gt;&lt;wsp:rsid wsp:val=&quot;0001372A&quot;/&gt;&lt;wsp:rsid wsp:val=&quot;0001377B&quot;/&gt;&lt;wsp:rsid wsp:val=&quot;00013A65&quot;/&gt;&lt;wsp:rsid wsp:val=&quot;00013F64&quot;/&gt;&lt;wsp:rsid wsp:val=&quot;0001411D&quot;/&gt;&lt;wsp:rsid wsp:val=&quot;0001419D&quot;/&gt;&lt;wsp:rsid wsp:val=&quot;000142E0&quot;/&gt;&lt;wsp:rsid wsp:val=&quot;00014856&quot;/&gt;&lt;wsp:rsid wsp:val=&quot;00014A46&quot;/&gt;&lt;wsp:rsid wsp:val=&quot;00014DC3&quot;/&gt;&lt;wsp:rsid wsp:val=&quot;00014DE4&quot;/&gt;&lt;wsp:rsid wsp:val=&quot;00015032&quot;/&gt;&lt;wsp:rsid wsp:val=&quot;0001505F&quot;/&gt;&lt;wsp:rsid wsp:val=&quot;00015370&quot;/&gt;&lt;wsp:rsid wsp:val=&quot;000154E9&quot;/&gt;&lt;wsp:rsid wsp:val=&quot;00015C25&quot;/&gt;&lt;wsp:rsid wsp:val=&quot;00015DCA&quot;/&gt;&lt;wsp:rsid wsp:val=&quot;00015F9C&quot;/&gt;&lt;wsp:rsid wsp:val=&quot;00016345&quot;/&gt;&lt;wsp:rsid wsp:val=&quot;000164E6&quot;/&gt;&lt;wsp:rsid wsp:val=&quot;0001728A&quot;/&gt;&lt;wsp:rsid wsp:val=&quot;00017388&quot;/&gt;&lt;wsp:rsid wsp:val=&quot;0001772D&quot;/&gt;&lt;wsp:rsid wsp:val=&quot;00017F1C&quot;/&gt;&lt;wsp:rsid wsp:val=&quot;00017F74&quot;/&gt;&lt;wsp:rsid wsp:val=&quot;0002066A&quot;/&gt;&lt;wsp:rsid wsp:val=&quot;00020A00&quot;/&gt;&lt;wsp:rsid wsp:val=&quot;00021282&quot;/&gt;&lt;wsp:rsid wsp:val=&quot;000217B1&quot;/&gt;&lt;wsp:rsid wsp:val=&quot;00021CDA&quot;/&gt;&lt;wsp:rsid wsp:val=&quot;00022C3D&quot;/&gt;&lt;wsp:rsid wsp:val=&quot;00022DCF&quot;/&gt;&lt;wsp:rsid wsp:val=&quot;000231D9&quot;/&gt;&lt;wsp:rsid wsp:val=&quot;00023BF4&quot;/&gt;&lt;wsp:rsid wsp:val=&quot;00023D53&quot;/&gt;&lt;wsp:rsid wsp:val=&quot;00023E0A&quot;/&gt;&lt;wsp:rsid wsp:val=&quot;000240C7&quot;/&gt;&lt;wsp:rsid wsp:val=&quot;00024183&quot;/&gt;&lt;wsp:rsid wsp:val=&quot;000243C9&quot;/&gt;&lt;wsp:rsid wsp:val=&quot;000244ED&quot;/&gt;&lt;wsp:rsid wsp:val=&quot;0002459B&quot;/&gt;&lt;wsp:rsid wsp:val=&quot;00024A2C&quot;/&gt;&lt;wsp:rsid wsp:val=&quot;00024B1F&quot;/&gt;&lt;wsp:rsid wsp:val=&quot;00025B9F&quot;/&gt;&lt;wsp:rsid wsp:val=&quot;00026271&quot;/&gt;&lt;wsp:rsid wsp:val=&quot;00026383&quot;/&gt;&lt;wsp:rsid wsp:val=&quot;00026B95&quot;/&gt;&lt;wsp:rsid wsp:val=&quot;00026D7B&quot;/&gt;&lt;wsp:rsid wsp:val=&quot;00027344&quot;/&gt;&lt;wsp:rsid wsp:val=&quot;0002752B&quot;/&gt;&lt;wsp:rsid wsp:val=&quot;00027E33&quot;/&gt;&lt;wsp:rsid wsp:val=&quot;00030068&quot;/&gt;&lt;wsp:rsid wsp:val=&quot;0003046A&quot;/&gt;&lt;wsp:rsid wsp:val=&quot;0003097F&quot;/&gt;&lt;wsp:rsid wsp:val=&quot;00031489&quot;/&gt;&lt;wsp:rsid wsp:val=&quot;000318CF&quot;/&gt;&lt;wsp:rsid wsp:val=&quot;00031BB4&quot;/&gt;&lt;wsp:rsid wsp:val=&quot;00032005&quot;/&gt;&lt;wsp:rsid wsp:val=&quot;00032026&quot;/&gt;&lt;wsp:rsid wsp:val=&quot;00032292&quot;/&gt;&lt;wsp:rsid wsp:val=&quot;00033058&quot;/&gt;&lt;wsp:rsid wsp:val=&quot;00033590&quot;/&gt;&lt;wsp:rsid wsp:val=&quot;0003506A&quot;/&gt;&lt;wsp:rsid wsp:val=&quot;00035773&quot;/&gt;&lt;wsp:rsid wsp:val=&quot;00035DBD&quot;/&gt;&lt;wsp:rsid wsp:val=&quot;00036F7A&quot;/&gt;&lt;wsp:rsid wsp:val=&quot;000371E6&quot;/&gt;&lt;wsp:rsid wsp:val=&quot;00037B64&quot;/&gt;&lt;wsp:rsid wsp:val=&quot;0004004F&quot;/&gt;&lt;wsp:rsid wsp:val=&quot;000405AA&quot;/&gt;&lt;wsp:rsid wsp:val=&quot;0004140C&quot;/&gt;&lt;wsp:rsid wsp:val=&quot;00041446&quot;/&gt;&lt;wsp:rsid wsp:val=&quot;00041BD4&quot;/&gt;&lt;wsp:rsid wsp:val=&quot;00041EC3&quot;/&gt;&lt;wsp:rsid wsp:val=&quot;00042485&quot;/&gt;&lt;wsp:rsid wsp:val=&quot;000424F4&quot;/&gt;&lt;wsp:rsid wsp:val=&quot;00042A1F&quot;/&gt;&lt;wsp:rsid wsp:val=&quot;00042E82&quot;/&gt;&lt;wsp:rsid wsp:val=&quot;00042F2F&quot;/&gt;&lt;wsp:rsid wsp:val=&quot;000430CE&quot;/&gt;&lt;wsp:rsid wsp:val=&quot;00043629&quot;/&gt;&lt;wsp:rsid wsp:val=&quot;00043889&quot;/&gt;&lt;wsp:rsid wsp:val=&quot;00043C63&quot;/&gt;&lt;wsp:rsid wsp:val=&quot;000446E9&quot;/&gt;&lt;wsp:rsid wsp:val=&quot;00044EF1&quot;/&gt;&lt;wsp:rsid wsp:val=&quot;0004517A&quot;/&gt;&lt;wsp:rsid wsp:val=&quot;000457F9&quot;/&gt;&lt;wsp:rsid wsp:val=&quot;00045923&quot;/&gt;&lt;wsp:rsid wsp:val=&quot;000459E3&quot;/&gt;&lt;wsp:rsid wsp:val=&quot;000468E6&quot;/&gt;&lt;wsp:rsid wsp:val=&quot;00047165&quot;/&gt;&lt;wsp:rsid wsp:val=&quot;000471AF&quot;/&gt;&lt;wsp:rsid wsp:val=&quot;000475CE&quot;/&gt;&lt;wsp:rsid wsp:val=&quot;000477E0&quot;/&gt;&lt;wsp:rsid wsp:val=&quot;000479AA&quot;/&gt;&lt;wsp:rsid wsp:val=&quot;00047BA9&quot;/&gt;&lt;wsp:rsid wsp:val=&quot;00047D09&quot;/&gt;&lt;wsp:rsid wsp:val=&quot;00050674&quot;/&gt;&lt;wsp:rsid wsp:val=&quot;00050922&quot;/&gt;&lt;wsp:rsid wsp:val=&quot;00050A18&quot;/&gt;&lt;wsp:rsid wsp:val=&quot;00050D8A&quot;/&gt;&lt;wsp:rsid wsp:val=&quot;000518C6&quot;/&gt;&lt;wsp:rsid wsp:val=&quot;00051C78&quot;/&gt;&lt;wsp:rsid wsp:val=&quot;00052291&quot;/&gt;&lt;wsp:rsid wsp:val=&quot;0005264B&quot;/&gt;&lt;wsp:rsid wsp:val=&quot;0005318D&quot;/&gt;&lt;wsp:rsid wsp:val=&quot;00053375&quot;/&gt;&lt;wsp:rsid wsp:val=&quot;0005386E&quot;/&gt;&lt;wsp:rsid wsp:val=&quot;00053F6F&quot;/&gt;&lt;wsp:rsid wsp:val=&quot;00054541&quot;/&gt;&lt;wsp:rsid wsp:val=&quot;000546AD&quot;/&gt;&lt;wsp:rsid wsp:val=&quot;000546BF&quot;/&gt;&lt;wsp:rsid wsp:val=&quot;00054B89&quot;/&gt;&lt;wsp:rsid wsp:val=&quot;00055016&quot;/&gt;&lt;wsp:rsid wsp:val=&quot;00055135&quot;/&gt;&lt;wsp:rsid wsp:val=&quot;00055DD8&quot;/&gt;&lt;wsp:rsid wsp:val=&quot;00056236&quot;/&gt;&lt;wsp:rsid wsp:val=&quot;000562E7&quot;/&gt;&lt;wsp:rsid wsp:val=&quot;000564F7&quot;/&gt;&lt;wsp:rsid wsp:val=&quot;00056504&quot;/&gt;&lt;wsp:rsid wsp:val=&quot;000565D3&quot;/&gt;&lt;wsp:rsid wsp:val=&quot;000566C2&quot;/&gt;&lt;wsp:rsid wsp:val=&quot;00056DF1&quot;/&gt;&lt;wsp:rsid wsp:val=&quot;00056E4A&quot;/&gt;&lt;wsp:rsid wsp:val=&quot;00057110&quot;/&gt;&lt;wsp:rsid wsp:val=&quot;0005717E&quot;/&gt;&lt;wsp:rsid wsp:val=&quot;0005723D&quot;/&gt;&lt;wsp:rsid wsp:val=&quot;00057525&quot;/&gt;&lt;wsp:rsid wsp:val=&quot;0005798D&quot;/&gt;&lt;wsp:rsid wsp:val=&quot;00057CF4&quot;/&gt;&lt;wsp:rsid wsp:val=&quot;000617A9&quot;/&gt;&lt;wsp:rsid wsp:val=&quot;000623D3&quot;/&gt;&lt;wsp:rsid wsp:val=&quot;0006263F&quot;/&gt;&lt;wsp:rsid wsp:val=&quot;00062E6E&quot;/&gt;&lt;wsp:rsid wsp:val=&quot;00063712&quot;/&gt;&lt;wsp:rsid wsp:val=&quot;00063C20&quot;/&gt;&lt;wsp:rsid wsp:val=&quot;00063C6F&quot;/&gt;&lt;wsp:rsid wsp:val=&quot;00063CEC&quot;/&gt;&lt;wsp:rsid wsp:val=&quot;00064140&quot;/&gt;&lt;wsp:rsid wsp:val=&quot;0006463C&quot;/&gt;&lt;wsp:rsid wsp:val=&quot;00064AF6&quot;/&gt;&lt;wsp:rsid wsp:val=&quot;00064EAB&quot;/&gt;&lt;wsp:rsid wsp:val=&quot;00064EFF&quot;/&gt;&lt;wsp:rsid wsp:val=&quot;00064F32&quot;/&gt;&lt;wsp:rsid wsp:val=&quot;00064F89&quot;/&gt;&lt;wsp:rsid wsp:val=&quot;000652DB&quot;/&gt;&lt;wsp:rsid wsp:val=&quot;00065B9D&quot;/&gt;&lt;wsp:rsid wsp:val=&quot;00066154&quot;/&gt;&lt;wsp:rsid wsp:val=&quot;0006627B&quot;/&gt;&lt;wsp:rsid wsp:val=&quot;000665F6&quot;/&gt;&lt;wsp:rsid wsp:val=&quot;0006662A&quot;/&gt;&lt;wsp:rsid wsp:val=&quot;000669DB&quot;/&gt;&lt;wsp:rsid wsp:val=&quot;00067412&quot;/&gt;&lt;wsp:rsid wsp:val=&quot;00070027&quot;/&gt;&lt;wsp:rsid wsp:val=&quot;00070262&quot;/&gt;&lt;wsp:rsid wsp:val=&quot;00070DDE&quot;/&gt;&lt;wsp:rsid wsp:val=&quot;00070F81&quot;/&gt;&lt;wsp:rsid wsp:val=&quot;00071269&quot;/&gt;&lt;wsp:rsid wsp:val=&quot;000714D7&quot;/&gt;&lt;wsp:rsid wsp:val=&quot;00071C00&quot;/&gt;&lt;wsp:rsid wsp:val=&quot;00071F15&quot;/&gt;&lt;wsp:rsid wsp:val=&quot;00072052&quot;/&gt;&lt;wsp:rsid wsp:val=&quot;000728AA&quot;/&gt;&lt;wsp:rsid wsp:val=&quot;00073070&quot;/&gt;&lt;wsp:rsid wsp:val=&quot;000731E2&quot;/&gt;&lt;wsp:rsid wsp:val=&quot;000735E5&quot;/&gt;&lt;wsp:rsid wsp:val=&quot;000735F6&quot;/&gt;&lt;wsp:rsid wsp:val=&quot;00073EB9&quot;/&gt;&lt;wsp:rsid wsp:val=&quot;000745EB&quot;/&gt;&lt;wsp:rsid wsp:val=&quot;00074885&quot;/&gt;&lt;wsp:rsid wsp:val=&quot;00074A34&quot;/&gt;&lt;wsp:rsid wsp:val=&quot;00074FEB&quot;/&gt;&lt;wsp:rsid wsp:val=&quot;00075426&quot;/&gt;&lt;wsp:rsid wsp:val=&quot;000758CB&quot;/&gt;&lt;wsp:rsid wsp:val=&quot;000759E0&quot;/&gt;&lt;wsp:rsid wsp:val=&quot;00075D1D&quot;/&gt;&lt;wsp:rsid wsp:val=&quot;000764A6&quot;/&gt;&lt;wsp:rsid wsp:val=&quot;000764C0&quot;/&gt;&lt;wsp:rsid wsp:val=&quot;0007675D&quot;/&gt;&lt;wsp:rsid wsp:val=&quot;0007691B&quot;/&gt;&lt;wsp:rsid wsp:val=&quot;000769FF&quot;/&gt;&lt;wsp:rsid wsp:val=&quot;00076D12&quot;/&gt;&lt;wsp:rsid wsp:val=&quot;00076EF7&quot;/&gt;&lt;wsp:rsid wsp:val=&quot;00076F44&quot;/&gt;&lt;wsp:rsid wsp:val=&quot;0007755B&quot;/&gt;&lt;wsp:rsid wsp:val=&quot;000775B6&quot;/&gt;&lt;wsp:rsid wsp:val=&quot;00077784&quot;/&gt;&lt;wsp:rsid wsp:val=&quot;00077D90&quot;/&gt;&lt;wsp:rsid wsp:val=&quot;00077E65&quot;/&gt;&lt;wsp:rsid wsp:val=&quot;000801B9&quot;/&gt;&lt;wsp:rsid wsp:val=&quot;0008025D&quot;/&gt;&lt;wsp:rsid wsp:val=&quot;000804A7&quot;/&gt;&lt;wsp:rsid wsp:val=&quot;00080601&quot;/&gt;&lt;wsp:rsid wsp:val=&quot;0008072A&quot;/&gt;&lt;wsp:rsid wsp:val=&quot;0008088A&quot;/&gt;&lt;wsp:rsid wsp:val=&quot;00081082&quot;/&gt;&lt;wsp:rsid wsp:val=&quot;00081413&quot;/&gt;&lt;wsp:rsid wsp:val=&quot;0008146B&quot;/&gt;&lt;wsp:rsid wsp:val=&quot;00081B0D&quot;/&gt;&lt;wsp:rsid wsp:val=&quot;0008218B&quot;/&gt;&lt;wsp:rsid wsp:val=&quot;000824F4&quot;/&gt;&lt;wsp:rsid wsp:val=&quot;00082547&quot;/&gt;&lt;wsp:rsid wsp:val=&quot;0008260B&quot;/&gt;&lt;wsp:rsid wsp:val=&quot;000829CE&quot;/&gt;&lt;wsp:rsid wsp:val=&quot;00082D3B&quot;/&gt;&lt;wsp:rsid wsp:val=&quot;00082DF3&quot;/&gt;&lt;wsp:rsid wsp:val=&quot;000831FF&quot;/&gt;&lt;wsp:rsid wsp:val=&quot;00083501&quot;/&gt;&lt;wsp:rsid wsp:val=&quot;00083849&quot;/&gt;&lt;wsp:rsid wsp:val=&quot;000839C7&quot;/&gt;&lt;wsp:rsid wsp:val=&quot;00083AD2&quot;/&gt;&lt;wsp:rsid wsp:val=&quot;00084219&quot;/&gt;&lt;wsp:rsid wsp:val=&quot;000842CA&quot;/&gt;&lt;wsp:rsid wsp:val=&quot;00084B43&quot;/&gt;&lt;wsp:rsid wsp:val=&quot;00084E25&quot;/&gt;&lt;wsp:rsid wsp:val=&quot;0008507D&quot;/&gt;&lt;wsp:rsid wsp:val=&quot;0008541F&quot;/&gt;&lt;wsp:rsid wsp:val=&quot;00085817&quot;/&gt;&lt;wsp:rsid wsp:val=&quot;00085D70&quot;/&gt;&lt;wsp:rsid wsp:val=&quot;00086821&quot;/&gt;&lt;wsp:rsid wsp:val=&quot;00086C46&quot;/&gt;&lt;wsp:rsid wsp:val=&quot;000873F5&quot;/&gt;&lt;wsp:rsid wsp:val=&quot;0008755E&quot;/&gt;&lt;wsp:rsid wsp:val=&quot;000902FB&quot;/&gt;&lt;wsp:rsid wsp:val=&quot;000904C6&quot;/&gt;&lt;wsp:rsid wsp:val=&quot;00090CF3&quot;/&gt;&lt;wsp:rsid wsp:val=&quot;00091982&quot;/&gt;&lt;wsp:rsid wsp:val=&quot;00091D68&quot;/&gt;&lt;wsp:rsid wsp:val=&quot;0009257D&quot;/&gt;&lt;wsp:rsid wsp:val=&quot;0009297F&quot;/&gt;&lt;wsp:rsid wsp:val=&quot;00092DAE&quot;/&gt;&lt;wsp:rsid wsp:val=&quot;00092FE0&quot;/&gt;&lt;wsp:rsid wsp:val=&quot;00093897&quot;/&gt;&lt;wsp:rsid wsp:val=&quot;00093CB2&quot;/&gt;&lt;wsp:rsid wsp:val=&quot;00093F7E&quot;/&gt;&lt;wsp:rsid wsp:val=&quot;0009447F&quot;/&gt;&lt;wsp:rsid wsp:val=&quot;000946EA&quot;/&gt;&lt;wsp:rsid wsp:val=&quot;000947D1&quot;/&gt;&lt;wsp:rsid wsp:val=&quot;00094D70&quot;/&gt;&lt;wsp:rsid wsp:val=&quot;0009508B&quot;/&gt;&lt;wsp:rsid wsp:val=&quot;00095349&quot;/&gt;&lt;wsp:rsid wsp:val=&quot;000954C0&quot;/&gt;&lt;wsp:rsid wsp:val=&quot;00095569&quot;/&gt;&lt;wsp:rsid wsp:val=&quot;00096B0E&quot;/&gt;&lt;wsp:rsid wsp:val=&quot;0009711F&quot;/&gt;&lt;wsp:rsid wsp:val=&quot;000973FC&quot;/&gt;&lt;wsp:rsid wsp:val=&quot;0009748C&quot;/&gt;&lt;wsp:rsid wsp:val=&quot;0009759D&quot;/&gt;&lt;wsp:rsid wsp:val=&quot;00097718&quot;/&gt;&lt;wsp:rsid wsp:val=&quot;00097C4A&quot;/&gt;&lt;wsp:rsid wsp:val=&quot;000A034D&quot;/&gt;&lt;wsp:rsid wsp:val=&quot;000A0AB7&quot;/&gt;&lt;wsp:rsid wsp:val=&quot;000A119B&quot;/&gt;&lt;wsp:rsid wsp:val=&quot;000A11DA&quot;/&gt;&lt;wsp:rsid wsp:val=&quot;000A1BC7&quot;/&gt;&lt;wsp:rsid wsp:val=&quot;000A1C94&quot;/&gt;&lt;wsp:rsid wsp:val=&quot;000A1D69&quot;/&gt;&lt;wsp:rsid wsp:val=&quot;000A1FB0&quot;/&gt;&lt;wsp:rsid wsp:val=&quot;000A29AE&quot;/&gt;&lt;wsp:rsid wsp:val=&quot;000A2A04&quot;/&gt;&lt;wsp:rsid wsp:val=&quot;000A2AC5&quot;/&gt;&lt;wsp:rsid wsp:val=&quot;000A32D5&quot;/&gt;&lt;wsp:rsid wsp:val=&quot;000A3979&quot;/&gt;&lt;wsp:rsid wsp:val=&quot;000A434D&quot;/&gt;&lt;wsp:rsid wsp:val=&quot;000A4A62&quot;/&gt;&lt;wsp:rsid wsp:val=&quot;000A4EF5&quot;/&gt;&lt;wsp:rsid wsp:val=&quot;000A51F9&quot;/&gt;&lt;wsp:rsid wsp:val=&quot;000A57C0&quot;/&gt;&lt;wsp:rsid wsp:val=&quot;000A5A50&quot;/&gt;&lt;wsp:rsid wsp:val=&quot;000A5BF2&quot;/&gt;&lt;wsp:rsid wsp:val=&quot;000A5C03&quot;/&gt;&lt;wsp:rsid wsp:val=&quot;000A5C77&quot;/&gt;&lt;wsp:rsid wsp:val=&quot;000A5D7B&quot;/&gt;&lt;wsp:rsid wsp:val=&quot;000A6B80&quot;/&gt;&lt;wsp:rsid wsp:val=&quot;000A6C75&quot;/&gt;&lt;wsp:rsid wsp:val=&quot;000A6E57&quot;/&gt;&lt;wsp:rsid wsp:val=&quot;000A6FFE&quot;/&gt;&lt;wsp:rsid wsp:val=&quot;000A7123&quot;/&gt;&lt;wsp:rsid wsp:val=&quot;000A73E6&quot;/&gt;&lt;wsp:rsid wsp:val=&quot;000A7C1F&quot;/&gt;&lt;wsp:rsid wsp:val=&quot;000A7D3E&quot;/&gt;&lt;wsp:rsid wsp:val=&quot;000B01F7&quot;/&gt;&lt;wsp:rsid wsp:val=&quot;000B08AA&quot;/&gt;&lt;wsp:rsid wsp:val=&quot;000B2456&quot;/&gt;&lt;wsp:rsid wsp:val=&quot;000B2731&quot;/&gt;&lt;wsp:rsid wsp:val=&quot;000B289B&quot;/&gt;&lt;wsp:rsid wsp:val=&quot;000B29CB&quot;/&gt;&lt;wsp:rsid wsp:val=&quot;000B2B14&quot;/&gt;&lt;wsp:rsid wsp:val=&quot;000B3314&quot;/&gt;&lt;wsp:rsid wsp:val=&quot;000B371B&quot;/&gt;&lt;wsp:rsid wsp:val=&quot;000B397D&quot;/&gt;&lt;wsp:rsid wsp:val=&quot;000B3CC6&quot;/&gt;&lt;wsp:rsid wsp:val=&quot;000B483F&quot;/&gt;&lt;wsp:rsid wsp:val=&quot;000B4B46&quot;/&gt;&lt;wsp:rsid wsp:val=&quot;000B50E4&quot;/&gt;&lt;wsp:rsid wsp:val=&quot;000B50F3&quot;/&gt;&lt;wsp:rsid wsp:val=&quot;000B5362&quot;/&gt;&lt;wsp:rsid wsp:val=&quot;000B5598&quot;/&gt;&lt;wsp:rsid wsp:val=&quot;000B5A84&quot;/&gt;&lt;wsp:rsid wsp:val=&quot;000B5B84&quot;/&gt;&lt;wsp:rsid wsp:val=&quot;000B669C&quot;/&gt;&lt;wsp:rsid wsp:val=&quot;000B6BB6&quot;/&gt;&lt;wsp:rsid wsp:val=&quot;000B70FF&quot;/&gt;&lt;wsp:rsid wsp:val=&quot;000B7365&quot;/&gt;&lt;wsp:rsid wsp:val=&quot;000B7541&quot;/&gt;&lt;wsp:rsid wsp:val=&quot;000B7752&quot;/&gt;&lt;wsp:rsid wsp:val=&quot;000B7779&quot;/&gt;&lt;wsp:rsid wsp:val=&quot;000B7B5F&quot;/&gt;&lt;wsp:rsid wsp:val=&quot;000C0677&quot;/&gt;&lt;wsp:rsid wsp:val=&quot;000C12DF&quot;/&gt;&lt;wsp:rsid wsp:val=&quot;000C14CD&quot;/&gt;&lt;wsp:rsid wsp:val=&quot;000C2CA0&quot;/&gt;&lt;wsp:rsid wsp:val=&quot;000C2F85&quot;/&gt;&lt;wsp:rsid wsp:val=&quot;000C338A&quot;/&gt;&lt;wsp:rsid wsp:val=&quot;000C36BD&quot;/&gt;&lt;wsp:rsid wsp:val=&quot;000C43B7&quot;/&gt;&lt;wsp:rsid wsp:val=&quot;000C4ACC&quot;/&gt;&lt;wsp:rsid wsp:val=&quot;000C4B11&quot;/&gt;&lt;wsp:rsid wsp:val=&quot;000C4E74&quot;/&gt;&lt;wsp:rsid wsp:val=&quot;000C519B&quot;/&gt;&lt;wsp:rsid wsp:val=&quot;000C5527&quot;/&gt;&lt;wsp:rsid wsp:val=&quot;000C626C&quot;/&gt;&lt;wsp:rsid wsp:val=&quot;000C725B&quot;/&gt;&lt;wsp:rsid wsp:val=&quot;000C76B2&quot;/&gt;&lt;wsp:rsid wsp:val=&quot;000C79E5&quot;/&gt;&lt;wsp:rsid wsp:val=&quot;000C7A76&quot;/&gt;&lt;wsp:rsid wsp:val=&quot;000C7E17&quot;/&gt;&lt;wsp:rsid wsp:val=&quot;000D05AE&quot;/&gt;&lt;wsp:rsid wsp:val=&quot;000D05BB&quot;/&gt;&lt;wsp:rsid wsp:val=&quot;000D08C8&quot;/&gt;&lt;wsp:rsid wsp:val=&quot;000D13AC&quot;/&gt;&lt;wsp:rsid wsp:val=&quot;000D1409&quot;/&gt;&lt;wsp:rsid wsp:val=&quot;000D1D7B&quot;/&gt;&lt;wsp:rsid wsp:val=&quot;000D22BE&quot;/&gt;&lt;wsp:rsid wsp:val=&quot;000D22CD&quot;/&gt;&lt;wsp:rsid wsp:val=&quot;000D2774&quot;/&gt;&lt;wsp:rsid wsp:val=&quot;000D279E&quot;/&gt;&lt;wsp:rsid wsp:val=&quot;000D29F9&quot;/&gt;&lt;wsp:rsid wsp:val=&quot;000D2A97&quot;/&gt;&lt;wsp:rsid wsp:val=&quot;000D2F68&quot;/&gt;&lt;wsp:rsid wsp:val=&quot;000D2FFC&quot;/&gt;&lt;wsp:rsid wsp:val=&quot;000D33B5&quot;/&gt;&lt;wsp:rsid wsp:val=&quot;000D33FC&quot;/&gt;&lt;wsp:rsid wsp:val=&quot;000D3420&quot;/&gt;&lt;wsp:rsid wsp:val=&quot;000D3BB2&quot;/&gt;&lt;wsp:rsid wsp:val=&quot;000D3C76&quot;/&gt;&lt;wsp:rsid wsp:val=&quot;000D3DBC&quot;/&gt;&lt;wsp:rsid wsp:val=&quot;000D42D9&quot;/&gt;&lt;wsp:rsid wsp:val=&quot;000D4464&quot;/&gt;&lt;wsp:rsid wsp:val=&quot;000D4891&quot;/&gt;&lt;wsp:rsid wsp:val=&quot;000D55D1&quot;/&gt;&lt;wsp:rsid wsp:val=&quot;000D5A63&quot;/&gt;&lt;wsp:rsid wsp:val=&quot;000D5E0F&quot;/&gt;&lt;wsp:rsid wsp:val=&quot;000D6143&quot;/&gt;&lt;wsp:rsid wsp:val=&quot;000D6605&quot;/&gt;&lt;wsp:rsid wsp:val=&quot;000D73DB&quot;/&gt;&lt;wsp:rsid wsp:val=&quot;000E0380&quot;/&gt;&lt;wsp:rsid wsp:val=&quot;000E05E3&quot;/&gt;&lt;wsp:rsid wsp:val=&quot;000E07F6&quot;/&gt;&lt;wsp:rsid wsp:val=&quot;000E166F&quot;/&gt;&lt;wsp:rsid wsp:val=&quot;000E16EA&quot;/&gt;&lt;wsp:rsid wsp:val=&quot;000E1D96&quot;/&gt;&lt;wsp:rsid wsp:val=&quot;000E1ECA&quot;/&gt;&lt;wsp:rsid wsp:val=&quot;000E22D6&quot;/&gt;&lt;wsp:rsid wsp:val=&quot;000E3063&quot;/&gt;&lt;wsp:rsid wsp:val=&quot;000E328C&quot;/&gt;&lt;wsp:rsid wsp:val=&quot;000E34DB&quot;/&gt;&lt;wsp:rsid wsp:val=&quot;000E4691&quot;/&gt;&lt;wsp:rsid wsp:val=&quot;000E47B3&quot;/&gt;&lt;wsp:rsid wsp:val=&quot;000E4878&quot;/&gt;&lt;wsp:rsid wsp:val=&quot;000E4F4B&quot;/&gt;&lt;wsp:rsid wsp:val=&quot;000E5444&quot;/&gt;&lt;wsp:rsid wsp:val=&quot;000E5863&quot;/&gt;&lt;wsp:rsid wsp:val=&quot;000E5E17&quot;/&gt;&lt;wsp:rsid wsp:val=&quot;000E63C1&quot;/&gt;&lt;wsp:rsid wsp:val=&quot;000E6A8D&quot;/&gt;&lt;wsp:rsid wsp:val=&quot;000E74C3&quot;/&gt;&lt;wsp:rsid wsp:val=&quot;000E750A&quot;/&gt;&lt;wsp:rsid wsp:val=&quot;000E751A&quot;/&gt;&lt;wsp:rsid wsp:val=&quot;000E785A&quot;/&gt;&lt;wsp:rsid wsp:val=&quot;000E7C40&quot;/&gt;&lt;wsp:rsid wsp:val=&quot;000F060D&quot;/&gt;&lt;wsp:rsid wsp:val=&quot;000F0BC2&quot;/&gt;&lt;wsp:rsid wsp:val=&quot;000F0C56&quot;/&gt;&lt;wsp:rsid wsp:val=&quot;000F18D1&quot;/&gt;&lt;wsp:rsid wsp:val=&quot;000F1925&quot;/&gt;&lt;wsp:rsid wsp:val=&quot;000F1A16&quot;/&gt;&lt;wsp:rsid wsp:val=&quot;000F22AB&quot;/&gt;&lt;wsp:rsid wsp:val=&quot;000F2367&quot;/&gt;&lt;wsp:rsid wsp:val=&quot;000F236B&quot;/&gt;&lt;wsp:rsid wsp:val=&quot;000F289F&quot;/&gt;&lt;wsp:rsid wsp:val=&quot;000F28BF&quot;/&gt;&lt;wsp:rsid wsp:val=&quot;000F2BEE&quot;/&gt;&lt;wsp:rsid wsp:val=&quot;000F2DD7&quot;/&gt;&lt;wsp:rsid wsp:val=&quot;000F3810&quot;/&gt;&lt;wsp:rsid wsp:val=&quot;000F39C0&quot;/&gt;&lt;wsp:rsid wsp:val=&quot;000F3D01&quot;/&gt;&lt;wsp:rsid wsp:val=&quot;000F40AF&quot;/&gt;&lt;wsp:rsid wsp:val=&quot;000F4A9B&quot;/&gt;&lt;wsp:rsid wsp:val=&quot;000F4B99&quot;/&gt;&lt;wsp:rsid wsp:val=&quot;000F4C70&quot;/&gt;&lt;wsp:rsid wsp:val=&quot;000F4CF4&quot;/&gt;&lt;wsp:rsid wsp:val=&quot;000F59D1&quot;/&gt;&lt;wsp:rsid wsp:val=&quot;000F5C1B&quot;/&gt;&lt;wsp:rsid wsp:val=&quot;000F5CFF&quot;/&gt;&lt;wsp:rsid wsp:val=&quot;000F6762&quot;/&gt;&lt;wsp:rsid wsp:val=&quot;000F6AC0&quot;/&gt;&lt;wsp:rsid wsp:val=&quot;000F6B8A&quot;/&gt;&lt;wsp:rsid wsp:val=&quot;000F6BEB&quot;/&gt;&lt;wsp:rsid wsp:val=&quot;000F70CA&quot;/&gt;&lt;wsp:rsid wsp:val=&quot;000F7498&quot;/&gt;&lt;wsp:rsid wsp:val=&quot;00100BD8&quot;/&gt;&lt;wsp:rsid wsp:val=&quot;00101037&quot;/&gt;&lt;wsp:rsid wsp:val=&quot;00101A82&quot;/&gt;&lt;wsp:rsid wsp:val=&quot;00101F05&quot;/&gt;&lt;wsp:rsid wsp:val=&quot;00101FFC&quot;/&gt;&lt;wsp:rsid wsp:val=&quot;00102465&quot;/&gt;&lt;wsp:rsid wsp:val=&quot;00102C83&quot;/&gt;&lt;wsp:rsid wsp:val=&quot;0010331D&quot;/&gt;&lt;wsp:rsid wsp:val=&quot;001042AC&quot;/&gt;&lt;wsp:rsid wsp:val=&quot;001045D6&quot;/&gt;&lt;wsp:rsid wsp:val=&quot;001053C3&quot;/&gt;&lt;wsp:rsid wsp:val=&quot;00105A9B&quot;/&gt;&lt;wsp:rsid wsp:val=&quot;00105DA4&quot;/&gt;&lt;wsp:rsid wsp:val=&quot;00105DB8&quot;/&gt;&lt;wsp:rsid wsp:val=&quot;001065F6&quot;/&gt;&lt;wsp:rsid wsp:val=&quot;00107150&quot;/&gt;&lt;wsp:rsid wsp:val=&quot;0010777F&quot;/&gt;&lt;wsp:rsid wsp:val=&quot;001079FD&quot;/&gt;&lt;wsp:rsid wsp:val=&quot;00107AD7&quot;/&gt;&lt;wsp:rsid wsp:val=&quot;001109DD&quot;/&gt;&lt;wsp:rsid wsp:val=&quot;00110D63&quot;/&gt;&lt;wsp:rsid wsp:val=&quot;00111828&quot;/&gt;&lt;wsp:rsid wsp:val=&quot;001118F6&quot;/&gt;&lt;wsp:rsid wsp:val=&quot;00112305&quot;/&gt;&lt;wsp:rsid wsp:val=&quot;001125CD&quot;/&gt;&lt;wsp:rsid wsp:val=&quot;0011313B&quot;/&gt;&lt;wsp:rsid wsp:val=&quot;0011326E&quot;/&gt;&lt;wsp:rsid wsp:val=&quot;00113398&quot;/&gt;&lt;wsp:rsid wsp:val=&quot;001138DC&quot;/&gt;&lt;wsp:rsid wsp:val=&quot;00113C72&quot;/&gt;&lt;wsp:rsid wsp:val=&quot;001145C3&quot;/&gt;&lt;wsp:rsid wsp:val=&quot;00114CC1&quot;/&gt;&lt;wsp:rsid wsp:val=&quot;00114E35&quot;/&gt;&lt;wsp:rsid wsp:val=&quot;00115644&quot;/&gt;&lt;wsp:rsid wsp:val=&quot;00115E31&quot;/&gt;&lt;wsp:rsid wsp:val=&quot;0011606D&quot;/&gt;&lt;wsp:rsid wsp:val=&quot;001162BB&quot;/&gt;&lt;wsp:rsid wsp:val=&quot;00116896&quot;/&gt;&lt;wsp:rsid wsp:val=&quot;00116D62&quot;/&gt;&lt;wsp:rsid wsp:val=&quot;00116E71&quot;/&gt;&lt;wsp:rsid wsp:val=&quot;0011731B&quot;/&gt;&lt;wsp:rsid wsp:val=&quot;001174C7&quot;/&gt;&lt;wsp:rsid wsp:val=&quot;00117807&quot;/&gt;&lt;wsp:rsid wsp:val=&quot;00117DF4&quot;/&gt;&lt;wsp:rsid wsp:val=&quot;00117F45&quot;/&gt;&lt;wsp:rsid wsp:val=&quot;001206C2&quot;/&gt;&lt;wsp:rsid wsp:val=&quot;0012099E&quot;/&gt;&lt;wsp:rsid wsp:val=&quot;00120ED5&quot;/&gt;&lt;wsp:rsid wsp:val=&quot;00121392&quot;/&gt;&lt;wsp:rsid wsp:val=&quot;00121980&quot;/&gt;&lt;wsp:rsid wsp:val=&quot;00121AAA&quot;/&gt;&lt;wsp:rsid wsp:val=&quot;00121BF6&quot;/&gt;&lt;wsp:rsid wsp:val=&quot;0012283A&quot;/&gt;&lt;wsp:rsid wsp:val=&quot;00122BA8&quot;/&gt;&lt;wsp:rsid wsp:val=&quot;00123E87&quot;/&gt;&lt;wsp:rsid wsp:val=&quot;00124057&quot;/&gt;&lt;wsp:rsid wsp:val=&quot;00124106&quot;/&gt;&lt;wsp:rsid wsp:val=&quot;001241AC&quot;/&gt;&lt;wsp:rsid wsp:val=&quot;00124649&quot;/&gt;&lt;wsp:rsid wsp:val=&quot;00124708&quot;/&gt;&lt;wsp:rsid wsp:val=&quot;00124A96&quot;/&gt;&lt;wsp:rsid wsp:val=&quot;00124B61&quot;/&gt;&lt;wsp:rsid wsp:val=&quot;001252BC&quot;/&gt;&lt;wsp:rsid wsp:val=&quot;00125757&quot;/&gt;&lt;wsp:rsid wsp:val=&quot;00125819&quot;/&gt;&lt;wsp:rsid wsp:val=&quot;00125B08&quot;/&gt;&lt;wsp:rsid wsp:val=&quot;00125DC0&quot;/&gt;&lt;wsp:rsid wsp:val=&quot;001271E1&quot;/&gt;&lt;wsp:rsid wsp:val=&quot;0012734D&quot;/&gt;&lt;wsp:rsid wsp:val=&quot;00127760&quot;/&gt;&lt;wsp:rsid wsp:val=&quot;00127EC7&quot;/&gt;&lt;wsp:rsid wsp:val=&quot;00130428&quot;/&gt;&lt;wsp:rsid wsp:val=&quot;00130D75&quot;/&gt;&lt;wsp:rsid wsp:val=&quot;001315C3&quot;/&gt;&lt;wsp:rsid wsp:val=&quot;00132016&quot;/&gt;&lt;wsp:rsid wsp:val=&quot;001324F4&quot;/&gt;&lt;wsp:rsid wsp:val=&quot;0013260E&quot;/&gt;&lt;wsp:rsid wsp:val=&quot;00132840&quot;/&gt;&lt;wsp:rsid wsp:val=&quot;00132925&quot;/&gt;&lt;wsp:rsid wsp:val=&quot;00132B26&quot;/&gt;&lt;wsp:rsid wsp:val=&quot;00133291&quot;/&gt;&lt;wsp:rsid wsp:val=&quot;001334F9&quot;/&gt;&lt;wsp:rsid wsp:val=&quot;00133BC9&quot;/&gt;&lt;wsp:rsid wsp:val=&quot;00133FED&quot;/&gt;&lt;wsp:rsid wsp:val=&quot;00134176&quot;/&gt;&lt;wsp:rsid wsp:val=&quot;001341C8&quot;/&gt;&lt;wsp:rsid wsp:val=&quot;001345A0&quot;/&gt;&lt;wsp:rsid wsp:val=&quot;00134A53&quot;/&gt;&lt;wsp:rsid wsp:val=&quot;00134D76&quot;/&gt;&lt;wsp:rsid wsp:val=&quot;00135070&quot;/&gt;&lt;wsp:rsid wsp:val=&quot;00135D6E&quot;/&gt;&lt;wsp:rsid wsp:val=&quot;00135F86&quot;/&gt;&lt;wsp:rsid wsp:val=&quot;001361CF&quot;/&gt;&lt;wsp:rsid wsp:val=&quot;00136578&quot;/&gt;&lt;wsp:rsid wsp:val=&quot;00136C81&quot;/&gt;&lt;wsp:rsid wsp:val=&quot;001371DC&quot;/&gt;&lt;wsp:rsid wsp:val=&quot;00137309&quot;/&gt;&lt;wsp:rsid wsp:val=&quot;0013757C&quot;/&gt;&lt;wsp:rsid wsp:val=&quot;00137584&quot;/&gt;&lt;wsp:rsid wsp:val=&quot;00137A2B&quot;/&gt;&lt;wsp:rsid wsp:val=&quot;001401BA&quot;/&gt;&lt;wsp:rsid wsp:val=&quot;00140872&quot;/&gt;&lt;wsp:rsid wsp:val=&quot;00140C79&quot;/&gt;&lt;wsp:rsid wsp:val=&quot;001411A0&quot;/&gt;&lt;wsp:rsid wsp:val=&quot;0014165B&quot;/&gt;&lt;wsp:rsid wsp:val=&quot;00141D73&quot;/&gt;&lt;wsp:rsid wsp:val=&quot;00141DE0&quot;/&gt;&lt;wsp:rsid wsp:val=&quot;00142067&quot;/&gt;&lt;wsp:rsid wsp:val=&quot;001422BE&quot;/&gt;&lt;wsp:rsid wsp:val=&quot;001432DA&quot;/&gt;&lt;wsp:rsid wsp:val=&quot;00143419&quot;/&gt;&lt;wsp:rsid wsp:val=&quot;001436A3&quot;/&gt;&lt;wsp:rsid wsp:val=&quot;00143AD3&quot;/&gt;&lt;wsp:rsid wsp:val=&quot;0014419C&quot;/&gt;&lt;wsp:rsid wsp:val=&quot;001441D2&quot;/&gt;&lt;wsp:rsid wsp:val=&quot;00144317&quot;/&gt;&lt;wsp:rsid wsp:val=&quot;001449F7&quot;/&gt;&lt;wsp:rsid wsp:val=&quot;001454E1&quot;/&gt;&lt;wsp:rsid wsp:val=&quot;0014568E&quot;/&gt;&lt;wsp:rsid wsp:val=&quot;0014569D&quot;/&gt;&lt;wsp:rsid wsp:val=&quot;00145709&quot;/&gt;&lt;wsp:rsid wsp:val=&quot;00145B98&quot;/&gt;&lt;wsp:rsid wsp:val=&quot;00146996&quot;/&gt;&lt;wsp:rsid wsp:val=&quot;001474A0&quot;/&gt;&lt;wsp:rsid wsp:val=&quot;001478F8&quot;/&gt;&lt;wsp:rsid wsp:val=&quot;001479D8&quot;/&gt;&lt;wsp:rsid wsp:val=&quot;00147D2B&quot;/&gt;&lt;wsp:rsid wsp:val=&quot;00147E9D&quot;/&gt;&lt;wsp:rsid wsp:val=&quot;00147EBA&quot;/&gt;&lt;wsp:rsid wsp:val=&quot;001500ED&quot;/&gt;&lt;wsp:rsid wsp:val=&quot;00150B27&quot;/&gt;&lt;wsp:rsid wsp:val=&quot;00151AD2&quot;/&gt;&lt;wsp:rsid wsp:val=&quot;00151AF7&quot;/&gt;&lt;wsp:rsid wsp:val=&quot;00152ABB&quot;/&gt;&lt;wsp:rsid wsp:val=&quot;00152E37&quot;/&gt;&lt;wsp:rsid wsp:val=&quot;001532DB&quot;/&gt;&lt;wsp:rsid wsp:val=&quot;00153B49&quot;/&gt;&lt;wsp:rsid wsp:val=&quot;00153DBE&quot;/&gt;&lt;wsp:rsid wsp:val=&quot;00154E89&quot;/&gt;&lt;wsp:rsid wsp:val=&quot;00154ECE&quot;/&gt;&lt;wsp:rsid wsp:val=&quot;0015558D&quot;/&gt;&lt;wsp:rsid wsp:val=&quot;00155ADE&quot;/&gt;&lt;wsp:rsid wsp:val=&quot;00155AF7&quot;/&gt;&lt;wsp:rsid wsp:val=&quot;00156EFE&quot;/&gt;&lt;wsp:rsid wsp:val=&quot;00156FC5&quot;/&gt;&lt;wsp:rsid wsp:val=&quot;0015756D&quot;/&gt;&lt;wsp:rsid wsp:val=&quot;00157659&quot;/&gt;&lt;wsp:rsid wsp:val=&quot;0016028C&quot;/&gt;&lt;wsp:rsid wsp:val=&quot;001603CB&quot;/&gt;&lt;wsp:rsid wsp:val=&quot;001606C7&quot;/&gt;&lt;wsp:rsid wsp:val=&quot;00160A17&quot;/&gt;&lt;wsp:rsid wsp:val=&quot;001610F7&quot;/&gt;&lt;wsp:rsid wsp:val=&quot;0016112C&quot;/&gt;&lt;wsp:rsid wsp:val=&quot;00161AA7&quot;/&gt;&lt;wsp:rsid wsp:val=&quot;00161BCD&quot;/&gt;&lt;wsp:rsid wsp:val=&quot;00161FD1&quot;/&gt;&lt;wsp:rsid wsp:val=&quot;001620FC&quot;/&gt;&lt;wsp:rsid wsp:val=&quot;001625F8&quot;/&gt;&lt;wsp:rsid wsp:val=&quot;00162A17&quot;/&gt;&lt;wsp:rsid wsp:val=&quot;00163694&quot;/&gt;&lt;wsp:rsid wsp:val=&quot;00163A44&quot;/&gt;&lt;wsp:rsid wsp:val=&quot;00163CDF&quot;/&gt;&lt;wsp:rsid wsp:val=&quot;00163E5F&quot;/&gt;&lt;wsp:rsid wsp:val=&quot;0016434E&quot;/&gt;&lt;wsp:rsid wsp:val=&quot;00164A8A&quot;/&gt;&lt;wsp:rsid wsp:val=&quot;00164B42&quot;/&gt;&lt;wsp:rsid wsp:val=&quot;001654D6&quot;/&gt;&lt;wsp:rsid wsp:val=&quot;00166A42&quot;/&gt;&lt;wsp:rsid wsp:val=&quot;00167C2F&quot;/&gt;&lt;wsp:rsid wsp:val=&quot;00167CE8&quot;/&gt;&lt;wsp:rsid wsp:val=&quot;0017008E&quot;/&gt;&lt;wsp:rsid wsp:val=&quot;00170246&quot;/&gt;&lt;wsp:rsid wsp:val=&quot;0017045A&quot;/&gt;&lt;wsp:rsid wsp:val=&quot;001705C5&quot;/&gt;&lt;wsp:rsid wsp:val=&quot;00170C61&quot;/&gt;&lt;wsp:rsid wsp:val=&quot;00170DDE&quot;/&gt;&lt;wsp:rsid wsp:val=&quot;0017177B&quot;/&gt;&lt;wsp:rsid wsp:val=&quot;00172261&quot;/&gt;&lt;wsp:rsid wsp:val=&quot;00172559&quot;/&gt;&lt;wsp:rsid wsp:val=&quot;00172946&quot;/&gt;&lt;wsp:rsid wsp:val=&quot;001729DB&quot;/&gt;&lt;wsp:rsid wsp:val=&quot;00172D18&quot;/&gt;&lt;wsp:rsid wsp:val=&quot;00172E45&quot;/&gt;&lt;wsp:rsid wsp:val=&quot;00173685&quot;/&gt;&lt;wsp:rsid wsp:val=&quot;00173C6B&quot;/&gt;&lt;wsp:rsid wsp:val=&quot;00173DD7&quot;/&gt;&lt;wsp:rsid wsp:val=&quot;00174E9A&quot;/&gt;&lt;wsp:rsid wsp:val=&quot;00174EC9&quot;/&gt;&lt;wsp:rsid wsp:val=&quot;00174F17&quot;/&gt;&lt;wsp:rsid wsp:val=&quot;00175B2D&quot;/&gt;&lt;wsp:rsid wsp:val=&quot;00175BFB&quot;/&gt;&lt;wsp:rsid wsp:val=&quot;00175E7D&quot;/&gt;&lt;wsp:rsid wsp:val=&quot;0017658A&quot;/&gt;&lt;wsp:rsid wsp:val=&quot;00176869&quot;/&gt;&lt;wsp:rsid wsp:val=&quot;00176DCE&quot;/&gt;&lt;wsp:rsid wsp:val=&quot;00177ACE&quot;/&gt;&lt;wsp:rsid wsp:val=&quot;00177F2E&quot;/&gt;&lt;wsp:rsid wsp:val=&quot;00177FED&quot;/&gt;&lt;wsp:rsid wsp:val=&quot;001800D3&quot;/&gt;&lt;wsp:rsid wsp:val=&quot;001800E4&quot;/&gt;&lt;wsp:rsid wsp:val=&quot;001801B2&quot;/&gt;&lt;wsp:rsid wsp:val=&quot;001804AC&quot;/&gt;&lt;wsp:rsid wsp:val=&quot;001806BA&quot;/&gt;&lt;wsp:rsid wsp:val=&quot;00180A32&quot;/&gt;&lt;wsp:rsid wsp:val=&quot;0018118D&quot;/&gt;&lt;wsp:rsid wsp:val=&quot;00181A9A&quot;/&gt;&lt;wsp:rsid wsp:val=&quot;00182475&quot;/&gt;&lt;wsp:rsid wsp:val=&quot;001828C3&quot;/&gt;&lt;wsp:rsid wsp:val=&quot;00182C43&quot;/&gt;&lt;wsp:rsid wsp:val=&quot;00182ECC&quot;/&gt;&lt;wsp:rsid wsp:val=&quot;0018302D&quot;/&gt;&lt;wsp:rsid wsp:val=&quot;001834F1&quot;/&gt;&lt;wsp:rsid wsp:val=&quot;001834FF&quot;/&gt;&lt;wsp:rsid wsp:val=&quot;00183BB0&quot;/&gt;&lt;wsp:rsid wsp:val=&quot;00183BE3&quot;/&gt;&lt;wsp:rsid wsp:val=&quot;0018422B&quot;/&gt;&lt;wsp:rsid wsp:val=&quot;001848F7&quot;/&gt;&lt;wsp:rsid wsp:val=&quot;00185151&quot;/&gt;&lt;wsp:rsid wsp:val=&quot;0018527A&quot;/&gt;&lt;wsp:rsid wsp:val=&quot;00185DB6&quot;/&gt;&lt;wsp:rsid wsp:val=&quot;001863BB&quot;/&gt;&lt;wsp:rsid wsp:val=&quot;00186B80&quot;/&gt;&lt;wsp:rsid wsp:val=&quot;00186BB4&quot;/&gt;&lt;wsp:rsid wsp:val=&quot;00186BD3&quot;/&gt;&lt;wsp:rsid wsp:val=&quot;00186DBE&quot;/&gt;&lt;wsp:rsid wsp:val=&quot;001872C1&quot;/&gt;&lt;wsp:rsid wsp:val=&quot;00187394&quot;/&gt;&lt;wsp:rsid wsp:val=&quot;0018790B&quot;/&gt;&lt;wsp:rsid wsp:val=&quot;00187B8D&quot;/&gt;&lt;wsp:rsid wsp:val=&quot;00187B9F&quot;/&gt;&lt;wsp:rsid wsp:val=&quot;00187FAF&quot;/&gt;&lt;wsp:rsid wsp:val=&quot;0019011A&quot;/&gt;&lt;wsp:rsid wsp:val=&quot;0019031B&quot;/&gt;&lt;wsp:rsid wsp:val=&quot;00190C8B&quot;/&gt;&lt;wsp:rsid wsp:val=&quot;00191C08&quot;/&gt;&lt;wsp:rsid wsp:val=&quot;001928B8&quot;/&gt;&lt;wsp:rsid wsp:val=&quot;00192A3D&quot;/&gt;&lt;wsp:rsid wsp:val=&quot;00193196&quot;/&gt;&lt;wsp:rsid wsp:val=&quot;00193456&quot;/&gt;&lt;wsp:rsid wsp:val=&quot;00193D16&quot;/&gt;&lt;wsp:rsid wsp:val=&quot;00194206&quot;/&gt;&lt;wsp:rsid wsp:val=&quot;0019443D&quot;/&gt;&lt;wsp:rsid wsp:val=&quot;001944BB&quot;/&gt;&lt;wsp:rsid wsp:val=&quot;00195384&quot;/&gt;&lt;wsp:rsid wsp:val=&quot;001956F6&quot;/&gt;&lt;wsp:rsid wsp:val=&quot;00195A84&quot;/&gt;&lt;wsp:rsid wsp:val=&quot;00195F47&quot;/&gt;&lt;wsp:rsid wsp:val=&quot;00196007&quot;/&gt;&lt;wsp:rsid wsp:val=&quot;001960B8&quot;/&gt;&lt;wsp:rsid wsp:val=&quot;0019622C&quot;/&gt;&lt;wsp:rsid wsp:val=&quot;001962DD&quot;/&gt;&lt;wsp:rsid wsp:val=&quot;00196405&quot;/&gt;&lt;wsp:rsid wsp:val=&quot;0019644D&quot;/&gt;&lt;wsp:rsid wsp:val=&quot;001964FF&quot;/&gt;&lt;wsp:rsid wsp:val=&quot;0019682E&quot;/&gt;&lt;wsp:rsid wsp:val=&quot;0019687E&quot;/&gt;&lt;wsp:rsid wsp:val=&quot;0019694A&quot;/&gt;&lt;wsp:rsid wsp:val=&quot;00196B82&quot;/&gt;&lt;wsp:rsid wsp:val=&quot;00196E3B&quot;/&gt;&lt;wsp:rsid wsp:val=&quot;00197C58&quot;/&gt;&lt;wsp:rsid wsp:val=&quot;001A0DC7&quot;/&gt;&lt;wsp:rsid wsp:val=&quot;001A108F&quot;/&gt;&lt;wsp:rsid wsp:val=&quot;001A1309&quot;/&gt;&lt;wsp:rsid wsp:val=&quot;001A1B9D&quot;/&gt;&lt;wsp:rsid wsp:val=&quot;001A1C49&quot;/&gt;&lt;wsp:rsid wsp:val=&quot;001A1CB9&quot;/&gt;&lt;wsp:rsid wsp:val=&quot;001A1EB6&quot;/&gt;&lt;wsp:rsid wsp:val=&quot;001A2FEE&quot;/&gt;&lt;wsp:rsid wsp:val=&quot;001A3257&quot;/&gt;&lt;wsp:rsid wsp:val=&quot;001A3CDA&quot;/&gt;&lt;wsp:rsid wsp:val=&quot;001A416F&quot;/&gt;&lt;wsp:rsid wsp:val=&quot;001A47EE&quot;/&gt;&lt;wsp:rsid wsp:val=&quot;001A47FD&quot;/&gt;&lt;wsp:rsid wsp:val=&quot;001A498B&quot;/&gt;&lt;wsp:rsid wsp:val=&quot;001A570E&quot;/&gt;&lt;wsp:rsid wsp:val=&quot;001A5898&quot;/&gt;&lt;wsp:rsid wsp:val=&quot;001A60CF&quot;/&gt;&lt;wsp:rsid wsp:val=&quot;001A6360&quot;/&gt;&lt;wsp:rsid wsp:val=&quot;001A6D55&quot;/&gt;&lt;wsp:rsid wsp:val=&quot;001A70FE&quot;/&gt;&lt;wsp:rsid wsp:val=&quot;001A744D&quot;/&gt;&lt;wsp:rsid wsp:val=&quot;001A773F&quot;/&gt;&lt;wsp:rsid wsp:val=&quot;001A783E&quot;/&gt;&lt;wsp:rsid wsp:val=&quot;001A7A72&quot;/&gt;&lt;wsp:rsid wsp:val=&quot;001A7E13&quot;/&gt;&lt;wsp:rsid wsp:val=&quot;001B03A5&quot;/&gt;&lt;wsp:rsid wsp:val=&quot;001B07E6&quot;/&gt;&lt;wsp:rsid wsp:val=&quot;001B0845&quot;/&gt;&lt;wsp:rsid wsp:val=&quot;001B133B&quot;/&gt;&lt;wsp:rsid wsp:val=&quot;001B16BB&quot;/&gt;&lt;wsp:rsid wsp:val=&quot;001B16F3&quot;/&gt;&lt;wsp:rsid wsp:val=&quot;001B1795&quot;/&gt;&lt;wsp:rsid wsp:val=&quot;001B21A1&quot;/&gt;&lt;wsp:rsid wsp:val=&quot;001B2267&quot;/&gt;&lt;wsp:rsid wsp:val=&quot;001B273D&quot;/&gt;&lt;wsp:rsid wsp:val=&quot;001B2EAC&quot;/&gt;&lt;wsp:rsid wsp:val=&quot;001B3246&quot;/&gt;&lt;wsp:rsid wsp:val=&quot;001B32D0&quot;/&gt;&lt;wsp:rsid wsp:val=&quot;001B3D4B&quot;/&gt;&lt;wsp:rsid wsp:val=&quot;001B3D7D&quot;/&gt;&lt;wsp:rsid wsp:val=&quot;001B4065&quot;/&gt;&lt;wsp:rsid wsp:val=&quot;001B42B5&quot;/&gt;&lt;wsp:rsid wsp:val=&quot;001B438F&quot;/&gt;&lt;wsp:rsid wsp:val=&quot;001B43B3&quot;/&gt;&lt;wsp:rsid wsp:val=&quot;001B479D&quot;/&gt;&lt;wsp:rsid wsp:val=&quot;001B4B31&quot;/&gt;&lt;wsp:rsid wsp:val=&quot;001B4D0C&quot;/&gt;&lt;wsp:rsid wsp:val=&quot;001B53D4&quot;/&gt;&lt;wsp:rsid wsp:val=&quot;001B5675&quot;/&gt;&lt;wsp:rsid wsp:val=&quot;001B58B1&quot;/&gt;&lt;wsp:rsid wsp:val=&quot;001B5A70&quot;/&gt;&lt;wsp:rsid wsp:val=&quot;001B61A0&quot;/&gt;&lt;wsp:rsid wsp:val=&quot;001B6AAC&quot;/&gt;&lt;wsp:rsid wsp:val=&quot;001B7117&quot;/&gt;&lt;wsp:rsid wsp:val=&quot;001C05BF&quot;/&gt;&lt;wsp:rsid wsp:val=&quot;001C08DE&quot;/&gt;&lt;wsp:rsid wsp:val=&quot;001C0BF6&quot;/&gt;&lt;wsp:rsid wsp:val=&quot;001C0CC1&quot;/&gt;&lt;wsp:rsid wsp:val=&quot;001C0CC5&quot;/&gt;&lt;wsp:rsid wsp:val=&quot;001C0DA8&quot;/&gt;&lt;wsp:rsid wsp:val=&quot;001C1632&quot;/&gt;&lt;wsp:rsid wsp:val=&quot;001C17DC&quot;/&gt;&lt;wsp:rsid wsp:val=&quot;001C184C&quot;/&gt;&lt;wsp:rsid wsp:val=&quot;001C1913&quot;/&gt;&lt;wsp:rsid wsp:val=&quot;001C1AB1&quot;/&gt;&lt;wsp:rsid wsp:val=&quot;001C21D1&quot;/&gt;&lt;wsp:rsid wsp:val=&quot;001C2738&quot;/&gt;&lt;wsp:rsid wsp:val=&quot;001C2744&quot;/&gt;&lt;wsp:rsid wsp:val=&quot;001C2ADE&quot;/&gt;&lt;wsp:rsid wsp:val=&quot;001C325C&quot;/&gt;&lt;wsp:rsid wsp:val=&quot;001C32C2&quot;/&gt;&lt;wsp:rsid wsp:val=&quot;001C36B5&quot;/&gt;&lt;wsp:rsid wsp:val=&quot;001C3A23&quot;/&gt;&lt;wsp:rsid wsp:val=&quot;001C3B45&quot;/&gt;&lt;wsp:rsid wsp:val=&quot;001C4A21&quot;/&gt;&lt;wsp:rsid wsp:val=&quot;001C531F&quot;/&gt;&lt;wsp:rsid wsp:val=&quot;001C53B1&quot;/&gt;&lt;wsp:rsid wsp:val=&quot;001C53FF&quot;/&gt;&lt;wsp:rsid wsp:val=&quot;001C55B3&quot;/&gt;&lt;wsp:rsid wsp:val=&quot;001C5833&quot;/&gt;&lt;wsp:rsid wsp:val=&quot;001C5C37&quot;/&gt;&lt;wsp:rsid wsp:val=&quot;001C5EFF&quot;/&gt;&lt;wsp:rsid wsp:val=&quot;001C62BE&quot;/&gt;&lt;wsp:rsid wsp:val=&quot;001C63B6&quot;/&gt;&lt;wsp:rsid wsp:val=&quot;001C63BD&quot;/&gt;&lt;wsp:rsid wsp:val=&quot;001C6BE8&quot;/&gt;&lt;wsp:rsid wsp:val=&quot;001C6CED&quot;/&gt;&lt;wsp:rsid wsp:val=&quot;001C72CF&quot;/&gt;&lt;wsp:rsid wsp:val=&quot;001C73D2&quot;/&gt;&lt;wsp:rsid wsp:val=&quot;001C7D91&quot;/&gt;&lt;wsp:rsid wsp:val=&quot;001C7FEF&quot;/&gt;&lt;wsp:rsid wsp:val=&quot;001C7FF5&quot;/&gt;&lt;wsp:rsid wsp:val=&quot;001D08C4&quot;/&gt;&lt;wsp:rsid wsp:val=&quot;001D0C9B&quot;/&gt;&lt;wsp:rsid wsp:val=&quot;001D127A&quot;/&gt;&lt;wsp:rsid wsp:val=&quot;001D162C&quot;/&gt;&lt;wsp:rsid wsp:val=&quot;001D189D&quot;/&gt;&lt;wsp:rsid wsp:val=&quot;001D1CF8&quot;/&gt;&lt;wsp:rsid wsp:val=&quot;001D1E94&quot;/&gt;&lt;wsp:rsid wsp:val=&quot;001D2174&quot;/&gt;&lt;wsp:rsid wsp:val=&quot;001D221A&quot;/&gt;&lt;wsp:rsid wsp:val=&quot;001D2276&quot;/&gt;&lt;wsp:rsid wsp:val=&quot;001D22E8&quot;/&gt;&lt;wsp:rsid wsp:val=&quot;001D26AA&quot;/&gt;&lt;wsp:rsid wsp:val=&quot;001D2FF0&quot;/&gt;&lt;wsp:rsid wsp:val=&quot;001D3AE4&quot;/&gt;&lt;wsp:rsid wsp:val=&quot;001D3BC9&quot;/&gt;&lt;wsp:rsid wsp:val=&quot;001D42AD&quot;/&gt;&lt;wsp:rsid wsp:val=&quot;001D46C9&quot;/&gt;&lt;wsp:rsid wsp:val=&quot;001D48BA&quot;/&gt;&lt;wsp:rsid wsp:val=&quot;001D4AB7&quot;/&gt;&lt;wsp:rsid wsp:val=&quot;001D4AD6&quot;/&gt;&lt;wsp:rsid wsp:val=&quot;001D53B7&quot;/&gt;&lt;wsp:rsid wsp:val=&quot;001D563C&quot;/&gt;&lt;wsp:rsid wsp:val=&quot;001D6C4D&quot;/&gt;&lt;wsp:rsid wsp:val=&quot;001D6E1A&quot;/&gt;&lt;wsp:rsid wsp:val=&quot;001D72B7&quot;/&gt;&lt;wsp:rsid wsp:val=&quot;001D75ED&quot;/&gt;&lt;wsp:rsid wsp:val=&quot;001D78D7&quot;/&gt;&lt;wsp:rsid wsp:val=&quot;001D7C81&quot;/&gt;&lt;wsp:rsid wsp:val=&quot;001D7EC7&quot;/&gt;&lt;wsp:rsid wsp:val=&quot;001E03DC&quot;/&gt;&lt;wsp:rsid wsp:val=&quot;001E098C&quot;/&gt;&lt;wsp:rsid wsp:val=&quot;001E0D37&quot;/&gt;&lt;wsp:rsid wsp:val=&quot;001E1008&quot;/&gt;&lt;wsp:rsid wsp:val=&quot;001E10C2&quot;/&gt;&lt;wsp:rsid wsp:val=&quot;001E11BE&quot;/&gt;&lt;wsp:rsid wsp:val=&quot;001E148E&quot;/&gt;&lt;wsp:rsid wsp:val=&quot;001E21ED&quot;/&gt;&lt;wsp:rsid wsp:val=&quot;001E2255&quot;/&gt;&lt;wsp:rsid wsp:val=&quot;001E23A3&quot;/&gt;&lt;wsp:rsid wsp:val=&quot;001E27D2&quot;/&gt;&lt;wsp:rsid wsp:val=&quot;001E2C06&quot;/&gt;&lt;wsp:rsid wsp:val=&quot;001E2E30&quot;/&gt;&lt;wsp:rsid wsp:val=&quot;001E3DC1&quot;/&gt;&lt;wsp:rsid wsp:val=&quot;001E48FB&quot;/&gt;&lt;wsp:rsid wsp:val=&quot;001E4B05&quot;/&gt;&lt;wsp:rsid wsp:val=&quot;001E4C05&quot;/&gt;&lt;wsp:rsid wsp:val=&quot;001E4F7C&quot;/&gt;&lt;wsp:rsid wsp:val=&quot;001E4FA3&quot;/&gt;&lt;wsp:rsid wsp:val=&quot;001E4FEA&quot;/&gt;&lt;wsp:rsid wsp:val=&quot;001E50B5&quot;/&gt;&lt;wsp:rsid wsp:val=&quot;001E53CE&quot;/&gt;&lt;wsp:rsid wsp:val=&quot;001E5D68&quot;/&gt;&lt;wsp:rsid wsp:val=&quot;001E6045&quot;/&gt;&lt;wsp:rsid wsp:val=&quot;001E65D7&quot;/&gt;&lt;wsp:rsid wsp:val=&quot;001E69C0&quot;/&gt;&lt;wsp:rsid wsp:val=&quot;001E6C30&quot;/&gt;&lt;wsp:rsid wsp:val=&quot;001E6CE4&quot;/&gt;&lt;wsp:rsid wsp:val=&quot;001E7AEC&quot;/&gt;&lt;wsp:rsid wsp:val=&quot;001E7BAB&quot;/&gt;&lt;wsp:rsid wsp:val=&quot;001F0126&quot;/&gt;&lt;wsp:rsid wsp:val=&quot;001F072B&quot;/&gt;&lt;wsp:rsid wsp:val=&quot;001F0EFD&quot;/&gt;&lt;wsp:rsid wsp:val=&quot;001F1052&quot;/&gt;&lt;wsp:rsid wsp:val=&quot;001F13FF&quot;/&gt;&lt;wsp:rsid wsp:val=&quot;001F156B&quot;/&gt;&lt;wsp:rsid wsp:val=&quot;001F1D32&quot;/&gt;&lt;wsp:rsid wsp:val=&quot;001F281C&quot;/&gt;&lt;wsp:rsid wsp:val=&quot;001F28AF&quot;/&gt;&lt;wsp:rsid wsp:val=&quot;001F28F0&quot;/&gt;&lt;wsp:rsid wsp:val=&quot;001F2FD4&quot;/&gt;&lt;wsp:rsid wsp:val=&quot;001F3FE9&quot;/&gt;&lt;wsp:rsid wsp:val=&quot;001F40C5&quot;/&gt;&lt;wsp:rsid wsp:val=&quot;001F424D&quot;/&gt;&lt;wsp:rsid wsp:val=&quot;001F4713&quot;/&gt;&lt;wsp:rsid wsp:val=&quot;001F4A80&quot;/&gt;&lt;wsp:rsid wsp:val=&quot;001F4CC8&quot;/&gt;&lt;wsp:rsid wsp:val=&quot;001F5241&quot;/&gt;&lt;wsp:rsid wsp:val=&quot;001F5B51&quot;/&gt;&lt;wsp:rsid wsp:val=&quot;001F5FA2&quot;/&gt;&lt;wsp:rsid wsp:val=&quot;001F6015&quot;/&gt;&lt;wsp:rsid wsp:val=&quot;001F6ED9&quot;/&gt;&lt;wsp:rsid wsp:val=&quot;001F6FDA&quot;/&gt;&lt;wsp:rsid wsp:val=&quot;001F73B6&quot;/&gt;&lt;wsp:rsid wsp:val=&quot;001F74D4&quot;/&gt;&lt;wsp:rsid wsp:val=&quot;001F7744&quot;/&gt;&lt;wsp:rsid wsp:val=&quot;001F7E1A&quot;/&gt;&lt;wsp:rsid wsp:val=&quot;0020015E&quot;/&gt;&lt;wsp:rsid wsp:val=&quot;00200BA1&quot;/&gt;&lt;wsp:rsid wsp:val=&quot;00200EF2&quot;/&gt;&lt;wsp:rsid wsp:val=&quot;00200FFF&quot;/&gt;&lt;wsp:rsid wsp:val=&quot;00201495&quot;/&gt;&lt;wsp:rsid wsp:val=&quot;0020193A&quot;/&gt;&lt;wsp:rsid wsp:val=&quot;00201C5B&quot;/&gt;&lt;wsp:rsid wsp:val=&quot;0020235A&quot;/&gt;&lt;wsp:rsid wsp:val=&quot;002026F5&quot;/&gt;&lt;wsp:rsid wsp:val=&quot;00202958&quot;/&gt;&lt;wsp:rsid wsp:val=&quot;002030CE&quot;/&gt;&lt;wsp:rsid wsp:val=&quot;00203295&quot;/&gt;&lt;wsp:rsid wsp:val=&quot;002034F2&quot;/&gt;&lt;wsp:rsid wsp:val=&quot;00203611&quot;/&gt;&lt;wsp:rsid wsp:val=&quot;0020413B&quot;/&gt;&lt;wsp:rsid wsp:val=&quot;00204183&quot;/&gt;&lt;wsp:rsid wsp:val=&quot;00204295&quot;/&gt;&lt;wsp:rsid wsp:val=&quot;00204354&quot;/&gt;&lt;wsp:rsid wsp:val=&quot;00204578&quot;/&gt;&lt;wsp:rsid wsp:val=&quot;00204AD3&quot;/&gt;&lt;wsp:rsid wsp:val=&quot;00204B5E&quot;/&gt;&lt;wsp:rsid wsp:val=&quot;00204DBA&quot;/&gt;&lt;wsp:rsid wsp:val=&quot;0020506A&quot;/&gt;&lt;wsp:rsid wsp:val=&quot;00205579&quot;/&gt;&lt;wsp:rsid wsp:val=&quot;00205723&quot;/&gt;&lt;wsp:rsid wsp:val=&quot;00206D1D&quot;/&gt;&lt;wsp:rsid wsp:val=&quot;00207995&quot;/&gt;&lt;wsp:rsid wsp:val=&quot;00207AD3&quot;/&gt;&lt;wsp:rsid wsp:val=&quot;00207B39&quot;/&gt;&lt;wsp:rsid wsp:val=&quot;002109F5&quot;/&gt;&lt;wsp:rsid wsp:val=&quot;00210DAB&quot;/&gt;&lt;wsp:rsid wsp:val=&quot;002114BC&quot;/&gt;&lt;wsp:rsid wsp:val=&quot;00211936&quot;/&gt;&lt;wsp:rsid wsp:val=&quot;00211CD8&quot;/&gt;&lt;wsp:rsid wsp:val=&quot;00213170&quot;/&gt;&lt;wsp:rsid wsp:val=&quot;002131CA&quot;/&gt;&lt;wsp:rsid wsp:val=&quot;0021392D&quot;/&gt;&lt;wsp:rsid wsp:val=&quot;00213A17&quot;/&gt;&lt;wsp:rsid wsp:val=&quot;00213C56&quot;/&gt;&lt;wsp:rsid wsp:val=&quot;00213CD5&quot;/&gt;&lt;wsp:rsid wsp:val=&quot;002142B1&quot;/&gt;&lt;wsp:rsid wsp:val=&quot;002142CE&quot;/&gt;&lt;wsp:rsid wsp:val=&quot;002145D1&quot;/&gt;&lt;wsp:rsid wsp:val=&quot;00214D58&quot;/&gt;&lt;wsp:rsid wsp:val=&quot;00214D5D&quot;/&gt;&lt;wsp:rsid wsp:val=&quot;0021538D&quot;/&gt;&lt;wsp:rsid wsp:val=&quot;00215742&quot;/&gt;&lt;wsp:rsid wsp:val=&quot;00215F6F&quot;/&gt;&lt;wsp:rsid wsp:val=&quot;00216270&quot;/&gt;&lt;wsp:rsid wsp:val=&quot;00216441&quot;/&gt;&lt;wsp:rsid wsp:val=&quot;00216894&quot;/&gt;&lt;wsp:rsid wsp:val=&quot;00216AC9&quot;/&gt;&lt;wsp:rsid wsp:val=&quot;002177EC&quot;/&gt;&lt;wsp:rsid wsp:val=&quot;002209BA&quot;/&gt;&lt;wsp:rsid wsp:val=&quot;00220F14&quot;/&gt;&lt;wsp:rsid wsp:val=&quot;002218FA&quot;/&gt;&lt;wsp:rsid wsp:val=&quot;0022192B&quot;/&gt;&lt;wsp:rsid wsp:val=&quot;00222909&quot;/&gt;&lt;wsp:rsid wsp:val=&quot;00222BCC&quot;/&gt;&lt;wsp:rsid wsp:val=&quot;00222CAA&quot;/&gt;&lt;wsp:rsid wsp:val=&quot;00222D3F&quot;/&gt;&lt;wsp:rsid wsp:val=&quot;00223BAD&quot;/&gt;&lt;wsp:rsid wsp:val=&quot;00223C63&quot;/&gt;&lt;wsp:rsid wsp:val=&quot;00223D25&quot;/&gt;&lt;wsp:rsid wsp:val=&quot;00223DFA&quot;/&gt;&lt;wsp:rsid wsp:val=&quot;00224096&quot;/&gt;&lt;wsp:rsid wsp:val=&quot;00225073&quot;/&gt;&lt;wsp:rsid wsp:val=&quot;0022534B&quot;/&gt;&lt;wsp:rsid wsp:val=&quot;00225451&quot;/&gt;&lt;wsp:rsid wsp:val=&quot;00225809&quot;/&gt;&lt;wsp:rsid wsp:val=&quot;002260D4&quot;/&gt;&lt;wsp:rsid wsp:val=&quot;002263A3&quot;/&gt;&lt;wsp:rsid wsp:val=&quot;002263DB&quot;/&gt;&lt;wsp:rsid wsp:val=&quot;002265AA&quot;/&gt;&lt;wsp:rsid wsp:val=&quot;00226745&quot;/&gt;&lt;wsp:rsid wsp:val=&quot;00226EF2&quot;/&gt;&lt;wsp:rsid wsp:val=&quot;002271CB&quot;/&gt;&lt;wsp:rsid wsp:val=&quot;002274B4&quot;/&gt;&lt;wsp:rsid wsp:val=&quot;002278D2&quot;/&gt;&lt;wsp:rsid wsp:val=&quot;00227EBA&quot;/&gt;&lt;wsp:rsid wsp:val=&quot;00230065&quot;/&gt;&lt;wsp:rsid wsp:val=&quot;00230192&quot;/&gt;&lt;wsp:rsid wsp:val=&quot;0023081C&quot;/&gt;&lt;wsp:rsid wsp:val=&quot;00230D39&quot;/&gt;&lt;wsp:rsid wsp:val=&quot;00231A04&quot;/&gt;&lt;wsp:rsid wsp:val=&quot;00231E15&quot;/&gt;&lt;wsp:rsid wsp:val=&quot;002325FB&quot;/&gt;&lt;wsp:rsid wsp:val=&quot;0023265A&quot;/&gt;&lt;wsp:rsid wsp:val=&quot;0023283F&quot;/&gt;&lt;wsp:rsid wsp:val=&quot;00232A8D&quot;/&gt;&lt;wsp:rsid wsp:val=&quot;00232E31&quot;/&gt;&lt;wsp:rsid wsp:val=&quot;0023307F&quot;/&gt;&lt;wsp:rsid wsp:val=&quot;002330AA&quot;/&gt;&lt;wsp:rsid wsp:val=&quot;00233A5B&quot;/&gt;&lt;wsp:rsid wsp:val=&quot;00234471&quot;/&gt;&lt;wsp:rsid wsp:val=&quot;00234876&quot;/&gt;&lt;wsp:rsid wsp:val=&quot;00234AE0&quot;/&gt;&lt;wsp:rsid wsp:val=&quot;00234EE0&quot;/&gt;&lt;wsp:rsid wsp:val=&quot;002354DD&quot;/&gt;&lt;wsp:rsid wsp:val=&quot;00235CA6&quot;/&gt;&lt;wsp:rsid wsp:val=&quot;00235DF0&quot;/&gt;&lt;wsp:rsid wsp:val=&quot;00235FDD&quot;/&gt;&lt;wsp:rsid wsp:val=&quot;002362FF&quot;/&gt;&lt;wsp:rsid wsp:val=&quot;0023672F&quot;/&gt;&lt;wsp:rsid wsp:val=&quot;00236A4B&quot;/&gt;&lt;wsp:rsid wsp:val=&quot;00237037&quot;/&gt;&lt;wsp:rsid wsp:val=&quot;00237171&quot;/&gt;&lt;wsp:rsid wsp:val=&quot;002371E2&quot;/&gt;&lt;wsp:rsid wsp:val=&quot;002379EB&quot;/&gt;&lt;wsp:rsid wsp:val=&quot;00237C6F&quot;/&gt;&lt;wsp:rsid wsp:val=&quot;00240311&quot;/&gt;&lt;wsp:rsid wsp:val=&quot;00240517&quot;/&gt;&lt;wsp:rsid wsp:val=&quot;00240571&quot;/&gt;&lt;wsp:rsid wsp:val=&quot;002409BA&quot;/&gt;&lt;wsp:rsid wsp:val=&quot;00241493&quot;/&gt;&lt;wsp:rsid wsp:val=&quot;00241768&quot;/&gt;&lt;wsp:rsid wsp:val=&quot;002419D6&quot;/&gt;&lt;wsp:rsid wsp:val=&quot;00241B11&quot;/&gt;&lt;wsp:rsid wsp:val=&quot;00241B67&quot;/&gt;&lt;wsp:rsid wsp:val=&quot;00241E71&quot;/&gt;&lt;wsp:rsid wsp:val=&quot;00241FF7&quot;/&gt;&lt;wsp:rsid wsp:val=&quot;002421E4&quot;/&gt;&lt;wsp:rsid wsp:val=&quot;0024273F&quot;/&gt;&lt;wsp:rsid wsp:val=&quot;00242873&quot;/&gt;&lt;wsp:rsid wsp:val=&quot;00242AB9&quot;/&gt;&lt;wsp:rsid wsp:val=&quot;00242C53&quot;/&gt;&lt;wsp:rsid wsp:val=&quot;00242D68&quot;/&gt;&lt;wsp:rsid wsp:val=&quot;00243CF1&quot;/&gt;&lt;wsp:rsid wsp:val=&quot;00243DBB&quot;/&gt;&lt;wsp:rsid wsp:val=&quot;00244108&quot;/&gt;&lt;wsp:rsid wsp:val=&quot;002442D8&quot;/&gt;&lt;wsp:rsid wsp:val=&quot;00244BC2&quot;/&gt;&lt;wsp:rsid wsp:val=&quot;0024565B&quot;/&gt;&lt;wsp:rsid wsp:val=&quot;00245ACE&quot;/&gt;&lt;wsp:rsid wsp:val=&quot;00245D8F&quot;/&gt;&lt;wsp:rsid wsp:val=&quot;00246008&quot;/&gt;&lt;wsp:rsid wsp:val=&quot;00246115&quot;/&gt;&lt;wsp:rsid wsp:val=&quot;00246BC1&quot;/&gt;&lt;wsp:rsid wsp:val=&quot;00246F58&quot;/&gt;&lt;wsp:rsid wsp:val=&quot;0024717A&quot;/&gt;&lt;wsp:rsid wsp:val=&quot;0024724F&quot;/&gt;&lt;wsp:rsid wsp:val=&quot;00247591&quot;/&gt;&lt;wsp:rsid wsp:val=&quot;00247EA1&quot;/&gt;&lt;wsp:rsid wsp:val=&quot;0025010F&quot;/&gt;&lt;wsp:rsid wsp:val=&quot;00250783&quot;/&gt;&lt;wsp:rsid wsp:val=&quot;002508D5&quot;/&gt;&lt;wsp:rsid wsp:val=&quot;00250A78&quot;/&gt;&lt;wsp:rsid wsp:val=&quot;00250BDE&quot;/&gt;&lt;wsp:rsid wsp:val=&quot;00251145&quot;/&gt;&lt;wsp:rsid wsp:val=&quot;002511E0&quot;/&gt;&lt;wsp:rsid wsp:val=&quot;002513E7&quot;/&gt;&lt;wsp:rsid wsp:val=&quot;0025167E&quot;/&gt;&lt;wsp:rsid wsp:val=&quot;00251BC9&quot;/&gt;&lt;wsp:rsid wsp:val=&quot;002523D1&quot;/&gt;&lt;wsp:rsid wsp:val=&quot;002527FE&quot;/&gt;&lt;wsp:rsid wsp:val=&quot;0025289C&quot;/&gt;&lt;wsp:rsid wsp:val=&quot;002529F0&quot;/&gt;&lt;wsp:rsid wsp:val=&quot;00253329&quot;/&gt;&lt;wsp:rsid wsp:val=&quot;002535D5&quot;/&gt;&lt;wsp:rsid wsp:val=&quot;00253855&quot;/&gt;&lt;wsp:rsid wsp:val=&quot;002544E7&quot;/&gt;&lt;wsp:rsid wsp:val=&quot;00254553&quot;/&gt;&lt;wsp:rsid wsp:val=&quot;00254637&quot;/&gt;&lt;wsp:rsid wsp:val=&quot;002548D2&quot;/&gt;&lt;wsp:rsid wsp:val=&quot;00254A18&quot;/&gt;&lt;wsp:rsid wsp:val=&quot;002554A2&quot;/&gt;&lt;wsp:rsid wsp:val=&quot;00255636&quot;/&gt;&lt;wsp:rsid wsp:val=&quot;00255E62&quot;/&gt;&lt;wsp:rsid wsp:val=&quot;00255FAC&quot;/&gt;&lt;wsp:rsid wsp:val=&quot;0025663F&quot;/&gt;&lt;wsp:rsid wsp:val=&quot;0025669A&quot;/&gt;&lt;wsp:rsid wsp:val=&quot;002570E4&quot;/&gt;&lt;wsp:rsid wsp:val=&quot;0025759E&quot;/&gt;&lt;wsp:rsid wsp:val=&quot;00257968&quot;/&gt;&lt;wsp:rsid wsp:val=&quot;0026048B&quot;/&gt;&lt;wsp:rsid wsp:val=&quot;002608B7&quot;/&gt;&lt;wsp:rsid wsp:val=&quot;00260B22&quot;/&gt;&lt;wsp:rsid wsp:val=&quot;00260F3C&quot;/&gt;&lt;wsp:rsid wsp:val=&quot;0026120B&quot;/&gt;&lt;wsp:rsid wsp:val=&quot;00261F01&quot;/&gt;&lt;wsp:rsid wsp:val=&quot;002620AA&quot;/&gt;&lt;wsp:rsid wsp:val=&quot;002622D1&quot;/&gt;&lt;wsp:rsid wsp:val=&quot;00262303&quot;/&gt;&lt;wsp:rsid wsp:val=&quot;00262432&quot;/&gt;&lt;wsp:rsid wsp:val=&quot;002626FB&quot;/&gt;&lt;wsp:rsid wsp:val=&quot;00262E49&quot;/&gt;&lt;wsp:rsid wsp:val=&quot;002632FF&quot;/&gt;&lt;wsp:rsid wsp:val=&quot;0026337F&quot;/&gt;&lt;wsp:rsid wsp:val=&quot;002636A2&quot;/&gt;&lt;wsp:rsid wsp:val=&quot;002636B3&quot;/&gt;&lt;wsp:rsid wsp:val=&quot;002637FB&quot;/&gt;&lt;wsp:rsid wsp:val=&quot;00263AFB&quot;/&gt;&lt;wsp:rsid wsp:val=&quot;00263EF2&quot;/&gt;&lt;wsp:rsid wsp:val=&quot;002653DF&quot;/&gt;&lt;wsp:rsid wsp:val=&quot;0026554B&quot;/&gt;&lt;wsp:rsid wsp:val=&quot;002657F4&quot;/&gt;&lt;wsp:rsid wsp:val=&quot;00265A72&quot;/&gt;&lt;wsp:rsid wsp:val=&quot;0026606A&quot;/&gt;&lt;wsp:rsid wsp:val=&quot;0026629F&quot;/&gt;&lt;wsp:rsid wsp:val=&quot;00266FDC&quot;/&gt;&lt;wsp:rsid wsp:val=&quot;00267102&quot;/&gt;&lt;wsp:rsid wsp:val=&quot;0026721F&quot;/&gt;&lt;wsp:rsid wsp:val=&quot;00267CC2&quot;/&gt;&lt;wsp:rsid wsp:val=&quot;00270AE6&quot;/&gt;&lt;wsp:rsid wsp:val=&quot;002712BE&quot;/&gt;&lt;wsp:rsid wsp:val=&quot;0027163F&quot;/&gt;&lt;wsp:rsid wsp:val=&quot;002717B1&quot;/&gt;&lt;wsp:rsid wsp:val=&quot;00271D1D&quot;/&gt;&lt;wsp:rsid wsp:val=&quot;00271D46&quot;/&gt;&lt;wsp:rsid wsp:val=&quot;00271DDE&quot;/&gt;&lt;wsp:rsid wsp:val=&quot;00272692&quot;/&gt;&lt;wsp:rsid wsp:val=&quot;002726CD&quot;/&gt;&lt;wsp:rsid wsp:val=&quot;002727E2&quot;/&gt;&lt;wsp:rsid wsp:val=&quot;0027291E&quot;/&gt;&lt;wsp:rsid wsp:val=&quot;0027294A&quot;/&gt;&lt;wsp:rsid wsp:val=&quot;00272CFC&quot;/&gt;&lt;wsp:rsid wsp:val=&quot;00272EE7&quot;/&gt;&lt;wsp:rsid wsp:val=&quot;00273B74&quot;/&gt;&lt;wsp:rsid wsp:val=&quot;00273DD5&quot;/&gt;&lt;wsp:rsid wsp:val=&quot;002742AC&quot;/&gt;&lt;wsp:rsid wsp:val=&quot;0027480C&quot;/&gt;&lt;wsp:rsid wsp:val=&quot;00274C16&quot;/&gt;&lt;wsp:rsid wsp:val=&quot;00275089&quot;/&gt;&lt;wsp:rsid wsp:val=&quot;0027510E&quot;/&gt;&lt;wsp:rsid wsp:val=&quot;0027526C&quot;/&gt;&lt;wsp:rsid wsp:val=&quot;0027589A&quot;/&gt;&lt;wsp:rsid wsp:val=&quot;00275AC4&quot;/&gt;&lt;wsp:rsid wsp:val=&quot;00275BFE&quot;/&gt;&lt;wsp:rsid wsp:val=&quot;00275DEE&quot;/&gt;&lt;wsp:rsid wsp:val=&quot;0027617A&quot;/&gt;&lt;wsp:rsid wsp:val=&quot;00276208&quot;/&gt;&lt;wsp:rsid wsp:val=&quot;0027697D&quot;/&gt;&lt;wsp:rsid wsp:val=&quot;00276AB6&quot;/&gt;&lt;wsp:rsid wsp:val=&quot;00277126&quot;/&gt;&lt;wsp:rsid wsp:val=&quot;002771B4&quot;/&gt;&lt;wsp:rsid wsp:val=&quot;0027721E&quot;/&gt;&lt;wsp:rsid wsp:val=&quot;0027751D&quot;/&gt;&lt;wsp:rsid wsp:val=&quot;00277D8E&quot;/&gt;&lt;wsp:rsid wsp:val=&quot;002801A8&quot;/&gt;&lt;wsp:rsid wsp:val=&quot;00280247&quot;/&gt;&lt;wsp:rsid wsp:val=&quot;00280375&quot;/&gt;&lt;wsp:rsid wsp:val=&quot;0028094A&quot;/&gt;&lt;wsp:rsid wsp:val=&quot;00280B1C&quot;/&gt;&lt;wsp:rsid wsp:val=&quot;00281223&quot;/&gt;&lt;wsp:rsid wsp:val=&quot;00281F3A&quot;/&gt;&lt;wsp:rsid wsp:val=&quot;00281FA5&quot;/&gt;&lt;wsp:rsid wsp:val=&quot;0028257F&quot;/&gt;&lt;wsp:rsid wsp:val=&quot;00282B44&quot;/&gt;&lt;wsp:rsid wsp:val=&quot;00282F8B&quot;/&gt;&lt;wsp:rsid wsp:val=&quot;0028371D&quot;/&gt;&lt;wsp:rsid wsp:val=&quot;0028379F&quot;/&gt;&lt;wsp:rsid wsp:val=&quot;00283CB1&quot;/&gt;&lt;wsp:rsid wsp:val=&quot;00283E0B&quot;/&gt;&lt;wsp:rsid wsp:val=&quot;002842B3&quot;/&gt;&lt;wsp:rsid wsp:val=&quot;00284520&quot;/&gt;&lt;wsp:rsid wsp:val=&quot;0028472B&quot;/&gt;&lt;wsp:rsid wsp:val=&quot;0028589A&quot;/&gt;&lt;wsp:rsid wsp:val=&quot;002858C5&quot;/&gt;&lt;wsp:rsid wsp:val=&quot;002867BB&quot;/&gt;&lt;wsp:rsid wsp:val=&quot;0028698E&quot;/&gt;&lt;wsp:rsid wsp:val=&quot;002869DE&quot;/&gt;&lt;wsp:rsid wsp:val=&quot;002871AC&quot;/&gt;&lt;wsp:rsid wsp:val=&quot;00287D7F&quot;/&gt;&lt;wsp:rsid wsp:val=&quot;00287E01&quot;/&gt;&lt;wsp:rsid wsp:val=&quot;00287FF3&quot;/&gt;&lt;wsp:rsid wsp:val=&quot;00290421&quot;/&gt;&lt;wsp:rsid wsp:val=&quot;00290AA1&quot;/&gt;&lt;wsp:rsid wsp:val=&quot;00290DF6&quot;/&gt;&lt;wsp:rsid wsp:val=&quot;00290FDD&quot;/&gt;&lt;wsp:rsid wsp:val=&quot;002911AD&quot;/&gt;&lt;wsp:rsid wsp:val=&quot;002914AE&quot;/&gt;&lt;wsp:rsid wsp:val=&quot;00291668&quot;/&gt;&lt;wsp:rsid wsp:val=&quot;00291D2B&quot;/&gt;&lt;wsp:rsid wsp:val=&quot;00291FBE&quot;/&gt;&lt;wsp:rsid wsp:val=&quot;002925C6&quot;/&gt;&lt;wsp:rsid wsp:val=&quot;002928A9&quot;/&gt;&lt;wsp:rsid wsp:val=&quot;002928BF&quot;/&gt;&lt;wsp:rsid wsp:val=&quot;0029302C&quot;/&gt;&lt;wsp:rsid wsp:val=&quot;002931A6&quot;/&gt;&lt;wsp:rsid wsp:val=&quot;00293414&quot;/&gt;&lt;wsp:rsid wsp:val=&quot;00293435&quot;/&gt;&lt;wsp:rsid wsp:val=&quot;00293B94&quot;/&gt;&lt;wsp:rsid wsp:val=&quot;00293C62&quot;/&gt;&lt;wsp:rsid wsp:val=&quot;00293FA4&quot;/&gt;&lt;wsp:rsid wsp:val=&quot;00294035&quot;/&gt;&lt;wsp:rsid wsp:val=&quot;0029410D&quot;/&gt;&lt;wsp:rsid wsp:val=&quot;00294865&quot;/&gt;&lt;wsp:rsid wsp:val=&quot;00294ACF&quot;/&gt;&lt;wsp:rsid wsp:val=&quot;002950D7&quot;/&gt;&lt;wsp:rsid wsp:val=&quot;00295381&quot;/&gt;&lt;wsp:rsid wsp:val=&quot;0029558A&quot;/&gt;&lt;wsp:rsid wsp:val=&quot;00295AFF&quot;/&gt;&lt;wsp:rsid wsp:val=&quot;00295F92&quot;/&gt;&lt;wsp:rsid wsp:val=&quot;002960FC&quot;/&gt;&lt;wsp:rsid wsp:val=&quot;002967A4&quot;/&gt;&lt;wsp:rsid wsp:val=&quot;002975AE&quot;/&gt;&lt;wsp:rsid wsp:val=&quot;00297976&quot;/&gt;&lt;wsp:rsid wsp:val=&quot;002979BD&quot;/&gt;&lt;wsp:rsid wsp:val=&quot;002A02C6&quot;/&gt;&lt;wsp:rsid wsp:val=&quot;002A050D&quot;/&gt;&lt;wsp:rsid wsp:val=&quot;002A065E&quot;/&gt;&lt;wsp:rsid wsp:val=&quot;002A1F0E&quot;/&gt;&lt;wsp:rsid wsp:val=&quot;002A21FA&quot;/&gt;&lt;wsp:rsid wsp:val=&quot;002A24DC&quot;/&gt;&lt;wsp:rsid wsp:val=&quot;002A25F5&quot;/&gt;&lt;wsp:rsid wsp:val=&quot;002A2B44&quot;/&gt;&lt;wsp:rsid wsp:val=&quot;002A2EBF&quot;/&gt;&lt;wsp:rsid wsp:val=&quot;002A3616&quot;/&gt;&lt;wsp:rsid wsp:val=&quot;002A383E&quot;/&gt;&lt;wsp:rsid wsp:val=&quot;002A3DCC&quot;/&gt;&lt;wsp:rsid wsp:val=&quot;002A43BD&quot;/&gt;&lt;wsp:rsid wsp:val=&quot;002A4CA8&quot;/&gt;&lt;wsp:rsid wsp:val=&quot;002A4E19&quot;/&gt;&lt;wsp:rsid wsp:val=&quot;002A4FDF&quot;/&gt;&lt;wsp:rsid wsp:val=&quot;002A547B&quot;/&gt;&lt;wsp:rsid wsp:val=&quot;002A57AC&quot;/&gt;&lt;wsp:rsid wsp:val=&quot;002A6590&quot;/&gt;&lt;wsp:rsid wsp:val=&quot;002A69B8&quot;/&gt;&lt;wsp:rsid wsp:val=&quot;002A73A3&quot;/&gt;&lt;wsp:rsid wsp:val=&quot;002A7D2A&quot;/&gt;&lt;wsp:rsid wsp:val=&quot;002A7EB0&quot;/&gt;&lt;wsp:rsid wsp:val=&quot;002B000F&quot;/&gt;&lt;wsp:rsid wsp:val=&quot;002B00C1&quot;/&gt;&lt;wsp:rsid wsp:val=&quot;002B00DB&quot;/&gt;&lt;wsp:rsid wsp:val=&quot;002B0B8C&quot;/&gt;&lt;wsp:rsid wsp:val=&quot;002B0E3B&quot;/&gt;&lt;wsp:rsid wsp:val=&quot;002B1FBC&quot;/&gt;&lt;wsp:rsid wsp:val=&quot;002B241A&quot;/&gt;&lt;wsp:rsid wsp:val=&quot;002B258A&quot;/&gt;&lt;wsp:rsid wsp:val=&quot;002B3117&quot;/&gt;&lt;wsp:rsid wsp:val=&quot;002B3815&quot;/&gt;&lt;wsp:rsid wsp:val=&quot;002B3AFA&quot;/&gt;&lt;wsp:rsid wsp:val=&quot;002B3E4C&quot;/&gt;&lt;wsp:rsid wsp:val=&quot;002B3EE2&quot;/&gt;&lt;wsp:rsid wsp:val=&quot;002B4746&quot;/&gt;&lt;wsp:rsid wsp:val=&quot;002B484C&quot;/&gt;&lt;wsp:rsid wsp:val=&quot;002B4EF3&quot;/&gt;&lt;wsp:rsid wsp:val=&quot;002B5222&quot;/&gt;&lt;wsp:rsid wsp:val=&quot;002B551B&quot;/&gt;&lt;wsp:rsid wsp:val=&quot;002B5937&quot;/&gt;&lt;wsp:rsid wsp:val=&quot;002B59DC&quot;/&gt;&lt;wsp:rsid wsp:val=&quot;002B5C90&quot;/&gt;&lt;wsp:rsid wsp:val=&quot;002B63A6&quot;/&gt;&lt;wsp:rsid wsp:val=&quot;002B6992&quot;/&gt;&lt;wsp:rsid wsp:val=&quot;002B6B4A&quot;/&gt;&lt;wsp:rsid wsp:val=&quot;002B722C&quot;/&gt;&lt;wsp:rsid wsp:val=&quot;002B78C2&quot;/&gt;&lt;wsp:rsid wsp:val=&quot;002B7A6A&quot;/&gt;&lt;wsp:rsid wsp:val=&quot;002C0018&quot;/&gt;&lt;wsp:rsid wsp:val=&quot;002C00A2&quot;/&gt;&lt;wsp:rsid wsp:val=&quot;002C01A0&quot;/&gt;&lt;wsp:rsid wsp:val=&quot;002C05C5&quot;/&gt;&lt;wsp:rsid wsp:val=&quot;002C07D5&quot;/&gt;&lt;wsp:rsid wsp:val=&quot;002C0D22&quot;/&gt;&lt;wsp:rsid wsp:val=&quot;002C0D62&quot;/&gt;&lt;wsp:rsid wsp:val=&quot;002C0E6F&quot;/&gt;&lt;wsp:rsid wsp:val=&quot;002C15F8&quot;/&gt;&lt;wsp:rsid wsp:val=&quot;002C166D&quot;/&gt;&lt;wsp:rsid wsp:val=&quot;002C16AC&quot;/&gt;&lt;wsp:rsid wsp:val=&quot;002C1E28&quot;/&gt;&lt;wsp:rsid wsp:val=&quot;002C2AEC&quot;/&gt;&lt;wsp:rsid wsp:val=&quot;002C2B53&quot;/&gt;&lt;wsp:rsid wsp:val=&quot;002C3274&quot;/&gt;&lt;wsp:rsid wsp:val=&quot;002C3310&quot;/&gt;&lt;wsp:rsid wsp:val=&quot;002C3465&quot;/&gt;&lt;wsp:rsid wsp:val=&quot;002C4422&quot;/&gt;&lt;wsp:rsid wsp:val=&quot;002C46DD&quot;/&gt;&lt;wsp:rsid wsp:val=&quot;002C4D51&quot;/&gt;&lt;wsp:rsid wsp:val=&quot;002C52BF&quot;/&gt;&lt;wsp:rsid wsp:val=&quot;002C554E&quot;/&gt;&lt;wsp:rsid wsp:val=&quot;002C5AE7&quot;/&gt;&lt;wsp:rsid wsp:val=&quot;002C5BE6&quot;/&gt;&lt;wsp:rsid wsp:val=&quot;002C5C32&quot;/&gt;&lt;wsp:rsid wsp:val=&quot;002C6000&quot;/&gt;&lt;wsp:rsid wsp:val=&quot;002C6425&quot;/&gt;&lt;wsp:rsid wsp:val=&quot;002C685A&quot;/&gt;&lt;wsp:rsid wsp:val=&quot;002C6CDC&quot;/&gt;&lt;wsp:rsid wsp:val=&quot;002C6E4D&quot;/&gt;&lt;wsp:rsid wsp:val=&quot;002C7186&quot;/&gt;&lt;wsp:rsid wsp:val=&quot;002C739B&quot;/&gt;&lt;wsp:rsid wsp:val=&quot;002C7421&quot;/&gt;&lt;wsp:rsid wsp:val=&quot;002C7DB7&quot;/&gt;&lt;wsp:rsid wsp:val=&quot;002C7FA3&quot;/&gt;&lt;wsp:rsid wsp:val=&quot;002D0CA0&quot;/&gt;&lt;wsp:rsid wsp:val=&quot;002D0FBB&quot;/&gt;&lt;wsp:rsid wsp:val=&quot;002D11BF&quot;/&gt;&lt;wsp:rsid wsp:val=&quot;002D15DB&quot;/&gt;&lt;wsp:rsid wsp:val=&quot;002D1911&quot;/&gt;&lt;wsp:rsid wsp:val=&quot;002D1C57&quot;/&gt;&lt;wsp:rsid wsp:val=&quot;002D1D20&quot;/&gt;&lt;wsp:rsid wsp:val=&quot;002D1FEA&quot;/&gt;&lt;wsp:rsid wsp:val=&quot;002D236B&quot;/&gt;&lt;wsp:rsid wsp:val=&quot;002D25ED&quot;/&gt;&lt;wsp:rsid wsp:val=&quot;002D281A&quot;/&gt;&lt;wsp:rsid wsp:val=&quot;002D3013&quot;/&gt;&lt;wsp:rsid wsp:val=&quot;002D3351&quot;/&gt;&lt;wsp:rsid wsp:val=&quot;002D3916&quot;/&gt;&lt;wsp:rsid wsp:val=&quot;002D3D4D&quot;/&gt;&lt;wsp:rsid wsp:val=&quot;002D4188&quot;/&gt;&lt;wsp:rsid wsp:val=&quot;002D5429&quot;/&gt;&lt;wsp:rsid wsp:val=&quot;002D5DCB&quot;/&gt;&lt;wsp:rsid wsp:val=&quot;002D6540&quot;/&gt;&lt;wsp:rsid wsp:val=&quot;002D664B&quot;/&gt;&lt;wsp:rsid wsp:val=&quot;002D6C22&quot;/&gt;&lt;wsp:rsid wsp:val=&quot;002D6D65&quot;/&gt;&lt;wsp:rsid wsp:val=&quot;002D6E72&quot;/&gt;&lt;wsp:rsid wsp:val=&quot;002D7002&quot;/&gt;&lt;wsp:rsid wsp:val=&quot;002D7293&quot;/&gt;&lt;wsp:rsid wsp:val=&quot;002D74FD&quot;/&gt;&lt;wsp:rsid wsp:val=&quot;002D7671&quot;/&gt;&lt;wsp:rsid wsp:val=&quot;002D7DFC&quot;/&gt;&lt;wsp:rsid wsp:val=&quot;002D7F2B&quot;/&gt;&lt;wsp:rsid wsp:val=&quot;002E006F&quot;/&gt;&lt;wsp:rsid wsp:val=&quot;002E0377&quot;/&gt;&lt;wsp:rsid wsp:val=&quot;002E0A6A&quot;/&gt;&lt;wsp:rsid wsp:val=&quot;002E1754&quot;/&gt;&lt;wsp:rsid wsp:val=&quot;002E17A4&quot;/&gt;&lt;wsp:rsid wsp:val=&quot;002E1801&quot;/&gt;&lt;wsp:rsid wsp:val=&quot;002E18B1&quot;/&gt;&lt;wsp:rsid wsp:val=&quot;002E195E&quot;/&gt;&lt;wsp:rsid wsp:val=&quot;002E27EB&quot;/&gt;&lt;wsp:rsid wsp:val=&quot;002E39E9&quot;/&gt;&lt;wsp:rsid wsp:val=&quot;002E3C31&quot;/&gt;&lt;wsp:rsid wsp:val=&quot;002E3E24&quot;/&gt;&lt;wsp:rsid wsp:val=&quot;002E3E64&quot;/&gt;&lt;wsp:rsid wsp:val=&quot;002E4C32&quot;/&gt;&lt;wsp:rsid wsp:val=&quot;002E5458&quot;/&gt;&lt;wsp:rsid wsp:val=&quot;002E575D&quot;/&gt;&lt;wsp:rsid wsp:val=&quot;002E6406&quot;/&gt;&lt;wsp:rsid wsp:val=&quot;002E6707&quot;/&gt;&lt;wsp:rsid wsp:val=&quot;002E6895&quot;/&gt;&lt;wsp:rsid wsp:val=&quot;002E6D95&quot;/&gt;&lt;wsp:rsid wsp:val=&quot;002E6FDF&quot;/&gt;&lt;wsp:rsid wsp:val=&quot;002E76F3&quot;/&gt;&lt;wsp:rsid wsp:val=&quot;002E7D9E&quot;/&gt;&lt;wsp:rsid wsp:val=&quot;002F00A7&quot;/&gt;&lt;wsp:rsid wsp:val=&quot;002F038B&quot;/&gt;&lt;wsp:rsid wsp:val=&quot;002F04D2&quot;/&gt;&lt;wsp:rsid wsp:val=&quot;002F0C22&quot;/&gt;&lt;wsp:rsid wsp:val=&quot;002F1195&quot;/&gt;&lt;wsp:rsid wsp:val=&quot;002F12A0&quot;/&gt;&lt;wsp:rsid wsp:val=&quot;002F1346&quot;/&gt;&lt;wsp:rsid wsp:val=&quot;002F1EB8&quot;/&gt;&lt;wsp:rsid wsp:val=&quot;002F2123&quot;/&gt;&lt;wsp:rsid wsp:val=&quot;002F221B&quot;/&gt;&lt;wsp:rsid wsp:val=&quot;002F271B&quot;/&gt;&lt;wsp:rsid wsp:val=&quot;002F289B&quot;/&gt;&lt;wsp:rsid wsp:val=&quot;002F2AC0&quot;/&gt;&lt;wsp:rsid wsp:val=&quot;002F3408&quot;/&gt;&lt;wsp:rsid wsp:val=&quot;002F3DCF&quot;/&gt;&lt;wsp:rsid wsp:val=&quot;002F43A6&quot;/&gt;&lt;wsp:rsid wsp:val=&quot;002F4FA9&quot;/&gt;&lt;wsp:rsid wsp:val=&quot;002F534C&quot;/&gt;&lt;wsp:rsid wsp:val=&quot;002F55B9&quot;/&gt;&lt;wsp:rsid wsp:val=&quot;002F5650&quot;/&gt;&lt;wsp:rsid wsp:val=&quot;002F5B3E&quot;/&gt;&lt;wsp:rsid wsp:val=&quot;002F5B9B&quot;/&gt;&lt;wsp:rsid wsp:val=&quot;002F68EC&quot;/&gt;&lt;wsp:rsid wsp:val=&quot;002F693E&quot;/&gt;&lt;wsp:rsid wsp:val=&quot;002F6F69&quot;/&gt;&lt;wsp:rsid wsp:val=&quot;002F73F2&quot;/&gt;&lt;wsp:rsid wsp:val=&quot;002F77F7&quot;/&gt;&lt;wsp:rsid wsp:val=&quot;002F7908&quot;/&gt;&lt;wsp:rsid wsp:val=&quot;002F7A35&quot;/&gt;&lt;wsp:rsid wsp:val=&quot;0030009D&quot;/&gt;&lt;wsp:rsid wsp:val=&quot;00300354&quot;/&gt;&lt;wsp:rsid wsp:val=&quot;00300E4A&quot;/&gt;&lt;wsp:rsid wsp:val=&quot;0030194E&quot;/&gt;&lt;wsp:rsid wsp:val=&quot;00301F3F&quot;/&gt;&lt;wsp:rsid wsp:val=&quot;003028EE&quot;/&gt;&lt;wsp:rsid wsp:val=&quot;00302CE2&quot;/&gt;&lt;wsp:rsid wsp:val=&quot;00303244&quot;/&gt;&lt;wsp:rsid wsp:val=&quot;00303BED&quot;/&gt;&lt;wsp:rsid wsp:val=&quot;00304001&quot;/&gt;&lt;wsp:rsid wsp:val=&quot;00305438&quot;/&gt;&lt;wsp:rsid wsp:val=&quot;003058CD&quot;/&gt;&lt;wsp:rsid wsp:val=&quot;00310051&quot;/&gt;&lt;wsp:rsid wsp:val=&quot;003107D3&quot;/&gt;&lt;wsp:rsid wsp:val=&quot;00310BAF&quot;/&gt;&lt;wsp:rsid wsp:val=&quot;003113EE&quot;/&gt;&lt;wsp:rsid wsp:val=&quot;00311564&quot;/&gt;&lt;wsp:rsid wsp:val=&quot;00311754&quot;/&gt;&lt;wsp:rsid wsp:val=&quot;0031177F&quot;/&gt;&lt;wsp:rsid wsp:val=&quot;00311996&quot;/&gt;&lt;wsp:rsid wsp:val=&quot;003126A2&quot;/&gt;&lt;wsp:rsid wsp:val=&quot;003130B9&quot;/&gt;&lt;wsp:rsid wsp:val=&quot;0031340B&quot;/&gt;&lt;wsp:rsid wsp:val=&quot;00313542&quot;/&gt;&lt;wsp:rsid wsp:val=&quot;00313E09&quot;/&gt;&lt;wsp:rsid wsp:val=&quot;00314619&quot;/&gt;&lt;wsp:rsid wsp:val=&quot;00314EF7&quot;/&gt;&lt;wsp:rsid wsp:val=&quot;003154A0&quot;/&gt;&lt;wsp:rsid wsp:val=&quot;0031554E&quot;/&gt;&lt;wsp:rsid wsp:val=&quot;00315586&quot;/&gt;&lt;wsp:rsid wsp:val=&quot;003155AD&quot;/&gt;&lt;wsp:rsid wsp:val=&quot;003156C2&quot;/&gt;&lt;wsp:rsid wsp:val=&quot;00315896&quot;/&gt;&lt;wsp:rsid wsp:val=&quot;00316228&quot;/&gt;&lt;wsp:rsid wsp:val=&quot;0031631B&quot;/&gt;&lt;wsp:rsid wsp:val=&quot;0031670A&quot;/&gt;&lt;wsp:rsid wsp:val=&quot;00316FD3&quot;/&gt;&lt;wsp:rsid wsp:val=&quot;00317DD7&quot;/&gt;&lt;wsp:rsid wsp:val=&quot;003200AE&quot;/&gt;&lt;wsp:rsid wsp:val=&quot;00320273&quot;/&gt;&lt;wsp:rsid wsp:val=&quot;0032062E&quot;/&gt;&lt;wsp:rsid wsp:val=&quot;00320678&quot;/&gt;&lt;wsp:rsid wsp:val=&quot;00320D1F&quot;/&gt;&lt;wsp:rsid wsp:val=&quot;003210E6&quot;/&gt;&lt;wsp:rsid wsp:val=&quot;0032110B&quot;/&gt;&lt;wsp:rsid wsp:val=&quot;00321720&quot;/&gt;&lt;wsp:rsid wsp:val=&quot;003217FB&quot;/&gt;&lt;wsp:rsid wsp:val=&quot;00321B67&quot;/&gt;&lt;wsp:rsid wsp:val=&quot;00321F3B&quot;/&gt;&lt;wsp:rsid wsp:val=&quot;00322835&quot;/&gt;&lt;wsp:rsid wsp:val=&quot;00322F0C&quot;/&gt;&lt;wsp:rsid wsp:val=&quot;003230EB&quot;/&gt;&lt;wsp:rsid wsp:val=&quot;00323452&quot;/&gt;&lt;wsp:rsid wsp:val=&quot;00323469&quot;/&gt;&lt;wsp:rsid wsp:val=&quot;003235F5&quot;/&gt;&lt;wsp:rsid wsp:val=&quot;00323630&quot;/&gt;&lt;wsp:rsid wsp:val=&quot;003239A5&quot;/&gt;&lt;wsp:rsid wsp:val=&quot;00323D9C&quot;/&gt;&lt;wsp:rsid wsp:val=&quot;00323F76&quot;/&gt;&lt;wsp:rsid wsp:val=&quot;003250A2&quot;/&gt;&lt;wsp:rsid wsp:val=&quot;00325110&quot;/&gt;&lt;wsp:rsid wsp:val=&quot;00325683&quot;/&gt;&lt;wsp:rsid wsp:val=&quot;00325988&quot;/&gt;&lt;wsp:rsid wsp:val=&quot;00325C46&quot;/&gt;&lt;wsp:rsid wsp:val=&quot;003263CD&quot;/&gt;&lt;wsp:rsid wsp:val=&quot;003264EA&quot;/&gt;&lt;wsp:rsid wsp:val=&quot;00326679&quot;/&gt;&lt;wsp:rsid wsp:val=&quot;003267D8&quot;/&gt;&lt;wsp:rsid wsp:val=&quot;00326CD3&quot;/&gt;&lt;wsp:rsid wsp:val=&quot;00327427&quot;/&gt;&lt;wsp:rsid wsp:val=&quot;00330368&quot;/&gt;&lt;wsp:rsid wsp:val=&quot;00330A5B&quot;/&gt;&lt;wsp:rsid wsp:val=&quot;00331810&quot;/&gt;&lt;wsp:rsid wsp:val=&quot;0033207C&quot;/&gt;&lt;wsp:rsid wsp:val=&quot;003321BD&quot;/&gt;&lt;wsp:rsid wsp:val=&quot;003325F3&quot;/&gt;&lt;wsp:rsid wsp:val=&quot;003325F6&quot;/&gt;&lt;wsp:rsid wsp:val=&quot;0033307D&quot;/&gt;&lt;wsp:rsid wsp:val=&quot;003331B8&quot;/&gt;&lt;wsp:rsid wsp:val=&quot;00333585&quot;/&gt;&lt;wsp:rsid wsp:val=&quot;003335AF&quot;/&gt;&lt;wsp:rsid wsp:val=&quot;0033383F&quot;/&gt;&lt;wsp:rsid wsp:val=&quot;00334334&quot;/&gt;&lt;wsp:rsid wsp:val=&quot;003347B2&quot;/&gt;&lt;wsp:rsid wsp:val=&quot;0033524B&quot;/&gt;&lt;wsp:rsid wsp:val=&quot;0033550F&quot;/&gt;&lt;wsp:rsid wsp:val=&quot;00335BA1&quot;/&gt;&lt;wsp:rsid wsp:val=&quot;00336177&quot;/&gt;&lt;wsp:rsid wsp:val=&quot;00336E52&quot;/&gt;&lt;wsp:rsid wsp:val=&quot;0033708C&quot;/&gt;&lt;wsp:rsid wsp:val=&quot;003371A3&quot;/&gt;&lt;wsp:rsid wsp:val=&quot;00337218&quot;/&gt;&lt;wsp:rsid wsp:val=&quot;003378C0&quot;/&gt;&lt;wsp:rsid wsp:val=&quot;00337A22&quot;/&gt;&lt;wsp:rsid wsp:val=&quot;00337C58&quot;/&gt;&lt;wsp:rsid wsp:val=&quot;00337E93&quot;/&gt;&lt;wsp:rsid wsp:val=&quot;00337EB0&quot;/&gt;&lt;wsp:rsid wsp:val=&quot;0034033D&quot;/&gt;&lt;wsp:rsid wsp:val=&quot;00340464&quot;/&gt;&lt;wsp:rsid wsp:val=&quot;00340976&quot;/&gt;&lt;wsp:rsid wsp:val=&quot;00340C7F&quot;/&gt;&lt;wsp:rsid wsp:val=&quot;00341159&quot;/&gt;&lt;wsp:rsid wsp:val=&quot;00341659&quot;/&gt;&lt;wsp:rsid wsp:val=&quot;00341700&quot;/&gt;&lt;wsp:rsid wsp:val=&quot;00341B90&quot;/&gt;&lt;wsp:rsid wsp:val=&quot;00341E9C&quot;/&gt;&lt;wsp:rsid wsp:val=&quot;00342249&quot;/&gt;&lt;wsp:rsid wsp:val=&quot;00342C0C&quot;/&gt;&lt;wsp:rsid wsp:val=&quot;0034322D&quot;/&gt;&lt;wsp:rsid wsp:val=&quot;00343C8E&quot;/&gt;&lt;wsp:rsid wsp:val=&quot;00343CAC&quot;/&gt;&lt;wsp:rsid wsp:val=&quot;00343F20&quot;/&gt;&lt;wsp:rsid wsp:val=&quot;00344022&quot;/&gt;&lt;wsp:rsid wsp:val=&quot;00345846&quot;/&gt;&lt;wsp:rsid wsp:val=&quot;0034595A&quot;/&gt;&lt;wsp:rsid wsp:val=&quot;00345DD5&quot;/&gt;&lt;wsp:rsid wsp:val=&quot;00345DD6&quot;/&gt;&lt;wsp:rsid wsp:val=&quot;00345E35&quot;/&gt;&lt;wsp:rsid wsp:val=&quot;003467E8&quot;/&gt;&lt;wsp:rsid wsp:val=&quot;0034708E&quot;/&gt;&lt;wsp:rsid wsp:val=&quot;0034757F&quot;/&gt;&lt;wsp:rsid wsp:val=&quot;00347696&quot;/&gt;&lt;wsp:rsid wsp:val=&quot;00347783&quot;/&gt;&lt;wsp:rsid wsp:val=&quot;00350574&quot;/&gt;&lt;wsp:rsid wsp:val=&quot;003505C0&quot;/&gt;&lt;wsp:rsid wsp:val=&quot;0035067E&quot;/&gt;&lt;wsp:rsid wsp:val=&quot;00350DFE&quot;/&gt;&lt;wsp:rsid wsp:val=&quot;00351485&quot;/&gt;&lt;wsp:rsid wsp:val=&quot;00351728&quot;/&gt;&lt;wsp:rsid wsp:val=&quot;0035189E&quot;/&gt;&lt;wsp:rsid wsp:val=&quot;003518B4&quot;/&gt;&lt;wsp:rsid wsp:val=&quot;00351C0D&quot;/&gt;&lt;wsp:rsid wsp:val=&quot;00352179&quot;/&gt;&lt;wsp:rsid wsp:val=&quot;00352B4F&quot;/&gt;&lt;wsp:rsid wsp:val=&quot;00352B5E&quot;/&gt;&lt;wsp:rsid wsp:val=&quot;0035372F&quot;/&gt;&lt;wsp:rsid wsp:val=&quot;00353AC5&quot;/&gt;&lt;wsp:rsid wsp:val=&quot;00353EF5&quot;/&gt;&lt;wsp:rsid wsp:val=&quot;00354FD8&quot;/&gt;&lt;wsp:rsid wsp:val=&quot;00355C93&quot;/&gt;&lt;wsp:rsid wsp:val=&quot;00355D8F&quot;/&gt;&lt;wsp:rsid wsp:val=&quot;003567D1&quot;/&gt;&lt;wsp:rsid wsp:val=&quot;00356BA4&quot;/&gt;&lt;wsp:rsid wsp:val=&quot;00356D2F&quot;/&gt;&lt;wsp:rsid wsp:val=&quot;003572DC&quot;/&gt;&lt;wsp:rsid wsp:val=&quot;00357A8F&quot;/&gt;&lt;wsp:rsid wsp:val=&quot;00357E77&quot;/&gt;&lt;wsp:rsid wsp:val=&quot;0036040F&quot;/&gt;&lt;wsp:rsid wsp:val=&quot;003608F6&quot;/&gt;&lt;wsp:rsid wsp:val=&quot;00360A7B&quot;/&gt;&lt;wsp:rsid wsp:val=&quot;00361A24&quot;/&gt;&lt;wsp:rsid wsp:val=&quot;00361C6F&quot;/&gt;&lt;wsp:rsid wsp:val=&quot;00363BFD&quot;/&gt;&lt;wsp:rsid wsp:val=&quot;0036504C&quot;/&gt;&lt;wsp:rsid wsp:val=&quot;00365E14&quot;/&gt;&lt;wsp:rsid wsp:val=&quot;00365E20&quot;/&gt;&lt;wsp:rsid wsp:val=&quot;003660A5&quot;/&gt;&lt;wsp:rsid wsp:val=&quot;003661E0&quot;/&gt;&lt;wsp:rsid wsp:val=&quot;00367160&quot;/&gt;&lt;wsp:rsid wsp:val=&quot;00367A1D&quot;/&gt;&lt;wsp:rsid wsp:val=&quot;00367A3A&quot;/&gt;&lt;wsp:rsid wsp:val=&quot;00370319&quot;/&gt;&lt;wsp:rsid wsp:val=&quot;003714FB&quot;/&gt;&lt;wsp:rsid wsp:val=&quot;00371755&quot;/&gt;&lt;wsp:rsid wsp:val=&quot;00371C37&quot;/&gt;&lt;wsp:rsid wsp:val=&quot;003726F1&quot;/&gt;&lt;wsp:rsid wsp:val=&quot;00372DA8&quot;/&gt;&lt;wsp:rsid wsp:val=&quot;00372F6D&quot;/&gt;&lt;wsp:rsid wsp:val=&quot;00372FCF&quot;/&gt;&lt;wsp:rsid wsp:val=&quot;0037432A&quot;/&gt;&lt;wsp:rsid wsp:val=&quot;00374361&quot;/&gt;&lt;wsp:rsid wsp:val=&quot;0037458B&quot;/&gt;&lt;wsp:rsid wsp:val=&quot;00374ACF&quot;/&gt;&lt;wsp:rsid wsp:val=&quot;00374D81&quot;/&gt;&lt;wsp:rsid wsp:val=&quot;00374E2C&quot;/&gt;&lt;wsp:rsid wsp:val=&quot;00375B8A&quot;/&gt;&lt;wsp:rsid wsp:val=&quot;0037613C&quot;/&gt;&lt;wsp:rsid wsp:val=&quot;00376873&quot;/&gt;&lt;wsp:rsid wsp:val=&quot;003773E4&quot;/&gt;&lt;wsp:rsid wsp:val=&quot;00377567&quot;/&gt;&lt;wsp:rsid wsp:val=&quot;00377871&quot;/&gt;&lt;wsp:rsid wsp:val=&quot;00377FEB&quot;/&gt;&lt;wsp:rsid wsp:val=&quot;00380475&quot;/&gt;&lt;wsp:rsid wsp:val=&quot;00380D06&quot;/&gt;&lt;wsp:rsid wsp:val=&quot;00380F2D&quot;/&gt;&lt;wsp:rsid wsp:val=&quot;0038143F&quot;/&gt;&lt;wsp:rsid wsp:val=&quot;0038199F&quot;/&gt;&lt;wsp:rsid wsp:val=&quot;00381B78&quot;/&gt;&lt;wsp:rsid wsp:val=&quot;00381C50&quot;/&gt;&lt;wsp:rsid wsp:val=&quot;003823B2&quot;/&gt;&lt;wsp:rsid wsp:val=&quot;003828A6&quot;/&gt;&lt;wsp:rsid wsp:val=&quot;00382D72&quot;/&gt;&lt;wsp:rsid wsp:val=&quot;00382FA0&quot;/&gt;&lt;wsp:rsid wsp:val=&quot;00383B61&quot;/&gt;&lt;wsp:rsid wsp:val=&quot;00383BE9&quot;/&gt;&lt;wsp:rsid wsp:val=&quot;00383C9A&quot;/&gt;&lt;wsp:rsid wsp:val=&quot;00384025&quot;/&gt;&lt;wsp:rsid wsp:val=&quot;00384403&quot;/&gt;&lt;wsp:rsid wsp:val=&quot;00384586&quot;/&gt;&lt;wsp:rsid wsp:val=&quot;003845BA&quot;/&gt;&lt;wsp:rsid wsp:val=&quot;00384CC5&quot;/&gt;&lt;wsp:rsid wsp:val=&quot;00384D45&quot;/&gt;&lt;wsp:rsid wsp:val=&quot;003852A3&quot;/&gt;&lt;wsp:rsid wsp:val=&quot;00385A70&quot;/&gt;&lt;wsp:rsid wsp:val=&quot;00385BAA&quot;/&gt;&lt;wsp:rsid wsp:val=&quot;00385C68&quot;/&gt;&lt;wsp:rsid wsp:val=&quot;00385E52&quot;/&gt;&lt;wsp:rsid wsp:val=&quot;00387522&quot;/&gt;&lt;wsp:rsid wsp:val=&quot;00387616&quot;/&gt;&lt;wsp:rsid wsp:val=&quot;00390258&quot;/&gt;&lt;wsp:rsid wsp:val=&quot;00390296&quot;/&gt;&lt;wsp:rsid wsp:val=&quot;00390F7F&quot;/&gt;&lt;wsp:rsid wsp:val=&quot;003910F2&quot;/&gt;&lt;wsp:rsid wsp:val=&quot;00391BE5&quot;/&gt;&lt;wsp:rsid wsp:val=&quot;003922B9&quot;/&gt;&lt;wsp:rsid wsp:val=&quot;00392853&quot;/&gt;&lt;wsp:rsid wsp:val=&quot;00392913&quot;/&gt;&lt;wsp:rsid wsp:val=&quot;00392A50&quot;/&gt;&lt;wsp:rsid wsp:val=&quot;00392B94&quot;/&gt;&lt;wsp:rsid wsp:val=&quot;00393AAE&quot;/&gt;&lt;wsp:rsid wsp:val=&quot;00394009&quot;/&gt;&lt;wsp:rsid wsp:val=&quot;00394417&quot;/&gt;&lt;wsp:rsid wsp:val=&quot;00394A29&quot;/&gt;&lt;wsp:rsid wsp:val=&quot;00394A2F&quot;/&gt;&lt;wsp:rsid wsp:val=&quot;00395273&quot;/&gt;&lt;wsp:rsid wsp:val=&quot;0039599E&quot;/&gt;&lt;wsp:rsid wsp:val=&quot;003960A8&quot;/&gt;&lt;wsp:rsid wsp:val=&quot;00396169&quot;/&gt;&lt;wsp:rsid wsp:val=&quot;003964A2&quot;/&gt;&lt;wsp:rsid wsp:val=&quot;00396A0E&quot;/&gt;&lt;wsp:rsid wsp:val=&quot;003A030C&quot;/&gt;&lt;wsp:rsid wsp:val=&quot;003A0716&quot;/&gt;&lt;wsp:rsid wsp:val=&quot;003A0F0D&quot;/&gt;&lt;wsp:rsid wsp:val=&quot;003A0FE1&quot;/&gt;&lt;wsp:rsid wsp:val=&quot;003A10B4&quot;/&gt;&lt;wsp:rsid wsp:val=&quot;003A12D1&quot;/&gt;&lt;wsp:rsid wsp:val=&quot;003A1508&quot;/&gt;&lt;wsp:rsid wsp:val=&quot;003A1F8E&quot;/&gt;&lt;wsp:rsid wsp:val=&quot;003A210F&quot;/&gt;&lt;wsp:rsid wsp:val=&quot;003A2191&quot;/&gt;&lt;wsp:rsid wsp:val=&quot;003A2616&quot;/&gt;&lt;wsp:rsid wsp:val=&quot;003A29EE&quot;/&gt;&lt;wsp:rsid wsp:val=&quot;003A2AE6&quot;/&gt;&lt;wsp:rsid wsp:val=&quot;003A3013&quot;/&gt;&lt;wsp:rsid wsp:val=&quot;003A43FA&quot;/&gt;&lt;wsp:rsid wsp:val=&quot;003A454B&quot;/&gt;&lt;wsp:rsid wsp:val=&quot;003A4572&quot;/&gt;&lt;wsp:rsid wsp:val=&quot;003A517D&quot;/&gt;&lt;wsp:rsid wsp:val=&quot;003A51D4&quot;/&gt;&lt;wsp:rsid wsp:val=&quot;003A54FA&quot;/&gt;&lt;wsp:rsid wsp:val=&quot;003A59C0&quot;/&gt;&lt;wsp:rsid wsp:val=&quot;003A5F38&quot;/&gt;&lt;wsp:rsid wsp:val=&quot;003A62B5&quot;/&gt;&lt;wsp:rsid wsp:val=&quot;003A6868&quot;/&gt;&lt;wsp:rsid wsp:val=&quot;003A688B&quot;/&gt;&lt;wsp:rsid wsp:val=&quot;003A6B20&quot;/&gt;&lt;wsp:rsid wsp:val=&quot;003A70B6&quot;/&gt;&lt;wsp:rsid wsp:val=&quot;003A70DC&quot;/&gt;&lt;wsp:rsid wsp:val=&quot;003A721D&quot;/&gt;&lt;wsp:rsid wsp:val=&quot;003A7440&quot;/&gt;&lt;wsp:rsid wsp:val=&quot;003A7B43&quot;/&gt;&lt;wsp:rsid wsp:val=&quot;003A7EFB&quot;/&gt;&lt;wsp:rsid wsp:val=&quot;003A7F77&quot;/&gt;&lt;wsp:rsid wsp:val=&quot;003B0016&quot;/&gt;&lt;wsp:rsid wsp:val=&quot;003B07FE&quot;/&gt;&lt;wsp:rsid wsp:val=&quot;003B30E9&quot;/&gt;&lt;wsp:rsid wsp:val=&quot;003B3726&quot;/&gt;&lt;wsp:rsid wsp:val=&quot;003B37BD&quot;/&gt;&lt;wsp:rsid wsp:val=&quot;003B3FDC&quot;/&gt;&lt;wsp:rsid wsp:val=&quot;003B417B&quot;/&gt;&lt;wsp:rsid wsp:val=&quot;003B43E5&quot;/&gt;&lt;wsp:rsid wsp:val=&quot;003B4D4A&quot;/&gt;&lt;wsp:rsid wsp:val=&quot;003B4ECC&quot;/&gt;&lt;wsp:rsid wsp:val=&quot;003B54E1&quot;/&gt;&lt;wsp:rsid wsp:val=&quot;003B5608&quot;/&gt;&lt;wsp:rsid wsp:val=&quot;003B61DF&quot;/&gt;&lt;wsp:rsid wsp:val=&quot;003B66BE&quot;/&gt;&lt;wsp:rsid wsp:val=&quot;003B675F&quot;/&gt;&lt;wsp:rsid wsp:val=&quot;003B697A&quot;/&gt;&lt;wsp:rsid wsp:val=&quot;003B6D2B&quot;/&gt;&lt;wsp:rsid wsp:val=&quot;003B73BC&quot;/&gt;&lt;wsp:rsid wsp:val=&quot;003B7744&quot;/&gt;&lt;wsp:rsid wsp:val=&quot;003B77EB&quot;/&gt;&lt;wsp:rsid wsp:val=&quot;003B7FCB&quot;/&gt;&lt;wsp:rsid wsp:val=&quot;003C0945&quot;/&gt;&lt;wsp:rsid wsp:val=&quot;003C1054&quot;/&gt;&lt;wsp:rsid wsp:val=&quot;003C1190&quot;/&gt;&lt;wsp:rsid wsp:val=&quot;003C1EC5&quot;/&gt;&lt;wsp:rsid wsp:val=&quot;003C2190&quot;/&gt;&lt;wsp:rsid wsp:val=&quot;003C24AD&quot;/&gt;&lt;wsp:rsid wsp:val=&quot;003C29A1&quot;/&gt;&lt;wsp:rsid wsp:val=&quot;003C2B61&quot;/&gt;&lt;wsp:rsid wsp:val=&quot;003C2E83&quot;/&gt;&lt;wsp:rsid wsp:val=&quot;003C39D5&quot;/&gt;&lt;wsp:rsid wsp:val=&quot;003C3BDB&quot;/&gt;&lt;wsp:rsid wsp:val=&quot;003C3E17&quot;/&gt;&lt;wsp:rsid wsp:val=&quot;003C47B6&quot;/&gt;&lt;wsp:rsid wsp:val=&quot;003C4AB8&quot;/&gt;&lt;wsp:rsid wsp:val=&quot;003C584B&quot;/&gt;&lt;wsp:rsid wsp:val=&quot;003C59B9&quot;/&gt;&lt;wsp:rsid wsp:val=&quot;003C59E8&quot;/&gt;&lt;wsp:rsid wsp:val=&quot;003C5D20&quot;/&gt;&lt;wsp:rsid wsp:val=&quot;003C692B&quot;/&gt;&lt;wsp:rsid wsp:val=&quot;003C6EE9&quot;/&gt;&lt;wsp:rsid wsp:val=&quot;003C70BE&quot;/&gt;&lt;wsp:rsid wsp:val=&quot;003C71E9&quot;/&gt;&lt;wsp:rsid wsp:val=&quot;003C72FE&quot;/&gt;&lt;wsp:rsid wsp:val=&quot;003C742A&quot;/&gt;&lt;wsp:rsid wsp:val=&quot;003C7598&quot;/&gt;&lt;wsp:rsid wsp:val=&quot;003C7827&quot;/&gt;&lt;wsp:rsid wsp:val=&quot;003C7AAA&quot;/&gt;&lt;wsp:rsid wsp:val=&quot;003D078A&quot;/&gt;&lt;wsp:rsid wsp:val=&quot;003D09AA&quot;/&gt;&lt;wsp:rsid wsp:val=&quot;003D0AE7&quot;/&gt;&lt;wsp:rsid wsp:val=&quot;003D0FD9&quot;/&gt;&lt;wsp:rsid wsp:val=&quot;003D1F57&quot;/&gt;&lt;wsp:rsid wsp:val=&quot;003D1FD4&quot;/&gt;&lt;wsp:rsid wsp:val=&quot;003D22B4&quot;/&gt;&lt;wsp:rsid wsp:val=&quot;003D23E6&quot;/&gt;&lt;wsp:rsid wsp:val=&quot;003D28D1&quot;/&gt;&lt;wsp:rsid wsp:val=&quot;003D2B3F&quot;/&gt;&lt;wsp:rsid wsp:val=&quot;003D2F60&quot;/&gt;&lt;wsp:rsid wsp:val=&quot;003D3C7C&quot;/&gt;&lt;wsp:rsid wsp:val=&quot;003D3CCE&quot;/&gt;&lt;wsp:rsid wsp:val=&quot;003D41CA&quot;/&gt;&lt;wsp:rsid wsp:val=&quot;003D47AF&quot;/&gt;&lt;wsp:rsid wsp:val=&quot;003D4D0D&quot;/&gt;&lt;wsp:rsid wsp:val=&quot;003D5266&quot;/&gt;&lt;wsp:rsid wsp:val=&quot;003D5644&quot;/&gt;&lt;wsp:rsid wsp:val=&quot;003D596E&quot;/&gt;&lt;wsp:rsid wsp:val=&quot;003D5A67&quot;/&gt;&lt;wsp:rsid wsp:val=&quot;003D6052&quot;/&gt;&lt;wsp:rsid wsp:val=&quot;003D61E6&quot;/&gt;&lt;wsp:rsid wsp:val=&quot;003D67D1&quot;/&gt;&lt;wsp:rsid wsp:val=&quot;003D6FEC&quot;/&gt;&lt;wsp:rsid wsp:val=&quot;003D71E2&quot;/&gt;&lt;wsp:rsid wsp:val=&quot;003D7708&quot;/&gt;&lt;wsp:rsid wsp:val=&quot;003D7825&quot;/&gt;&lt;wsp:rsid wsp:val=&quot;003D7939&quot;/&gt;&lt;wsp:rsid wsp:val=&quot;003D7BD2&quot;/&gt;&lt;wsp:rsid wsp:val=&quot;003E082C&quot;/&gt;&lt;wsp:rsid wsp:val=&quot;003E0FB4&quot;/&gt;&lt;wsp:rsid wsp:val=&quot;003E1F24&quot;/&gt;&lt;wsp:rsid wsp:val=&quot;003E1FC3&quot;/&gt;&lt;wsp:rsid wsp:val=&quot;003E2457&quot;/&gt;&lt;wsp:rsid wsp:val=&quot;003E2F41&quot;/&gt;&lt;wsp:rsid wsp:val=&quot;003E318D&quot;/&gt;&lt;wsp:rsid wsp:val=&quot;003E3A22&quot;/&gt;&lt;wsp:rsid wsp:val=&quot;003E3F2C&quot;/&gt;&lt;wsp:rsid wsp:val=&quot;003E4385&quot;/&gt;&lt;wsp:rsid wsp:val=&quot;003E4D0B&quot;/&gt;&lt;wsp:rsid wsp:val=&quot;003E5421&quot;/&gt;&lt;wsp:rsid wsp:val=&quot;003E6006&quot;/&gt;&lt;wsp:rsid wsp:val=&quot;003E6194&quot;/&gt;&lt;wsp:rsid wsp:val=&quot;003E6AE4&quot;/&gt;&lt;wsp:rsid wsp:val=&quot;003E7B49&quot;/&gt;&lt;wsp:rsid wsp:val=&quot;003F00B5&quot;/&gt;&lt;wsp:rsid wsp:val=&quot;003F02BC&quot;/&gt;&lt;wsp:rsid wsp:val=&quot;003F0D28&quot;/&gt;&lt;wsp:rsid wsp:val=&quot;003F1B83&quot;/&gt;&lt;wsp:rsid wsp:val=&quot;003F301D&quot;/&gt;&lt;wsp:rsid wsp:val=&quot;003F312A&quot;/&gt;&lt;wsp:rsid wsp:val=&quot;003F358B&quot;/&gt;&lt;wsp:rsid wsp:val=&quot;003F3822&quot;/&gt;&lt;wsp:rsid wsp:val=&quot;003F3824&quot;/&gt;&lt;wsp:rsid wsp:val=&quot;003F3CF2&quot;/&gt;&lt;wsp:rsid wsp:val=&quot;003F4260&quot;/&gt;&lt;wsp:rsid wsp:val=&quot;003F47C4&quot;/&gt;&lt;wsp:rsid wsp:val=&quot;003F49AD&quot;/&gt;&lt;wsp:rsid wsp:val=&quot;003F52B9&quot;/&gt;&lt;wsp:rsid wsp:val=&quot;003F55DB&quot;/&gt;&lt;wsp:rsid wsp:val=&quot;003F5718&quot;/&gt;&lt;wsp:rsid wsp:val=&quot;003F5A44&quot;/&gt;&lt;wsp:rsid wsp:val=&quot;003F6198&quot;/&gt;&lt;wsp:rsid wsp:val=&quot;003F69E6&quot;/&gt;&lt;wsp:rsid wsp:val=&quot;003F7603&quot;/&gt;&lt;wsp:rsid wsp:val=&quot;003F7656&quot;/&gt;&lt;wsp:rsid wsp:val=&quot;003F7723&quot;/&gt;&lt;wsp:rsid wsp:val=&quot;003F7898&quot;/&gt;&lt;wsp:rsid wsp:val=&quot;003F7FA2&quot;/&gt;&lt;wsp:rsid wsp:val=&quot;003F7FE5&quot;/&gt;&lt;wsp:rsid wsp:val=&quot;00400387&quot;/&gt;&lt;wsp:rsid wsp:val=&quot;004003C3&quot;/&gt;&lt;wsp:rsid wsp:val=&quot;0040085B&quot;/&gt;&lt;wsp:rsid wsp:val=&quot;00401282&quot;/&gt;&lt;wsp:rsid wsp:val=&quot;00401BF2&quot;/&gt;&lt;wsp:rsid wsp:val=&quot;00401FE6&quot;/&gt;&lt;wsp:rsid wsp:val=&quot;0040219B&quot;/&gt;&lt;wsp:rsid wsp:val=&quot;00402A41&quot;/&gt;&lt;wsp:rsid wsp:val=&quot;00402B03&quot;/&gt;&lt;wsp:rsid wsp:val=&quot;00403B5F&quot;/&gt;&lt;wsp:rsid wsp:val=&quot;00403C7A&quot;/&gt;&lt;wsp:rsid wsp:val=&quot;00403D6A&quot;/&gt;&lt;wsp:rsid wsp:val=&quot;00403F43&quot;/&gt;&lt;wsp:rsid wsp:val=&quot;00404AF6&quot;/&gt;&lt;wsp:rsid wsp:val=&quot;00404C39&quot;/&gt;&lt;wsp:rsid wsp:val=&quot;00404CAC&quot;/&gt;&lt;wsp:rsid wsp:val=&quot;00404F44&quot;/&gt;&lt;wsp:rsid wsp:val=&quot;004050AD&quot;/&gt;&lt;wsp:rsid wsp:val=&quot;004051E7&quot;/&gt;&lt;wsp:rsid wsp:val=&quot;00405723&quot;/&gt;&lt;wsp:rsid wsp:val=&quot;00405BA1&quot;/&gt;&lt;wsp:rsid wsp:val=&quot;00405E1C&quot;/&gt;&lt;wsp:rsid wsp:val=&quot;00406782&quot;/&gt;&lt;wsp:rsid wsp:val=&quot;00406936&quot;/&gt;&lt;wsp:rsid wsp:val=&quot;00406A9C&quot;/&gt;&lt;wsp:rsid wsp:val=&quot;00406D06&quot;/&gt;&lt;wsp:rsid wsp:val=&quot;00406FBE&quot;/&gt;&lt;wsp:rsid wsp:val=&quot;00406FEB&quot;/&gt;&lt;wsp:rsid wsp:val=&quot;00407558&quot;/&gt;&lt;wsp:rsid wsp:val=&quot;00407577&quot;/&gt;&lt;wsp:rsid wsp:val=&quot;0040792E&quot;/&gt;&lt;wsp:rsid wsp:val=&quot;00407A0E&quot;/&gt;&lt;wsp:rsid wsp:val=&quot;00410520&quot;/&gt;&lt;wsp:rsid wsp:val=&quot;00410872&quot;/&gt;&lt;wsp:rsid wsp:val=&quot;004108F1&quot;/&gt;&lt;wsp:rsid wsp:val=&quot;004115F8&quot;/&gt;&lt;wsp:rsid wsp:val=&quot;00411840&quot;/&gt;&lt;wsp:rsid wsp:val=&quot;00411A59&quot;/&gt;&lt;wsp:rsid wsp:val=&quot;00411A8D&quot;/&gt;&lt;wsp:rsid wsp:val=&quot;00411C14&quot;/&gt;&lt;wsp:rsid wsp:val=&quot;00412262&quot;/&gt;&lt;wsp:rsid wsp:val=&quot;0041229B&quot;/&gt;&lt;wsp:rsid wsp:val=&quot;004124B1&quot;/&gt;&lt;wsp:rsid wsp:val=&quot;00412681&quot;/&gt;&lt;wsp:rsid wsp:val=&quot;00412790&quot;/&gt;&lt;wsp:rsid wsp:val=&quot;00412AAD&quot;/&gt;&lt;wsp:rsid wsp:val=&quot;00412C3C&quot;/&gt;&lt;wsp:rsid wsp:val=&quot;004133BD&quot;/&gt;&lt;wsp:rsid wsp:val=&quot;004138FD&quot;/&gt;&lt;wsp:rsid wsp:val=&quot;00413DBB&quot;/&gt;&lt;wsp:rsid wsp:val=&quot;00413E1A&quot;/&gt;&lt;wsp:rsid wsp:val=&quot;0041418D&quot;/&gt;&lt;wsp:rsid wsp:val=&quot;00414876&quot;/&gt;&lt;wsp:rsid wsp:val=&quot;00414A88&quot;/&gt;&lt;wsp:rsid wsp:val=&quot;00414BFA&quot;/&gt;&lt;wsp:rsid wsp:val=&quot;00414FBF&quot;/&gt;&lt;wsp:rsid wsp:val=&quot;004150BB&quot;/&gt;&lt;wsp:rsid wsp:val=&quot;004156AB&quot;/&gt;&lt;wsp:rsid wsp:val=&quot;004159C7&quot;/&gt;&lt;wsp:rsid wsp:val=&quot;00415A3E&quot;/&gt;&lt;wsp:rsid wsp:val=&quot;00415D18&quot;/&gt;&lt;wsp:rsid wsp:val=&quot;004162FA&quot;/&gt;&lt;wsp:rsid wsp:val=&quot;0041669F&quot;/&gt;&lt;wsp:rsid wsp:val=&quot;00416764&quot;/&gt;&lt;wsp:rsid wsp:val=&quot;004167EF&quot;/&gt;&lt;wsp:rsid wsp:val=&quot;004173DE&quot;/&gt;&lt;wsp:rsid wsp:val=&quot;004174FE&quot;/&gt;&lt;wsp:rsid wsp:val=&quot;004178AF&quot;/&gt;&lt;wsp:rsid wsp:val=&quot;004200A3&quot;/&gt;&lt;wsp:rsid wsp:val=&quot;00420214&quot;/&gt;&lt;wsp:rsid wsp:val=&quot;00420310&quot;/&gt;&lt;wsp:rsid wsp:val=&quot;00420637&quot;/&gt;&lt;wsp:rsid wsp:val=&quot;00420950&quot;/&gt;&lt;wsp:rsid wsp:val=&quot;00420961&quot;/&gt;&lt;wsp:rsid wsp:val=&quot;00420DC0&quot;/&gt;&lt;wsp:rsid wsp:val=&quot;0042119D&quot;/&gt;&lt;wsp:rsid wsp:val=&quot;004211D4&quot;/&gt;&lt;wsp:rsid wsp:val=&quot;0042146B&quot;/&gt;&lt;wsp:rsid wsp:val=&quot;0042153B&quot;/&gt;&lt;wsp:rsid wsp:val=&quot;0042174B&quot;/&gt;&lt;wsp:rsid wsp:val=&quot;00421B45&quot;/&gt;&lt;wsp:rsid wsp:val=&quot;00422258&quot;/&gt;&lt;wsp:rsid wsp:val=&quot;00422667&quot;/&gt;&lt;wsp:rsid wsp:val=&quot;004227B7&quot;/&gt;&lt;wsp:rsid wsp:val=&quot;00423311&quot;/&gt;&lt;wsp:rsid wsp:val=&quot;0042375B&quot;/&gt;&lt;wsp:rsid wsp:val=&quot;00423920&quot;/&gt;&lt;wsp:rsid wsp:val=&quot;00424061&quot;/&gt;&lt;wsp:rsid wsp:val=&quot;00424A2A&quot;/&gt;&lt;wsp:rsid wsp:val=&quot;00424EA2&quot;/&gt;&lt;wsp:rsid wsp:val=&quot;0042526D&quot;/&gt;&lt;wsp:rsid wsp:val=&quot;00425693&quot;/&gt;&lt;wsp:rsid wsp:val=&quot;0042576B&quot;/&gt;&lt;wsp:rsid wsp:val=&quot;004257CC&quot;/&gt;&lt;wsp:rsid wsp:val=&quot;00425A2E&quot;/&gt;&lt;wsp:rsid wsp:val=&quot;00425B9D&quot;/&gt;&lt;wsp:rsid wsp:val=&quot;00425E6B&quot;/&gt;&lt;wsp:rsid wsp:val=&quot;00425EA6&quot;/&gt;&lt;wsp:rsid wsp:val=&quot;00426065&quot;/&gt;&lt;wsp:rsid wsp:val=&quot;004269D4&quot;/&gt;&lt;wsp:rsid wsp:val=&quot;00426A8D&quot;/&gt;&lt;wsp:rsid wsp:val=&quot;0042750C&quot;/&gt;&lt;wsp:rsid wsp:val=&quot;00427B2B&quot;/&gt;&lt;wsp:rsid wsp:val=&quot;00427E57&quot;/&gt;&lt;wsp:rsid wsp:val=&quot;00427EE3&quot;/&gt;&lt;wsp:rsid wsp:val=&quot;00427F22&quot;/&gt;&lt;wsp:rsid wsp:val=&quot;00427F29&quot;/&gt;&lt;wsp:rsid wsp:val=&quot;00430073&quot;/&gt;&lt;wsp:rsid wsp:val=&quot;00430364&quot;/&gt;&lt;wsp:rsid wsp:val=&quot;004305F0&quot;/&gt;&lt;wsp:rsid wsp:val=&quot;004309CF&quot;/&gt;&lt;wsp:rsid wsp:val=&quot;00430EF7&quot;/&gt;&lt;wsp:rsid wsp:val=&quot;00431123&quot;/&gt;&lt;wsp:rsid wsp:val=&quot;0043125A&quot;/&gt;&lt;wsp:rsid wsp:val=&quot;0043175E&quot;/&gt;&lt;wsp:rsid wsp:val=&quot;00432271&quot;/&gt;&lt;wsp:rsid wsp:val=&quot;004326FB&quot;/&gt;&lt;wsp:rsid wsp:val=&quot;00432CAF&quot;/&gt;&lt;wsp:rsid wsp:val=&quot;00432D85&quot;/&gt;&lt;wsp:rsid wsp:val=&quot;00432DAF&quot;/&gt;&lt;wsp:rsid wsp:val=&quot;00432F1D&quot;/&gt;&lt;wsp:rsid wsp:val=&quot;004333D4&quot;/&gt;&lt;wsp:rsid wsp:val=&quot;00433453&quot;/&gt;&lt;wsp:rsid wsp:val=&quot;0043439C&quot;/&gt;&lt;wsp:rsid wsp:val=&quot;00434443&quot;/&gt;&lt;wsp:rsid wsp:val=&quot;00434CC4&quot;/&gt;&lt;wsp:rsid wsp:val=&quot;00434EC6&quot;/&gt;&lt;wsp:rsid wsp:val=&quot;00434F2E&quot;/&gt;&lt;wsp:rsid wsp:val=&quot;0043559E&quot;/&gt;&lt;wsp:rsid wsp:val=&quot;00436933&quot;/&gt;&lt;wsp:rsid wsp:val=&quot;00437013&quot;/&gt;&lt;wsp:rsid wsp:val=&quot;004372B2&quot;/&gt;&lt;wsp:rsid wsp:val=&quot;00437685&quot;/&gt;&lt;wsp:rsid wsp:val=&quot;004378CF&quot;/&gt;&lt;wsp:rsid wsp:val=&quot;00437B23&quot;/&gt;&lt;wsp:rsid wsp:val=&quot;00437BDF&quot;/&gt;&lt;wsp:rsid wsp:val=&quot;004403BB&quot;/&gt;&lt;wsp:rsid wsp:val=&quot;0044059C&quot;/&gt;&lt;wsp:rsid wsp:val=&quot;00440696&quot;/&gt;&lt;wsp:rsid wsp:val=&quot;00440C61&quot;/&gt;&lt;wsp:rsid wsp:val=&quot;00440D18&quot;/&gt;&lt;wsp:rsid wsp:val=&quot;004415BA&quot;/&gt;&lt;wsp:rsid wsp:val=&quot;004418D6&quot;/&gt;&lt;wsp:rsid wsp:val=&quot;00442934&quot;/&gt;&lt;wsp:rsid wsp:val=&quot;00442A02&quot;/&gt;&lt;wsp:rsid wsp:val=&quot;00442F92&quot;/&gt;&lt;wsp:rsid wsp:val=&quot;004430B1&quot;/&gt;&lt;wsp:rsid wsp:val=&quot;0044355A&quot;/&gt;&lt;wsp:rsid wsp:val=&quot;00443662&quot;/&gt;&lt;wsp:rsid wsp:val=&quot;0044367F&quot;/&gt;&lt;wsp:rsid wsp:val=&quot;00443C5F&quot;/&gt;&lt;wsp:rsid wsp:val=&quot;0044471D&quot;/&gt;&lt;wsp:rsid wsp:val=&quot;00444943&quot;/&gt;&lt;wsp:rsid wsp:val=&quot;00444B57&quot;/&gt;&lt;wsp:rsid wsp:val=&quot;00445565&quot;/&gt;&lt;wsp:rsid wsp:val=&quot;004458E1&quot;/&gt;&lt;wsp:rsid wsp:val=&quot;00445D5D&quot;/&gt;&lt;wsp:rsid wsp:val=&quot;00445D78&quot;/&gt;&lt;wsp:rsid wsp:val=&quot;00445D7A&quot;/&gt;&lt;wsp:rsid wsp:val=&quot;00445F0C&quot;/&gt;&lt;wsp:rsid wsp:val=&quot;00446609&quot;/&gt;&lt;wsp:rsid wsp:val=&quot;00446DC7&quot;/&gt;&lt;wsp:rsid wsp:val=&quot;00447185&quot;/&gt;&lt;wsp:rsid wsp:val=&quot;00447D09&quot;/&gt;&lt;wsp:rsid wsp:val=&quot;00447D3B&quot;/&gt;&lt;wsp:rsid wsp:val=&quot;00447EF5&quot;/&gt;&lt;wsp:rsid wsp:val=&quot;0045044F&quot;/&gt;&lt;wsp:rsid wsp:val=&quot;004507B5&quot;/&gt;&lt;wsp:rsid wsp:val=&quot;00450EC7&quot;/&gt;&lt;wsp:rsid wsp:val=&quot;00451231&quot;/&gt;&lt;wsp:rsid wsp:val=&quot;004513BC&quot;/&gt;&lt;wsp:rsid wsp:val=&quot;00451845&quot;/&gt;&lt;wsp:rsid wsp:val=&quot;00451E8B&quot;/&gt;&lt;wsp:rsid wsp:val=&quot;00452281&quot;/&gt;&lt;wsp:rsid wsp:val=&quot;0045309C&quot;/&gt;&lt;wsp:rsid wsp:val=&quot;004530EA&quot;/&gt;&lt;wsp:rsid wsp:val=&quot;00453494&quot;/&gt;&lt;wsp:rsid wsp:val=&quot;00453808&quot;/&gt;&lt;wsp:rsid wsp:val=&quot;00453B86&quot;/&gt;&lt;wsp:rsid wsp:val=&quot;00454072&quot;/&gt;&lt;wsp:rsid wsp:val=&quot;004543D8&quot;/&gt;&lt;wsp:rsid wsp:val=&quot;004544F7&quot;/&gt;&lt;wsp:rsid wsp:val=&quot;00454EDD&quot;/&gt;&lt;wsp:rsid wsp:val=&quot;004556C3&quot;/&gt;&lt;wsp:rsid wsp:val=&quot;004561BA&quot;/&gt;&lt;wsp:rsid wsp:val=&quot;00457720&quot;/&gt;&lt;wsp:rsid wsp:val=&quot;00457C67&quot;/&gt;&lt;wsp:rsid wsp:val=&quot;00457D35&quot;/&gt;&lt;wsp:rsid wsp:val=&quot;00460A21&quot;/&gt;&lt;wsp:rsid wsp:val=&quot;00460B12&quot;/&gt;&lt;wsp:rsid wsp:val=&quot;00460B69&quot;/&gt;&lt;wsp:rsid wsp:val=&quot;00460E73&quot;/&gt;&lt;wsp:rsid wsp:val=&quot;00461270&quot;/&gt;&lt;wsp:rsid wsp:val=&quot;004615B3&quot;/&gt;&lt;wsp:rsid wsp:val=&quot;00461BEE&quot;/&gt;&lt;wsp:rsid wsp:val=&quot;00461F74&quot;/&gt;&lt;wsp:rsid wsp:val=&quot;0046225A&quot;/&gt;&lt;wsp:rsid wsp:val=&quot;00462B46&quot;/&gt;&lt;wsp:rsid wsp:val=&quot;004632E7&quot;/&gt;&lt;wsp:rsid wsp:val=&quot;0046336C&quot;/&gt;&lt;wsp:rsid wsp:val=&quot;00463D3B&quot;/&gt;&lt;wsp:rsid wsp:val=&quot;00464308&quot;/&gt;&lt;wsp:rsid wsp:val=&quot;00464419&quot;/&gt;&lt;wsp:rsid wsp:val=&quot;00464CBE&quot;/&gt;&lt;wsp:rsid wsp:val=&quot;004663A6&quot;/&gt;&lt;wsp:rsid wsp:val=&quot;004671CB&quot;/&gt;&lt;wsp:rsid wsp:val=&quot;00467B82&quot;/&gt;&lt;wsp:rsid wsp:val=&quot;00467D8C&quot;/&gt;&lt;wsp:rsid wsp:val=&quot;00470198&quot;/&gt;&lt;wsp:rsid wsp:val=&quot;004707C0&quot;/&gt;&lt;wsp:rsid wsp:val=&quot;00470E05&quot;/&gt;&lt;wsp:rsid wsp:val=&quot;00470F97&quot;/&gt;&lt;wsp:rsid wsp:val=&quot;004714BD&quot;/&gt;&lt;wsp:rsid wsp:val=&quot;004717D8&quot;/&gt;&lt;wsp:rsid wsp:val=&quot;00471AE0&quot;/&gt;&lt;wsp:rsid wsp:val=&quot;00471C70&quot;/&gt;&lt;wsp:rsid wsp:val=&quot;0047256F&quot;/&gt;&lt;wsp:rsid wsp:val=&quot;004731CD&quot;/&gt;&lt;wsp:rsid wsp:val=&quot;00473373&quot;/&gt;&lt;wsp:rsid wsp:val=&quot;004733A7&quot;/&gt;&lt;wsp:rsid wsp:val=&quot;0047373D&quot;/&gt;&lt;wsp:rsid wsp:val=&quot;00473C42&quot;/&gt;&lt;wsp:rsid wsp:val=&quot;00474357&quot;/&gt;&lt;wsp:rsid wsp:val=&quot;00474440&quot;/&gt;&lt;wsp:rsid wsp:val=&quot;00474871&quot;/&gt;&lt;wsp:rsid wsp:val=&quot;00474AB8&quot;/&gt;&lt;wsp:rsid wsp:val=&quot;00474DA9&quot;/&gt;&lt;wsp:rsid wsp:val=&quot;00474F6C&quot;/&gt;&lt;wsp:rsid wsp:val=&quot;0047506E&quot;/&gt;&lt;wsp:rsid wsp:val=&quot;00475392&quot;/&gt;&lt;wsp:rsid wsp:val=&quot;00475A57&quot;/&gt;&lt;wsp:rsid wsp:val=&quot;00475EE7&quot;/&gt;&lt;wsp:rsid wsp:val=&quot;00476076&quot;/&gt;&lt;wsp:rsid wsp:val=&quot;004764D9&quot;/&gt;&lt;wsp:rsid wsp:val=&quot;004766AD&quot;/&gt;&lt;wsp:rsid wsp:val=&quot;00476FEF&quot;/&gt;&lt;wsp:rsid wsp:val=&quot;004770EE&quot;/&gt;&lt;wsp:rsid wsp:val=&quot;00477419&quot;/&gt;&lt;wsp:rsid wsp:val=&quot;00477435&quot;/&gt;&lt;wsp:rsid wsp:val=&quot;004777A3&quot;/&gt;&lt;wsp:rsid wsp:val=&quot;00477B40&quot;/&gt;&lt;wsp:rsid wsp:val=&quot;00477F48&quot;/&gt;&lt;wsp:rsid wsp:val=&quot;00480666&quot;/&gt;&lt;wsp:rsid wsp:val=&quot;00480677&quot;/&gt;&lt;wsp:rsid wsp:val=&quot;00480964&quot;/&gt;&lt;wsp:rsid wsp:val=&quot;00480B56&quot;/&gt;&lt;wsp:rsid wsp:val=&quot;00480F48&quot;/&gt;&lt;wsp:rsid wsp:val=&quot;004811D2&quot;/&gt;&lt;wsp:rsid wsp:val=&quot;00481509&quot;/&gt;&lt;wsp:rsid wsp:val=&quot;00481DAC&quot;/&gt;&lt;wsp:rsid wsp:val=&quot;004824A8&quot;/&gt;&lt;wsp:rsid wsp:val=&quot;00482831&quot;/&gt;&lt;wsp:rsid wsp:val=&quot;004828FD&quot;/&gt;&lt;wsp:rsid wsp:val=&quot;004829BB&quot;/&gt;&lt;wsp:rsid wsp:val=&quot;00482A09&quot;/&gt;&lt;wsp:rsid wsp:val=&quot;00482AEF&quot;/&gt;&lt;wsp:rsid wsp:val=&quot;00482CFC&quot;/&gt;&lt;wsp:rsid wsp:val=&quot;00482E6F&quot;/&gt;&lt;wsp:rsid wsp:val=&quot;00482E77&quot;/&gt;&lt;wsp:rsid wsp:val=&quot;004834EF&quot;/&gt;&lt;wsp:rsid wsp:val=&quot;0048428D&quot;/&gt;&lt;wsp:rsid wsp:val=&quot;00484688&quot;/&gt;&lt;wsp:rsid wsp:val=&quot;00484E25&quot;/&gt;&lt;wsp:rsid wsp:val=&quot;00485434&quot;/&gt;&lt;wsp:rsid wsp:val=&quot;004855AA&quot;/&gt;&lt;wsp:rsid wsp:val=&quot;0048571B&quot;/&gt;&lt;wsp:rsid wsp:val=&quot;00485737&quot;/&gt;&lt;wsp:rsid wsp:val=&quot;00485C8A&quot;/&gt;&lt;wsp:rsid wsp:val=&quot;00485D93&quot;/&gt;&lt;wsp:rsid wsp:val=&quot;00486759&quot;/&gt;&lt;wsp:rsid wsp:val=&quot;00486B42&quot;/&gt;&lt;wsp:rsid wsp:val=&quot;00486D6E&quot;/&gt;&lt;wsp:rsid wsp:val=&quot;0048736A&quot;/&gt;&lt;wsp:rsid wsp:val=&quot;00487C37&quot;/&gt;&lt;wsp:rsid wsp:val=&quot;00487DDD&quot;/&gt;&lt;wsp:rsid wsp:val=&quot;00487FC5&quot;/&gt;&lt;wsp:rsid wsp:val=&quot;0049012B&quot;/&gt;&lt;wsp:rsid wsp:val=&quot;004908E1&quot;/&gt;&lt;wsp:rsid wsp:val=&quot;00490E51&quot;/&gt;&lt;wsp:rsid wsp:val=&quot;004911D2&quot;/&gt;&lt;wsp:rsid wsp:val=&quot;00491870&quot;/&gt;&lt;wsp:rsid wsp:val=&quot;00491A07&quot;/&gt;&lt;wsp:rsid wsp:val=&quot;00491B0B&quot;/&gt;&lt;wsp:rsid wsp:val=&quot;00492691&quot;/&gt;&lt;wsp:rsid wsp:val=&quot;004926CC&quot;/&gt;&lt;wsp:rsid wsp:val=&quot;00493569&quot;/&gt;&lt;wsp:rsid wsp:val=&quot;00493946&quot;/&gt;&lt;wsp:rsid wsp:val=&quot;00493A1D&quot;/&gt;&lt;wsp:rsid wsp:val=&quot;00493ADC&quot;/&gt;&lt;wsp:rsid wsp:val=&quot;0049443A&quot;/&gt;&lt;wsp:rsid wsp:val=&quot;004946BF&quot;/&gt;&lt;wsp:rsid wsp:val=&quot;00494BAB&quot;/&gt;&lt;wsp:rsid wsp:val=&quot;00494C65&quot;/&gt;&lt;wsp:rsid wsp:val=&quot;00494E34&quot;/&gt;&lt;wsp:rsid wsp:val=&quot;004950F9&quot;/&gt;&lt;wsp:rsid wsp:val=&quot;00495239&quot;/&gt;&lt;wsp:rsid wsp:val=&quot;004952F9&quot;/&gt;&lt;wsp:rsid wsp:val=&quot;00495E52&quot;/&gt;&lt;wsp:rsid wsp:val=&quot;00495FDF&quot;/&gt;&lt;wsp:rsid wsp:val=&quot;00496359&quot;/&gt;&lt;wsp:rsid wsp:val=&quot;00496F20&quot;/&gt;&lt;wsp:rsid wsp:val=&quot;004973F4&quot;/&gt;&lt;wsp:rsid wsp:val=&quot;00497864&quot;/&gt;&lt;wsp:rsid wsp:val=&quot;00497C56&quot;/&gt;&lt;wsp:rsid wsp:val=&quot;004A0BA1&quot;/&gt;&lt;wsp:rsid wsp:val=&quot;004A0E26&quot;/&gt;&lt;wsp:rsid wsp:val=&quot;004A0F6B&quot;/&gt;&lt;wsp:rsid wsp:val=&quot;004A1001&quot;/&gt;&lt;wsp:rsid wsp:val=&quot;004A11DA&quot;/&gt;&lt;wsp:rsid wsp:val=&quot;004A1386&quot;/&gt;&lt;wsp:rsid wsp:val=&quot;004A1462&quot;/&gt;&lt;wsp:rsid wsp:val=&quot;004A160B&quot;/&gt;&lt;wsp:rsid wsp:val=&quot;004A1692&quot;/&gt;&lt;wsp:rsid wsp:val=&quot;004A16ED&quot;/&gt;&lt;wsp:rsid wsp:val=&quot;004A1A30&quot;/&gt;&lt;wsp:rsid wsp:val=&quot;004A2234&quot;/&gt;&lt;wsp:rsid wsp:val=&quot;004A28CF&quot;/&gt;&lt;wsp:rsid wsp:val=&quot;004A3052&quot;/&gt;&lt;wsp:rsid wsp:val=&quot;004A3D49&quot;/&gt;&lt;wsp:rsid wsp:val=&quot;004A3D54&quot;/&gt;&lt;wsp:rsid wsp:val=&quot;004A4198&quot;/&gt;&lt;wsp:rsid wsp:val=&quot;004A43AC&quot;/&gt;&lt;wsp:rsid wsp:val=&quot;004A566E&quot;/&gt;&lt;wsp:rsid wsp:val=&quot;004A56AA&quot;/&gt;&lt;wsp:rsid wsp:val=&quot;004A57BD&quot;/&gt;&lt;wsp:rsid wsp:val=&quot;004A5B25&quot;/&gt;&lt;wsp:rsid wsp:val=&quot;004A5CF1&quot;/&gt;&lt;wsp:rsid wsp:val=&quot;004A6156&quot;/&gt;&lt;wsp:rsid wsp:val=&quot;004A7288&quot;/&gt;&lt;wsp:rsid wsp:val=&quot;004A738E&quot;/&gt;&lt;wsp:rsid wsp:val=&quot;004A749B&quot;/&gt;&lt;wsp:rsid wsp:val=&quot;004A75BC&quot;/&gt;&lt;wsp:rsid wsp:val=&quot;004A7820&quot;/&gt;&lt;wsp:rsid wsp:val=&quot;004A798F&quot;/&gt;&lt;wsp:rsid wsp:val=&quot;004B017D&quot;/&gt;&lt;wsp:rsid wsp:val=&quot;004B08F7&quot;/&gt;&lt;wsp:rsid wsp:val=&quot;004B0CB0&quot;/&gt;&lt;wsp:rsid wsp:val=&quot;004B0DB4&quot;/&gt;&lt;wsp:rsid wsp:val=&quot;004B13CC&quot;/&gt;&lt;wsp:rsid wsp:val=&quot;004B1A56&quot;/&gt;&lt;wsp:rsid wsp:val=&quot;004B1D3A&quot;/&gt;&lt;wsp:rsid wsp:val=&quot;004B1E13&quot;/&gt;&lt;wsp:rsid wsp:val=&quot;004B2049&quot;/&gt;&lt;wsp:rsid wsp:val=&quot;004B25A5&quot;/&gt;&lt;wsp:rsid wsp:val=&quot;004B25AD&quot;/&gt;&lt;wsp:rsid wsp:val=&quot;004B28A4&quot;/&gt;&lt;wsp:rsid wsp:val=&quot;004B305B&quot;/&gt;&lt;wsp:rsid wsp:val=&quot;004B32EA&quot;/&gt;&lt;wsp:rsid wsp:val=&quot;004B3842&quot;/&gt;&lt;wsp:rsid wsp:val=&quot;004B3913&quot;/&gt;&lt;wsp:rsid wsp:val=&quot;004B3D1E&quot;/&gt;&lt;wsp:rsid wsp:val=&quot;004B3DA5&quot;/&gt;&lt;wsp:rsid wsp:val=&quot;004B463A&quot;/&gt;&lt;wsp:rsid wsp:val=&quot;004B5391&quot;/&gt;&lt;wsp:rsid wsp:val=&quot;004B5A7F&quot;/&gt;&lt;wsp:rsid wsp:val=&quot;004B62D7&quot;/&gt;&lt;wsp:rsid wsp:val=&quot;004B6813&quot;/&gt;&lt;wsp:rsid wsp:val=&quot;004B6B22&quot;/&gt;&lt;wsp:rsid wsp:val=&quot;004B736F&quot;/&gt;&lt;wsp:rsid wsp:val=&quot;004B7E32&quot;/&gt;&lt;wsp:rsid wsp:val=&quot;004B7E5E&quot;/&gt;&lt;wsp:rsid wsp:val=&quot;004C0204&quot;/&gt;&lt;wsp:rsid wsp:val=&quot;004C0B03&quot;/&gt;&lt;wsp:rsid wsp:val=&quot;004C0D39&quot;/&gt;&lt;wsp:rsid wsp:val=&quot;004C0EB9&quot;/&gt;&lt;wsp:rsid wsp:val=&quot;004C175E&quot;/&gt;&lt;wsp:rsid wsp:val=&quot;004C1AC0&quot;/&gt;&lt;wsp:rsid wsp:val=&quot;004C1B88&quot;/&gt;&lt;wsp:rsid wsp:val=&quot;004C1C66&quot;/&gt;&lt;wsp:rsid wsp:val=&quot;004C1FE9&quot;/&gt;&lt;wsp:rsid wsp:val=&quot;004C24E4&quot;/&gt;&lt;wsp:rsid wsp:val=&quot;004C2BAA&quot;/&gt;&lt;wsp:rsid wsp:val=&quot;004C2D01&quot;/&gt;&lt;wsp:rsid wsp:val=&quot;004C308B&quot;/&gt;&lt;wsp:rsid wsp:val=&quot;004C30E6&quot;/&gt;&lt;wsp:rsid wsp:val=&quot;004C31B1&quot;/&gt;&lt;wsp:rsid wsp:val=&quot;004C3237&quot;/&gt;&lt;wsp:rsid wsp:val=&quot;004C3269&quot;/&gt;&lt;wsp:rsid wsp:val=&quot;004C3374&quot;/&gt;&lt;wsp:rsid wsp:val=&quot;004C3F7C&quot;/&gt;&lt;wsp:rsid wsp:val=&quot;004C48BA&quot;/&gt;&lt;wsp:rsid wsp:val=&quot;004C4B35&quot;/&gt;&lt;wsp:rsid wsp:val=&quot;004C4E5B&quot;/&gt;&lt;wsp:rsid wsp:val=&quot;004C5529&quot;/&gt;&lt;wsp:rsid wsp:val=&quot;004C5B2C&quot;/&gt;&lt;wsp:rsid wsp:val=&quot;004C5BEE&quot;/&gt;&lt;wsp:rsid wsp:val=&quot;004C67A9&quot;/&gt;&lt;wsp:rsid wsp:val=&quot;004C685E&quot;/&gt;&lt;wsp:rsid wsp:val=&quot;004C6AA6&quot;/&gt;&lt;wsp:rsid wsp:val=&quot;004C6F82&quot;/&gt;&lt;wsp:rsid wsp:val=&quot;004C70E3&quot;/&gt;&lt;wsp:rsid wsp:val=&quot;004C795A&quot;/&gt;&lt;wsp:rsid wsp:val=&quot;004C7F05&quot;/&gt;&lt;wsp:rsid wsp:val=&quot;004C7F72&quot;/&gt;&lt;wsp:rsid wsp:val=&quot;004D0624&quot;/&gt;&lt;wsp:rsid wsp:val=&quot;004D069E&quot;/&gt;&lt;wsp:rsid wsp:val=&quot;004D0A30&quot;/&gt;&lt;wsp:rsid wsp:val=&quot;004D103C&quot;/&gt;&lt;wsp:rsid wsp:val=&quot;004D103D&quot;/&gt;&lt;wsp:rsid wsp:val=&quot;004D1257&quot;/&gt;&lt;wsp:rsid wsp:val=&quot;004D1BC5&quot;/&gt;&lt;wsp:rsid wsp:val=&quot;004D2749&quot;/&gt;&lt;wsp:rsid wsp:val=&quot;004D2BCF&quot;/&gt;&lt;wsp:rsid wsp:val=&quot;004D2F23&quot;/&gt;&lt;wsp:rsid wsp:val=&quot;004D39BF&quot;/&gt;&lt;wsp:rsid wsp:val=&quot;004D3CE5&quot;/&gt;&lt;wsp:rsid wsp:val=&quot;004D3E8E&quot;/&gt;&lt;wsp:rsid wsp:val=&quot;004D3F96&quot;/&gt;&lt;wsp:rsid wsp:val=&quot;004D41AC&quot;/&gt;&lt;wsp:rsid wsp:val=&quot;004D45B6&quot;/&gt;&lt;wsp:rsid wsp:val=&quot;004D4902&quot;/&gt;&lt;wsp:rsid wsp:val=&quot;004D4A44&quot;/&gt;&lt;wsp:rsid wsp:val=&quot;004D4A4E&quot;/&gt;&lt;wsp:rsid wsp:val=&quot;004D4E3D&quot;/&gt;&lt;wsp:rsid wsp:val=&quot;004D4E7C&quot;/&gt;&lt;wsp:rsid wsp:val=&quot;004D5378&quot;/&gt;&lt;wsp:rsid wsp:val=&quot;004D549A&quot;/&gt;&lt;wsp:rsid wsp:val=&quot;004D5A1E&quot;/&gt;&lt;wsp:rsid wsp:val=&quot;004D60FA&quot;/&gt;&lt;wsp:rsid wsp:val=&quot;004D62B1&quot;/&gt;&lt;wsp:rsid wsp:val=&quot;004D65C2&quot;/&gt;&lt;wsp:rsid wsp:val=&quot;004D673E&quot;/&gt;&lt;wsp:rsid wsp:val=&quot;004D6AEB&quot;/&gt;&lt;wsp:rsid wsp:val=&quot;004D6DEB&quot;/&gt;&lt;wsp:rsid wsp:val=&quot;004D7005&quot;/&gt;&lt;wsp:rsid wsp:val=&quot;004D7503&quot;/&gt;&lt;wsp:rsid wsp:val=&quot;004D7683&quot;/&gt;&lt;wsp:rsid wsp:val=&quot;004D78AA&quot;/&gt;&lt;wsp:rsid wsp:val=&quot;004D7F4A&quot;/&gt;&lt;wsp:rsid wsp:val=&quot;004E0129&quot;/&gt;&lt;wsp:rsid wsp:val=&quot;004E0554&quot;/&gt;&lt;wsp:rsid wsp:val=&quot;004E1256&quot;/&gt;&lt;wsp:rsid wsp:val=&quot;004E12AD&quot;/&gt;&lt;wsp:rsid wsp:val=&quot;004E1459&quot;/&gt;&lt;wsp:rsid wsp:val=&quot;004E166C&quot;/&gt;&lt;wsp:rsid wsp:val=&quot;004E17E1&quot;/&gt;&lt;wsp:rsid wsp:val=&quot;004E1970&quot;/&gt;&lt;wsp:rsid wsp:val=&quot;004E19C7&quot;/&gt;&lt;wsp:rsid wsp:val=&quot;004E19D7&quot;/&gt;&lt;wsp:rsid wsp:val=&quot;004E1AA7&quot;/&gt;&lt;wsp:rsid wsp:val=&quot;004E1BD3&quot;/&gt;&lt;wsp:rsid wsp:val=&quot;004E1C67&quot;/&gt;&lt;wsp:rsid wsp:val=&quot;004E2275&quot;/&gt;&lt;wsp:rsid wsp:val=&quot;004E29D7&quot;/&gt;&lt;wsp:rsid wsp:val=&quot;004E32AA&quot;/&gt;&lt;wsp:rsid wsp:val=&quot;004E3901&quot;/&gt;&lt;wsp:rsid wsp:val=&quot;004E3A0C&quot;/&gt;&lt;wsp:rsid wsp:val=&quot;004E3C27&quot;/&gt;&lt;wsp:rsid wsp:val=&quot;004E4357&quot;/&gt;&lt;wsp:rsid wsp:val=&quot;004E4669&quot;/&gt;&lt;wsp:rsid wsp:val=&quot;004E4CCB&quot;/&gt;&lt;wsp:rsid wsp:val=&quot;004E5E60&quot;/&gt;&lt;wsp:rsid wsp:val=&quot;004E5EEC&quot;/&gt;&lt;wsp:rsid wsp:val=&quot;004E6088&quot;/&gt;&lt;wsp:rsid wsp:val=&quot;004E6205&quot;/&gt;&lt;wsp:rsid wsp:val=&quot;004E6216&quot;/&gt;&lt;wsp:rsid wsp:val=&quot;004E6A9C&quot;/&gt;&lt;wsp:rsid wsp:val=&quot;004E6DC8&quot;/&gt;&lt;wsp:rsid wsp:val=&quot;004E6ED4&quot;/&gt;&lt;wsp:rsid wsp:val=&quot;004E7D2D&quot;/&gt;&lt;wsp:rsid wsp:val=&quot;004F03F3&quot;/&gt;&lt;wsp:rsid wsp:val=&quot;004F0AAB&quot;/&gt;&lt;wsp:rsid wsp:val=&quot;004F0BD1&quot;/&gt;&lt;wsp:rsid wsp:val=&quot;004F0F9D&quot;/&gt;&lt;wsp:rsid wsp:val=&quot;004F11CB&quot;/&gt;&lt;wsp:rsid wsp:val=&quot;004F156A&quot;/&gt;&lt;wsp:rsid wsp:val=&quot;004F1B7A&quot;/&gt;&lt;wsp:rsid wsp:val=&quot;004F2D0B&quot;/&gt;&lt;wsp:rsid wsp:val=&quot;004F2F7E&quot;/&gt;&lt;wsp:rsid wsp:val=&quot;004F310E&quot;/&gt;&lt;wsp:rsid wsp:val=&quot;004F3522&quot;/&gt;&lt;wsp:rsid wsp:val=&quot;004F3C50&quot;/&gt;&lt;wsp:rsid wsp:val=&quot;004F3F65&quot;/&gt;&lt;wsp:rsid wsp:val=&quot;004F405A&quot;/&gt;&lt;wsp:rsid wsp:val=&quot;004F449C&quot;/&gt;&lt;wsp:rsid wsp:val=&quot;004F4537&quot;/&gt;&lt;wsp:rsid wsp:val=&quot;004F5141&quot;/&gt;&lt;wsp:rsid wsp:val=&quot;004F58A3&quot;/&gt;&lt;wsp:rsid wsp:val=&quot;004F59F5&quot;/&gt;&lt;wsp:rsid wsp:val=&quot;004F5EC1&quot;/&gt;&lt;wsp:rsid wsp:val=&quot;004F686F&quot;/&gt;&lt;wsp:rsid wsp:val=&quot;004F6955&quot;/&gt;&lt;wsp:rsid wsp:val=&quot;004F707D&quot;/&gt;&lt;wsp:rsid wsp:val=&quot;004F731A&quot;/&gt;&lt;wsp:rsid wsp:val=&quot;004F74F8&quot;/&gt;&lt;wsp:rsid wsp:val=&quot;004F752B&quot;/&gt;&lt;wsp:rsid wsp:val=&quot;004F7D84&quot;/&gt;&lt;wsp:rsid wsp:val=&quot;00500957&quot;/&gt;&lt;wsp:rsid wsp:val=&quot;00501114&quot;/&gt;&lt;wsp:rsid wsp:val=&quot;00501160&quot;/&gt;&lt;wsp:rsid wsp:val=&quot;0050135A&quot;/&gt;&lt;wsp:rsid wsp:val=&quot;00501B2E&quot;/&gt;&lt;wsp:rsid wsp:val=&quot;00501BF5&quot;/&gt;&lt;wsp:rsid wsp:val=&quot;00501CD7&quot;/&gt;&lt;wsp:rsid wsp:val=&quot;00501FA8&quot;/&gt;&lt;wsp:rsid wsp:val=&quot;0050233A&quot;/&gt;&lt;wsp:rsid wsp:val=&quot;0050278B&quot;/&gt;&lt;wsp:rsid wsp:val=&quot;00502EDD&quot;/&gt;&lt;wsp:rsid wsp:val=&quot;00502EFF&quot;/&gt;&lt;wsp:rsid wsp:val=&quot;005031DD&quot;/&gt;&lt;wsp:rsid wsp:val=&quot;00503735&quot;/&gt;&lt;wsp:rsid wsp:val=&quot;005044AD&quot;/&gt;&lt;wsp:rsid wsp:val=&quot;00504ADC&quot;/&gt;&lt;wsp:rsid wsp:val=&quot;00505A03&quot;/&gt;&lt;wsp:rsid wsp:val=&quot;00505A4A&quot;/&gt;&lt;wsp:rsid wsp:val=&quot;00505FD6&quot;/&gt;&lt;wsp:rsid wsp:val=&quot;005060E4&quot;/&gt;&lt;wsp:rsid wsp:val=&quot;0050620E&quot;/&gt;&lt;wsp:rsid wsp:val=&quot;005063CF&quot;/&gt;&lt;wsp:rsid wsp:val=&quot;005064B8&quot;/&gt;&lt;wsp:rsid wsp:val=&quot;00506A24&quot;/&gt;&lt;wsp:rsid wsp:val=&quot;00506B1F&quot;/&gt;&lt;wsp:rsid wsp:val=&quot;00506FC8&quot;/&gt;&lt;wsp:rsid wsp:val=&quot;00507322&quot;/&gt;&lt;wsp:rsid wsp:val=&quot;00507A05&quot;/&gt;&lt;wsp:rsid wsp:val=&quot;00507B43&quot;/&gt;&lt;wsp:rsid wsp:val=&quot;00507D99&quot;/&gt;&lt;wsp:rsid wsp:val=&quot;00507EB9&quot;/&gt;&lt;wsp:rsid wsp:val=&quot;005105A2&quot;/&gt;&lt;wsp:rsid wsp:val=&quot;005107D4&quot;/&gt;&lt;wsp:rsid wsp:val=&quot;0051159D&quot;/&gt;&lt;wsp:rsid wsp:val=&quot;00511742&quot;/&gt;&lt;wsp:rsid wsp:val=&quot;00511BA5&quot;/&gt;&lt;wsp:rsid wsp:val=&quot;00512868&quot;/&gt;&lt;wsp:rsid wsp:val=&quot;00512D30&quot;/&gt;&lt;wsp:rsid wsp:val=&quot;005135BE&quot;/&gt;&lt;wsp:rsid wsp:val=&quot;00513C73&quot;/&gt;&lt;wsp:rsid wsp:val=&quot;00513DE8&quot;/&gt;&lt;wsp:rsid wsp:val=&quot;00514538&quot;/&gt;&lt;wsp:rsid wsp:val=&quot;005149CE&quot;/&gt;&lt;wsp:rsid wsp:val=&quot;00514CA5&quot;/&gt;&lt;wsp:rsid wsp:val=&quot;00515113&quot;/&gt;&lt;wsp:rsid wsp:val=&quot;00515416&quot;/&gt;&lt;wsp:rsid wsp:val=&quot;005154C2&quot;/&gt;&lt;wsp:rsid wsp:val=&quot;00515511&quot;/&gt;&lt;wsp:rsid wsp:val=&quot;00515893&quot;/&gt;&lt;wsp:rsid wsp:val=&quot;005160AB&quot;/&gt;&lt;wsp:rsid wsp:val=&quot;0051655B&quot;/&gt;&lt;wsp:rsid wsp:val=&quot;00516982&quot;/&gt;&lt;wsp:rsid wsp:val=&quot;00516C8D&quot;/&gt;&lt;wsp:rsid wsp:val=&quot;00516FA8&quot;/&gt;&lt;wsp:rsid wsp:val=&quot;00517162&quot;/&gt;&lt;wsp:rsid wsp:val=&quot;00517177&quot;/&gt;&lt;wsp:rsid wsp:val=&quot;005173B9&quot;/&gt;&lt;wsp:rsid wsp:val=&quot;0051750E&quot;/&gt;&lt;wsp:rsid wsp:val=&quot;00517DC4&quot;/&gt;&lt;wsp:rsid wsp:val=&quot;00517DFD&quot;/&gt;&lt;wsp:rsid wsp:val=&quot;00517FF6&quot;/&gt;&lt;wsp:rsid wsp:val=&quot;0052011B&quot;/&gt;&lt;wsp:rsid wsp:val=&quot;005201C1&quot;/&gt;&lt;wsp:rsid wsp:val=&quot;005203E0&quot;/&gt;&lt;wsp:rsid wsp:val=&quot;00520640&quot;/&gt;&lt;wsp:rsid wsp:val=&quot;00520A17&quot;/&gt;&lt;wsp:rsid wsp:val=&quot;00520AD3&quot;/&gt;&lt;wsp:rsid wsp:val=&quot;00520AFE&quot;/&gt;&lt;wsp:rsid wsp:val=&quot;00520C42&quot;/&gt;&lt;wsp:rsid wsp:val=&quot;00520F31&quot;/&gt;&lt;wsp:rsid wsp:val=&quot;00520FBB&quot;/&gt;&lt;wsp:rsid wsp:val=&quot;00521106&quot;/&gt;&lt;wsp:rsid wsp:val=&quot;00521124&quot;/&gt;&lt;wsp:rsid wsp:val=&quot;005211E1&quot;/&gt;&lt;wsp:rsid wsp:val=&quot;00522158&quot;/&gt;&lt;wsp:rsid wsp:val=&quot;0052241D&quot;/&gt;&lt;wsp:rsid wsp:val=&quot;00522728&quot;/&gt;&lt;wsp:rsid wsp:val=&quot;0052275D&quot;/&gt;&lt;wsp:rsid wsp:val=&quot;00522C77&quot;/&gt;&lt;wsp:rsid wsp:val=&quot;00522EF6&quot;/&gt;&lt;wsp:rsid wsp:val=&quot;00523129&quot;/&gt;&lt;wsp:rsid wsp:val=&quot;00523288&quot;/&gt;&lt;wsp:rsid wsp:val=&quot;00523340&quot;/&gt;&lt;wsp:rsid wsp:val=&quot;005234BA&quot;/&gt;&lt;wsp:rsid wsp:val=&quot;0052374C&quot;/&gt;&lt;wsp:rsid wsp:val=&quot;00523F14&quot;/&gt;&lt;wsp:rsid wsp:val=&quot;00523F6D&quot;/&gt;&lt;wsp:rsid wsp:val=&quot;00524032&quot;/&gt;&lt;wsp:rsid wsp:val=&quot;00524036&quot;/&gt;&lt;wsp:rsid wsp:val=&quot;0052417D&quot;/&gt;&lt;wsp:rsid wsp:val=&quot;00524A2B&quot;/&gt;&lt;wsp:rsid wsp:val=&quot;00524B1D&quot;/&gt;&lt;wsp:rsid wsp:val=&quot;00524E0D&quot;/&gt;&lt;wsp:rsid wsp:val=&quot;00525A84&quot;/&gt;&lt;wsp:rsid wsp:val=&quot;00525AF9&quot;/&gt;&lt;wsp:rsid wsp:val=&quot;00525E0A&quot;/&gt;&lt;wsp:rsid wsp:val=&quot;00525F3E&quot;/&gt;&lt;wsp:rsid wsp:val=&quot;00526733&quot;/&gt;&lt;wsp:rsid wsp:val=&quot;00526EA3&quot;/&gt;&lt;wsp:rsid wsp:val=&quot;00527423&quot;/&gt;&lt;wsp:rsid wsp:val=&quot;0052767C&quot;/&gt;&lt;wsp:rsid wsp:val=&quot;005276BC&quot;/&gt;&lt;wsp:rsid wsp:val=&quot;005277A9&quot;/&gt;&lt;wsp:rsid wsp:val=&quot;00527ADC&quot;/&gt;&lt;wsp:rsid wsp:val=&quot;0053020D&quot;/&gt;&lt;wsp:rsid wsp:val=&quot;005304B4&quot;/&gt;&lt;wsp:rsid wsp:val=&quot;00530AD4&quot;/&gt;&lt;wsp:rsid wsp:val=&quot;00530BE0&quot;/&gt;&lt;wsp:rsid wsp:val=&quot;00531189&quot;/&gt;&lt;wsp:rsid wsp:val=&quot;005315E3&quot;/&gt;&lt;wsp:rsid wsp:val=&quot;00531929&quot;/&gt;&lt;wsp:rsid wsp:val=&quot;00531A4D&quot;/&gt;&lt;wsp:rsid wsp:val=&quot;005320AD&quot;/&gt;&lt;wsp:rsid wsp:val=&quot;0053240B&quot;/&gt;&lt;wsp:rsid wsp:val=&quot;005325F6&quot;/&gt;&lt;wsp:rsid wsp:val=&quot;0053312B&quot;/&gt;&lt;wsp:rsid wsp:val=&quot;005331E3&quot;/&gt;&lt;wsp:rsid wsp:val=&quot;00533BB6&quot;/&gt;&lt;wsp:rsid wsp:val=&quot;00534244&quot;/&gt;&lt;wsp:rsid wsp:val=&quot;00534B63&quot;/&gt;&lt;wsp:rsid wsp:val=&quot;00534D2E&quot;/&gt;&lt;wsp:rsid wsp:val=&quot;00534FD5&quot;/&gt;&lt;wsp:rsid wsp:val=&quot;0053508B&quot;/&gt;&lt;wsp:rsid wsp:val=&quot;00535479&quot;/&gt;&lt;wsp:rsid wsp:val=&quot;00535F1F&quot;/&gt;&lt;wsp:rsid wsp:val=&quot;0053600B&quot;/&gt;&lt;wsp:rsid wsp:val=&quot;0053643D&quot;/&gt;&lt;wsp:rsid wsp:val=&quot;005366B9&quot;/&gt;&lt;wsp:rsid wsp:val=&quot;00536718&quot;/&gt;&lt;wsp:rsid wsp:val=&quot;00536B9C&quot;/&gt;&lt;wsp:rsid wsp:val=&quot;00537008&quot;/&gt;&lt;wsp:rsid wsp:val=&quot;005370EE&quot;/&gt;&lt;wsp:rsid wsp:val=&quot;005371C9&quot;/&gt;&lt;wsp:rsid wsp:val=&quot;0053755A&quot;/&gt;&lt;wsp:rsid wsp:val=&quot;00540074&quot;/&gt;&lt;wsp:rsid wsp:val=&quot;0054013F&quot;/&gt;&lt;wsp:rsid wsp:val=&quot;005401FC&quot;/&gt;&lt;wsp:rsid wsp:val=&quot;00540378&quot;/&gt;&lt;wsp:rsid wsp:val=&quot;00540AFA&quot;/&gt;&lt;wsp:rsid wsp:val=&quot;00540D5A&quot;/&gt;&lt;wsp:rsid wsp:val=&quot;0054106D&quot;/&gt;&lt;wsp:rsid wsp:val=&quot;0054132A&quot;/&gt;&lt;wsp:rsid wsp:val=&quot;0054160A&quot;/&gt;&lt;wsp:rsid wsp:val=&quot;00541830&quot;/&gt;&lt;wsp:rsid wsp:val=&quot;005419DA&quot;/&gt;&lt;wsp:rsid wsp:val=&quot;005419DC&quot;/&gt;&lt;wsp:rsid wsp:val=&quot;00541D57&quot;/&gt;&lt;wsp:rsid wsp:val=&quot;0054224A&quot;/&gt;&lt;wsp:rsid wsp:val=&quot;0054267C&quot;/&gt;&lt;wsp:rsid wsp:val=&quot;00542B90&quot;/&gt;&lt;wsp:rsid wsp:val=&quot;00542C03&quot;/&gt;&lt;wsp:rsid wsp:val=&quot;00542CDB&quot;/&gt;&lt;wsp:rsid wsp:val=&quot;0054343B&quot;/&gt;&lt;wsp:rsid wsp:val=&quot;0054358B&quot;/&gt;&lt;wsp:rsid wsp:val=&quot;0054387D&quot;/&gt;&lt;wsp:rsid wsp:val=&quot;005445B1&quot;/&gt;&lt;wsp:rsid wsp:val=&quot;00544FD5&quot;/&gt;&lt;wsp:rsid wsp:val=&quot;0054549D&quot;/&gt;&lt;wsp:rsid wsp:val=&quot;0054561E&quot;/&gt;&lt;wsp:rsid wsp:val=&quot;0054579D&quot;/&gt;&lt;wsp:rsid wsp:val=&quot;005458F7&quot;/&gt;&lt;wsp:rsid wsp:val=&quot;00545903&quot;/&gt;&lt;wsp:rsid wsp:val=&quot;0054590F&quot;/&gt;&lt;wsp:rsid wsp:val=&quot;00545E3D&quot;/&gt;&lt;wsp:rsid wsp:val=&quot;0054628C&quot;/&gt;&lt;wsp:rsid wsp:val=&quot;0054645B&quot;/&gt;&lt;wsp:rsid wsp:val=&quot;00546883&quot;/&gt;&lt;wsp:rsid wsp:val=&quot;00546AF4&quot;/&gt;&lt;wsp:rsid wsp:val=&quot;0054703F&quot;/&gt;&lt;wsp:rsid wsp:val=&quot;005474EB&quot;/&gt;&lt;wsp:rsid wsp:val=&quot;00550021&quot;/&gt;&lt;wsp:rsid wsp:val=&quot;0055016F&quot;/&gt;&lt;wsp:rsid wsp:val=&quot;0055026C&quot;/&gt;&lt;wsp:rsid wsp:val=&quot;00550351&quot;/&gt;&lt;wsp:rsid wsp:val=&quot;00550558&quot;/&gt;&lt;wsp:rsid wsp:val=&quot;00550721&quot;/&gt;&lt;wsp:rsid wsp:val=&quot;005510AB&quot;/&gt;&lt;wsp:rsid wsp:val=&quot;00551363&quot;/&gt;&lt;wsp:rsid wsp:val=&quot;005520F3&quot;/&gt;&lt;wsp:rsid wsp:val=&quot;00552840&quot;/&gt;&lt;wsp:rsid wsp:val=&quot;00552859&quot;/&gt;&lt;wsp:rsid wsp:val=&quot;005531E9&quot;/&gt;&lt;wsp:rsid wsp:val=&quot;00553D58&quot;/&gt;&lt;wsp:rsid wsp:val=&quot;00553D69&quot;/&gt;&lt;wsp:rsid wsp:val=&quot;005540F6&quot;/&gt;&lt;wsp:rsid wsp:val=&quot;005541B6&quot;/&gt;&lt;wsp:rsid wsp:val=&quot;005551F4&quot;/&gt;&lt;wsp:rsid wsp:val=&quot;0055551A&quot;/&gt;&lt;wsp:rsid wsp:val=&quot;005556E9&quot;/&gt;&lt;wsp:rsid wsp:val=&quot;00555B80&quot;/&gt;&lt;wsp:rsid wsp:val=&quot;00556842&quot;/&gt;&lt;wsp:rsid wsp:val=&quot;00557046&quot;/&gt;&lt;wsp:rsid wsp:val=&quot;0055729E&quot;/&gt;&lt;wsp:rsid wsp:val=&quot;00557397&quot;/&gt;&lt;wsp:rsid wsp:val=&quot;00557516&quot;/&gt;&lt;wsp:rsid wsp:val=&quot;005575D9&quot;/&gt;&lt;wsp:rsid wsp:val=&quot;005576C7&quot;/&gt;&lt;wsp:rsid wsp:val=&quot;0056015F&quot;/&gt;&lt;wsp:rsid wsp:val=&quot;00560192&quot;/&gt;&lt;wsp:rsid wsp:val=&quot;005609FD&quot;/&gt;&lt;wsp:rsid wsp:val=&quot;00560A92&quot;/&gt;&lt;wsp:rsid wsp:val=&quot;005611B7&quot;/&gt;&lt;wsp:rsid wsp:val=&quot;005611C3&quot;/&gt;&lt;wsp:rsid wsp:val=&quot;0056132D&quot;/&gt;&lt;wsp:rsid wsp:val=&quot;00561C26&quot;/&gt;&lt;wsp:rsid wsp:val=&quot;00561F2D&quot;/&gt;&lt;wsp:rsid wsp:val=&quot;00562467&quot;/&gt;&lt;wsp:rsid wsp:val=&quot;00562D11&quot;/&gt;&lt;wsp:rsid wsp:val=&quot;0056300D&quot;/&gt;&lt;wsp:rsid wsp:val=&quot;00563206&quot;/&gt;&lt;wsp:rsid wsp:val=&quot;0056347A&quot;/&gt;&lt;wsp:rsid wsp:val=&quot;005637A7&quot;/&gt;&lt;wsp:rsid wsp:val=&quot;00564208&quot;/&gt;&lt;wsp:rsid wsp:val=&quot;0056622A&quot;/&gt;&lt;wsp:rsid wsp:val=&quot;00566334&quot;/&gt;&lt;wsp:rsid wsp:val=&quot;00566731&quot;/&gt;&lt;wsp:rsid wsp:val=&quot;00566C20&quot;/&gt;&lt;wsp:rsid wsp:val=&quot;00566F7A&quot;/&gt;&lt;wsp:rsid wsp:val=&quot;00567187&quot;/&gt;&lt;wsp:rsid wsp:val=&quot;00567391&quot;/&gt;&lt;wsp:rsid wsp:val=&quot;005673B9&quot;/&gt;&lt;wsp:rsid wsp:val=&quot;005674DA&quot;/&gt;&lt;wsp:rsid wsp:val=&quot;00567D81&quot;/&gt;&lt;wsp:rsid wsp:val=&quot;00567E60&quot;/&gt;&lt;wsp:rsid wsp:val=&quot;005701A5&quot;/&gt;&lt;wsp:rsid wsp:val=&quot;005704EF&quot;/&gt;&lt;wsp:rsid wsp:val=&quot;00570AD7&quot;/&gt;&lt;wsp:rsid wsp:val=&quot;00570FE8&quot;/&gt;&lt;wsp:rsid wsp:val=&quot;00572095&quot;/&gt;&lt;wsp:rsid wsp:val=&quot;005720AC&quot;/&gt;&lt;wsp:rsid wsp:val=&quot;005721FE&quot;/&gt;&lt;wsp:rsid wsp:val=&quot;0057386C&quot;/&gt;&lt;wsp:rsid wsp:val=&quot;0057386F&quot;/&gt;&lt;wsp:rsid wsp:val=&quot;00573C43&quot;/&gt;&lt;wsp:rsid wsp:val=&quot;00574860&quot;/&gt;&lt;wsp:rsid wsp:val=&quot;0057512C&quot;/&gt;&lt;wsp:rsid wsp:val=&quot;00575EE0&quot;/&gt;&lt;wsp:rsid wsp:val=&quot;005767D3&quot;/&gt;&lt;wsp:rsid wsp:val=&quot;00576959&quot;/&gt;&lt;wsp:rsid wsp:val=&quot;005771C0&quot;/&gt;&lt;wsp:rsid wsp:val=&quot;005772C2&quot;/&gt;&lt;wsp:rsid wsp:val=&quot;005776F8&quot;/&gt;&lt;wsp:rsid wsp:val=&quot;00577A6D&quot;/&gt;&lt;wsp:rsid wsp:val=&quot;00577D11&quot;/&gt;&lt;wsp:rsid wsp:val=&quot;00577D5D&quot;/&gt;&lt;wsp:rsid wsp:val=&quot;005802B5&quot;/&gt;&lt;wsp:rsid wsp:val=&quot;00580502&quot;/&gt;&lt;wsp:rsid wsp:val=&quot;00580646&quot;/&gt;&lt;wsp:rsid wsp:val=&quot;005809EC&quot;/&gt;&lt;wsp:rsid wsp:val=&quot;00581423&quot;/&gt;&lt;wsp:rsid wsp:val=&quot;005815BE&quot;/&gt;&lt;wsp:rsid wsp:val=&quot;0058160B&quot;/&gt;&lt;wsp:rsid wsp:val=&quot;00581A54&quot;/&gt;&lt;wsp:rsid wsp:val=&quot;00581AC0&quot;/&gt;&lt;wsp:rsid wsp:val=&quot;00581FD0&quot;/&gt;&lt;wsp:rsid wsp:val=&quot;00582069&quot;/&gt;&lt;wsp:rsid wsp:val=&quot;00582AA7&quot;/&gt;&lt;wsp:rsid wsp:val=&quot;00582C9B&quot;/&gt;&lt;wsp:rsid wsp:val=&quot;00582FA6&quot;/&gt;&lt;wsp:rsid wsp:val=&quot;0058334F&quot;/&gt;&lt;wsp:rsid wsp:val=&quot;005833EC&quot;/&gt;&lt;wsp:rsid wsp:val=&quot;00583891&quot;/&gt;&lt;wsp:rsid wsp:val=&quot;00583E28&quot;/&gt;&lt;wsp:rsid wsp:val=&quot;00583FB4&quot;/&gt;&lt;wsp:rsid wsp:val=&quot;00584AB8&quot;/&gt;&lt;wsp:rsid wsp:val=&quot;005852F8&quot;/&gt;&lt;wsp:rsid wsp:val=&quot;00585540&quot;/&gt;&lt;wsp:rsid wsp:val=&quot;0058594A&quot;/&gt;&lt;wsp:rsid wsp:val=&quot;00585A7D&quot;/&gt;&lt;wsp:rsid wsp:val=&quot;00585E72&quot;/&gt;&lt;wsp:rsid wsp:val=&quot;00586083&quot;/&gt;&lt;wsp:rsid wsp:val=&quot;00586A70&quot;/&gt;&lt;wsp:rsid wsp:val=&quot;00587375&quot;/&gt;&lt;wsp:rsid wsp:val=&quot;005873FC&quot;/&gt;&lt;wsp:rsid wsp:val=&quot;00587889&quot;/&gt;&lt;wsp:rsid wsp:val=&quot;0059013C&quot;/&gt;&lt;wsp:rsid wsp:val=&quot;0059018B&quot;/&gt;&lt;wsp:rsid wsp:val=&quot;0059043C&quot;/&gt;&lt;wsp:rsid wsp:val=&quot;00590593&quot;/&gt;&lt;wsp:rsid wsp:val=&quot;00590AE1&quot;/&gt;&lt;wsp:rsid wsp:val=&quot;00590D8C&quot;/&gt;&lt;wsp:rsid wsp:val=&quot;00590F56&quot;/&gt;&lt;wsp:rsid wsp:val=&quot;00591262&quot;/&gt;&lt;wsp:rsid wsp:val=&quot;00591AD2&quot;/&gt;&lt;wsp:rsid wsp:val=&quot;00591AF9&quot;/&gt;&lt;wsp:rsid wsp:val=&quot;00591D61&quot;/&gt;&lt;wsp:rsid wsp:val=&quot;00591EAB&quot;/&gt;&lt;wsp:rsid wsp:val=&quot;00591F0E&quot;/&gt;&lt;wsp:rsid wsp:val=&quot;00592270&quot;/&gt;&lt;wsp:rsid wsp:val=&quot;00592850&quot;/&gt;&lt;wsp:rsid wsp:val=&quot;00592A0A&quot;/&gt;&lt;wsp:rsid wsp:val=&quot;00592BC6&quot;/&gt;&lt;wsp:rsid wsp:val=&quot;00592E42&quot;/&gt;&lt;wsp:rsid wsp:val=&quot;00593107&quot;/&gt;&lt;wsp:rsid wsp:val=&quot;00593425&quot;/&gt;&lt;wsp:rsid wsp:val=&quot;0059390C&quot;/&gt;&lt;wsp:rsid wsp:val=&quot;00593F6A&quot;/&gt;&lt;wsp:rsid wsp:val=&quot;0059412D&quot;/&gt;&lt;wsp:rsid wsp:val=&quot;0059536B&quot;/&gt;&lt;wsp:rsid wsp:val=&quot;00595882&quot;/&gt;&lt;wsp:rsid wsp:val=&quot;00595F34&quot;/&gt;&lt;wsp:rsid wsp:val=&quot;00596211&quot;/&gt;&lt;wsp:rsid wsp:val=&quot;0059646C&quot;/&gt;&lt;wsp:rsid wsp:val=&quot;00596F03&quot;/&gt;&lt;wsp:rsid wsp:val=&quot;00596F90&quot;/&gt;&lt;wsp:rsid wsp:val=&quot;00597025&quot;/&gt;&lt;wsp:rsid wsp:val=&quot;005978CC&quot;/&gt;&lt;wsp:rsid wsp:val=&quot;00597DD4&quot;/&gt;&lt;wsp:rsid wsp:val=&quot;00597F13&quot;/&gt;&lt;wsp:rsid wsp:val=&quot;00597F3B&quot;/&gt;&lt;wsp:rsid wsp:val=&quot;005A03B5&quot;/&gt;&lt;wsp:rsid wsp:val=&quot;005A09D0&quot;/&gt;&lt;wsp:rsid wsp:val=&quot;005A139D&quot;/&gt;&lt;wsp:rsid wsp:val=&quot;005A1591&quot;/&gt;&lt;wsp:rsid wsp:val=&quot;005A15D9&quot;/&gt;&lt;wsp:rsid wsp:val=&quot;005A16C1&quot;/&gt;&lt;wsp:rsid wsp:val=&quot;005A19BA&quot;/&gt;&lt;wsp:rsid wsp:val=&quot;005A1C02&quot;/&gt;&lt;wsp:rsid wsp:val=&quot;005A1FBE&quot;/&gt;&lt;wsp:rsid wsp:val=&quot;005A2751&quot;/&gt;&lt;wsp:rsid wsp:val=&quot;005A2FC2&quot;/&gt;&lt;wsp:rsid wsp:val=&quot;005A31B9&quot;/&gt;&lt;wsp:rsid wsp:val=&quot;005A343E&quot;/&gt;&lt;wsp:rsid wsp:val=&quot;005A3918&quot;/&gt;&lt;wsp:rsid wsp:val=&quot;005A3B73&quot;/&gt;&lt;wsp:rsid wsp:val=&quot;005A3BDB&quot;/&gt;&lt;wsp:rsid wsp:val=&quot;005A3BF9&quot;/&gt;&lt;wsp:rsid wsp:val=&quot;005A3E0E&quot;/&gt;&lt;wsp:rsid wsp:val=&quot;005A4526&quot;/&gt;&lt;wsp:rsid wsp:val=&quot;005A454B&quot;/&gt;&lt;wsp:rsid wsp:val=&quot;005A499B&quot;/&gt;&lt;wsp:rsid wsp:val=&quot;005A5042&quot;/&gt;&lt;wsp:rsid wsp:val=&quot;005A5167&quot;/&gt;&lt;wsp:rsid wsp:val=&quot;005A5ABC&quot;/&gt;&lt;wsp:rsid wsp:val=&quot;005A5EB6&quot;/&gt;&lt;wsp:rsid wsp:val=&quot;005A5F9F&quot;/&gt;&lt;wsp:rsid wsp:val=&quot;005A6209&quot;/&gt;&lt;wsp:rsid wsp:val=&quot;005A6D6C&quot;/&gt;&lt;wsp:rsid wsp:val=&quot;005A7965&quot;/&gt;&lt;wsp:rsid wsp:val=&quot;005A796D&quot;/&gt;&lt;wsp:rsid wsp:val=&quot;005A7FFC&quot;/&gt;&lt;wsp:rsid wsp:val=&quot;005B00E9&quot;/&gt;&lt;wsp:rsid wsp:val=&quot;005B01B3&quot;/&gt;&lt;wsp:rsid wsp:val=&quot;005B041C&quot;/&gt;&lt;wsp:rsid wsp:val=&quot;005B07BA&quot;/&gt;&lt;wsp:rsid wsp:val=&quot;005B0C96&quot;/&gt;&lt;wsp:rsid wsp:val=&quot;005B0F8D&quot;/&gt;&lt;wsp:rsid wsp:val=&quot;005B158E&quot;/&gt;&lt;wsp:rsid wsp:val=&quot;005B1710&quot;/&gt;&lt;wsp:rsid wsp:val=&quot;005B213D&quot;/&gt;&lt;wsp:rsid wsp:val=&quot;005B237B&quot;/&gt;&lt;wsp:rsid wsp:val=&quot;005B238F&quot;/&gt;&lt;wsp:rsid wsp:val=&quot;005B2767&quot;/&gt;&lt;wsp:rsid wsp:val=&quot;005B3168&quot;/&gt;&lt;wsp:rsid wsp:val=&quot;005B327A&quot;/&gt;&lt;wsp:rsid wsp:val=&quot;005B3D29&quot;/&gt;&lt;wsp:rsid wsp:val=&quot;005B43FF&quot;/&gt;&lt;wsp:rsid wsp:val=&quot;005B484A&quot;/&gt;&lt;wsp:rsid wsp:val=&quot;005B4B5D&quot;/&gt;&lt;wsp:rsid wsp:val=&quot;005B5E7F&quot;/&gt;&lt;wsp:rsid wsp:val=&quot;005B5EB8&quot;/&gt;&lt;wsp:rsid wsp:val=&quot;005B6333&quot;/&gt;&lt;wsp:rsid wsp:val=&quot;005B6A3F&quot;/&gt;&lt;wsp:rsid wsp:val=&quot;005B6B85&quot;/&gt;&lt;wsp:rsid wsp:val=&quot;005B7191&quot;/&gt;&lt;wsp:rsid wsp:val=&quot;005B74BF&quot;/&gt;&lt;wsp:rsid wsp:val=&quot;005B78D4&quot;/&gt;&lt;wsp:rsid wsp:val=&quot;005B7A00&quot;/&gt;&lt;wsp:rsid wsp:val=&quot;005C0112&quot;/&gt;&lt;wsp:rsid wsp:val=&quot;005C015C&quot;/&gt;&lt;wsp:rsid wsp:val=&quot;005C063E&quot;/&gt;&lt;wsp:rsid wsp:val=&quot;005C0B4B&quot;/&gt;&lt;wsp:rsid wsp:val=&quot;005C14F9&quot;/&gt;&lt;wsp:rsid wsp:val=&quot;005C1682&quot;/&gt;&lt;wsp:rsid wsp:val=&quot;005C1B9B&quot;/&gt;&lt;wsp:rsid wsp:val=&quot;005C1DD5&quot;/&gt;&lt;wsp:rsid wsp:val=&quot;005C1DDD&quot;/&gt;&lt;wsp:rsid wsp:val=&quot;005C1F42&quot;/&gt;&lt;wsp:rsid wsp:val=&quot;005C2216&quot;/&gt;&lt;wsp:rsid wsp:val=&quot;005C2311&quot;/&gt;&lt;wsp:rsid wsp:val=&quot;005C244B&quot;/&gt;&lt;wsp:rsid wsp:val=&quot;005C2868&quot;/&gt;&lt;wsp:rsid wsp:val=&quot;005C2C30&quot;/&gt;&lt;wsp:rsid wsp:val=&quot;005C302A&quot;/&gt;&lt;wsp:rsid wsp:val=&quot;005C358D&quot;/&gt;&lt;wsp:rsid wsp:val=&quot;005C36C8&quot;/&gt;&lt;wsp:rsid wsp:val=&quot;005C3AC2&quot;/&gt;&lt;wsp:rsid wsp:val=&quot;005C3CBB&quot;/&gt;&lt;wsp:rsid wsp:val=&quot;005C4038&quot;/&gt;&lt;wsp:rsid wsp:val=&quot;005C4DE5&quot;/&gt;&lt;wsp:rsid wsp:val=&quot;005C4E76&quot;/&gt;&lt;wsp:rsid wsp:val=&quot;005C521F&quot;/&gt;&lt;wsp:rsid wsp:val=&quot;005C55AA&quot;/&gt;&lt;wsp:rsid wsp:val=&quot;005C5867&quot;/&gt;&lt;wsp:rsid wsp:val=&quot;005C587D&quot;/&gt;&lt;wsp:rsid wsp:val=&quot;005C63F7&quot;/&gt;&lt;wsp:rsid wsp:val=&quot;005C6D64&quot;/&gt;&lt;wsp:rsid wsp:val=&quot;005C6E3F&quot;/&gt;&lt;wsp:rsid wsp:val=&quot;005C73FF&quot;/&gt;&lt;wsp:rsid wsp:val=&quot;005C7B86&quot;/&gt;&lt;wsp:rsid wsp:val=&quot;005D03CF&quot;/&gt;&lt;wsp:rsid wsp:val=&quot;005D05FE&quot;/&gt;&lt;wsp:rsid wsp:val=&quot;005D08CE&quot;/&gt;&lt;wsp:rsid wsp:val=&quot;005D0928&quot;/&gt;&lt;wsp:rsid wsp:val=&quot;005D0ED2&quot;/&gt;&lt;wsp:rsid wsp:val=&quot;005D13C7&quot;/&gt;&lt;wsp:rsid wsp:val=&quot;005D1940&quot;/&gt;&lt;wsp:rsid wsp:val=&quot;005D199F&quot;/&gt;&lt;wsp:rsid wsp:val=&quot;005D22A1&quot;/&gt;&lt;wsp:rsid wsp:val=&quot;005D2ADC&quot;/&gt;&lt;wsp:rsid wsp:val=&quot;005D2B7A&quot;/&gt;&lt;wsp:rsid wsp:val=&quot;005D2EBF&quot;/&gt;&lt;wsp:rsid wsp:val=&quot;005D3023&quot;/&gt;&lt;wsp:rsid wsp:val=&quot;005D3722&quot;/&gt;&lt;wsp:rsid wsp:val=&quot;005D39E3&quot;/&gt;&lt;wsp:rsid wsp:val=&quot;005D3B91&quot;/&gt;&lt;wsp:rsid wsp:val=&quot;005D3CB9&quot;/&gt;&lt;wsp:rsid wsp:val=&quot;005D3D1E&quot;/&gt;&lt;wsp:rsid wsp:val=&quot;005D3DA1&quot;/&gt;&lt;wsp:rsid wsp:val=&quot;005D3EC1&quot;/&gt;&lt;wsp:rsid wsp:val=&quot;005D4165&quot;/&gt;&lt;wsp:rsid wsp:val=&quot;005D5FE3&quot;/&gt;&lt;wsp:rsid wsp:val=&quot;005D6017&quot;/&gt;&lt;wsp:rsid wsp:val=&quot;005D68AD&quot;/&gt;&lt;wsp:rsid wsp:val=&quot;005D7118&quot;/&gt;&lt;wsp:rsid wsp:val=&quot;005D717D&quot;/&gt;&lt;wsp:rsid wsp:val=&quot;005D78C8&quot;/&gt;&lt;wsp:rsid wsp:val=&quot;005D7C7C&quot;/&gt;&lt;wsp:rsid wsp:val=&quot;005E0A1A&quot;/&gt;&lt;wsp:rsid wsp:val=&quot;005E0D3D&quot;/&gt;&lt;wsp:rsid wsp:val=&quot;005E15D7&quot;/&gt;&lt;wsp:rsid wsp:val=&quot;005E1EDE&quot;/&gt;&lt;wsp:rsid wsp:val=&quot;005E2204&quot;/&gt;&lt;wsp:rsid wsp:val=&quot;005E3432&quot;/&gt;&lt;wsp:rsid wsp:val=&quot;005E385D&quot;/&gt;&lt;wsp:rsid wsp:val=&quot;005E3BAB&quot;/&gt;&lt;wsp:rsid wsp:val=&quot;005E3F91&quot;/&gt;&lt;wsp:rsid wsp:val=&quot;005E4150&quot;/&gt;&lt;wsp:rsid wsp:val=&quot;005E45D5&quot;/&gt;&lt;wsp:rsid wsp:val=&quot;005E4648&quot;/&gt;&lt;wsp:rsid wsp:val=&quot;005E46A0&quot;/&gt;&lt;wsp:rsid wsp:val=&quot;005E478D&quot;/&gt;&lt;wsp:rsid wsp:val=&quot;005E48D3&quot;/&gt;&lt;wsp:rsid wsp:val=&quot;005E4AA4&quot;/&gt;&lt;wsp:rsid wsp:val=&quot;005E4D4E&quot;/&gt;&lt;wsp:rsid wsp:val=&quot;005E4D8F&quot;/&gt;&lt;wsp:rsid wsp:val=&quot;005E51E2&quot;/&gt;&lt;wsp:rsid wsp:val=&quot;005E6F46&quot;/&gt;&lt;wsp:rsid wsp:val=&quot;005E7217&quot;/&gt;&lt;wsp:rsid wsp:val=&quot;005E7C32&quot;/&gt;&lt;wsp:rsid wsp:val=&quot;005F00D7&quot;/&gt;&lt;wsp:rsid wsp:val=&quot;005F07F6&quot;/&gt;&lt;wsp:rsid wsp:val=&quot;005F1078&quot;/&gt;&lt;wsp:rsid wsp:val=&quot;005F109D&quot;/&gt;&lt;wsp:rsid wsp:val=&quot;005F1367&quot;/&gt;&lt;wsp:rsid wsp:val=&quot;005F1623&quot;/&gt;&lt;wsp:rsid wsp:val=&quot;005F18F4&quot;/&gt;&lt;wsp:rsid wsp:val=&quot;005F1BAF&quot;/&gt;&lt;wsp:rsid wsp:val=&quot;005F1BEC&quot;/&gt;&lt;wsp:rsid wsp:val=&quot;005F24EB&quot;/&gt;&lt;wsp:rsid wsp:val=&quot;005F26F7&quot;/&gt;&lt;wsp:rsid wsp:val=&quot;005F299D&quot;/&gt;&lt;wsp:rsid wsp:val=&quot;005F29EA&quot;/&gt;&lt;wsp:rsid wsp:val=&quot;005F2AD5&quot;/&gt;&lt;wsp:rsid wsp:val=&quot;005F301F&quot;/&gt;&lt;wsp:rsid wsp:val=&quot;005F3604&quot;/&gt;&lt;wsp:rsid wsp:val=&quot;005F5956&quot;/&gt;&lt;wsp:rsid wsp:val=&quot;005F5B5B&quot;/&gt;&lt;wsp:rsid wsp:val=&quot;005F5CCA&quot;/&gt;&lt;wsp:rsid wsp:val=&quot;005F5EAD&quot;/&gt;&lt;wsp:rsid wsp:val=&quot;005F67CE&quot;/&gt;&lt;wsp:rsid wsp:val=&quot;005F6E39&quot;/&gt;&lt;wsp:rsid wsp:val=&quot;005F70C8&quot;/&gt;&lt;wsp:rsid wsp:val=&quot;005F7934&quot;/&gt;&lt;wsp:rsid wsp:val=&quot;005F7C57&quot;/&gt;&lt;wsp:rsid wsp:val=&quot;005F7CC5&quot;/&gt;&lt;wsp:rsid wsp:val=&quot;006008D3&quot;/&gt;&lt;wsp:rsid wsp:val=&quot;00600B3A&quot;/&gt;&lt;wsp:rsid wsp:val=&quot;00600F50&quot;/&gt;&lt;wsp:rsid wsp:val=&quot;0060113C&quot;/&gt;&lt;wsp:rsid wsp:val=&quot;00601DD7&quot;/&gt;&lt;wsp:rsid wsp:val=&quot;00601F18&quot;/&gt;&lt;wsp:rsid wsp:val=&quot;0060214B&quot;/&gt;&lt;wsp:rsid wsp:val=&quot;0060235B&quot;/&gt;&lt;wsp:rsid wsp:val=&quot;006027E9&quot;/&gt;&lt;wsp:rsid wsp:val=&quot;00602A5A&quot;/&gt;&lt;wsp:rsid wsp:val=&quot;00602FD5&quot;/&gt;&lt;wsp:rsid wsp:val=&quot;006030A7&quot;/&gt;&lt;wsp:rsid wsp:val=&quot;006031AF&quot;/&gt;&lt;wsp:rsid wsp:val=&quot;00603483&quot;/&gt;&lt;wsp:rsid wsp:val=&quot;0060401C&quot;/&gt;&lt;wsp:rsid wsp:val=&quot;00604308&quot;/&gt;&lt;wsp:rsid wsp:val=&quot;0060497F&quot;/&gt;&lt;wsp:rsid wsp:val=&quot;006049D4&quot;/&gt;&lt;wsp:rsid wsp:val=&quot;00605089&quot;/&gt;&lt;wsp:rsid wsp:val=&quot;00605BB6&quot;/&gt;&lt;wsp:rsid wsp:val=&quot;00606FA6&quot;/&gt;&lt;wsp:rsid wsp:val=&quot;00607225&quot;/&gt;&lt;wsp:rsid wsp:val=&quot;00607B92&quot;/&gt;&lt;wsp:rsid wsp:val=&quot;006101E3&quot;/&gt;&lt;wsp:rsid wsp:val=&quot;006105A7&quot;/&gt;&lt;wsp:rsid wsp:val=&quot;006108BC&quot;/&gt;&lt;wsp:rsid wsp:val=&quot;006108C6&quot;/&gt;&lt;wsp:rsid wsp:val=&quot;0061131A&quot;/&gt;&lt;wsp:rsid wsp:val=&quot;0061254E&quot;/&gt;&lt;wsp:rsid wsp:val=&quot;00612A01&quot;/&gt;&lt;wsp:rsid wsp:val=&quot;00612D7F&quot;/&gt;&lt;wsp:rsid wsp:val=&quot;00613150&quot;/&gt;&lt;wsp:rsid wsp:val=&quot;00613300&quot;/&gt;&lt;wsp:rsid wsp:val=&quot;006134C5&quot;/&gt;&lt;wsp:rsid wsp:val=&quot;0061367E&quot;/&gt;&lt;wsp:rsid wsp:val=&quot;00613C9E&quot;/&gt;&lt;wsp:rsid wsp:val=&quot;00614A1B&quot;/&gt;&lt;wsp:rsid wsp:val=&quot;00615BE4&quot;/&gt;&lt;wsp:rsid wsp:val=&quot;00615C4B&quot;/&gt;&lt;wsp:rsid wsp:val=&quot;00615DAD&quot;/&gt;&lt;wsp:rsid wsp:val=&quot;00616364&quot;/&gt;&lt;wsp:rsid wsp:val=&quot;006164C0&quot;/&gt;&lt;wsp:rsid wsp:val=&quot;00616A66&quot;/&gt;&lt;wsp:rsid wsp:val=&quot;00616EB1&quot;/&gt;&lt;wsp:rsid wsp:val=&quot;00616FB0&quot;/&gt;&lt;wsp:rsid wsp:val=&quot;006171F0&quot;/&gt;&lt;wsp:rsid wsp:val=&quot;006176D6&quot;/&gt;&lt;wsp:rsid wsp:val=&quot;00620A93&quot;/&gt;&lt;wsp:rsid wsp:val=&quot;00620D43&quot;/&gt;&lt;wsp:rsid wsp:val=&quot;00621318&quot;/&gt;&lt;wsp:rsid wsp:val=&quot;006219E8&quot;/&gt;&lt;wsp:rsid wsp:val=&quot;00621B2F&quot;/&gt;&lt;wsp:rsid wsp:val=&quot;00621EB8&quot;/&gt;&lt;wsp:rsid wsp:val=&quot;006222D5&quot;/&gt;&lt;wsp:rsid wsp:val=&quot;006227A9&quot;/&gt;&lt;wsp:rsid wsp:val=&quot;006228FB&quot;/&gt;&lt;wsp:rsid wsp:val=&quot;006233E9&quot;/&gt;&lt;wsp:rsid wsp:val=&quot;00623664&quot;/&gt;&lt;wsp:rsid wsp:val=&quot;00624BED&quot;/&gt;&lt;wsp:rsid wsp:val=&quot;00624C33&quot;/&gt;&lt;wsp:rsid wsp:val=&quot;00625AB4&quot;/&gt;&lt;wsp:rsid wsp:val=&quot;00625C4F&quot;/&gt;&lt;wsp:rsid wsp:val=&quot;00625D26&quot;/&gt;&lt;wsp:rsid wsp:val=&quot;00625E4D&quot;/&gt;&lt;wsp:rsid wsp:val=&quot;00625F2B&quot;/&gt;&lt;wsp:rsid wsp:val=&quot;00630327&quot;/&gt;&lt;wsp:rsid wsp:val=&quot;00630A45&quot;/&gt;&lt;wsp:rsid wsp:val=&quot;00630C2E&quot;/&gt;&lt;wsp:rsid wsp:val=&quot;00630F24&quot;/&gt;&lt;wsp:rsid wsp:val=&quot;00631515&quot;/&gt;&lt;wsp:rsid wsp:val=&quot;00631724&quot;/&gt;&lt;wsp:rsid wsp:val=&quot;00631767&quot;/&gt;&lt;wsp:rsid wsp:val=&quot;006318FA&quot;/&gt;&lt;wsp:rsid wsp:val=&quot;00631BCA&quot;/&gt;&lt;wsp:rsid wsp:val=&quot;00631DE2&quot;/&gt;&lt;wsp:rsid wsp:val=&quot;00632746&quot;/&gt;&lt;wsp:rsid wsp:val=&quot;00632E78&quot;/&gt;&lt;wsp:rsid wsp:val=&quot;00633283&quot;/&gt;&lt;wsp:rsid wsp:val=&quot;00633C13&quot;/&gt;&lt;wsp:rsid wsp:val=&quot;00633D05&quot;/&gt;&lt;wsp:rsid wsp:val=&quot;0063428B&quot;/&gt;&lt;wsp:rsid wsp:val=&quot;00634330&quot;/&gt;&lt;wsp:rsid wsp:val=&quot;00634A6B&quot;/&gt;&lt;wsp:rsid wsp:val=&quot;00634BAB&quot;/&gt;&lt;wsp:rsid wsp:val=&quot;006359C4&quot;/&gt;&lt;wsp:rsid wsp:val=&quot;0063606D&quot;/&gt;&lt;wsp:rsid wsp:val=&quot;00636093&quot;/&gt;&lt;wsp:rsid wsp:val=&quot;006368D7&quot;/&gt;&lt;wsp:rsid wsp:val=&quot;00636FA6&quot;/&gt;&lt;wsp:rsid wsp:val=&quot;006378DB&quot;/&gt;&lt;wsp:rsid wsp:val=&quot;00637A27&quot;/&gt;&lt;wsp:rsid wsp:val=&quot;00637F77&quot;/&gt;&lt;wsp:rsid wsp:val=&quot;0064039E&quot;/&gt;&lt;wsp:rsid wsp:val=&quot;0064089C&quot;/&gt;&lt;wsp:rsid wsp:val=&quot;00640AE4&quot;/&gt;&lt;wsp:rsid wsp:val=&quot;006413C2&quot;/&gt;&lt;wsp:rsid wsp:val=&quot;00641472&quot;/&gt;&lt;wsp:rsid wsp:val=&quot;00641D0A&quot;/&gt;&lt;wsp:rsid wsp:val=&quot;00641F0A&quot;/&gt;&lt;wsp:rsid wsp:val=&quot;006422C7&quot;/&gt;&lt;wsp:rsid wsp:val=&quot;006422D4&quot;/&gt;&lt;wsp:rsid wsp:val=&quot;00642602&quot;/&gt;&lt;wsp:rsid wsp:val=&quot;006438D9&quot;/&gt;&lt;wsp:rsid wsp:val=&quot;00643947&quot;/&gt;&lt;wsp:rsid wsp:val=&quot;00643B55&quot;/&gt;&lt;wsp:rsid wsp:val=&quot;00643C01&quot;/&gt;&lt;wsp:rsid wsp:val=&quot;00643EAA&quot;/&gt;&lt;wsp:rsid wsp:val=&quot;00644035&quot;/&gt;&lt;wsp:rsid wsp:val=&quot;0064423B&quot;/&gt;&lt;wsp:rsid wsp:val=&quot;006444B1&quot;/&gt;&lt;wsp:rsid wsp:val=&quot;00644AB2&quot;/&gt;&lt;wsp:rsid wsp:val=&quot;00644BC0&quot;/&gt;&lt;wsp:rsid wsp:val=&quot;00644E6E&quot;/&gt;&lt;wsp:rsid wsp:val=&quot;00644F7E&quot;/&gt;&lt;wsp:rsid wsp:val=&quot;006453CE&quot;/&gt;&lt;wsp:rsid wsp:val=&quot;00645F29&quot;/&gt;&lt;wsp:rsid wsp:val=&quot;006464CE&quot;/&gt;&lt;wsp:rsid wsp:val=&quot;00646843&quot;/&gt;&lt;wsp:rsid wsp:val=&quot;00646C9D&quot;/&gt;&lt;wsp:rsid wsp:val=&quot;00646CB8&quot;/&gt;&lt;wsp:rsid wsp:val=&quot;00647311&quot;/&gt;&lt;wsp:rsid wsp:val=&quot;00650562&quot;/&gt;&lt;wsp:rsid wsp:val=&quot;006508D0&quot;/&gt;&lt;wsp:rsid wsp:val=&quot;00650A70&quot;/&gt;&lt;wsp:rsid wsp:val=&quot;00650BCC&quot;/&gt;&lt;wsp:rsid wsp:val=&quot;00650FE2&quot;/&gt;&lt;wsp:rsid wsp:val=&quot;00651551&quot;/&gt;&lt;wsp:rsid wsp:val=&quot;00651ABD&quot;/&gt;&lt;wsp:rsid wsp:val=&quot;00651D50&quot;/&gt;&lt;wsp:rsid wsp:val=&quot;0065231E&quot;/&gt;&lt;wsp:rsid wsp:val=&quot;006526BA&quot;/&gt;&lt;wsp:rsid wsp:val=&quot;00652921&quot;/&gt;&lt;wsp:rsid wsp:val=&quot;006530E7&quot;/&gt;&lt;wsp:rsid wsp:val=&quot;00653202&quot;/&gt;&lt;wsp:rsid wsp:val=&quot;00653C6D&quot;/&gt;&lt;wsp:rsid wsp:val=&quot;00653EDA&quot;/&gt;&lt;wsp:rsid wsp:val=&quot;006543CF&quot;/&gt;&lt;wsp:rsid wsp:val=&quot;00654610&quot;/&gt;&lt;wsp:rsid wsp:val=&quot;0065461D&quot;/&gt;&lt;wsp:rsid wsp:val=&quot;00654654&quot;/&gt;&lt;wsp:rsid wsp:val=&quot;00655597&quot;/&gt;&lt;wsp:rsid wsp:val=&quot;00655D9D&quot;/&gt;&lt;wsp:rsid wsp:val=&quot;006570C4&quot;/&gt;&lt;wsp:rsid wsp:val=&quot;006575A3&quot;/&gt;&lt;wsp:rsid wsp:val=&quot;00657664&quot;/&gt;&lt;wsp:rsid wsp:val=&quot;0065790F&quot;/&gt;&lt;wsp:rsid wsp:val=&quot;0065792E&quot;/&gt;&lt;wsp:rsid wsp:val=&quot;00657A54&quot;/&gt;&lt;wsp:rsid wsp:val=&quot;00657F7E&quot;/&gt;&lt;wsp:rsid wsp:val=&quot;00657FDF&quot;/&gt;&lt;wsp:rsid wsp:val=&quot;00660457&quot;/&gt;&lt;wsp:rsid wsp:val=&quot;006604C7&quot;/&gt;&lt;wsp:rsid wsp:val=&quot;00660659&quot;/&gt;&lt;wsp:rsid wsp:val=&quot;006614E4&quot;/&gt;&lt;wsp:rsid wsp:val=&quot;00661BC9&quot;/&gt;&lt;wsp:rsid wsp:val=&quot;00661E51&quot;/&gt;&lt;wsp:rsid wsp:val=&quot;0066286E&quot;/&gt;&lt;wsp:rsid wsp:val=&quot;006628C6&quot;/&gt;&lt;wsp:rsid wsp:val=&quot;00662F3D&quot;/&gt;&lt;wsp:rsid wsp:val=&quot;00663290&quot;/&gt;&lt;wsp:rsid wsp:val=&quot;0066331B&quot;/&gt;&lt;wsp:rsid wsp:val=&quot;00664EF9&quot;/&gt;&lt;wsp:rsid wsp:val=&quot;00665274&quot;/&gt;&lt;wsp:rsid wsp:val=&quot;0066569A&quot;/&gt;&lt;wsp:rsid wsp:val=&quot;00666A99&quot;/&gt;&lt;wsp:rsid wsp:val=&quot;00666B28&quot;/&gt;&lt;wsp:rsid wsp:val=&quot;00666C06&quot;/&gt;&lt;wsp:rsid wsp:val=&quot;00666DF8&quot;/&gt;&lt;wsp:rsid wsp:val=&quot;00667B7A&quot;/&gt;&lt;wsp:rsid wsp:val=&quot;00667F2C&quot;/&gt;&lt;wsp:rsid wsp:val=&quot;0067013A&quot;/&gt;&lt;wsp:rsid wsp:val=&quot;00670211&quot;/&gt;&lt;wsp:rsid wsp:val=&quot;00670843&quot;/&gt;&lt;wsp:rsid wsp:val=&quot;006708D1&quot;/&gt;&lt;wsp:rsid wsp:val=&quot;00670C34&quot;/&gt;&lt;wsp:rsid wsp:val=&quot;00670E24&quot;/&gt;&lt;wsp:rsid wsp:val=&quot;00670EC1&quot;/&gt;&lt;wsp:rsid wsp:val=&quot;00670F38&quot;/&gt;&lt;wsp:rsid wsp:val=&quot;00670F76&quot;/&gt;&lt;wsp:rsid wsp:val=&quot;0067165B&quot;/&gt;&lt;wsp:rsid wsp:val=&quot;00672003&quot;/&gt;&lt;wsp:rsid wsp:val=&quot;00672324&quot;/&gt;&lt;wsp:rsid wsp:val=&quot;00672A35&quot;/&gt;&lt;wsp:rsid wsp:val=&quot;00672C29&quot;/&gt;&lt;wsp:rsid wsp:val=&quot;006732F4&quot;/&gt;&lt;wsp:rsid wsp:val=&quot;006736A6&quot;/&gt;&lt;wsp:rsid wsp:val=&quot;00673703&quot;/&gt;&lt;wsp:rsid wsp:val=&quot;0067383A&quot;/&gt;&lt;wsp:rsid wsp:val=&quot;00674338&quot;/&gt;&lt;wsp:rsid wsp:val=&quot;00674729&quot;/&gt;&lt;wsp:rsid wsp:val=&quot;00674BB1&quot;/&gt;&lt;wsp:rsid wsp:val=&quot;00675071&quot;/&gt;&lt;wsp:rsid wsp:val=&quot;00675245&quot;/&gt;&lt;wsp:rsid wsp:val=&quot;0067527C&quot;/&gt;&lt;wsp:rsid wsp:val=&quot;00675452&quot;/&gt;&lt;wsp:rsid wsp:val=&quot;00675882&quot;/&gt;&lt;wsp:rsid wsp:val=&quot;006759F1&quot;/&gt;&lt;wsp:rsid wsp:val=&quot;00675BB7&quot;/&gt;&lt;wsp:rsid wsp:val=&quot;00675DA2&quot;/&gt;&lt;wsp:rsid wsp:val=&quot;0067660A&quot;/&gt;&lt;wsp:rsid wsp:val=&quot;00677155&quot;/&gt;&lt;wsp:rsid wsp:val=&quot;006774FD&quot;/&gt;&lt;wsp:rsid wsp:val=&quot;00677C88&quot;/&gt;&lt;wsp:rsid wsp:val=&quot;006809E4&quot;/&gt;&lt;wsp:rsid wsp:val=&quot;00680AE0&quot;/&gt;&lt;wsp:rsid wsp:val=&quot;00680E62&quot;/&gt;&lt;wsp:rsid wsp:val=&quot;0068117C&quot;/&gt;&lt;wsp:rsid wsp:val=&quot;006815D8&quot;/&gt;&lt;wsp:rsid wsp:val=&quot;006818CE&quot;/&gt;&lt;wsp:rsid wsp:val=&quot;00681AF5&quot;/&gt;&lt;wsp:rsid wsp:val=&quot;00681B65&quot;/&gt;&lt;wsp:rsid wsp:val=&quot;00681C0E&quot;/&gt;&lt;wsp:rsid wsp:val=&quot;00681FC1&quot;/&gt;&lt;wsp:rsid wsp:val=&quot;006824D8&quot;/&gt;&lt;wsp:rsid wsp:val=&quot;0068262C&quot;/&gt;&lt;wsp:rsid wsp:val=&quot;00682644&quot;/&gt;&lt;wsp:rsid wsp:val=&quot;006826B7&quot;/&gt;&lt;wsp:rsid wsp:val=&quot;0068276B&quot;/&gt;&lt;wsp:rsid wsp:val=&quot;006830D9&quot;/&gt;&lt;wsp:rsid wsp:val=&quot;006837EB&quot;/&gt;&lt;wsp:rsid wsp:val=&quot;00683B9E&quot;/&gt;&lt;wsp:rsid wsp:val=&quot;00683D4D&quot;/&gt;&lt;wsp:rsid wsp:val=&quot;006849A9&quot;/&gt;&lt;wsp:rsid wsp:val=&quot;006852EF&quot;/&gt;&lt;wsp:rsid wsp:val=&quot;0068543E&quot;/&gt;&lt;wsp:rsid wsp:val=&quot;006854F2&quot;/&gt;&lt;wsp:rsid wsp:val=&quot;006856D3&quot;/&gt;&lt;wsp:rsid wsp:val=&quot;0068587E&quot;/&gt;&lt;wsp:rsid wsp:val=&quot;00685958&quot;/&gt;&lt;wsp:rsid wsp:val=&quot;00685BB5&quot;/&gt;&lt;wsp:rsid wsp:val=&quot;00686B48&quot;/&gt;&lt;wsp:rsid wsp:val=&quot;006870C4&quot;/&gt;&lt;wsp:rsid wsp:val=&quot;006870E0&quot;/&gt;&lt;wsp:rsid wsp:val=&quot;00687AC6&quot;/&gt;&lt;wsp:rsid wsp:val=&quot;00687FEE&quot;/&gt;&lt;wsp:rsid wsp:val=&quot;00690108&quot;/&gt;&lt;wsp:rsid wsp:val=&quot;00690311&quot;/&gt;&lt;wsp:rsid wsp:val=&quot;00691082&quot;/&gt;&lt;wsp:rsid wsp:val=&quot;00691FF6&quot;/&gt;&lt;wsp:rsid wsp:val=&quot;00692779&quot;/&gt;&lt;wsp:rsid wsp:val=&quot;00692DDA&quot;/&gt;&lt;wsp:rsid wsp:val=&quot;0069315D&quot;/&gt;&lt;wsp:rsid wsp:val=&quot;00693172&quot;/&gt;&lt;wsp:rsid wsp:val=&quot;0069467D&quot;/&gt;&lt;wsp:rsid wsp:val=&quot;006949E8&quot;/&gt;&lt;wsp:rsid wsp:val=&quot;00694E12&quot;/&gt;&lt;wsp:rsid wsp:val=&quot;00694E3A&quot;/&gt;&lt;wsp:rsid wsp:val=&quot;00695173&quot;/&gt;&lt;wsp:rsid wsp:val=&quot;006952C6&quot;/&gt;&lt;wsp:rsid wsp:val=&quot;00695603&quot;/&gt;&lt;wsp:rsid wsp:val=&quot;00695608&quot;/&gt;&lt;wsp:rsid wsp:val=&quot;00695634&quot;/&gt;&lt;wsp:rsid wsp:val=&quot;00695B63&quot;/&gt;&lt;wsp:rsid wsp:val=&quot;00695F12&quot;/&gt;&lt;wsp:rsid wsp:val=&quot;00696372&quot;/&gt;&lt;wsp:rsid wsp:val=&quot;00696643&quot;/&gt;&lt;wsp:rsid wsp:val=&quot;0069683C&quot;/&gt;&lt;wsp:rsid wsp:val=&quot;00696BF4&quot;/&gt;&lt;wsp:rsid wsp:val=&quot;00696EF1&quot;/&gt;&lt;wsp:rsid wsp:val=&quot;006974E7&quot;/&gt;&lt;wsp:rsid wsp:val=&quot;00697596&quot;/&gt;&lt;wsp:rsid wsp:val=&quot;00697670&quot;/&gt;&lt;wsp:rsid wsp:val=&quot;00697959&quot;/&gt;&lt;wsp:rsid wsp:val=&quot;00697E29&quot;/&gt;&lt;wsp:rsid wsp:val=&quot;006A0189&quot;/&gt;&lt;wsp:rsid wsp:val=&quot;006A09B2&quot;/&gt;&lt;wsp:rsid wsp:val=&quot;006A0C63&quot;/&gt;&lt;wsp:rsid wsp:val=&quot;006A0E25&quot;/&gt;&lt;wsp:rsid wsp:val=&quot;006A1242&quot;/&gt;&lt;wsp:rsid wsp:val=&quot;006A16CD&quot;/&gt;&lt;wsp:rsid wsp:val=&quot;006A1773&quot;/&gt;&lt;wsp:rsid wsp:val=&quot;006A17EB&quot;/&gt;&lt;wsp:rsid wsp:val=&quot;006A2339&quot;/&gt;&lt;wsp:rsid wsp:val=&quot;006A23DA&quot;/&gt;&lt;wsp:rsid wsp:val=&quot;006A2808&quot;/&gt;&lt;wsp:rsid wsp:val=&quot;006A295D&quot;/&gt;&lt;wsp:rsid wsp:val=&quot;006A3484&quot;/&gt;&lt;wsp:rsid wsp:val=&quot;006A3C89&quot;/&gt;&lt;wsp:rsid wsp:val=&quot;006A3D72&quot;/&gt;&lt;wsp:rsid wsp:val=&quot;006A4248&quot;/&gt;&lt;wsp:rsid wsp:val=&quot;006A45A3&quot;/&gt;&lt;wsp:rsid wsp:val=&quot;006A49C0&quot;/&gt;&lt;wsp:rsid wsp:val=&quot;006A4B67&quot;/&gt;&lt;wsp:rsid wsp:val=&quot;006A5BEC&quot;/&gt;&lt;wsp:rsid wsp:val=&quot;006A5C14&quot;/&gt;&lt;wsp:rsid wsp:val=&quot;006A619C&quot;/&gt;&lt;wsp:rsid wsp:val=&quot;006A6337&quot;/&gt;&lt;wsp:rsid wsp:val=&quot;006A6E1D&quot;/&gt;&lt;wsp:rsid wsp:val=&quot;006A7AC8&quot;/&gt;&lt;wsp:rsid wsp:val=&quot;006A7D7F&quot;/&gt;&lt;wsp:rsid wsp:val=&quot;006A7F98&quot;/&gt;&lt;wsp:rsid wsp:val=&quot;006B05AA&quot;/&gt;&lt;wsp:rsid wsp:val=&quot;006B0C4C&quot;/&gt;&lt;wsp:rsid wsp:val=&quot;006B0CD4&quot;/&gt;&lt;wsp:rsid wsp:val=&quot;006B0CFD&quot;/&gt;&lt;wsp:rsid wsp:val=&quot;006B0F9A&quot;/&gt;&lt;wsp:rsid wsp:val=&quot;006B108B&quot;/&gt;&lt;wsp:rsid wsp:val=&quot;006B1323&quot;/&gt;&lt;wsp:rsid wsp:val=&quot;006B156C&quot;/&gt;&lt;wsp:rsid wsp:val=&quot;006B1856&quot;/&gt;&lt;wsp:rsid wsp:val=&quot;006B1B26&quot;/&gt;&lt;wsp:rsid wsp:val=&quot;006B28AB&quot;/&gt;&lt;wsp:rsid wsp:val=&quot;006B2BA8&quot;/&gt;&lt;wsp:rsid wsp:val=&quot;006B2CC8&quot;/&gt;&lt;wsp:rsid wsp:val=&quot;006B33E4&quot;/&gt;&lt;wsp:rsid wsp:val=&quot;006B377D&quot;/&gt;&lt;wsp:rsid wsp:val=&quot;006B3B76&quot;/&gt;&lt;wsp:rsid wsp:val=&quot;006B3D8B&quot;/&gt;&lt;wsp:rsid wsp:val=&quot;006B471F&quot;/&gt;&lt;wsp:rsid wsp:val=&quot;006B4D04&quot;/&gt;&lt;wsp:rsid wsp:val=&quot;006B4DCB&quot;/&gt;&lt;wsp:rsid wsp:val=&quot;006B58E7&quot;/&gt;&lt;wsp:rsid wsp:val=&quot;006B5967&quot;/&gt;&lt;wsp:rsid wsp:val=&quot;006B5A0A&quot;/&gt;&lt;wsp:rsid wsp:val=&quot;006B6089&quot;/&gt;&lt;wsp:rsid wsp:val=&quot;006B7279&quot;/&gt;&lt;wsp:rsid wsp:val=&quot;006B788E&quot;/&gt;&lt;wsp:rsid wsp:val=&quot;006B7A25&quot;/&gt;&lt;wsp:rsid wsp:val=&quot;006B7A97&quot;/&gt;&lt;wsp:rsid wsp:val=&quot;006B7C7A&quot;/&gt;&lt;wsp:rsid wsp:val=&quot;006C0120&quot;/&gt;&lt;wsp:rsid wsp:val=&quot;006C09A5&quot;/&gt;&lt;wsp:rsid wsp:val=&quot;006C0CBF&quot;/&gt;&lt;wsp:rsid wsp:val=&quot;006C1136&quot;/&gt;&lt;wsp:rsid wsp:val=&quot;006C1278&quot;/&gt;&lt;wsp:rsid wsp:val=&quot;006C195C&quot;/&gt;&lt;wsp:rsid wsp:val=&quot;006C1ABA&quot;/&gt;&lt;wsp:rsid wsp:val=&quot;006C1D59&quot;/&gt;&lt;wsp:rsid wsp:val=&quot;006C21FE&quot;/&gt;&lt;wsp:rsid wsp:val=&quot;006C248E&quot;/&gt;&lt;wsp:rsid wsp:val=&quot;006C251F&quot;/&gt;&lt;wsp:rsid wsp:val=&quot;006C28C1&quot;/&gt;&lt;wsp:rsid wsp:val=&quot;006C3335&quot;/&gt;&lt;wsp:rsid wsp:val=&quot;006C37B7&quot;/&gt;&lt;wsp:rsid wsp:val=&quot;006C41FE&quot;/&gt;&lt;wsp:rsid wsp:val=&quot;006C47D8&quot;/&gt;&lt;wsp:rsid wsp:val=&quot;006C49C5&quot;/&gt;&lt;wsp:rsid wsp:val=&quot;006C4ADC&quot;/&gt;&lt;wsp:rsid wsp:val=&quot;006C4BAD&quot;/&gt;&lt;wsp:rsid wsp:val=&quot;006C517B&quot;/&gt;&lt;wsp:rsid wsp:val=&quot;006C54DD&quot;/&gt;&lt;wsp:rsid wsp:val=&quot;006C5B18&quot;/&gt;&lt;wsp:rsid wsp:val=&quot;006C5C20&quot;/&gt;&lt;wsp:rsid wsp:val=&quot;006C5D58&quot;/&gt;&lt;wsp:rsid wsp:val=&quot;006C610D&quot;/&gt;&lt;wsp:rsid wsp:val=&quot;006C6385&quot;/&gt;&lt;wsp:rsid wsp:val=&quot;006C72E9&quot;/&gt;&lt;wsp:rsid wsp:val=&quot;006C72ED&quot;/&gt;&lt;wsp:rsid wsp:val=&quot;006C789A&quot;/&gt;&lt;wsp:rsid wsp:val=&quot;006C7F35&quot;/&gt;&lt;wsp:rsid wsp:val=&quot;006D00AE&quot;/&gt;&lt;wsp:rsid wsp:val=&quot;006D076B&quot;/&gt;&lt;wsp:rsid wsp:val=&quot;006D1335&quot;/&gt;&lt;wsp:rsid wsp:val=&quot;006D1577&quot;/&gt;&lt;wsp:rsid wsp:val=&quot;006D1765&quot;/&gt;&lt;wsp:rsid wsp:val=&quot;006D191D&quot;/&gt;&lt;wsp:rsid wsp:val=&quot;006D2650&quot;/&gt;&lt;wsp:rsid wsp:val=&quot;006D2BFF&quot;/&gt;&lt;wsp:rsid wsp:val=&quot;006D3311&quot;/&gt;&lt;wsp:rsid wsp:val=&quot;006D36FF&quot;/&gt;&lt;wsp:rsid wsp:val=&quot;006D390F&quot;/&gt;&lt;wsp:rsid wsp:val=&quot;006D44BA&quot;/&gt;&lt;wsp:rsid wsp:val=&quot;006D4505&quot;/&gt;&lt;wsp:rsid wsp:val=&quot;006D4976&quot;/&gt;&lt;wsp:rsid wsp:val=&quot;006D4AE8&quot;/&gt;&lt;wsp:rsid wsp:val=&quot;006D4C32&quot;/&gt;&lt;wsp:rsid wsp:val=&quot;006D4CD8&quot;/&gt;&lt;wsp:rsid wsp:val=&quot;006D5CF5&quot;/&gt;&lt;wsp:rsid wsp:val=&quot;006D5D80&quot;/&gt;&lt;wsp:rsid wsp:val=&quot;006D6752&quot;/&gt;&lt;wsp:rsid wsp:val=&quot;006D679E&quot;/&gt;&lt;wsp:rsid wsp:val=&quot;006D6900&quot;/&gt;&lt;wsp:rsid wsp:val=&quot;006D70D2&quot;/&gt;&lt;wsp:rsid wsp:val=&quot;006D7322&quot;/&gt;&lt;wsp:rsid wsp:val=&quot;006D7873&quot;/&gt;&lt;wsp:rsid wsp:val=&quot;006D7B8C&quot;/&gt;&lt;wsp:rsid wsp:val=&quot;006D7F63&quot;/&gt;&lt;wsp:rsid wsp:val=&quot;006E02F5&quot;/&gt;&lt;wsp:rsid wsp:val=&quot;006E0371&quot;/&gt;&lt;wsp:rsid wsp:val=&quot;006E0BBF&quot;/&gt;&lt;wsp:rsid wsp:val=&quot;006E0FAF&quot;/&gt;&lt;wsp:rsid wsp:val=&quot;006E1C09&quot;/&gt;&lt;wsp:rsid wsp:val=&quot;006E1D7C&quot;/&gt;&lt;wsp:rsid wsp:val=&quot;006E2066&quot;/&gt;&lt;wsp:rsid wsp:val=&quot;006E2079&quot;/&gt;&lt;wsp:rsid wsp:val=&quot;006E2D22&quot;/&gt;&lt;wsp:rsid wsp:val=&quot;006E339E&quot;/&gt;&lt;wsp:rsid wsp:val=&quot;006E3918&quot;/&gt;&lt;wsp:rsid wsp:val=&quot;006E3AD5&quot;/&gt;&lt;wsp:rsid wsp:val=&quot;006E3AEB&quot;/&gt;&lt;wsp:rsid wsp:val=&quot;006E3BD5&quot;/&gt;&lt;wsp:rsid wsp:val=&quot;006E3BF2&quot;/&gt;&lt;wsp:rsid wsp:val=&quot;006E3E7A&quot;/&gt;&lt;wsp:rsid wsp:val=&quot;006E447D&quot;/&gt;&lt;wsp:rsid wsp:val=&quot;006E46D3&quot;/&gt;&lt;wsp:rsid wsp:val=&quot;006E4B2B&quot;/&gt;&lt;wsp:rsid wsp:val=&quot;006E4EEA&quot;/&gt;&lt;wsp:rsid wsp:val=&quot;006E4F18&quot;/&gt;&lt;wsp:rsid wsp:val=&quot;006E4F9B&quot;/&gt;&lt;wsp:rsid wsp:val=&quot;006E4FDE&quot;/&gt;&lt;wsp:rsid wsp:val=&quot;006E537C&quot;/&gt;&lt;wsp:rsid wsp:val=&quot;006E6764&quot;/&gt;&lt;wsp:rsid wsp:val=&quot;006E6DCD&quot;/&gt;&lt;wsp:rsid wsp:val=&quot;006F01B7&quot;/&gt;&lt;wsp:rsid wsp:val=&quot;006F0449&quot;/&gt;&lt;wsp:rsid wsp:val=&quot;006F0BFB&quot;/&gt;&lt;wsp:rsid wsp:val=&quot;006F0E74&quot;/&gt;&lt;wsp:rsid wsp:val=&quot;006F1507&quot;/&gt;&lt;wsp:rsid wsp:val=&quot;006F1686&quot;/&gt;&lt;wsp:rsid wsp:val=&quot;006F19DA&quot;/&gt;&lt;wsp:rsid wsp:val=&quot;006F1BEA&quot;/&gt;&lt;wsp:rsid wsp:val=&quot;006F1C44&quot;/&gt;&lt;wsp:rsid wsp:val=&quot;006F1EB8&quot;/&gt;&lt;wsp:rsid wsp:val=&quot;006F2662&quot;/&gt;&lt;wsp:rsid wsp:val=&quot;006F2967&quot;/&gt;&lt;wsp:rsid wsp:val=&quot;006F2DBD&quot;/&gt;&lt;wsp:rsid wsp:val=&quot;006F348C&quot;/&gt;&lt;wsp:rsid wsp:val=&quot;006F36BF&quot;/&gt;&lt;wsp:rsid wsp:val=&quot;006F3912&quot;/&gt;&lt;wsp:rsid wsp:val=&quot;006F39BF&quot;/&gt;&lt;wsp:rsid wsp:val=&quot;006F3D87&quot;/&gt;&lt;wsp:rsid wsp:val=&quot;006F3F09&quot;/&gt;&lt;wsp:rsid wsp:val=&quot;006F3FCE&quot;/&gt;&lt;wsp:rsid wsp:val=&quot;006F41FB&quot;/&gt;&lt;wsp:rsid wsp:val=&quot;006F4246&quot;/&gt;&lt;wsp:rsid wsp:val=&quot;006F4379&quot;/&gt;&lt;wsp:rsid wsp:val=&quot;006F5E27&quot;/&gt;&lt;wsp:rsid wsp:val=&quot;006F5F7E&quot;/&gt;&lt;wsp:rsid wsp:val=&quot;006F65D9&quot;/&gt;&lt;wsp:rsid wsp:val=&quot;006F7149&quot;/&gt;&lt;wsp:rsid wsp:val=&quot;006F7C86&quot;/&gt;&lt;wsp:rsid wsp:val=&quot;007000E8&quot;/&gt;&lt;wsp:rsid wsp:val=&quot;00700CD8&quot;/&gt;&lt;wsp:rsid wsp:val=&quot;00700D31&quot;/&gt;&lt;wsp:rsid wsp:val=&quot;0070110D&quot;/&gt;&lt;wsp:rsid wsp:val=&quot;00701304&quot;/&gt;&lt;wsp:rsid wsp:val=&quot;007014AF&quot;/&gt;&lt;wsp:rsid wsp:val=&quot;0070154C&quot;/&gt;&lt;wsp:rsid wsp:val=&quot;007015FD&quot;/&gt;&lt;wsp:rsid wsp:val=&quot;00701A42&quot;/&gt;&lt;wsp:rsid wsp:val=&quot;00701D31&quot;/&gt;&lt;wsp:rsid wsp:val=&quot;00701EAA&quot;/&gt;&lt;wsp:rsid wsp:val=&quot;00702784&quot;/&gt;&lt;wsp:rsid wsp:val=&quot;007029F4&quot;/&gt;&lt;wsp:rsid wsp:val=&quot;00702A02&quot;/&gt;&lt;wsp:rsid wsp:val=&quot;00702C82&quot;/&gt;&lt;wsp:rsid wsp:val=&quot;00702CF8&quot;/&gt;&lt;wsp:rsid wsp:val=&quot;0070303B&quot;/&gt;&lt;wsp:rsid wsp:val=&quot;007035E5&quot;/&gt;&lt;wsp:rsid wsp:val=&quot;007039E8&quot;/&gt;&lt;wsp:rsid wsp:val=&quot;0070440A&quot;/&gt;&lt;wsp:rsid wsp:val=&quot;00704AB3&quot;/&gt;&lt;wsp:rsid wsp:val=&quot;0070500C&quot;/&gt;&lt;wsp:rsid wsp:val=&quot;00705301&quot;/&gt;&lt;wsp:rsid wsp:val=&quot;00705434&quot;/&gt;&lt;wsp:rsid wsp:val=&quot;00705A07&quot;/&gt;&lt;wsp:rsid wsp:val=&quot;007060C3&quot;/&gt;&lt;wsp:rsid wsp:val=&quot;007062B4&quot;/&gt;&lt;wsp:rsid wsp:val=&quot;007066E7&quot;/&gt;&lt;wsp:rsid wsp:val=&quot;007074BE&quot;/&gt;&lt;wsp:rsid wsp:val=&quot;00707932&quot;/&gt;&lt;wsp:rsid wsp:val=&quot;0071009E&quot;/&gt;&lt;wsp:rsid wsp:val=&quot;0071018B&quot;/&gt;&lt;wsp:rsid wsp:val=&quot;00710293&quot;/&gt;&lt;wsp:rsid wsp:val=&quot;0071038B&quot;/&gt;&lt;wsp:rsid wsp:val=&quot;00710467&quot;/&gt;&lt;wsp:rsid wsp:val=&quot;00710AFB&quot;/&gt;&lt;wsp:rsid wsp:val=&quot;00711425&quot;/&gt;&lt;wsp:rsid wsp:val=&quot;007115D3&quot;/&gt;&lt;wsp:rsid wsp:val=&quot;007115DB&quot;/&gt;&lt;wsp:rsid wsp:val=&quot;00711677&quot;/&gt;&lt;wsp:rsid wsp:val=&quot;00711789&quot;/&gt;&lt;wsp:rsid wsp:val=&quot;00711834&quot;/&gt;&lt;wsp:rsid wsp:val=&quot;00711D60&quot;/&gt;&lt;wsp:rsid wsp:val=&quot;00711DBA&quot;/&gt;&lt;wsp:rsid wsp:val=&quot;007126E1&quot;/&gt;&lt;wsp:rsid wsp:val=&quot;0071271C&quot;/&gt;&lt;wsp:rsid wsp:val=&quot;00713E1E&quot;/&gt;&lt;wsp:rsid wsp:val=&quot;00713EEE&quot;/&gt;&lt;wsp:rsid wsp:val=&quot;00713F13&quot;/&gt;&lt;wsp:rsid wsp:val=&quot;00713F6F&quot;/&gt;&lt;wsp:rsid wsp:val=&quot;00714D48&quot;/&gt;&lt;wsp:rsid wsp:val=&quot;00714E1D&quot;/&gt;&lt;wsp:rsid wsp:val=&quot;0071522C&quot;/&gt;&lt;wsp:rsid wsp:val=&quot;007158A0&quot;/&gt;&lt;wsp:rsid wsp:val=&quot;0071618C&quot;/&gt;&lt;wsp:rsid wsp:val=&quot;007168AF&quot;/&gt;&lt;wsp:rsid wsp:val=&quot;007168D8&quot;/&gt;&lt;wsp:rsid wsp:val=&quot;00717C45&quot;/&gt;&lt;wsp:rsid wsp:val=&quot;00717D9E&quot;/&gt;&lt;wsp:rsid wsp:val=&quot;00720730&quot;/&gt;&lt;wsp:rsid wsp:val=&quot;00720E21&quot;/&gt;&lt;wsp:rsid wsp:val=&quot;00720F21&quot;/&gt;&lt;wsp:rsid wsp:val=&quot;00720F8B&quot;/&gt;&lt;wsp:rsid wsp:val=&quot;007212C2&quot;/&gt;&lt;wsp:rsid wsp:val=&quot;00721402&quot;/&gt;&lt;wsp:rsid wsp:val=&quot;00721BE5&quot;/&gt;&lt;wsp:rsid wsp:val=&quot;00721C3A&quot;/&gt;&lt;wsp:rsid wsp:val=&quot;00722536&quot;/&gt;&lt;wsp:rsid wsp:val=&quot;0072268E&quot;/&gt;&lt;wsp:rsid wsp:val=&quot;00722983&quot;/&gt;&lt;wsp:rsid wsp:val=&quot;00722FA2&quot;/&gt;&lt;wsp:rsid wsp:val=&quot;00722FAA&quot;/&gt;&lt;wsp:rsid wsp:val=&quot;007234C8&quot;/&gt;&lt;wsp:rsid wsp:val=&quot;007236B7&quot;/&gt;&lt;wsp:rsid wsp:val=&quot;007237A9&quot;/&gt;&lt;wsp:rsid wsp:val=&quot;00723836&quot;/&gt;&lt;wsp:rsid wsp:val=&quot;00723C44&quot;/&gt;&lt;wsp:rsid wsp:val=&quot;00724209&quot;/&gt;&lt;wsp:rsid wsp:val=&quot;00724827&quot;/&gt;&lt;wsp:rsid wsp:val=&quot;00724873&quot;/&gt;&lt;wsp:rsid wsp:val=&quot;00724A04&quot;/&gt;&lt;wsp:rsid wsp:val=&quot;00724A38&quot;/&gt;&lt;wsp:rsid wsp:val=&quot;00724DB3&quot;/&gt;&lt;wsp:rsid wsp:val=&quot;00724FB4&quot;/&gt;&lt;wsp:rsid wsp:val=&quot;007254F1&quot;/&gt;&lt;wsp:rsid wsp:val=&quot;00725B24&quot;/&gt;&lt;wsp:rsid wsp:val=&quot;007260A6&quot;/&gt;&lt;wsp:rsid wsp:val=&quot;00726CD7&quot;/&gt;&lt;wsp:rsid wsp:val=&quot;007272E4&quot;/&gt;&lt;wsp:rsid wsp:val=&quot;00727791&quot;/&gt;&lt;wsp:rsid wsp:val=&quot;00727E6F&quot;/&gt;&lt;wsp:rsid wsp:val=&quot;00727E8A&quot;/&gt;&lt;wsp:rsid wsp:val=&quot;00727F63&quot;/&gt;&lt;wsp:rsid wsp:val=&quot;00730656&quot;/&gt;&lt;wsp:rsid wsp:val=&quot;007306B3&quot;/&gt;&lt;wsp:rsid wsp:val=&quot;00730853&quot;/&gt;&lt;wsp:rsid wsp:val=&quot;00730A01&quot;/&gt;&lt;wsp:rsid wsp:val=&quot;00730EDA&quot;/&gt;&lt;wsp:rsid wsp:val=&quot;00731163&quot;/&gt;&lt;wsp:rsid wsp:val=&quot;00731339&quot;/&gt;&lt;wsp:rsid wsp:val=&quot;007321A2&quot;/&gt;&lt;wsp:rsid wsp:val=&quot;007323A8&quot;/&gt;&lt;wsp:rsid wsp:val=&quot;00732450&quot;/&gt;&lt;wsp:rsid wsp:val=&quot;007324A8&quot;/&gt;&lt;wsp:rsid wsp:val=&quot;0073281F&quot;/&gt;&lt;wsp:rsid wsp:val=&quot;00732AC9&quot;/&gt;&lt;wsp:rsid wsp:val=&quot;007333BF&quot;/&gt;&lt;wsp:rsid wsp:val=&quot;00733CDA&quot;/&gt;&lt;wsp:rsid wsp:val=&quot;00733E41&quot;/&gt;&lt;wsp:rsid wsp:val=&quot;00733E43&quot;/&gt;&lt;wsp:rsid wsp:val=&quot;007340F6&quot;/&gt;&lt;wsp:rsid wsp:val=&quot;00734147&quot;/&gt;&lt;wsp:rsid wsp:val=&quot;0073437A&quot;/&gt;&lt;wsp:rsid wsp:val=&quot;007350D5&quot;/&gt;&lt;wsp:rsid wsp:val=&quot;00735278&quot;/&gt;&lt;wsp:rsid wsp:val=&quot;00735B8B&quot;/&gt;&lt;wsp:rsid wsp:val=&quot;00735D56&quot;/&gt;&lt;wsp:rsid wsp:val=&quot;0073619C&quot;/&gt;&lt;wsp:rsid wsp:val=&quot;00736405&quot;/&gt;&lt;wsp:rsid wsp:val=&quot;0073651C&quot;/&gt;&lt;wsp:rsid wsp:val=&quot;00736588&quot;/&gt;&lt;wsp:rsid wsp:val=&quot;00736BD2&quot;/&gt;&lt;wsp:rsid wsp:val=&quot;0073726C&quot;/&gt;&lt;wsp:rsid wsp:val=&quot;007374B3&quot;/&gt;&lt;wsp:rsid wsp:val=&quot;00737731&quot;/&gt;&lt;wsp:rsid wsp:val=&quot;00737A7F&quot;/&gt;&lt;wsp:rsid wsp:val=&quot;00737B06&quot;/&gt;&lt;wsp:rsid wsp:val=&quot;007404F6&quot;/&gt;&lt;wsp:rsid wsp:val=&quot;007408B2&quot;/&gt;&lt;wsp:rsid wsp:val=&quot;00740C0A&quot;/&gt;&lt;wsp:rsid wsp:val=&quot;00741001&quot;/&gt;&lt;wsp:rsid wsp:val=&quot;00741190&quot;/&gt;&lt;wsp:rsid wsp:val=&quot;007418E2&quot;/&gt;&lt;wsp:rsid wsp:val=&quot;00741A30&quot;/&gt;&lt;wsp:rsid wsp:val=&quot;00741CB4&quot;/&gt;&lt;wsp:rsid wsp:val=&quot;00741DE4&quot;/&gt;&lt;wsp:rsid wsp:val=&quot;00741FAC&quot;/&gt;&lt;wsp:rsid wsp:val=&quot;00742576&quot;/&gt;&lt;wsp:rsid wsp:val=&quot;00743089&quot;/&gt;&lt;wsp:rsid wsp:val=&quot;007431D8&quot;/&gt;&lt;wsp:rsid wsp:val=&quot;00744204&quot;/&gt;&lt;wsp:rsid wsp:val=&quot;00744389&quot;/&gt;&lt;wsp:rsid wsp:val=&quot;00744AF1&quot;/&gt;&lt;wsp:rsid wsp:val=&quot;00744AF4&quot;/&gt;&lt;wsp:rsid wsp:val=&quot;00744B1E&quot;/&gt;&lt;wsp:rsid wsp:val=&quot;00744BB1&quot;/&gt;&lt;wsp:rsid wsp:val=&quot;007454D2&quot;/&gt;&lt;wsp:rsid wsp:val=&quot;007459EF&quot;/&gt;&lt;wsp:rsid wsp:val=&quot;00745DBE&quot;/&gt;&lt;wsp:rsid wsp:val=&quot;00745E21&quot;/&gt;&lt;wsp:rsid wsp:val=&quot;00745F66&quot;/&gt;&lt;wsp:rsid wsp:val=&quot;00746372&quot;/&gt;&lt;wsp:rsid wsp:val=&quot;0074698C&quot;/&gt;&lt;wsp:rsid wsp:val=&quot;00747521&quot;/&gt;&lt;wsp:rsid wsp:val=&quot;00747552&quot;/&gt;&lt;wsp:rsid wsp:val=&quot;007479C7&quot;/&gt;&lt;wsp:rsid wsp:val=&quot;00747B8D&quot;/&gt;&lt;wsp:rsid wsp:val=&quot;00747BCE&quot;/&gt;&lt;wsp:rsid wsp:val=&quot;00747C79&quot;/&gt;&lt;wsp:rsid wsp:val=&quot;007501EE&quot;/&gt;&lt;wsp:rsid wsp:val=&quot;00750446&quot;/&gt;&lt;wsp:rsid wsp:val=&quot;00750C63&quot;/&gt;&lt;wsp:rsid wsp:val=&quot;00750C79&quot;/&gt;&lt;wsp:rsid wsp:val=&quot;00750F5A&quot;/&gt;&lt;wsp:rsid wsp:val=&quot;00751196&quot;/&gt;&lt;wsp:rsid wsp:val=&quot;00751512&quot;/&gt;&lt;wsp:rsid wsp:val=&quot;0075153A&quot;/&gt;&lt;wsp:rsid wsp:val=&quot;0075171D&quot;/&gt;&lt;wsp:rsid wsp:val=&quot;00751A20&quot;/&gt;&lt;wsp:rsid wsp:val=&quot;0075215A&quot;/&gt;&lt;wsp:rsid wsp:val=&quot;00752AB4&quot;/&gt;&lt;wsp:rsid wsp:val=&quot;00752E6E&quot;/&gt;&lt;wsp:rsid wsp:val=&quot;00753136&quot;/&gt;&lt;wsp:rsid wsp:val=&quot;007538EE&quot;/&gt;&lt;wsp:rsid wsp:val=&quot;00753F50&quot;/&gt;&lt;wsp:rsid wsp:val=&quot;00754A55&quot;/&gt;&lt;wsp:rsid wsp:val=&quot;00754D47&quot;/&gt;&lt;wsp:rsid wsp:val=&quot;0075534B&quot;/&gt;&lt;wsp:rsid wsp:val=&quot;00755E69&quot;/&gt;&lt;wsp:rsid wsp:val=&quot;0075629C&quot;/&gt;&lt;wsp:rsid wsp:val=&quot;007562D1&quot;/&gt;&lt;wsp:rsid wsp:val=&quot;0075646B&quot;/&gt;&lt;wsp:rsid wsp:val=&quot;00756928&quot;/&gt;&lt;wsp:rsid wsp:val=&quot;00756F1D&quot;/&gt;&lt;wsp:rsid wsp:val=&quot;00757402&quot;/&gt;&lt;wsp:rsid wsp:val=&quot;00757595&quot;/&gt;&lt;wsp:rsid wsp:val=&quot;00757E4A&quot;/&gt;&lt;wsp:rsid wsp:val=&quot;00757EBF&quot;/&gt;&lt;wsp:rsid wsp:val=&quot;00757FA0&quot;/&gt;&lt;wsp:rsid wsp:val=&quot;00760032&quot;/&gt;&lt;wsp:rsid wsp:val=&quot;00760337&quot;/&gt;&lt;wsp:rsid wsp:val=&quot;007604F8&quot;/&gt;&lt;wsp:rsid wsp:val=&quot;00760BE7&quot;/&gt;&lt;wsp:rsid wsp:val=&quot;00761238&quot;/&gt;&lt;wsp:rsid wsp:val=&quot;00761DBE&quot;/&gt;&lt;wsp:rsid wsp:val=&quot;00761F41&quot;/&gt;&lt;wsp:rsid wsp:val=&quot;00762773&quot;/&gt;&lt;wsp:rsid wsp:val=&quot;00762958&quot;/&gt;&lt;wsp:rsid wsp:val=&quot;007630FB&quot;/&gt;&lt;wsp:rsid wsp:val=&quot;00763189&quot;/&gt;&lt;wsp:rsid wsp:val=&quot;007632E0&quot;/&gt;&lt;wsp:rsid wsp:val=&quot;00763450&quot;/&gt;&lt;wsp:rsid wsp:val=&quot;00764092&quot;/&gt;&lt;wsp:rsid wsp:val=&quot;007646E1&quot;/&gt;&lt;wsp:rsid wsp:val=&quot;00764B88&quot;/&gt;&lt;wsp:rsid wsp:val=&quot;0076509D&quot;/&gt;&lt;wsp:rsid wsp:val=&quot;00765522&quot;/&gt;&lt;wsp:rsid wsp:val=&quot;0076583E&quot;/&gt;&lt;wsp:rsid wsp:val=&quot;00765992&quot;/&gt;&lt;wsp:rsid wsp:val=&quot;00765F70&quot;/&gt;&lt;wsp:rsid wsp:val=&quot;00766162&quot;/&gt;&lt;wsp:rsid wsp:val=&quot;007668DE&quot;/&gt;&lt;wsp:rsid wsp:val=&quot;00766C98&quot;/&gt;&lt;wsp:rsid wsp:val=&quot;007670B6&quot;/&gt;&lt;wsp:rsid wsp:val=&quot;00767299&quot;/&gt;&lt;wsp:rsid wsp:val=&quot;0077009A&quot;/&gt;&lt;wsp:rsid wsp:val=&quot;0077071D&quot;/&gt;&lt;wsp:rsid wsp:val=&quot;00770722&quot;/&gt;&lt;wsp:rsid wsp:val=&quot;00770BDF&quot;/&gt;&lt;wsp:rsid wsp:val=&quot;00770E9A&quot;/&gt;&lt;wsp:rsid wsp:val=&quot;00770EED&quot;/&gt;&lt;wsp:rsid wsp:val=&quot;00771554&quot;/&gt;&lt;wsp:rsid wsp:val=&quot;0077298E&quot;/&gt;&lt;wsp:rsid wsp:val=&quot;0077338D&quot;/&gt;&lt;wsp:rsid wsp:val=&quot;00773EB5&quot;/&gt;&lt;wsp:rsid wsp:val=&quot;00773FB9&quot;/&gt;&lt;wsp:rsid wsp:val=&quot;00774435&quot;/&gt;&lt;wsp:rsid wsp:val=&quot;00774474&quot;/&gt;&lt;wsp:rsid wsp:val=&quot;0077465D&quot;/&gt;&lt;wsp:rsid wsp:val=&quot;0077492C&quot;/&gt;&lt;wsp:rsid wsp:val=&quot;007749BC&quot;/&gt;&lt;wsp:rsid wsp:val=&quot;00774D81&quot;/&gt;&lt;wsp:rsid wsp:val=&quot;0077504E&quot;/&gt;&lt;wsp:rsid wsp:val=&quot;0077535A&quot;/&gt;&lt;wsp:rsid wsp:val=&quot;0077598B&quot;/&gt;&lt;wsp:rsid wsp:val=&quot;0077660A&quot;/&gt;&lt;wsp:rsid wsp:val=&quot;00776760&quot;/&gt;&lt;wsp:rsid wsp:val=&quot;007767A5&quot;/&gt;&lt;wsp:rsid wsp:val=&quot;00776E64&quot;/&gt;&lt;wsp:rsid wsp:val=&quot;0077720A&quot;/&gt;&lt;wsp:rsid wsp:val=&quot;007774C8&quot;/&gt;&lt;wsp:rsid wsp:val=&quot;007779C4&quot;/&gt;&lt;wsp:rsid wsp:val=&quot;00777D36&quot;/&gt;&lt;wsp:rsid wsp:val=&quot;00780628&quot;/&gt;&lt;wsp:rsid wsp:val=&quot;007810A7&quot;/&gt;&lt;wsp:rsid wsp:val=&quot;00781333&quot;/&gt;&lt;wsp:rsid wsp:val=&quot;00781673&quot;/&gt;&lt;wsp:rsid wsp:val=&quot;00781CA4&quot;/&gt;&lt;wsp:rsid wsp:val=&quot;007820F2&quot;/&gt;&lt;wsp:rsid wsp:val=&quot;007824BA&quot;/&gt;&lt;wsp:rsid wsp:val=&quot;007827A2&quot;/&gt;&lt;wsp:rsid wsp:val=&quot;007828E3&quot;/&gt;&lt;wsp:rsid wsp:val=&quot;007829A2&quot;/&gt;&lt;wsp:rsid wsp:val=&quot;00783117&quot;/&gt;&lt;wsp:rsid wsp:val=&quot;00783365&quot;/&gt;&lt;wsp:rsid wsp:val=&quot;0078430E&quot;/&gt;&lt;wsp:rsid wsp:val=&quot;00784A38&quot;/&gt;&lt;wsp:rsid wsp:val=&quot;00784D7C&quot;/&gt;&lt;wsp:rsid wsp:val=&quot;00784F1E&quot;/&gt;&lt;wsp:rsid wsp:val=&quot;0078579D&quot;/&gt;&lt;wsp:rsid wsp:val=&quot;00785AF9&quot;/&gt;&lt;wsp:rsid wsp:val=&quot;00785BBF&quot;/&gt;&lt;wsp:rsid wsp:val=&quot;00786671&quot;/&gt;&lt;wsp:rsid wsp:val=&quot;00786B95&quot;/&gt;&lt;wsp:rsid wsp:val=&quot;00786DB7&quot;/&gt;&lt;wsp:rsid wsp:val=&quot;0078707A&quot;/&gt;&lt;wsp:rsid wsp:val=&quot;00787855&quot;/&gt;&lt;wsp:rsid wsp:val=&quot;0079023B&quot;/&gt;&lt;wsp:rsid wsp:val=&quot;0079039F&quot;/&gt;&lt;wsp:rsid wsp:val=&quot;00790C37&quot;/&gt;&lt;wsp:rsid wsp:val=&quot;0079117C&quot;/&gt;&lt;wsp:rsid wsp:val=&quot;0079168A&quot;/&gt;&lt;wsp:rsid wsp:val=&quot;00791BD5&quot;/&gt;&lt;wsp:rsid wsp:val=&quot;007926A4&quot;/&gt;&lt;wsp:rsid wsp:val=&quot;00792A85&quot;/&gt;&lt;wsp:rsid wsp:val=&quot;00792B94&quot;/&gt;&lt;wsp:rsid wsp:val=&quot;00792E0C&quot;/&gt;&lt;wsp:rsid wsp:val=&quot;00793530&quot;/&gt;&lt;wsp:rsid wsp:val=&quot;00793793&quot;/&gt;&lt;wsp:rsid wsp:val=&quot;00793EC0&quot;/&gt;&lt;wsp:rsid wsp:val=&quot;00793F90&quot;/&gt;&lt;wsp:rsid wsp:val=&quot;00794011&quot;/&gt;&lt;wsp:rsid wsp:val=&quot;0079420C&quot;/&gt;&lt;wsp:rsid wsp:val=&quot;00794F3E&quot;/&gt;&lt;wsp:rsid wsp:val=&quot;007955C4&quot;/&gt;&lt;wsp:rsid wsp:val=&quot;0079564D&quot;/&gt;&lt;wsp:rsid wsp:val=&quot;00795A08&quot;/&gt;&lt;wsp:rsid wsp:val=&quot;00795A81&quot;/&gt;&lt;wsp:rsid wsp:val=&quot;007960C1&quot;/&gt;&lt;wsp:rsid wsp:val=&quot;007964B2&quot;/&gt;&lt;wsp:rsid wsp:val=&quot;00796510&quot;/&gt;&lt;wsp:rsid wsp:val=&quot;00796746&quot;/&gt;&lt;wsp:rsid wsp:val=&quot;007968B0&quot;/&gt;&lt;wsp:rsid wsp:val=&quot;00796B89&quot;/&gt;&lt;wsp:rsid wsp:val=&quot;00796FB8&quot;/&gt;&lt;wsp:rsid wsp:val=&quot;007973A5&quot;/&gt;&lt;wsp:rsid wsp:val=&quot;00797799&quot;/&gt;&lt;wsp:rsid wsp:val=&quot;007977A7&quot;/&gt;&lt;wsp:rsid wsp:val=&quot;00797805&quot;/&gt;&lt;wsp:rsid wsp:val=&quot;0079789B&quot;/&gt;&lt;wsp:rsid wsp:val=&quot;00797AB5&quot;/&gt;&lt;wsp:rsid wsp:val=&quot;00797D8B&quot;/&gt;&lt;wsp:rsid wsp:val=&quot;007A02DA&quot;/&gt;&lt;wsp:rsid wsp:val=&quot;007A08BE&quot;/&gt;&lt;wsp:rsid wsp:val=&quot;007A0ACA&quot;/&gt;&lt;wsp:rsid wsp:val=&quot;007A0B67&quot;/&gt;&lt;wsp:rsid wsp:val=&quot;007A10B7&quot;/&gt;&lt;wsp:rsid wsp:val=&quot;007A1332&quot;/&gt;&lt;wsp:rsid wsp:val=&quot;007A1427&quot;/&gt;&lt;wsp:rsid wsp:val=&quot;007A14C2&quot;/&gt;&lt;wsp:rsid wsp:val=&quot;007A163D&quot;/&gt;&lt;wsp:rsid wsp:val=&quot;007A1FA1&quot;/&gt;&lt;wsp:rsid wsp:val=&quot;007A225A&quot;/&gt;&lt;wsp:rsid wsp:val=&quot;007A24E5&quot;/&gt;&lt;wsp:rsid wsp:val=&quot;007A2CF2&quot;/&gt;&lt;wsp:rsid wsp:val=&quot;007A367E&quot;/&gt;&lt;wsp:rsid wsp:val=&quot;007A3AAE&quot;/&gt;&lt;wsp:rsid wsp:val=&quot;007A3F57&quot;/&gt;&lt;wsp:rsid wsp:val=&quot;007A41FB&quot;/&gt;&lt;wsp:rsid wsp:val=&quot;007A42DA&quot;/&gt;&lt;wsp:rsid wsp:val=&quot;007A43D3&quot;/&gt;&lt;wsp:rsid wsp:val=&quot;007A4411&quot;/&gt;&lt;wsp:rsid wsp:val=&quot;007A4878&quot;/&gt;&lt;wsp:rsid wsp:val=&quot;007A4A3B&quot;/&gt;&lt;wsp:rsid wsp:val=&quot;007A4C8D&quot;/&gt;&lt;wsp:rsid wsp:val=&quot;007A5236&quot;/&gt;&lt;wsp:rsid wsp:val=&quot;007A5451&quot;/&gt;&lt;wsp:rsid wsp:val=&quot;007A5460&quot;/&gt;&lt;wsp:rsid wsp:val=&quot;007A5685&quot;/&gt;&lt;wsp:rsid wsp:val=&quot;007A613A&quot;/&gt;&lt;wsp:rsid wsp:val=&quot;007A659A&quot;/&gt;&lt;wsp:rsid wsp:val=&quot;007A6610&quot;/&gt;&lt;wsp:rsid wsp:val=&quot;007A67AF&quot;/&gt;&lt;wsp:rsid wsp:val=&quot;007A6959&quot;/&gt;&lt;wsp:rsid wsp:val=&quot;007A69AA&quot;/&gt;&lt;wsp:rsid wsp:val=&quot;007A7585&quot;/&gt;&lt;wsp:rsid wsp:val=&quot;007A75F4&quot;/&gt;&lt;wsp:rsid wsp:val=&quot;007B0013&quot;/&gt;&lt;wsp:rsid wsp:val=&quot;007B0154&quot;/&gt;&lt;wsp:rsid wsp:val=&quot;007B03AB&quot;/&gt;&lt;wsp:rsid wsp:val=&quot;007B03D9&quot;/&gt;&lt;wsp:rsid wsp:val=&quot;007B03EC&quot;/&gt;&lt;wsp:rsid wsp:val=&quot;007B053A&quot;/&gt;&lt;wsp:rsid wsp:val=&quot;007B0832&quot;/&gt;&lt;wsp:rsid wsp:val=&quot;007B0A9D&quot;/&gt;&lt;wsp:rsid wsp:val=&quot;007B1948&quot;/&gt;&lt;wsp:rsid wsp:val=&quot;007B1EE6&quot;/&gt;&lt;wsp:rsid wsp:val=&quot;007B20C7&quot;/&gt;&lt;wsp:rsid wsp:val=&quot;007B212A&quot;/&gt;&lt;wsp:rsid wsp:val=&quot;007B24D5&quot;/&gt;&lt;wsp:rsid wsp:val=&quot;007B2AE0&quot;/&gt;&lt;wsp:rsid wsp:val=&quot;007B3993&quot;/&gt;&lt;wsp:rsid wsp:val=&quot;007B39BE&quot;/&gt;&lt;wsp:rsid wsp:val=&quot;007B40E4&quot;/&gt;&lt;wsp:rsid wsp:val=&quot;007B4592&quot;/&gt;&lt;wsp:rsid wsp:val=&quot;007B462D&quot;/&gt;&lt;wsp:rsid wsp:val=&quot;007B4B02&quot;/&gt;&lt;wsp:rsid wsp:val=&quot;007B4C62&quot;/&gt;&lt;wsp:rsid wsp:val=&quot;007B522E&quot;/&gt;&lt;wsp:rsid wsp:val=&quot;007B53F3&quot;/&gt;&lt;wsp:rsid wsp:val=&quot;007B5BE6&quot;/&gt;&lt;wsp:rsid wsp:val=&quot;007B5C8D&quot;/&gt;&lt;wsp:rsid wsp:val=&quot;007B6095&quot;/&gt;&lt;wsp:rsid wsp:val=&quot;007B6162&quot;/&gt;&lt;wsp:rsid wsp:val=&quot;007B6707&quot;/&gt;&lt;wsp:rsid wsp:val=&quot;007B6B1A&quot;/&gt;&lt;wsp:rsid wsp:val=&quot;007B73A9&quot;/&gt;&lt;wsp:rsid wsp:val=&quot;007B76C2&quot;/&gt;&lt;wsp:rsid wsp:val=&quot;007C058B&quot;/&gt;&lt;wsp:rsid wsp:val=&quot;007C075D&quot;/&gt;&lt;wsp:rsid wsp:val=&quot;007C0A38&quot;/&gt;&lt;wsp:rsid wsp:val=&quot;007C0C2B&quot;/&gt;&lt;wsp:rsid wsp:val=&quot;007C14D4&quot;/&gt;&lt;wsp:rsid wsp:val=&quot;007C194F&quot;/&gt;&lt;wsp:rsid wsp:val=&quot;007C1BCC&quot;/&gt;&lt;wsp:rsid wsp:val=&quot;007C1D9F&quot;/&gt;&lt;wsp:rsid wsp:val=&quot;007C1F63&quot;/&gt;&lt;wsp:rsid wsp:val=&quot;007C23BB&quot;/&gt;&lt;wsp:rsid wsp:val=&quot;007C2EDA&quot;/&gt;&lt;wsp:rsid wsp:val=&quot;007C309C&quot;/&gt;&lt;wsp:rsid wsp:val=&quot;007C38BE&quot;/&gt;&lt;wsp:rsid wsp:val=&quot;007C3C30&quot;/&gt;&lt;wsp:rsid wsp:val=&quot;007C3C53&quot;/&gt;&lt;wsp:rsid wsp:val=&quot;007C3FEE&quot;/&gt;&lt;wsp:rsid wsp:val=&quot;007C4288&quot;/&gt;&lt;wsp:rsid wsp:val=&quot;007C4670&quot;/&gt;&lt;wsp:rsid wsp:val=&quot;007C58BE&quot;/&gt;&lt;wsp:rsid wsp:val=&quot;007C5A0B&quot;/&gt;&lt;wsp:rsid wsp:val=&quot;007C5ADD&quot;/&gt;&lt;wsp:rsid wsp:val=&quot;007C6662&quot;/&gt;&lt;wsp:rsid wsp:val=&quot;007C6B9A&quot;/&gt;&lt;wsp:rsid wsp:val=&quot;007C6E30&quot;/&gt;&lt;wsp:rsid wsp:val=&quot;007C6FE6&quot;/&gt;&lt;wsp:rsid wsp:val=&quot;007C7062&quot;/&gt;&lt;wsp:rsid wsp:val=&quot;007C7DED&quot;/&gt;&lt;wsp:rsid wsp:val=&quot;007D00E6&quot;/&gt;&lt;wsp:rsid wsp:val=&quot;007D0818&quot;/&gt;&lt;wsp:rsid wsp:val=&quot;007D0D4F&quot;/&gt;&lt;wsp:rsid wsp:val=&quot;007D176D&quot;/&gt;&lt;wsp:rsid wsp:val=&quot;007D1928&quot;/&gt;&lt;wsp:rsid wsp:val=&quot;007D2429&quot;/&gt;&lt;wsp:rsid wsp:val=&quot;007D2C2A&quot;/&gt;&lt;wsp:rsid wsp:val=&quot;007D36D6&quot;/&gt;&lt;wsp:rsid wsp:val=&quot;007D3FAB&quot;/&gt;&lt;wsp:rsid wsp:val=&quot;007D47F6&quot;/&gt;&lt;wsp:rsid wsp:val=&quot;007D48DC&quot;/&gt;&lt;wsp:rsid wsp:val=&quot;007D4C5D&quot;/&gt;&lt;wsp:rsid wsp:val=&quot;007D4CAC&quot;/&gt;&lt;wsp:rsid wsp:val=&quot;007D4DC4&quot;/&gt;&lt;wsp:rsid wsp:val=&quot;007D5041&quot;/&gt;&lt;wsp:rsid wsp:val=&quot;007D5680&quot;/&gt;&lt;wsp:rsid wsp:val=&quot;007D60DE&quot;/&gt;&lt;wsp:rsid wsp:val=&quot;007D6580&quot;/&gt;&lt;wsp:rsid wsp:val=&quot;007D6BB8&quot;/&gt;&lt;wsp:rsid wsp:val=&quot;007D6CBD&quot;/&gt;&lt;wsp:rsid wsp:val=&quot;007D7196&quot;/&gt;&lt;wsp:rsid wsp:val=&quot;007D7854&quot;/&gt;&lt;wsp:rsid wsp:val=&quot;007D7C63&quot;/&gt;&lt;wsp:rsid wsp:val=&quot;007E07D0&quot;/&gt;&lt;wsp:rsid wsp:val=&quot;007E0B44&quot;/&gt;&lt;wsp:rsid wsp:val=&quot;007E10EB&quot;/&gt;&lt;wsp:rsid wsp:val=&quot;007E120A&quot;/&gt;&lt;wsp:rsid wsp:val=&quot;007E1902&quot;/&gt;&lt;wsp:rsid wsp:val=&quot;007E1DF6&quot;/&gt;&lt;wsp:rsid wsp:val=&quot;007E1F58&quot;/&gt;&lt;wsp:rsid wsp:val=&quot;007E2025&quot;/&gt;&lt;wsp:rsid wsp:val=&quot;007E249D&quot;/&gt;&lt;wsp:rsid wsp:val=&quot;007E2B5B&quot;/&gt;&lt;wsp:rsid wsp:val=&quot;007E3151&quot;/&gt;&lt;wsp:rsid wsp:val=&quot;007E3B71&quot;/&gt;&lt;wsp:rsid wsp:val=&quot;007E3F62&quot;/&gt;&lt;wsp:rsid wsp:val=&quot;007E4C6B&quot;/&gt;&lt;wsp:rsid wsp:val=&quot;007E4E8B&quot;/&gt;&lt;wsp:rsid wsp:val=&quot;007E5987&quot;/&gt;&lt;wsp:rsid wsp:val=&quot;007E5A00&quot;/&gt;&lt;wsp:rsid wsp:val=&quot;007E5ED9&quot;/&gt;&lt;wsp:rsid wsp:val=&quot;007E61A5&quot;/&gt;&lt;wsp:rsid wsp:val=&quot;007E63B1&quot;/&gt;&lt;wsp:rsid wsp:val=&quot;007E66BD&quot;/&gt;&lt;wsp:rsid wsp:val=&quot;007E7173&quot;/&gt;&lt;wsp:rsid wsp:val=&quot;007E7398&quot;/&gt;&lt;wsp:rsid wsp:val=&quot;007E7BA0&quot;/&gt;&lt;wsp:rsid wsp:val=&quot;007E7ED8&quot;/&gt;&lt;wsp:rsid wsp:val=&quot;007F06C6&quot;/&gt;&lt;wsp:rsid wsp:val=&quot;007F09E8&quot;/&gt;&lt;wsp:rsid wsp:val=&quot;007F0B71&quot;/&gt;&lt;wsp:rsid wsp:val=&quot;007F0D58&quot;/&gt;&lt;wsp:rsid wsp:val=&quot;007F1441&quot;/&gt;&lt;wsp:rsid wsp:val=&quot;007F1F1C&quot;/&gt;&lt;wsp:rsid wsp:val=&quot;007F2106&quot;/&gt;&lt;wsp:rsid wsp:val=&quot;007F23B8&quot;/&gt;&lt;wsp:rsid wsp:val=&quot;007F25A2&quot;/&gt;&lt;wsp:rsid wsp:val=&quot;007F25C9&quot;/&gt;&lt;wsp:rsid wsp:val=&quot;007F2CFA&quot;/&gt;&lt;wsp:rsid wsp:val=&quot;007F2FCC&quot;/&gt;&lt;wsp:rsid wsp:val=&quot;007F36C3&quot;/&gt;&lt;wsp:rsid wsp:val=&quot;007F3954&quot;/&gt;&lt;wsp:rsid wsp:val=&quot;007F3FC4&quot;/&gt;&lt;wsp:rsid wsp:val=&quot;007F4133&quot;/&gt;&lt;wsp:rsid wsp:val=&quot;007F459B&quot;/&gt;&lt;wsp:rsid wsp:val=&quot;007F4802&quot;/&gt;&lt;wsp:rsid wsp:val=&quot;007F4D22&quot;/&gt;&lt;wsp:rsid wsp:val=&quot;007F51AE&quot;/&gt;&lt;wsp:rsid wsp:val=&quot;007F5455&quot;/&gt;&lt;wsp:rsid wsp:val=&quot;007F567F&quot;/&gt;&lt;wsp:rsid wsp:val=&quot;007F579E&quot;/&gt;&lt;wsp:rsid wsp:val=&quot;007F57B3&quot;/&gt;&lt;wsp:rsid wsp:val=&quot;007F5B1A&quot;/&gt;&lt;wsp:rsid wsp:val=&quot;007F5B87&quot;/&gt;&lt;wsp:rsid wsp:val=&quot;007F6106&quot;/&gt;&lt;wsp:rsid wsp:val=&quot;007F67B6&quot;/&gt;&lt;wsp:rsid wsp:val=&quot;007F6CF2&quot;/&gt;&lt;wsp:rsid wsp:val=&quot;007F746B&quot;/&gt;&lt;wsp:rsid wsp:val=&quot;007F7612&quot;/&gt;&lt;wsp:rsid wsp:val=&quot;007F7B3A&quot;/&gt;&lt;wsp:rsid wsp:val=&quot;00800297&quot;/&gt;&lt;wsp:rsid wsp:val=&quot;0080048F&quot;/&gt;&lt;wsp:rsid wsp:val=&quot;00800633&quot;/&gt;&lt;wsp:rsid wsp:val=&quot;00800863&quot;/&gt;&lt;wsp:rsid wsp:val=&quot;008008A0&quot;/&gt;&lt;wsp:rsid wsp:val=&quot;00800A66&quot;/&gt;&lt;wsp:rsid wsp:val=&quot;00800AC4&quot;/&gt;&lt;wsp:rsid wsp:val=&quot;00800EF9&quot;/&gt;&lt;wsp:rsid wsp:val=&quot;00800F95&quot;/&gt;&lt;wsp:rsid wsp:val=&quot;00801919&quot;/&gt;&lt;wsp:rsid wsp:val=&quot;008024F1&quot;/&gt;&lt;wsp:rsid wsp:val=&quot;00802971&quot;/&gt;&lt;wsp:rsid wsp:val=&quot;00802C77&quot;/&gt;&lt;wsp:rsid wsp:val=&quot;00803433&quot;/&gt;&lt;wsp:rsid wsp:val=&quot;008040E4&quot;/&gt;&lt;wsp:rsid wsp:val=&quot;0080430E&quot;/&gt;&lt;wsp:rsid wsp:val=&quot;008046BD&quot;/&gt;&lt;wsp:rsid wsp:val=&quot;008052CE&quot;/&gt;&lt;wsp:rsid wsp:val=&quot;00805334&quot;/&gt;&lt;wsp:rsid wsp:val=&quot;00805710&quot;/&gt;&lt;wsp:rsid wsp:val=&quot;00805AD3&quot;/&gt;&lt;wsp:rsid wsp:val=&quot;00805B4F&quot;/&gt;&lt;wsp:rsid wsp:val=&quot;00805C2F&quot;/&gt;&lt;wsp:rsid wsp:val=&quot;00805D12&quot;/&gt;&lt;wsp:rsid wsp:val=&quot;008066BF&quot;/&gt;&lt;wsp:rsid wsp:val=&quot;008068AA&quot;/&gt;&lt;wsp:rsid wsp:val=&quot;00807B0E&quot;/&gt;&lt;wsp:rsid wsp:val=&quot;00807B1E&quot;/&gt;&lt;wsp:rsid wsp:val=&quot;00807F0A&quot;/&gt;&lt;wsp:rsid wsp:val=&quot;00807F42&quot;/&gt;&lt;wsp:rsid wsp:val=&quot;008106AF&quot;/&gt;&lt;wsp:rsid wsp:val=&quot;00810AE2&quot;/&gt;&lt;wsp:rsid wsp:val=&quot;00810B83&quot;/&gt;&lt;wsp:rsid wsp:val=&quot;00810C61&quot;/&gt;&lt;wsp:rsid wsp:val=&quot;00811227&quot;/&gt;&lt;wsp:rsid wsp:val=&quot;0081156D&quot;/&gt;&lt;wsp:rsid wsp:val=&quot;00811737&quot;/&gt;&lt;wsp:rsid wsp:val=&quot;00811743&quot;/&gt;&lt;wsp:rsid wsp:val=&quot;0081227F&quot;/&gt;&lt;wsp:rsid wsp:val=&quot;008129A5&quot;/&gt;&lt;wsp:rsid wsp:val=&quot;00812F05&quot;/&gt;&lt;wsp:rsid wsp:val=&quot;00813099&quot;/&gt;&lt;wsp:rsid wsp:val=&quot;008134AF&quot;/&gt;&lt;wsp:rsid wsp:val=&quot;0081352C&quot;/&gt;&lt;wsp:rsid wsp:val=&quot;00813F90&quot;/&gt;&lt;wsp:rsid wsp:val=&quot;00814199&quot;/&gt;&lt;wsp:rsid wsp:val=&quot;00814400&quot;/&gt;&lt;wsp:rsid wsp:val=&quot;008148BB&quot;/&gt;&lt;wsp:rsid wsp:val=&quot;00814B6D&quot;/&gt;&lt;wsp:rsid wsp:val=&quot;00814CF1&quot;/&gt;&lt;wsp:rsid wsp:val=&quot;00815135&quot;/&gt;&lt;wsp:rsid wsp:val=&quot;00815578&quot;/&gt;&lt;wsp:rsid wsp:val=&quot;00815AAD&quot;/&gt;&lt;wsp:rsid wsp:val=&quot;008166E9&quot;/&gt;&lt;wsp:rsid wsp:val=&quot;008170A3&quot;/&gt;&lt;wsp:rsid wsp:val=&quot;00817386&quot;/&gt;&lt;wsp:rsid wsp:val=&quot;008173B0&quot;/&gt;&lt;wsp:rsid wsp:val=&quot;00817811&quot;/&gt;&lt;wsp:rsid wsp:val=&quot;008179BA&quot;/&gt;&lt;wsp:rsid wsp:val=&quot;00817DA0&quot;/&gt;&lt;wsp:rsid wsp:val=&quot;00817FAE&quot;/&gt;&lt;wsp:rsid wsp:val=&quot;008205BD&quot;/&gt;&lt;wsp:rsid wsp:val=&quot;008205E8&quot;/&gt;&lt;wsp:rsid wsp:val=&quot;00821411&quot;/&gt;&lt;wsp:rsid wsp:val=&quot;00821538&quot;/&gt;&lt;wsp:rsid wsp:val=&quot;00821650&quot;/&gt;&lt;wsp:rsid wsp:val=&quot;00821A9A&quot;/&gt;&lt;wsp:rsid wsp:val=&quot;00822143&quot;/&gt;&lt;wsp:rsid wsp:val=&quot;008225D7&quot;/&gt;&lt;wsp:rsid wsp:val=&quot;008226F1&quot;/&gt;&lt;wsp:rsid wsp:val=&quot;00822D97&quot;/&gt;&lt;wsp:rsid wsp:val=&quot;0082304E&quot;/&gt;&lt;wsp:rsid wsp:val=&quot;008233A6&quot;/&gt;&lt;wsp:rsid wsp:val=&quot;00824263&quot;/&gt;&lt;wsp:rsid wsp:val=&quot;008242EE&quot;/&gt;&lt;wsp:rsid wsp:val=&quot;008244BA&quot;/&gt;&lt;wsp:rsid wsp:val=&quot;008246F0&quot;/&gt;&lt;wsp:rsid wsp:val=&quot;00824788&quot;/&gt;&lt;wsp:rsid wsp:val=&quot;0082496F&quot;/&gt;&lt;wsp:rsid wsp:val=&quot;00824B55&quot;/&gt;&lt;wsp:rsid wsp:val=&quot;00824B76&quot;/&gt;&lt;wsp:rsid wsp:val=&quot;00824F8F&quot;/&gt;&lt;wsp:rsid wsp:val=&quot;00825568&quot;/&gt;&lt;wsp:rsid wsp:val=&quot;00825A75&quot;/&gt;&lt;wsp:rsid wsp:val=&quot;00825E05&quot;/&gt;&lt;wsp:rsid wsp:val=&quot;008263E4&quot;/&gt;&lt;wsp:rsid wsp:val=&quot;0082650B&quot;/&gt;&lt;wsp:rsid wsp:val=&quot;00826607&quot;/&gt;&lt;wsp:rsid wsp:val=&quot;00827224&quot;/&gt;&lt;wsp:rsid wsp:val=&quot;00827950&quot;/&gt;&lt;wsp:rsid wsp:val=&quot;0082795D&quot;/&gt;&lt;wsp:rsid wsp:val=&quot;00827E43&quot;/&gt;&lt;wsp:rsid wsp:val=&quot;0083033F&quot;/&gt;&lt;wsp:rsid wsp:val=&quot;008303A5&quot;/&gt;&lt;wsp:rsid wsp:val=&quot;00830E15&quot;/&gt;&lt;wsp:rsid wsp:val=&quot;008310D2&quot;/&gt;&lt;wsp:rsid wsp:val=&quot;00831342&quot;/&gt;&lt;wsp:rsid wsp:val=&quot;008314EE&quot;/&gt;&lt;wsp:rsid wsp:val=&quot;00832110&quot;/&gt;&lt;wsp:rsid wsp:val=&quot;00832195&quot;/&gt;&lt;wsp:rsid wsp:val=&quot;00832262&quot;/&gt;&lt;wsp:rsid wsp:val=&quot;00832426&quot;/&gt;&lt;wsp:rsid wsp:val=&quot;008325A3&quot;/&gt;&lt;wsp:rsid wsp:val=&quot;00832804&quot;/&gt;&lt;wsp:rsid wsp:val=&quot;008330F3&quot;/&gt;&lt;wsp:rsid wsp:val=&quot;0083334F&quot;/&gt;&lt;wsp:rsid wsp:val=&quot;0083360E&quot;/&gt;&lt;wsp:rsid wsp:val=&quot;00833AF8&quot;/&gt;&lt;wsp:rsid wsp:val=&quot;00833B3C&quot;/&gt;&lt;wsp:rsid wsp:val=&quot;0083471A&quot;/&gt;&lt;wsp:rsid wsp:val=&quot;00835691&quot;/&gt;&lt;wsp:rsid wsp:val=&quot;00835D1B&quot;/&gt;&lt;wsp:rsid wsp:val=&quot;00835EA2&quot;/&gt;&lt;wsp:rsid wsp:val=&quot;008367B5&quot;/&gt;&lt;wsp:rsid wsp:val=&quot;00836EB2&quot;/&gt;&lt;wsp:rsid wsp:val=&quot;0083705A&quot;/&gt;&lt;wsp:rsid wsp:val=&quot;00837597&quot;/&gt;&lt;wsp:rsid wsp:val=&quot;0084022F&quot;/&gt;&lt;wsp:rsid wsp:val=&quot;00841479&quot;/&gt;&lt;wsp:rsid wsp:val=&quot;0084153F&quot;/&gt;&lt;wsp:rsid wsp:val=&quot;0084166A&quot;/&gt;&lt;wsp:rsid wsp:val=&quot;008417BD&quot;/&gt;&lt;wsp:rsid wsp:val=&quot;008418D1&quot;/&gt;&lt;wsp:rsid wsp:val=&quot;00841F37&quot;/&gt;&lt;wsp:rsid wsp:val=&quot;00841F8D&quot;/&gt;&lt;wsp:rsid wsp:val=&quot;00842AA7&quot;/&gt;&lt;wsp:rsid wsp:val=&quot;00842C64&quot;/&gt;&lt;wsp:rsid wsp:val=&quot;00842FD6&quot;/&gt;&lt;wsp:rsid wsp:val=&quot;0084355E&quot;/&gt;&lt;wsp:rsid wsp:val=&quot;00843A56&quot;/&gt;&lt;wsp:rsid wsp:val=&quot;0084464D&quot;/&gt;&lt;wsp:rsid wsp:val=&quot;0084492C&quot;/&gt;&lt;wsp:rsid wsp:val=&quot;00844A71&quot;/&gt;&lt;wsp:rsid wsp:val=&quot;00844EB0&quot;/&gt;&lt;wsp:rsid wsp:val=&quot;008452C2&quot;/&gt;&lt;wsp:rsid wsp:val=&quot;008454CD&quot;/&gt;&lt;wsp:rsid wsp:val=&quot;0084575F&quot;/&gt;&lt;wsp:rsid wsp:val=&quot;0084581E&quot;/&gt;&lt;wsp:rsid wsp:val=&quot;00845886&quot;/&gt;&lt;wsp:rsid wsp:val=&quot;00845E9C&quot;/&gt;&lt;wsp:rsid wsp:val=&quot;00846404&quot;/&gt;&lt;wsp:rsid wsp:val=&quot;008472EB&quot;/&gt;&lt;wsp:rsid wsp:val=&quot;0084748F&quot;/&gt;&lt;wsp:rsid wsp:val=&quot;0084791E&quot;/&gt;&lt;wsp:rsid wsp:val=&quot;0084794F&quot;/&gt;&lt;wsp:rsid wsp:val=&quot;008505EF&quot;/&gt;&lt;wsp:rsid wsp:val=&quot;008508E5&quot;/&gt;&lt;wsp:rsid wsp:val=&quot;00850CF1&quot;/&gt;&lt;wsp:rsid wsp:val=&quot;00850D9E&quot;/&gt;&lt;wsp:rsid wsp:val=&quot;00850F54&quot;/&gt;&lt;wsp:rsid wsp:val=&quot;00851072&quot;/&gt;&lt;wsp:rsid wsp:val=&quot;00851434&quot;/&gt;&lt;wsp:rsid wsp:val=&quot;008524FA&quot;/&gt;&lt;wsp:rsid wsp:val=&quot;00852B5B&quot;/&gt;&lt;wsp:rsid wsp:val=&quot;00852F9D&quot;/&gt;&lt;wsp:rsid wsp:val=&quot;00853676&quot;/&gt;&lt;wsp:rsid wsp:val=&quot;00853FEC&quot;/&gt;&lt;wsp:rsid wsp:val=&quot;00854448&quot;/&gt;&lt;wsp:rsid wsp:val=&quot;00854618&quot;/&gt;&lt;wsp:rsid wsp:val=&quot;00854B40&quot;/&gt;&lt;wsp:rsid wsp:val=&quot;00854E77&quot;/&gt;&lt;wsp:rsid wsp:val=&quot;00855200&quot;/&gt;&lt;wsp:rsid wsp:val=&quot;00855358&quot;/&gt;&lt;wsp:rsid wsp:val=&quot;008562CF&quot;/&gt;&lt;wsp:rsid wsp:val=&quot;00856FB7&quot;/&gt;&lt;wsp:rsid wsp:val=&quot;008571C3&quot;/&gt;&lt;wsp:rsid wsp:val=&quot;008578A5&quot;/&gt;&lt;wsp:rsid wsp:val=&quot;00857FEC&quot;/&gt;&lt;wsp:rsid wsp:val=&quot;00860208&quot;/&gt;&lt;wsp:rsid wsp:val=&quot;008609C6&quot;/&gt;&lt;wsp:rsid wsp:val=&quot;00860A97&quot;/&gt;&lt;wsp:rsid wsp:val=&quot;00860BAB&quot;/&gt;&lt;wsp:rsid wsp:val=&quot;00860CAE&quot;/&gt;&lt;wsp:rsid wsp:val=&quot;00860EC0&quot;/&gt;&lt;wsp:rsid wsp:val=&quot;008611F8&quot;/&gt;&lt;wsp:rsid wsp:val=&quot;0086159E&quot;/&gt;&lt;wsp:rsid wsp:val=&quot;00861706&quot;/&gt;&lt;wsp:rsid wsp:val=&quot;00862073&quot;/&gt;&lt;wsp:rsid wsp:val=&quot;0086217D&quot;/&gt;&lt;wsp:rsid wsp:val=&quot;0086275A&quot;/&gt;&lt;wsp:rsid wsp:val=&quot;00862EE6&quot;/&gt;&lt;wsp:rsid wsp:val=&quot;008630C3&quot;/&gt;&lt;wsp:rsid wsp:val=&quot;00863241&quot;/&gt;&lt;wsp:rsid wsp:val=&quot;0086329C&quot;/&gt;&lt;wsp:rsid wsp:val=&quot;0086336A&quot;/&gt;&lt;wsp:rsid wsp:val=&quot;0086361E&quot;/&gt;&lt;wsp:rsid wsp:val=&quot;008637F5&quot;/&gt;&lt;wsp:rsid wsp:val=&quot;008639AB&quot;/&gt;&lt;wsp:rsid wsp:val=&quot;00863BC4&quot;/&gt;&lt;wsp:rsid wsp:val=&quot;00864399&quot;/&gt;&lt;wsp:rsid wsp:val=&quot;00864444&quot;/&gt;&lt;wsp:rsid wsp:val=&quot;00865303&quot;/&gt;&lt;wsp:rsid wsp:val=&quot;00865D40&quot;/&gt;&lt;wsp:rsid wsp:val=&quot;00865EA2&quot;/&gt;&lt;wsp:rsid wsp:val=&quot;00866143&quot;/&gt;&lt;wsp:rsid wsp:val=&quot;00866747&quot;/&gt;&lt;wsp:rsid wsp:val=&quot;008668BC&quot;/&gt;&lt;wsp:rsid wsp:val=&quot;00866BEE&quot;/&gt;&lt;wsp:rsid wsp:val=&quot;00866FA2&quot;/&gt;&lt;wsp:rsid wsp:val=&quot;00867596&quot;/&gt;&lt;wsp:rsid wsp:val=&quot;00867E79&quot;/&gt;&lt;wsp:rsid wsp:val=&quot;00870542&quot;/&gt;&lt;wsp:rsid wsp:val=&quot;008707C1&quot;/&gt;&lt;wsp:rsid wsp:val=&quot;0087087C&quot;/&gt;&lt;wsp:rsid wsp:val=&quot;00870A0F&quot;/&gt;&lt;wsp:rsid wsp:val=&quot;00870BEC&quot;/&gt;&lt;wsp:rsid wsp:val=&quot;00871BEE&quot;/&gt;&lt;wsp:rsid wsp:val=&quot;00872674&quot;/&gt;&lt;wsp:rsid wsp:val=&quot;00872B7B&quot;/&gt;&lt;wsp:rsid wsp:val=&quot;00872CB3&quot;/&gt;&lt;wsp:rsid wsp:val=&quot;008730D4&quot;/&gt;&lt;wsp:rsid wsp:val=&quot;00873538&quot;/&gt;&lt;wsp:rsid wsp:val=&quot;00873982&quot;/&gt;&lt;wsp:rsid wsp:val=&quot;00873A5F&quot;/&gt;&lt;wsp:rsid wsp:val=&quot;0087457B&quot;/&gt;&lt;wsp:rsid wsp:val=&quot;00874AEC&quot;/&gt;&lt;wsp:rsid wsp:val=&quot;00874C6D&quot;/&gt;&lt;wsp:rsid wsp:val=&quot;00875044&quot;/&gt;&lt;wsp:rsid wsp:val=&quot;008752B6&quot;/&gt;&lt;wsp:rsid wsp:val=&quot;00875927&quot;/&gt;&lt;wsp:rsid wsp:val=&quot;00875A2D&quot;/&gt;&lt;wsp:rsid wsp:val=&quot;00876104&quot;/&gt;&lt;wsp:rsid wsp:val=&quot;00876670&quot;/&gt;&lt;wsp:rsid wsp:val=&quot;00876674&quot;/&gt;&lt;wsp:rsid wsp:val=&quot;00877159&quot;/&gt;&lt;wsp:rsid wsp:val=&quot;00877428&quot;/&gt;&lt;wsp:rsid wsp:val=&quot;00877664&quot;/&gt;&lt;wsp:rsid wsp:val=&quot;00877B11&quot;/&gt;&lt;wsp:rsid wsp:val=&quot;00877B88&quot;/&gt;&lt;wsp:rsid wsp:val=&quot;00877C18&quot;/&gt;&lt;wsp:rsid wsp:val=&quot;00877D36&quot;/&gt;&lt;wsp:rsid wsp:val=&quot;008807B9&quot;/&gt;&lt;wsp:rsid wsp:val=&quot;008808C8&quot;/&gt;&lt;wsp:rsid wsp:val=&quot;00880E0E&quot;/&gt;&lt;wsp:rsid wsp:val=&quot;00881A0C&quot;/&gt;&lt;wsp:rsid wsp:val=&quot;00881B0B&quot;/&gt;&lt;wsp:rsid wsp:val=&quot;00881CAB&quot;/&gt;&lt;wsp:rsid wsp:val=&quot;00881FA5&quot;/&gt;&lt;wsp:rsid wsp:val=&quot;00883335&quot;/&gt;&lt;wsp:rsid wsp:val=&quot;00883F86&quot;/&gt;&lt;wsp:rsid wsp:val=&quot;00884C8D&quot;/&gt;&lt;wsp:rsid wsp:val=&quot;008852B6&quot;/&gt;&lt;wsp:rsid wsp:val=&quot;00885B24&quot;/&gt;&lt;wsp:rsid wsp:val=&quot;00886A37&quot;/&gt;&lt;wsp:rsid wsp:val=&quot;00886AB3&quot;/&gt;&lt;wsp:rsid wsp:val=&quot;00887FC5&quot;/&gt;&lt;wsp:rsid wsp:val=&quot;00890023&quot;/&gt;&lt;wsp:rsid wsp:val=&quot;0089045C&quot;/&gt;&lt;wsp:rsid wsp:val=&quot;00890818&quot;/&gt;&lt;wsp:rsid wsp:val=&quot;008908AE&quot;/&gt;&lt;wsp:rsid wsp:val=&quot;00890BEB&quot;/&gt;&lt;wsp:rsid wsp:val=&quot;00890D42&quot;/&gt;&lt;wsp:rsid wsp:val=&quot;00890E7C&quot;/&gt;&lt;wsp:rsid wsp:val=&quot;00891234&quot;/&gt;&lt;wsp:rsid wsp:val=&quot;0089178E&quot;/&gt;&lt;wsp:rsid wsp:val=&quot;00891EED&quot;/&gt;&lt;wsp:rsid wsp:val=&quot;008920BB&quot;/&gt;&lt;wsp:rsid wsp:val=&quot;00892985&quot;/&gt;&lt;wsp:rsid wsp:val=&quot;00892EE4&quot;/&gt;&lt;wsp:rsid wsp:val=&quot;0089301B&quot;/&gt;&lt;wsp:rsid wsp:val=&quot;00893473&quot;/&gt;&lt;wsp:rsid wsp:val=&quot;00893660&quot;/&gt;&lt;wsp:rsid wsp:val=&quot;00893B9D&quot;/&gt;&lt;wsp:rsid wsp:val=&quot;00894694&quot;/&gt;&lt;wsp:rsid wsp:val=&quot;00894767&quot;/&gt;&lt;wsp:rsid wsp:val=&quot;00894FF8&quot;/&gt;&lt;wsp:rsid wsp:val=&quot;008951C4&quot;/&gt;&lt;wsp:rsid wsp:val=&quot;00895569&quot;/&gt;&lt;wsp:rsid wsp:val=&quot;008957E2&quot;/&gt;&lt;wsp:rsid wsp:val=&quot;00895A0A&quot;/&gt;&lt;wsp:rsid wsp:val=&quot;00895B3A&quot;/&gt;&lt;wsp:rsid wsp:val=&quot;00896188&quot;/&gt;&lt;wsp:rsid wsp:val=&quot;008961EB&quot;/&gt;&lt;wsp:rsid wsp:val=&quot;008967CD&quot;/&gt;&lt;wsp:rsid wsp:val=&quot;00896A72&quot;/&gt;&lt;wsp:rsid wsp:val=&quot;008970A1&quot;/&gt;&lt;wsp:rsid wsp:val=&quot;00897720&quot;/&gt;&lt;wsp:rsid wsp:val=&quot;00897C99&quot;/&gt;&lt;wsp:rsid wsp:val=&quot;00897FBA&quot;/&gt;&lt;wsp:rsid wsp:val=&quot;008A00B7&quot;/&gt;&lt;wsp:rsid wsp:val=&quot;008A02DF&quot;/&gt;&lt;wsp:rsid wsp:val=&quot;008A0BFF&quot;/&gt;&lt;wsp:rsid wsp:val=&quot;008A0D30&quot;/&gt;&lt;wsp:rsid wsp:val=&quot;008A1844&quot;/&gt;&lt;wsp:rsid wsp:val=&quot;008A197E&quot;/&gt;&lt;wsp:rsid wsp:val=&quot;008A1B60&quot;/&gt;&lt;wsp:rsid wsp:val=&quot;008A1CA4&quot;/&gt;&lt;wsp:rsid wsp:val=&quot;008A1EE7&quot;/&gt;&lt;wsp:rsid wsp:val=&quot;008A2095&quot;/&gt;&lt;wsp:rsid wsp:val=&quot;008A21AE&quot;/&gt;&lt;wsp:rsid wsp:val=&quot;008A22E2&quot;/&gt;&lt;wsp:rsid wsp:val=&quot;008A259E&quot;/&gt;&lt;wsp:rsid wsp:val=&quot;008A2623&quot;/&gt;&lt;wsp:rsid wsp:val=&quot;008A281A&quot;/&gt;&lt;wsp:rsid wsp:val=&quot;008A2BBB&quot;/&gt;&lt;wsp:rsid wsp:val=&quot;008A2C3E&quot;/&gt;&lt;wsp:rsid wsp:val=&quot;008A2D63&quot;/&gt;&lt;wsp:rsid wsp:val=&quot;008A2F4B&quot;/&gt;&lt;wsp:rsid wsp:val=&quot;008A3056&quot;/&gt;&lt;wsp:rsid wsp:val=&quot;008A30D9&quot;/&gt;&lt;wsp:rsid wsp:val=&quot;008A370C&quot;/&gt;&lt;wsp:rsid wsp:val=&quot;008A3F13&quot;/&gt;&lt;wsp:rsid wsp:val=&quot;008A4694&quot;/&gt;&lt;wsp:rsid wsp:val=&quot;008A49BA&quot;/&gt;&lt;wsp:rsid wsp:val=&quot;008A4E97&quot;/&gt;&lt;wsp:rsid wsp:val=&quot;008A4EA1&quot;/&gt;&lt;wsp:rsid wsp:val=&quot;008A57F7&quot;/&gt;&lt;wsp:rsid wsp:val=&quot;008A5A8D&quot;/&gt;&lt;wsp:rsid wsp:val=&quot;008A5D4B&quot;/&gt;&lt;wsp:rsid wsp:val=&quot;008A60BC&quot;/&gt;&lt;wsp:rsid wsp:val=&quot;008A6270&quot;/&gt;&lt;wsp:rsid wsp:val=&quot;008A7454&quot;/&gt;&lt;wsp:rsid wsp:val=&quot;008A7A93&quot;/&gt;&lt;wsp:rsid wsp:val=&quot;008A7D97&quot;/&gt;&lt;wsp:rsid wsp:val=&quot;008B012B&quot;/&gt;&lt;wsp:rsid wsp:val=&quot;008B0219&quot;/&gt;&lt;wsp:rsid wsp:val=&quot;008B05C0&quot;/&gt;&lt;wsp:rsid wsp:val=&quot;008B0724&quot;/&gt;&lt;wsp:rsid wsp:val=&quot;008B08DE&quot;/&gt;&lt;wsp:rsid wsp:val=&quot;008B0DDA&quot;/&gt;&lt;wsp:rsid wsp:val=&quot;008B10F8&quot;/&gt;&lt;wsp:rsid wsp:val=&quot;008B159F&quot;/&gt;&lt;wsp:rsid wsp:val=&quot;008B17FA&quot;/&gt;&lt;wsp:rsid wsp:val=&quot;008B18C6&quot;/&gt;&lt;wsp:rsid wsp:val=&quot;008B1A4E&quot;/&gt;&lt;wsp:rsid wsp:val=&quot;008B1BD8&quot;/&gt;&lt;wsp:rsid wsp:val=&quot;008B267B&quot;/&gt;&lt;wsp:rsid wsp:val=&quot;008B26D4&quot;/&gt;&lt;wsp:rsid wsp:val=&quot;008B2BD5&quot;/&gt;&lt;wsp:rsid wsp:val=&quot;008B2BF7&quot;/&gt;&lt;wsp:rsid wsp:val=&quot;008B3293&quot;/&gt;&lt;wsp:rsid wsp:val=&quot;008B3520&quot;/&gt;&lt;wsp:rsid wsp:val=&quot;008B39D8&quot;/&gt;&lt;wsp:rsid wsp:val=&quot;008B3C15&quot;/&gt;&lt;wsp:rsid wsp:val=&quot;008B418A&quot;/&gt;&lt;wsp:rsid wsp:val=&quot;008B452C&quot;/&gt;&lt;wsp:rsid wsp:val=&quot;008B46A7&quot;/&gt;&lt;wsp:rsid wsp:val=&quot;008B48FC&quot;/&gt;&lt;wsp:rsid wsp:val=&quot;008B4B43&quot;/&gt;&lt;wsp:rsid wsp:val=&quot;008B4D96&quot;/&gt;&lt;wsp:rsid wsp:val=&quot;008B5007&quot;/&gt;&lt;wsp:rsid wsp:val=&quot;008B52BF&quot;/&gt;&lt;wsp:rsid wsp:val=&quot;008B5966&quot;/&gt;&lt;wsp:rsid wsp:val=&quot;008B5B38&quot;/&gt;&lt;wsp:rsid wsp:val=&quot;008B5C41&quot;/&gt;&lt;wsp:rsid wsp:val=&quot;008B5E0A&quot;/&gt;&lt;wsp:rsid wsp:val=&quot;008B5F5D&quot;/&gt;&lt;wsp:rsid wsp:val=&quot;008B61D8&quot;/&gt;&lt;wsp:rsid wsp:val=&quot;008B6496&quot;/&gt;&lt;wsp:rsid wsp:val=&quot;008B64EF&quot;/&gt;&lt;wsp:rsid wsp:val=&quot;008B68C4&quot;/&gt;&lt;wsp:rsid wsp:val=&quot;008B6AA9&quot;/&gt;&lt;wsp:rsid wsp:val=&quot;008B6BFA&quot;/&gt;&lt;wsp:rsid wsp:val=&quot;008B77F5&quot;/&gt;&lt;wsp:rsid wsp:val=&quot;008B7AC6&quot;/&gt;&lt;wsp:rsid wsp:val=&quot;008B7B6F&quot;/&gt;&lt;wsp:rsid wsp:val=&quot;008B7F0C&quot;/&gt;&lt;wsp:rsid wsp:val=&quot;008C0438&quot;/&gt;&lt;wsp:rsid wsp:val=&quot;008C087D&quot;/&gt;&lt;wsp:rsid wsp:val=&quot;008C089D&quot;/&gt;&lt;wsp:rsid wsp:val=&quot;008C1015&quot;/&gt;&lt;wsp:rsid wsp:val=&quot;008C1101&quot;/&gt;&lt;wsp:rsid wsp:val=&quot;008C16F0&quot;/&gt;&lt;wsp:rsid wsp:val=&quot;008C1729&quot;/&gt;&lt;wsp:rsid wsp:val=&quot;008C2460&quot;/&gt;&lt;wsp:rsid wsp:val=&quot;008C2653&quot;/&gt;&lt;wsp:rsid wsp:val=&quot;008C2849&quot;/&gt;&lt;wsp:rsid wsp:val=&quot;008C2AF0&quot;/&gt;&lt;wsp:rsid wsp:val=&quot;008C2B0C&quot;/&gt;&lt;wsp:rsid wsp:val=&quot;008C3D1E&quot;/&gt;&lt;wsp:rsid wsp:val=&quot;008C3DA6&quot;/&gt;&lt;wsp:rsid wsp:val=&quot;008C3EC5&quot;/&gt;&lt;wsp:rsid wsp:val=&quot;008C48DE&quot;/&gt;&lt;wsp:rsid wsp:val=&quot;008C4A50&quot;/&gt;&lt;wsp:rsid wsp:val=&quot;008C5347&quot;/&gt;&lt;wsp:rsid wsp:val=&quot;008C564B&quot;/&gt;&lt;wsp:rsid wsp:val=&quot;008C5A0C&quot;/&gt;&lt;wsp:rsid wsp:val=&quot;008C5E6B&quot;/&gt;&lt;wsp:rsid wsp:val=&quot;008C68E5&quot;/&gt;&lt;wsp:rsid wsp:val=&quot;008C7377&quot;/&gt;&lt;wsp:rsid wsp:val=&quot;008C74FA&quot;/&gt;&lt;wsp:rsid wsp:val=&quot;008C7D29&quot;/&gt;&lt;wsp:rsid wsp:val=&quot;008D0001&quot;/&gt;&lt;wsp:rsid wsp:val=&quot;008D0170&quot;/&gt;&lt;wsp:rsid wsp:val=&quot;008D065D&quot;/&gt;&lt;wsp:rsid wsp:val=&quot;008D0D98&quot;/&gt;&lt;wsp:rsid wsp:val=&quot;008D14FA&quot;/&gt;&lt;wsp:rsid wsp:val=&quot;008D159E&quot;/&gt;&lt;wsp:rsid wsp:val=&quot;008D18F1&quot;/&gt;&lt;wsp:rsid wsp:val=&quot;008D1A52&quot;/&gt;&lt;wsp:rsid wsp:val=&quot;008D1CFF&quot;/&gt;&lt;wsp:rsid wsp:val=&quot;008D2299&quot;/&gt;&lt;wsp:rsid wsp:val=&quot;008D28D3&quot;/&gt;&lt;wsp:rsid wsp:val=&quot;008D2C90&quot;/&gt;&lt;wsp:rsid wsp:val=&quot;008D2CBB&quot;/&gt;&lt;wsp:rsid wsp:val=&quot;008D2D15&quot;/&gt;&lt;wsp:rsid wsp:val=&quot;008D2E1F&quot;/&gt;&lt;wsp:rsid wsp:val=&quot;008D2E86&quot;/&gt;&lt;wsp:rsid wsp:val=&quot;008D3117&quot;/&gt;&lt;wsp:rsid wsp:val=&quot;008D3AE7&quot;/&gt;&lt;wsp:rsid wsp:val=&quot;008D4165&quot;/&gt;&lt;wsp:rsid wsp:val=&quot;008D478C&quot;/&gt;&lt;wsp:rsid wsp:val=&quot;008D4BD8&quot;/&gt;&lt;wsp:rsid wsp:val=&quot;008D4E24&quot;/&gt;&lt;wsp:rsid wsp:val=&quot;008D4E28&quot;/&gt;&lt;wsp:rsid wsp:val=&quot;008D5458&quot;/&gt;&lt;wsp:rsid wsp:val=&quot;008D560D&quot;/&gt;&lt;wsp:rsid wsp:val=&quot;008D56F3&quot;/&gt;&lt;wsp:rsid wsp:val=&quot;008D5B96&quot;/&gt;&lt;wsp:rsid wsp:val=&quot;008D5F74&quot;/&gt;&lt;wsp:rsid wsp:val=&quot;008D6502&quot;/&gt;&lt;wsp:rsid wsp:val=&quot;008D6939&quot;/&gt;&lt;wsp:rsid wsp:val=&quot;008D6983&quot;/&gt;&lt;wsp:rsid wsp:val=&quot;008D7236&quot;/&gt;&lt;wsp:rsid wsp:val=&quot;008D7C3E&quot;/&gt;&lt;wsp:rsid wsp:val=&quot;008E025A&quot;/&gt;&lt;wsp:rsid wsp:val=&quot;008E02AC&quot;/&gt;&lt;wsp:rsid wsp:val=&quot;008E02E5&quot;/&gt;&lt;wsp:rsid wsp:val=&quot;008E0661&quot;/&gt;&lt;wsp:rsid wsp:val=&quot;008E0C2F&quot;/&gt;&lt;wsp:rsid wsp:val=&quot;008E0F86&quot;/&gt;&lt;wsp:rsid wsp:val=&quot;008E180D&quot;/&gt;&lt;wsp:rsid wsp:val=&quot;008E189D&quot;/&gt;&lt;wsp:rsid wsp:val=&quot;008E18FF&quot;/&gt;&lt;wsp:rsid wsp:val=&quot;008E1C11&quot;/&gt;&lt;wsp:rsid wsp:val=&quot;008E2570&quot;/&gt;&lt;wsp:rsid wsp:val=&quot;008E2DC9&quot;/&gt;&lt;wsp:rsid wsp:val=&quot;008E3512&quot;/&gt;&lt;wsp:rsid wsp:val=&quot;008E4197&quot;/&gt;&lt;wsp:rsid wsp:val=&quot;008E55C7&quot;/&gt;&lt;wsp:rsid wsp:val=&quot;008E55FF&quot;/&gt;&lt;wsp:rsid wsp:val=&quot;008E575F&quot;/&gt;&lt;wsp:rsid wsp:val=&quot;008E57D3&quot;/&gt;&lt;wsp:rsid wsp:val=&quot;008E5A4C&quot;/&gt;&lt;wsp:rsid wsp:val=&quot;008E61A7&quot;/&gt;&lt;wsp:rsid wsp:val=&quot;008E658C&quot;/&gt;&lt;wsp:rsid wsp:val=&quot;008E68DF&quot;/&gt;&lt;wsp:rsid wsp:val=&quot;008E6B4E&quot;/&gt;&lt;wsp:rsid wsp:val=&quot;008E6DE7&quot;/&gt;&lt;wsp:rsid wsp:val=&quot;008E76B0&quot;/&gt;&lt;wsp:rsid wsp:val=&quot;008E797B&quot;/&gt;&lt;wsp:rsid wsp:val=&quot;008E7E21&quot;/&gt;&lt;wsp:rsid wsp:val=&quot;008F1039&quot;/&gt;&lt;wsp:rsid wsp:val=&quot;008F1408&quot;/&gt;&lt;wsp:rsid wsp:val=&quot;008F14C5&quot;/&gt;&lt;wsp:rsid wsp:val=&quot;008F1875&quot;/&gt;&lt;wsp:rsid wsp:val=&quot;008F2CB8&quot;/&gt;&lt;wsp:rsid wsp:val=&quot;008F34D1&quot;/&gt;&lt;wsp:rsid wsp:val=&quot;008F3532&quot;/&gt;&lt;wsp:rsid wsp:val=&quot;008F3841&quot;/&gt;&lt;wsp:rsid wsp:val=&quot;008F3F2C&quot;/&gt;&lt;wsp:rsid wsp:val=&quot;008F413E&quot;/&gt;&lt;wsp:rsid wsp:val=&quot;008F42F2&quot;/&gt;&lt;wsp:rsid wsp:val=&quot;008F47EB&quot;/&gt;&lt;wsp:rsid wsp:val=&quot;008F4BDA&quot;/&gt;&lt;wsp:rsid wsp:val=&quot;008F4C16&quot;/&gt;&lt;wsp:rsid wsp:val=&quot;008F54A8&quot;/&gt;&lt;wsp:rsid wsp:val=&quot;008F57F7&quot;/&gt;&lt;wsp:rsid wsp:val=&quot;008F602A&quot;/&gt;&lt;wsp:rsid wsp:val=&quot;008F6154&quot;/&gt;&lt;wsp:rsid wsp:val=&quot;008F6184&quot;/&gt;&lt;wsp:rsid wsp:val=&quot;008F631E&quot;/&gt;&lt;wsp:rsid wsp:val=&quot;008F64F5&quot;/&gt;&lt;wsp:rsid wsp:val=&quot;008F66FA&quot;/&gt;&lt;wsp:rsid wsp:val=&quot;008F6826&quot;/&gt;&lt;wsp:rsid wsp:val=&quot;008F6EBB&quot;/&gt;&lt;wsp:rsid wsp:val=&quot;008F7287&quot;/&gt;&lt;wsp:rsid wsp:val=&quot;008F79CD&quot;/&gt;&lt;wsp:rsid wsp:val=&quot;008F7F5B&quot;/&gt;&lt;wsp:rsid wsp:val=&quot;009002AD&quot;/&gt;&lt;wsp:rsid wsp:val=&quot;0090096D&quot;/&gt;&lt;wsp:rsid wsp:val=&quot;00900B0E&quot;/&gt;&lt;wsp:rsid wsp:val=&quot;009012C4&quot;/&gt;&lt;wsp:rsid wsp:val=&quot;00901799&quot;/&gt;&lt;wsp:rsid wsp:val=&quot;009019A8&quot;/&gt;&lt;wsp:rsid wsp:val=&quot;00901B6C&quot;/&gt;&lt;wsp:rsid wsp:val=&quot;00901DE6&quot;/&gt;&lt;wsp:rsid wsp:val=&quot;00902024&quot;/&gt;&lt;wsp:rsid wsp:val=&quot;00902720&quot;/&gt;&lt;wsp:rsid wsp:val=&quot;009029DE&quot;/&gt;&lt;wsp:rsid wsp:val=&quot;009031D5&quot;/&gt;&lt;wsp:rsid wsp:val=&quot;009035E8&quot;/&gt;&lt;wsp:rsid wsp:val=&quot;009038E2&quot;/&gt;&lt;wsp:rsid wsp:val=&quot;00904373&quot;/&gt;&lt;wsp:rsid wsp:val=&quot;00904A17&quot;/&gt;&lt;wsp:rsid wsp:val=&quot;00904C33&quot;/&gt;&lt;wsp:rsid wsp:val=&quot;00904C6E&quot;/&gt;&lt;wsp:rsid wsp:val=&quot;00904EB5&quot;/&gt;&lt;wsp:rsid wsp:val=&quot;0090511A&quot;/&gt;&lt;wsp:rsid wsp:val=&quot;009051A3&quot;/&gt;&lt;wsp:rsid wsp:val=&quot;009051A4&quot;/&gt;&lt;wsp:rsid wsp:val=&quot;00906069&quot;/&gt;&lt;wsp:rsid wsp:val=&quot;00906111&quot;/&gt;&lt;wsp:rsid wsp:val=&quot;009071C0&quot;/&gt;&lt;wsp:rsid wsp:val=&quot;00907C1C&quot;/&gt;&lt;wsp:rsid wsp:val=&quot;00907CB2&quot;/&gt;&lt;wsp:rsid wsp:val=&quot;00907EC0&quot;/&gt;&lt;wsp:rsid wsp:val=&quot;009101D7&quot;/&gt;&lt;wsp:rsid wsp:val=&quot;00910464&quot;/&gt;&lt;wsp:rsid wsp:val=&quot;00910503&quot;/&gt;&lt;wsp:rsid wsp:val=&quot;0091050F&quot;/&gt;&lt;wsp:rsid wsp:val=&quot;00910545&quot;/&gt;&lt;wsp:rsid wsp:val=&quot;00910EF2&quot;/&gt;&lt;wsp:rsid wsp:val=&quot;009113B0&quot;/&gt;&lt;wsp:rsid wsp:val=&quot;00911CE5&quot;/&gt;&lt;wsp:rsid wsp:val=&quot;00911FDD&quot;/&gt;&lt;wsp:rsid wsp:val=&quot;00912529&quot;/&gt;&lt;wsp:rsid wsp:val=&quot;0091289D&quot;/&gt;&lt;wsp:rsid wsp:val=&quot;009128C0&quot;/&gt;&lt;wsp:rsid wsp:val=&quot;00912C3A&quot;/&gt;&lt;wsp:rsid wsp:val=&quot;00913629&quot;/&gt;&lt;wsp:rsid wsp:val=&quot;00914492&quot;/&gt;&lt;wsp:rsid wsp:val=&quot;00914B84&quot;/&gt;&lt;wsp:rsid wsp:val=&quot;00915105&quot;/&gt;&lt;wsp:rsid wsp:val=&quot;00916806&quot;/&gt;&lt;wsp:rsid wsp:val=&quot;00916B25&quot;/&gt;&lt;wsp:rsid wsp:val=&quot;00916D60&quot;/&gt;&lt;wsp:rsid wsp:val=&quot;00916EFF&quot;/&gt;&lt;wsp:rsid wsp:val=&quot;00917732&quot;/&gt;&lt;wsp:rsid wsp:val=&quot;0091777E&quot;/&gt;&lt;wsp:rsid wsp:val=&quot;00917A5F&quot;/&gt;&lt;wsp:rsid wsp:val=&quot;00917D3F&quot;/&gt;&lt;wsp:rsid wsp:val=&quot;00917E93&quot;/&gt;&lt;wsp:rsid wsp:val=&quot;00917EA3&quot;/&gt;&lt;wsp:rsid wsp:val=&quot;009204DA&quot;/&gt;&lt;wsp:rsid wsp:val=&quot;0092077F&quot;/&gt;&lt;wsp:rsid wsp:val=&quot;00920C55&quot;/&gt;&lt;wsp:rsid wsp:val=&quot;00921016&quot;/&gt;&lt;wsp:rsid wsp:val=&quot;00921065&quot;/&gt;&lt;wsp:rsid wsp:val=&quot;009214EB&quot;/&gt;&lt;wsp:rsid wsp:val=&quot;00921677&quot;/&gt;&lt;wsp:rsid wsp:val=&quot;0092209E&quot;/&gt;&lt;wsp:rsid wsp:val=&quot;009224E1&quot;/&gt;&lt;wsp:rsid wsp:val=&quot;00922DDB&quot;/&gt;&lt;wsp:rsid wsp:val=&quot;00922FD4&quot;/&gt;&lt;wsp:rsid wsp:val=&quot;00923444&quot;/&gt;&lt;wsp:rsid wsp:val=&quot;00923855&quot;/&gt;&lt;wsp:rsid wsp:val=&quot;00923D13&quot;/&gt;&lt;wsp:rsid wsp:val=&quot;00923F44&quot;/&gt;&lt;wsp:rsid wsp:val=&quot;00923FBE&quot;/&gt;&lt;wsp:rsid wsp:val=&quot;009248C9&quot;/&gt;&lt;wsp:rsid wsp:val=&quot;00924C5C&quot;/&gt;&lt;wsp:rsid wsp:val=&quot;00925C13&quot;/&gt;&lt;wsp:rsid wsp:val=&quot;009268C5&quot;/&gt;&lt;wsp:rsid wsp:val=&quot;00926CBF&quot;/&gt;&lt;wsp:rsid wsp:val=&quot;00927A17&quot;/&gt;&lt;wsp:rsid wsp:val=&quot;00927B68&quot;/&gt;&lt;wsp:rsid wsp:val=&quot;00927E3C&quot;/&gt;&lt;wsp:rsid wsp:val=&quot;009302F8&quot;/&gt;&lt;wsp:rsid wsp:val=&quot;00930675&quot;/&gt;&lt;wsp:rsid wsp:val=&quot;00930800&quot;/&gt;&lt;wsp:rsid wsp:val=&quot;00931107&quot;/&gt;&lt;wsp:rsid wsp:val=&quot;00931652&quot;/&gt;&lt;wsp:rsid wsp:val=&quot;00931C0C&quot;/&gt;&lt;wsp:rsid wsp:val=&quot;00931FA2&quot;/&gt;&lt;wsp:rsid wsp:val=&quot;009322F8&quot;/&gt;&lt;wsp:rsid wsp:val=&quot;0093253E&quot;/&gt;&lt;wsp:rsid wsp:val=&quot;0093271E&quot;/&gt;&lt;wsp:rsid wsp:val=&quot;00932B89&quot;/&gt;&lt;wsp:rsid wsp:val=&quot;00933138&quot;/&gt;&lt;wsp:rsid wsp:val=&quot;0093314D&quot;/&gt;&lt;wsp:rsid wsp:val=&quot;0093319B&quot;/&gt;&lt;wsp:rsid wsp:val=&quot;009332D0&quot;/&gt;&lt;wsp:rsid wsp:val=&quot;00933624&quot;/&gt;&lt;wsp:rsid wsp:val=&quot;00933C1F&quot;/&gt;&lt;wsp:rsid wsp:val=&quot;00933C4B&quot;/&gt;&lt;wsp:rsid wsp:val=&quot;00934037&quot;/&gt;&lt;wsp:rsid wsp:val=&quot;00934F02&quot;/&gt;&lt;wsp:rsid wsp:val=&quot;0093532A&quot;/&gt;&lt;wsp:rsid wsp:val=&quot;00935C66&quot;/&gt;&lt;wsp:rsid wsp:val=&quot;00935D26&quot;/&gt;&lt;wsp:rsid wsp:val=&quot;009360FC&quot;/&gt;&lt;wsp:rsid wsp:val=&quot;00936312&quot;/&gt;&lt;wsp:rsid wsp:val=&quot;00936EB2&quot;/&gt;&lt;wsp:rsid wsp:val=&quot;00936FBC&quot;/&gt;&lt;wsp:rsid wsp:val=&quot;00937168&quot;/&gt;&lt;wsp:rsid wsp:val=&quot;009371DC&quot;/&gt;&lt;wsp:rsid wsp:val=&quot;0093768A&quot;/&gt;&lt;wsp:rsid wsp:val=&quot;00937926&quot;/&gt;&lt;wsp:rsid wsp:val=&quot;00940006&quot;/&gt;&lt;wsp:rsid wsp:val=&quot;00940084&quot;/&gt;&lt;wsp:rsid wsp:val=&quot;009402A3&quot;/&gt;&lt;wsp:rsid wsp:val=&quot;00940703&quot;/&gt;&lt;wsp:rsid wsp:val=&quot;009412E6&quot;/&gt;&lt;wsp:rsid wsp:val=&quot;009416DD&quot;/&gt;&lt;wsp:rsid wsp:val=&quot;00941AE9&quot;/&gt;&lt;wsp:rsid wsp:val=&quot;00941C1A&quot;/&gt;&lt;wsp:rsid wsp:val=&quot;00941E4A&quot;/&gt;&lt;wsp:rsid wsp:val=&quot;0094210D&quot;/&gt;&lt;wsp:rsid wsp:val=&quot;00942275&quot;/&gt;&lt;wsp:rsid wsp:val=&quot;00942BCA&quot;/&gt;&lt;wsp:rsid wsp:val=&quot;0094345F&quot;/&gt;&lt;wsp:rsid wsp:val=&quot;00943D2D&quot;/&gt;&lt;wsp:rsid wsp:val=&quot;00943EBF&quot;/&gt;&lt;wsp:rsid wsp:val=&quot;00944168&quot;/&gt;&lt;wsp:rsid wsp:val=&quot;0094425F&quot;/&gt;&lt;wsp:rsid wsp:val=&quot;009443B1&quot;/&gt;&lt;wsp:rsid wsp:val=&quot;00944DCB&quot;/&gt;&lt;wsp:rsid wsp:val=&quot;0094529E&quot;/&gt;&lt;wsp:rsid wsp:val=&quot;00945C13&quot;/&gt;&lt;wsp:rsid wsp:val=&quot;009467AD&quot;/&gt;&lt;wsp:rsid wsp:val=&quot;0094680A&quot;/&gt;&lt;wsp:rsid wsp:val=&quot;009468F4&quot;/&gt;&lt;wsp:rsid wsp:val=&quot;00946908&quot;/&gt;&lt;wsp:rsid wsp:val=&quot;009474A6&quot;/&gt;&lt;wsp:rsid wsp:val=&quot;009474A7&quot;/&gt;&lt;wsp:rsid wsp:val=&quot;009479CA&quot;/&gt;&lt;wsp:rsid wsp:val=&quot;00950014&quot;/&gt;&lt;wsp:rsid wsp:val=&quot;00950056&quot;/&gt;&lt;wsp:rsid wsp:val=&quot;00950141&quot;/&gt;&lt;wsp:rsid wsp:val=&quot;0095041A&quot;/&gt;&lt;wsp:rsid wsp:val=&quot;0095042C&quot;/&gt;&lt;wsp:rsid wsp:val=&quot;00950AB0&quot;/&gt;&lt;wsp:rsid wsp:val=&quot;00951365&quot;/&gt;&lt;wsp:rsid wsp:val=&quot;00952058&quot;/&gt;&lt;wsp:rsid wsp:val=&quot;00952E2E&quot;/&gt;&lt;wsp:rsid wsp:val=&quot;009533CD&quot;/&gt;&lt;wsp:rsid wsp:val=&quot;0095344D&quot;/&gt;&lt;wsp:rsid wsp:val=&quot;00953A2D&quot;/&gt;&lt;wsp:rsid wsp:val=&quot;009544CE&quot;/&gt;&lt;wsp:rsid wsp:val=&quot;009547E7&quot;/&gt;&lt;wsp:rsid wsp:val=&quot;00955336&quot;/&gt;&lt;wsp:rsid wsp:val=&quot;00955451&quot;/&gt;&lt;wsp:rsid wsp:val=&quot;009558F4&quot;/&gt;&lt;wsp:rsid wsp:val=&quot;00955A16&quot;/&gt;&lt;wsp:rsid wsp:val=&quot;00955C83&quot;/&gt;&lt;wsp:rsid wsp:val=&quot;0095624A&quot;/&gt;&lt;wsp:rsid wsp:val=&quot;0095675A&quot;/&gt;&lt;wsp:rsid wsp:val=&quot;00956B03&quot;/&gt;&lt;wsp:rsid wsp:val=&quot;00956E82&quot;/&gt;&lt;wsp:rsid wsp:val=&quot;00956FAB&quot;/&gt;&lt;wsp:rsid wsp:val=&quot;00957287&quot;/&gt;&lt;wsp:rsid wsp:val=&quot;009572C9&quot;/&gt;&lt;wsp:rsid wsp:val=&quot;009577DE&quot;/&gt;&lt;wsp:rsid wsp:val=&quot;00957B60&quot;/&gt;&lt;wsp:rsid wsp:val=&quot;00957E02&quot;/&gt;&lt;wsp:rsid wsp:val=&quot;00957E47&quot;/&gt;&lt;wsp:rsid wsp:val=&quot;00960BA4&quot;/&gt;&lt;wsp:rsid wsp:val=&quot;00961581&quot;/&gt;&lt;wsp:rsid wsp:val=&quot;009617A8&quot;/&gt;&lt;wsp:rsid wsp:val=&quot;009618CF&quot;/&gt;&lt;wsp:rsid wsp:val=&quot;00961AE0&quot;/&gt;&lt;wsp:rsid wsp:val=&quot;00962431&quot;/&gt;&lt;wsp:rsid wsp:val=&quot;00962981&quot;/&gt;&lt;wsp:rsid wsp:val=&quot;00962EBF&quot;/&gt;&lt;wsp:rsid wsp:val=&quot;0096310A&quot;/&gt;&lt;wsp:rsid wsp:val=&quot;00963399&quot;/&gt;&lt;wsp:rsid wsp:val=&quot;009638C1&quot;/&gt;&lt;wsp:rsid wsp:val=&quot;00963EF5&quot;/&gt;&lt;wsp:rsid wsp:val=&quot;00965352&quot;/&gt;&lt;wsp:rsid wsp:val=&quot;009654F1&quot;/&gt;&lt;wsp:rsid wsp:val=&quot;00965C02&quot;/&gt;&lt;wsp:rsid wsp:val=&quot;009663C2&quot;/&gt;&lt;wsp:rsid wsp:val=&quot;00966C00&quot;/&gt;&lt;wsp:rsid wsp:val=&quot;00966E66&quot;/&gt;&lt;wsp:rsid wsp:val=&quot;00967116&quot;/&gt;&lt;wsp:rsid wsp:val=&quot;0096742F&quot;/&gt;&lt;wsp:rsid wsp:val=&quot;00967561&quot;/&gt;&lt;wsp:rsid wsp:val=&quot;0097049A&quot;/&gt;&lt;wsp:rsid wsp:val=&quot;0097129C&quot;/&gt;&lt;wsp:rsid wsp:val=&quot;00971DF0&quot;/&gt;&lt;wsp:rsid wsp:val=&quot;00971F44&quot;/&gt;&lt;wsp:rsid wsp:val=&quot;00972731&quot;/&gt;&lt;wsp:rsid wsp:val=&quot;00972794&quot;/&gt;&lt;wsp:rsid wsp:val=&quot;00972DEA&quot;/&gt;&lt;wsp:rsid wsp:val=&quot;00972E81&quot;/&gt;&lt;wsp:rsid wsp:val=&quot;00973227&quot;/&gt;&lt;wsp:rsid wsp:val=&quot;00973706&quot;/&gt;&lt;wsp:rsid wsp:val=&quot;00973D62&quot;/&gt;&lt;wsp:rsid wsp:val=&quot;00973E66&quot;/&gt;&lt;wsp:rsid wsp:val=&quot;00974158&quot;/&gt;&lt;wsp:rsid wsp:val=&quot;00974687&quot;/&gt;&lt;wsp:rsid wsp:val=&quot;00974B11&quot;/&gt;&lt;wsp:rsid wsp:val=&quot;00974D25&quot;/&gt;&lt;wsp:rsid wsp:val=&quot;00975237&quot;/&gt;&lt;wsp:rsid wsp:val=&quot;00975CBD&quot;/&gt;&lt;wsp:rsid wsp:val=&quot;00975FD7&quot;/&gt;&lt;wsp:rsid wsp:val=&quot;00976372&quot;/&gt;&lt;wsp:rsid wsp:val=&quot;00976783&quot;/&gt;&lt;wsp:rsid wsp:val=&quot;00976A1F&quot;/&gt;&lt;wsp:rsid wsp:val=&quot;00976AD4&quot;/&gt;&lt;wsp:rsid wsp:val=&quot;00976B17&quot;/&gt;&lt;wsp:rsid wsp:val=&quot;009774D4&quot;/&gt;&lt;wsp:rsid wsp:val=&quot;00977584&quot;/&gt;&lt;wsp:rsid wsp:val=&quot;0097772C&quot;/&gt;&lt;wsp:rsid wsp:val=&quot;00977CAB&quot;/&gt;&lt;wsp:rsid wsp:val=&quot;009800E6&quot;/&gt;&lt;wsp:rsid wsp:val=&quot;009809FD&quot;/&gt;&lt;wsp:rsid wsp:val=&quot;0098105E&quot;/&gt;&lt;wsp:rsid wsp:val=&quot;009813F0&quot;/&gt;&lt;wsp:rsid wsp:val=&quot;00981916&quot;/&gt;&lt;wsp:rsid wsp:val=&quot;009819A4&quot;/&gt;&lt;wsp:rsid wsp:val=&quot;00981C4A&quot;/&gt;&lt;wsp:rsid wsp:val=&quot;009826E7&quot;/&gt;&lt;wsp:rsid wsp:val=&quot;0098288E&quot;/&gt;&lt;wsp:rsid wsp:val=&quot;00983189&quot;/&gt;&lt;wsp:rsid wsp:val=&quot;00983384&quot;/&gt;&lt;wsp:rsid wsp:val=&quot;00983566&quot;/&gt;&lt;wsp:rsid wsp:val=&quot;0098439B&quot;/&gt;&lt;wsp:rsid wsp:val=&quot;00984BED&quot;/&gt;&lt;wsp:rsid wsp:val=&quot;00985BA4&quot;/&gt;&lt;wsp:rsid wsp:val=&quot;00986C8D&quot;/&gt;&lt;wsp:rsid wsp:val=&quot;0098761B&quot;/&gt;&lt;wsp:rsid wsp:val=&quot;009878D4&quot;/&gt;&lt;wsp:rsid wsp:val=&quot;00987C50&quot;/&gt;&lt;wsp:rsid wsp:val=&quot;0099055D&quot;/&gt;&lt;wsp:rsid wsp:val=&quot;00990718&quot;/&gt;&lt;wsp:rsid wsp:val=&quot;00990977&quot;/&gt;&lt;wsp:rsid wsp:val=&quot;00990978&quot;/&gt;&lt;wsp:rsid wsp:val=&quot;00991029&quot;/&gt;&lt;wsp:rsid wsp:val=&quot;00991257&quot;/&gt;&lt;wsp:rsid wsp:val=&quot;00991367&quot;/&gt;&lt;wsp:rsid wsp:val=&quot;00991793&quot;/&gt;&lt;wsp:rsid wsp:val=&quot;00991AE7&quot;/&gt;&lt;wsp:rsid wsp:val=&quot;00991DBF&quot;/&gt;&lt;wsp:rsid wsp:val=&quot;00991EA9&quot;/&gt;&lt;wsp:rsid wsp:val=&quot;0099247C&quot;/&gt;&lt;wsp:rsid wsp:val=&quot;0099255C&quot;/&gt;&lt;wsp:rsid wsp:val=&quot;00992B8A&quot;/&gt;&lt;wsp:rsid wsp:val=&quot;00992CBE&quot;/&gt;&lt;wsp:rsid wsp:val=&quot;00993215&quot;/&gt;&lt;wsp:rsid wsp:val=&quot;009935E2&quot;/&gt;&lt;wsp:rsid wsp:val=&quot;009939FE&quot;/&gt;&lt;wsp:rsid wsp:val=&quot;00993D83&quot;/&gt;&lt;wsp:rsid wsp:val=&quot;00994AF8&quot;/&gt;&lt;wsp:rsid wsp:val=&quot;00994E45&quot;/&gt;&lt;wsp:rsid wsp:val=&quot;0099559E&quot;/&gt;&lt;wsp:rsid wsp:val=&quot;0099588B&quot;/&gt;&lt;wsp:rsid wsp:val=&quot;00995902&quot;/&gt;&lt;wsp:rsid wsp:val=&quot;00995B21&quot;/&gt;&lt;wsp:rsid wsp:val=&quot;0099603E&quot;/&gt;&lt;wsp:rsid wsp:val=&quot;00996333&quot;/&gt;&lt;wsp:rsid wsp:val=&quot;00996401&quot;/&gt;&lt;wsp:rsid wsp:val=&quot;00996E17&quot;/&gt;&lt;wsp:rsid wsp:val=&quot;00996E2F&quot;/&gt;&lt;wsp:rsid wsp:val=&quot;00997756&quot;/&gt;&lt;wsp:rsid wsp:val=&quot;00997945&quot;/&gt;&lt;wsp:rsid wsp:val=&quot;009A0F8D&quot;/&gt;&lt;wsp:rsid wsp:val=&quot;009A2C38&quot;/&gt;&lt;wsp:rsid wsp:val=&quot;009A2F15&quot;/&gt;&lt;wsp:rsid wsp:val=&quot;009A34C4&quot;/&gt;&lt;wsp:rsid wsp:val=&quot;009A3B85&quot;/&gt;&lt;wsp:rsid wsp:val=&quot;009A496F&quot;/&gt;&lt;wsp:rsid wsp:val=&quot;009A4A13&quot;/&gt;&lt;wsp:rsid wsp:val=&quot;009A4E24&quot;/&gt;&lt;wsp:rsid wsp:val=&quot;009A504F&quot;/&gt;&lt;wsp:rsid wsp:val=&quot;009A6299&quot;/&gt;&lt;wsp:rsid wsp:val=&quot;009A6581&quot;/&gt;&lt;wsp:rsid wsp:val=&quot;009A6C76&quot;/&gt;&lt;wsp:rsid wsp:val=&quot;009A72BA&quot;/&gt;&lt;wsp:rsid wsp:val=&quot;009A7412&quot;/&gt;&lt;wsp:rsid wsp:val=&quot;009A77DB&quot;/&gt;&lt;wsp:rsid wsp:val=&quot;009A7D5C&quot;/&gt;&lt;wsp:rsid wsp:val=&quot;009A7F51&quot;/&gt;&lt;wsp:rsid wsp:val=&quot;009B12B2&quot;/&gt;&lt;wsp:rsid wsp:val=&quot;009B2340&quot;/&gt;&lt;wsp:rsid wsp:val=&quot;009B2707&quot;/&gt;&lt;wsp:rsid wsp:val=&quot;009B272E&quot;/&gt;&lt;wsp:rsid wsp:val=&quot;009B2B4A&quot;/&gt;&lt;wsp:rsid wsp:val=&quot;009B2FEC&quot;/&gt;&lt;wsp:rsid wsp:val=&quot;009B3042&quot;/&gt;&lt;wsp:rsid wsp:val=&quot;009B3355&quot;/&gt;&lt;wsp:rsid wsp:val=&quot;009B3378&quot;/&gt;&lt;wsp:rsid wsp:val=&quot;009B3A4A&quot;/&gt;&lt;wsp:rsid wsp:val=&quot;009B3F5F&quot;/&gt;&lt;wsp:rsid wsp:val=&quot;009B3F8C&quot;/&gt;&lt;wsp:rsid wsp:val=&quot;009B40B2&quot;/&gt;&lt;wsp:rsid wsp:val=&quot;009B4A60&quot;/&gt;&lt;wsp:rsid wsp:val=&quot;009B4B3A&quot;/&gt;&lt;wsp:rsid wsp:val=&quot;009B4D49&quot;/&gt;&lt;wsp:rsid wsp:val=&quot;009B503D&quot;/&gt;&lt;wsp:rsid wsp:val=&quot;009B5562&quot;/&gt;&lt;wsp:rsid wsp:val=&quot;009B576C&quot;/&gt;&lt;wsp:rsid wsp:val=&quot;009B5B35&quot;/&gt;&lt;wsp:rsid wsp:val=&quot;009B5BCB&quot;/&gt;&lt;wsp:rsid wsp:val=&quot;009B63C7&quot;/&gt;&lt;wsp:rsid wsp:val=&quot;009B64A7&quot;/&gt;&lt;wsp:rsid wsp:val=&quot;009B6EA4&quot;/&gt;&lt;wsp:rsid wsp:val=&quot;009B7319&quot;/&gt;&lt;wsp:rsid wsp:val=&quot;009B7BE2&quot;/&gt;&lt;wsp:rsid wsp:val=&quot;009B7BFC&quot;/&gt;&lt;wsp:rsid wsp:val=&quot;009B7F5C&quot;/&gt;&lt;wsp:rsid wsp:val=&quot;009C01EA&quot;/&gt;&lt;wsp:rsid wsp:val=&quot;009C082F&quot;/&gt;&lt;wsp:rsid wsp:val=&quot;009C09D1&quot;/&gt;&lt;wsp:rsid wsp:val=&quot;009C0B17&quot;/&gt;&lt;wsp:rsid wsp:val=&quot;009C0BFE&quot;/&gt;&lt;wsp:rsid wsp:val=&quot;009C11FC&quot;/&gt;&lt;wsp:rsid wsp:val=&quot;009C1993&quot;/&gt;&lt;wsp:rsid wsp:val=&quot;009C234C&quot;/&gt;&lt;wsp:rsid wsp:val=&quot;009C25E1&quot;/&gt;&lt;wsp:rsid wsp:val=&quot;009C4329&quot;/&gt;&lt;wsp:rsid wsp:val=&quot;009C4B66&quot;/&gt;&lt;wsp:rsid wsp:val=&quot;009C4B6F&quot;/&gt;&lt;wsp:rsid wsp:val=&quot;009C5661&quot;/&gt;&lt;wsp:rsid wsp:val=&quot;009C5C5A&quot;/&gt;&lt;wsp:rsid wsp:val=&quot;009C640B&quot;/&gt;&lt;wsp:rsid wsp:val=&quot;009C68A4&quot;/&gt;&lt;wsp:rsid wsp:val=&quot;009C6DBB&quot;/&gt;&lt;wsp:rsid wsp:val=&quot;009C70A1&quot;/&gt;&lt;wsp:rsid wsp:val=&quot;009C7426&quot;/&gt;&lt;wsp:rsid wsp:val=&quot;009C75C2&quot;/&gt;&lt;wsp:rsid wsp:val=&quot;009C79F7&quot;/&gt;&lt;wsp:rsid wsp:val=&quot;009C7A20&quot;/&gt;&lt;wsp:rsid wsp:val=&quot;009C7DE4&quot;/&gt;&lt;wsp:rsid wsp:val=&quot;009D07E2&quot;/&gt;&lt;wsp:rsid wsp:val=&quot;009D0A75&quot;/&gt;&lt;wsp:rsid wsp:val=&quot;009D0C29&quot;/&gt;&lt;wsp:rsid wsp:val=&quot;009D0F92&quot;/&gt;&lt;wsp:rsid wsp:val=&quot;009D100C&quot;/&gt;&lt;wsp:rsid wsp:val=&quot;009D10E3&quot;/&gt;&lt;wsp:rsid wsp:val=&quot;009D1DA3&quot;/&gt;&lt;wsp:rsid wsp:val=&quot;009D21F3&quot;/&gt;&lt;wsp:rsid wsp:val=&quot;009D374F&quot;/&gt;&lt;wsp:rsid wsp:val=&quot;009D395B&quot;/&gt;&lt;wsp:rsid wsp:val=&quot;009D3A42&quot;/&gt;&lt;wsp:rsid wsp:val=&quot;009D3ACF&quot;/&gt;&lt;wsp:rsid wsp:val=&quot;009D441A&quot;/&gt;&lt;wsp:rsid wsp:val=&quot;009D4A74&quot;/&gt;&lt;wsp:rsid wsp:val=&quot;009D4D3B&quot;/&gt;&lt;wsp:rsid wsp:val=&quot;009D5601&quot;/&gt;&lt;wsp:rsid wsp:val=&quot;009D56EA&quot;/&gt;&lt;wsp:rsid wsp:val=&quot;009D5A5B&quot;/&gt;&lt;wsp:rsid wsp:val=&quot;009D5AA8&quot;/&gt;&lt;wsp:rsid wsp:val=&quot;009D7CFC&quot;/&gt;&lt;wsp:rsid wsp:val=&quot;009E03C7&quot;/&gt;&lt;wsp:rsid wsp:val=&quot;009E058E&quot;/&gt;&lt;wsp:rsid wsp:val=&quot;009E05E8&quot;/&gt;&lt;wsp:rsid wsp:val=&quot;009E07C8&quot;/&gt;&lt;wsp:rsid wsp:val=&quot;009E122B&quot;/&gt;&lt;wsp:rsid wsp:val=&quot;009E144A&quot;/&gt;&lt;wsp:rsid wsp:val=&quot;009E1740&quot;/&gt;&lt;wsp:rsid wsp:val=&quot;009E1990&quot;/&gt;&lt;wsp:rsid wsp:val=&quot;009E258E&quot;/&gt;&lt;wsp:rsid wsp:val=&quot;009E2985&quot;/&gt;&lt;wsp:rsid wsp:val=&quot;009E2D2E&quot;/&gt;&lt;wsp:rsid wsp:val=&quot;009E33FE&quot;/&gt;&lt;wsp:rsid wsp:val=&quot;009E3581&quot;/&gt;&lt;wsp:rsid wsp:val=&quot;009E391D&quot;/&gt;&lt;wsp:rsid wsp:val=&quot;009E392F&quot;/&gt;&lt;wsp:rsid wsp:val=&quot;009E3D76&quot;/&gt;&lt;wsp:rsid wsp:val=&quot;009E411D&quot;/&gt;&lt;wsp:rsid wsp:val=&quot;009E41FD&quot;/&gt;&lt;wsp:rsid wsp:val=&quot;009E4474&quot;/&gt;&lt;wsp:rsid wsp:val=&quot;009E4DEC&quot;/&gt;&lt;wsp:rsid wsp:val=&quot;009E4E1D&quot;/&gt;&lt;wsp:rsid wsp:val=&quot;009E527B&quot;/&gt;&lt;wsp:rsid wsp:val=&quot;009E52ED&quot;/&gt;&lt;wsp:rsid wsp:val=&quot;009E531A&quot;/&gt;&lt;wsp:rsid wsp:val=&quot;009E5566&quot;/&gt;&lt;wsp:rsid wsp:val=&quot;009E5C53&quot;/&gt;&lt;wsp:rsid wsp:val=&quot;009E5E0C&quot;/&gt;&lt;wsp:rsid wsp:val=&quot;009E5E48&quot;/&gt;&lt;wsp:rsid wsp:val=&quot;009E6194&quot;/&gt;&lt;wsp:rsid wsp:val=&quot;009E6374&quot;/&gt;&lt;wsp:rsid wsp:val=&quot;009E6C25&quot;/&gt;&lt;wsp:rsid wsp:val=&quot;009E6D15&quot;/&gt;&lt;wsp:rsid wsp:val=&quot;009E6FD9&quot;/&gt;&lt;wsp:rsid wsp:val=&quot;009E7361&quot;/&gt;&lt;wsp:rsid wsp:val=&quot;009E7918&quot;/&gt;&lt;wsp:rsid wsp:val=&quot;009E79E1&quot;/&gt;&lt;wsp:rsid wsp:val=&quot;009F186A&quot;/&gt;&lt;wsp:rsid wsp:val=&quot;009F1AE8&quot;/&gt;&lt;wsp:rsid wsp:val=&quot;009F2304&quot;/&gt;&lt;wsp:rsid wsp:val=&quot;009F30C8&quot;/&gt;&lt;wsp:rsid wsp:val=&quot;009F321A&quot;/&gt;&lt;wsp:rsid wsp:val=&quot;009F3657&quot;/&gt;&lt;wsp:rsid wsp:val=&quot;009F3BF5&quot;/&gt;&lt;wsp:rsid wsp:val=&quot;009F4013&quot;/&gt;&lt;wsp:rsid wsp:val=&quot;009F4093&quot;/&gt;&lt;wsp:rsid wsp:val=&quot;009F423D&quot;/&gt;&lt;wsp:rsid wsp:val=&quot;009F45B8&quot;/&gt;&lt;wsp:rsid wsp:val=&quot;009F487D&quot;/&gt;&lt;wsp:rsid wsp:val=&quot;009F4A7C&quot;/&gt;&lt;wsp:rsid wsp:val=&quot;009F54DA&quot;/&gt;&lt;wsp:rsid wsp:val=&quot;009F5650&quot;/&gt;&lt;wsp:rsid wsp:val=&quot;009F5C5C&quot;/&gt;&lt;wsp:rsid wsp:val=&quot;009F5D3B&quot;/&gt;&lt;wsp:rsid wsp:val=&quot;009F6076&quot;/&gt;&lt;wsp:rsid wsp:val=&quot;009F616C&quot;/&gt;&lt;wsp:rsid wsp:val=&quot;009F628D&quot;/&gt;&lt;wsp:rsid wsp:val=&quot;009F6BCF&quot;/&gt;&lt;wsp:rsid wsp:val=&quot;009F6EEB&quot;/&gt;&lt;wsp:rsid wsp:val=&quot;009F70EF&quot;/&gt;&lt;wsp:rsid wsp:val=&quot;009F7438&quot;/&gt;&lt;wsp:rsid wsp:val=&quot;009F7446&quot;/&gt;&lt;wsp:rsid wsp:val=&quot;009F7639&quot;/&gt;&lt;wsp:rsid wsp:val=&quot;00A002E1&quot;/&gt;&lt;wsp:rsid wsp:val=&quot;00A00C39&quot;/&gt;&lt;wsp:rsid wsp:val=&quot;00A00E89&quot;/&gt;&lt;wsp:rsid wsp:val=&quot;00A00F09&quot;/&gt;&lt;wsp:rsid wsp:val=&quot;00A01304&quot;/&gt;&lt;wsp:rsid wsp:val=&quot;00A0139D&quot;/&gt;&lt;wsp:rsid wsp:val=&quot;00A013C9&quot;/&gt;&lt;wsp:rsid wsp:val=&quot;00A0186A&quot;/&gt;&lt;wsp:rsid wsp:val=&quot;00A0208B&quot;/&gt;&lt;wsp:rsid wsp:val=&quot;00A025C4&quot;/&gt;&lt;wsp:rsid wsp:val=&quot;00A0321D&quot;/&gt;&lt;wsp:rsid wsp:val=&quot;00A03A3E&quot;/&gt;&lt;wsp:rsid wsp:val=&quot;00A046FA&quot;/&gt;&lt;wsp:rsid wsp:val=&quot;00A04CE9&quot;/&gt;&lt;wsp:rsid wsp:val=&quot;00A05393&quot;/&gt;&lt;wsp:rsid wsp:val=&quot;00A055BC&quot;/&gt;&lt;wsp:rsid wsp:val=&quot;00A0586D&quot;/&gt;&lt;wsp:rsid wsp:val=&quot;00A0613D&quot;/&gt;&lt;wsp:rsid wsp:val=&quot;00A061E9&quot;/&gt;&lt;wsp:rsid wsp:val=&quot;00A066E1&quot;/&gt;&lt;wsp:rsid wsp:val=&quot;00A06CEE&quot;/&gt;&lt;wsp:rsid wsp:val=&quot;00A074DA&quot;/&gt;&lt;wsp:rsid wsp:val=&quot;00A07694&quot;/&gt;&lt;wsp:rsid wsp:val=&quot;00A079E3&quot;/&gt;&lt;wsp:rsid wsp:val=&quot;00A07F82&quot;/&gt;&lt;wsp:rsid wsp:val=&quot;00A102ED&quot;/&gt;&lt;wsp:rsid wsp:val=&quot;00A1064E&quot;/&gt;&lt;wsp:rsid wsp:val=&quot;00A11D7C&quot;/&gt;&lt;wsp:rsid wsp:val=&quot;00A11DA0&quot;/&gt;&lt;wsp:rsid wsp:val=&quot;00A11EE4&quot;/&gt;&lt;wsp:rsid wsp:val=&quot;00A12052&quot;/&gt;&lt;wsp:rsid wsp:val=&quot;00A12185&quot;/&gt;&lt;wsp:rsid wsp:val=&quot;00A122EC&quot;/&gt;&lt;wsp:rsid wsp:val=&quot;00A12360&quot;/&gt;&lt;wsp:rsid wsp:val=&quot;00A13299&quot;/&gt;&lt;wsp:rsid wsp:val=&quot;00A13DDA&quot;/&gt;&lt;wsp:rsid wsp:val=&quot;00A14426&quot;/&gt;&lt;wsp:rsid wsp:val=&quot;00A14A8A&quot;/&gt;&lt;wsp:rsid wsp:val=&quot;00A14DE7&quot;/&gt;&lt;wsp:rsid wsp:val=&quot;00A1507A&quot;/&gt;&lt;wsp:rsid wsp:val=&quot;00A15365&quot;/&gt;&lt;wsp:rsid wsp:val=&quot;00A1636D&quot;/&gt;&lt;wsp:rsid wsp:val=&quot;00A16B6E&quot;/&gt;&lt;wsp:rsid wsp:val=&quot;00A16C6D&quot;/&gt;&lt;wsp:rsid wsp:val=&quot;00A16E31&quot;/&gt;&lt;wsp:rsid wsp:val=&quot;00A17203&quot;/&gt;&lt;wsp:rsid wsp:val=&quot;00A17303&quot;/&gt;&lt;wsp:rsid wsp:val=&quot;00A178F9&quot;/&gt;&lt;wsp:rsid wsp:val=&quot;00A17A9F&quot;/&gt;&lt;wsp:rsid wsp:val=&quot;00A17F05&quot;/&gt;&lt;wsp:rsid wsp:val=&quot;00A205BD&quot;/&gt;&lt;wsp:rsid wsp:val=&quot;00A20816&quot;/&gt;&lt;wsp:rsid wsp:val=&quot;00A208C3&quot;/&gt;&lt;wsp:rsid wsp:val=&quot;00A20BC9&quot;/&gt;&lt;wsp:rsid wsp:val=&quot;00A21473&quot;/&gt;&lt;wsp:rsid wsp:val=&quot;00A21CE0&quot;/&gt;&lt;wsp:rsid wsp:val=&quot;00A21EF4&quot;/&gt;&lt;wsp:rsid wsp:val=&quot;00A21F51&quot;/&gt;&lt;wsp:rsid wsp:val=&quot;00A22449&quot;/&gt;&lt;wsp:rsid wsp:val=&quot;00A2292B&quot;/&gt;&lt;wsp:rsid wsp:val=&quot;00A22C2F&quot;/&gt;&lt;wsp:rsid wsp:val=&quot;00A236E6&quot;/&gt;&lt;wsp:rsid wsp:val=&quot;00A23FEE&quot;/&gt;&lt;wsp:rsid wsp:val=&quot;00A24A24&quot;/&gt;&lt;wsp:rsid wsp:val=&quot;00A24AF0&quot;/&gt;&lt;wsp:rsid wsp:val=&quot;00A24F88&quot;/&gt;&lt;wsp:rsid wsp:val=&quot;00A250A8&quot;/&gt;&lt;wsp:rsid wsp:val=&quot;00A25450&quot;/&gt;&lt;wsp:rsid wsp:val=&quot;00A26C0D&quot;/&gt;&lt;wsp:rsid wsp:val=&quot;00A26E23&quot;/&gt;&lt;wsp:rsid wsp:val=&quot;00A26EC9&quot;/&gt;&lt;wsp:rsid wsp:val=&quot;00A27310&quot;/&gt;&lt;wsp:rsid wsp:val=&quot;00A2763A&quot;/&gt;&lt;wsp:rsid wsp:val=&quot;00A27C1C&quot;/&gt;&lt;wsp:rsid wsp:val=&quot;00A27C40&quot;/&gt;&lt;wsp:rsid wsp:val=&quot;00A27D5D&quot;/&gt;&lt;wsp:rsid wsp:val=&quot;00A30635&quot;/&gt;&lt;wsp:rsid wsp:val=&quot;00A3080E&quot;/&gt;&lt;wsp:rsid wsp:val=&quot;00A30C43&quot;/&gt;&lt;wsp:rsid wsp:val=&quot;00A30D5A&quot;/&gt;&lt;wsp:rsid wsp:val=&quot;00A30F56&quot;/&gt;&lt;wsp:rsid wsp:val=&quot;00A31055&quot;/&gt;&lt;wsp:rsid wsp:val=&quot;00A315B8&quot;/&gt;&lt;wsp:rsid wsp:val=&quot;00A31D3C&quot;/&gt;&lt;wsp:rsid wsp:val=&quot;00A32157&quot;/&gt;&lt;wsp:rsid wsp:val=&quot;00A3224D&quot;/&gt;&lt;wsp:rsid wsp:val=&quot;00A32306&quot;/&gt;&lt;wsp:rsid wsp:val=&quot;00A33E80&quot;/&gt;&lt;wsp:rsid wsp:val=&quot;00A33F02&quot;/&gt;&lt;wsp:rsid wsp:val=&quot;00A33FDA&quot;/&gt;&lt;wsp:rsid wsp:val=&quot;00A3408C&quot;/&gt;&lt;wsp:rsid wsp:val=&quot;00A352B7&quot;/&gt;&lt;wsp:rsid wsp:val=&quot;00A35631&quot;/&gt;&lt;wsp:rsid wsp:val=&quot;00A35A33&quot;/&gt;&lt;wsp:rsid wsp:val=&quot;00A35B00&quot;/&gt;&lt;wsp:rsid wsp:val=&quot;00A36930&quot;/&gt;&lt;wsp:rsid wsp:val=&quot;00A37047&quot;/&gt;&lt;wsp:rsid wsp:val=&quot;00A37278&quot;/&gt;&lt;wsp:rsid wsp:val=&quot;00A373D4&quot;/&gt;&lt;wsp:rsid wsp:val=&quot;00A376A6&quot;/&gt;&lt;wsp:rsid wsp:val=&quot;00A37728&quot;/&gt;&lt;wsp:rsid wsp:val=&quot;00A37AC9&quot;/&gt;&lt;wsp:rsid wsp:val=&quot;00A37CFF&quot;/&gt;&lt;wsp:rsid wsp:val=&quot;00A401DA&quot;/&gt;&lt;wsp:rsid wsp:val=&quot;00A40A94&quot;/&gt;&lt;wsp:rsid wsp:val=&quot;00A40C55&quot;/&gt;&lt;wsp:rsid wsp:val=&quot;00A40FC2&quot;/&gt;&lt;wsp:rsid wsp:val=&quot;00A41382&quot;/&gt;&lt;wsp:rsid wsp:val=&quot;00A4138B&quot;/&gt;&lt;wsp:rsid wsp:val=&quot;00A41698&quot;/&gt;&lt;wsp:rsid wsp:val=&quot;00A41C21&quot;/&gt;&lt;wsp:rsid wsp:val=&quot;00A421D1&quot;/&gt;&lt;wsp:rsid wsp:val=&quot;00A424AD&quot;/&gt;&lt;wsp:rsid wsp:val=&quot;00A424C6&quot;/&gt;&lt;wsp:rsid wsp:val=&quot;00A428E5&quot;/&gt;&lt;wsp:rsid wsp:val=&quot;00A42B08&quot;/&gt;&lt;wsp:rsid wsp:val=&quot;00A43348&quot;/&gt;&lt;wsp:rsid wsp:val=&quot;00A435C9&quot;/&gt;&lt;wsp:rsid wsp:val=&quot;00A44148&quot;/&gt;&lt;wsp:rsid wsp:val=&quot;00A4469E&quot;/&gt;&lt;wsp:rsid wsp:val=&quot;00A44BB5&quot;/&gt;&lt;wsp:rsid wsp:val=&quot;00A44BDC&quot;/&gt;&lt;wsp:rsid wsp:val=&quot;00A44E32&quot;/&gt;&lt;wsp:rsid wsp:val=&quot;00A4529A&quot;/&gt;&lt;wsp:rsid wsp:val=&quot;00A4541B&quot;/&gt;&lt;wsp:rsid wsp:val=&quot;00A45A42&quot;/&gt;&lt;wsp:rsid wsp:val=&quot;00A45AB3&quot;/&gt;&lt;wsp:rsid wsp:val=&quot;00A461C7&quot;/&gt;&lt;wsp:rsid wsp:val=&quot;00A4657D&quot;/&gt;&lt;wsp:rsid wsp:val=&quot;00A4659B&quot;/&gt;&lt;wsp:rsid wsp:val=&quot;00A466BD&quot;/&gt;&lt;wsp:rsid wsp:val=&quot;00A47CE9&quot;/&gt;&lt;wsp:rsid wsp:val=&quot;00A47E8C&quot;/&gt;&lt;wsp:rsid wsp:val=&quot;00A5099D&quot;/&gt;&lt;wsp:rsid wsp:val=&quot;00A50C9B&quot;/&gt;&lt;wsp:rsid wsp:val=&quot;00A50D16&quot;/&gt;&lt;wsp:rsid wsp:val=&quot;00A51098&quot;/&gt;&lt;wsp:rsid wsp:val=&quot;00A518AA&quot;/&gt;&lt;wsp:rsid wsp:val=&quot;00A52D88&quot;/&gt;&lt;wsp:rsid wsp:val=&quot;00A531D9&quot;/&gt;&lt;wsp:rsid wsp:val=&quot;00A533AA&quot;/&gt;&lt;wsp:rsid wsp:val=&quot;00A53585&quot;/&gt;&lt;wsp:rsid wsp:val=&quot;00A536D4&quot;/&gt;&lt;wsp:rsid wsp:val=&quot;00A53D8D&quot;/&gt;&lt;wsp:rsid wsp:val=&quot;00A53F7A&quot;/&gt;&lt;wsp:rsid wsp:val=&quot;00A54080&quot;/&gt;&lt;wsp:rsid wsp:val=&quot;00A544F1&quot;/&gt;&lt;wsp:rsid wsp:val=&quot;00A54B9D&quot;/&gt;&lt;wsp:rsid wsp:val=&quot;00A560BB&quot;/&gt;&lt;wsp:rsid wsp:val=&quot;00A56385&quot;/&gt;&lt;wsp:rsid wsp:val=&quot;00A5649A&quot;/&gt;&lt;wsp:rsid wsp:val=&quot;00A56897&quot;/&gt;&lt;wsp:rsid wsp:val=&quot;00A56A39&quot;/&gt;&lt;wsp:rsid wsp:val=&quot;00A572E4&quot;/&gt;&lt;wsp:rsid wsp:val=&quot;00A57602&quot;/&gt;&lt;wsp:rsid wsp:val=&quot;00A57762&quot;/&gt;&lt;wsp:rsid wsp:val=&quot;00A577D0&quot;/&gt;&lt;wsp:rsid wsp:val=&quot;00A578AD&quot;/&gt;&lt;wsp:rsid wsp:val=&quot;00A6039F&quot;/&gt;&lt;wsp:rsid wsp:val=&quot;00A60615&quot;/&gt;&lt;wsp:rsid wsp:val=&quot;00A60BF0&quot;/&gt;&lt;wsp:rsid wsp:val=&quot;00A60C80&quot;/&gt;&lt;wsp:rsid wsp:val=&quot;00A61148&quot;/&gt;&lt;wsp:rsid wsp:val=&quot;00A611C6&quot;/&gt;&lt;wsp:rsid wsp:val=&quot;00A613FA&quot;/&gt;&lt;wsp:rsid wsp:val=&quot;00A61C1A&quot;/&gt;&lt;wsp:rsid wsp:val=&quot;00A622AF&quot;/&gt;&lt;wsp:rsid wsp:val=&quot;00A62460&quot;/&gt;&lt;wsp:rsid wsp:val=&quot;00A624AE&quot;/&gt;&lt;wsp:rsid wsp:val=&quot;00A625EC&quot;/&gt;&lt;wsp:rsid wsp:val=&quot;00A626CB&quot;/&gt;&lt;wsp:rsid wsp:val=&quot;00A627EA&quot;/&gt;&lt;wsp:rsid wsp:val=&quot;00A62E11&quot;/&gt;&lt;wsp:rsid wsp:val=&quot;00A637EE&quot;/&gt;&lt;wsp:rsid wsp:val=&quot;00A63D29&quot;/&gt;&lt;wsp:rsid wsp:val=&quot;00A6439B&quot;/&gt;&lt;wsp:rsid wsp:val=&quot;00A64927&quot;/&gt;&lt;wsp:rsid wsp:val=&quot;00A6546D&quot;/&gt;&lt;wsp:rsid wsp:val=&quot;00A65B92&quot;/&gt;&lt;wsp:rsid wsp:val=&quot;00A65BCB&quot;/&gt;&lt;wsp:rsid wsp:val=&quot;00A65C2E&quot;/&gt;&lt;wsp:rsid wsp:val=&quot;00A65DB8&quot;/&gt;&lt;wsp:rsid wsp:val=&quot;00A65E34&quot;/&gt;&lt;wsp:rsid wsp:val=&quot;00A660B6&quot;/&gt;&lt;wsp:rsid wsp:val=&quot;00A668A9&quot;/&gt;&lt;wsp:rsid wsp:val=&quot;00A66A5D&quot;/&gt;&lt;wsp:rsid wsp:val=&quot;00A66BDC&quot;/&gt;&lt;wsp:rsid wsp:val=&quot;00A673F2&quot;/&gt;&lt;wsp:rsid wsp:val=&quot;00A6777A&quot;/&gt;&lt;wsp:rsid wsp:val=&quot;00A67792&quot;/&gt;&lt;wsp:rsid wsp:val=&quot;00A67C65&quot;/&gt;&lt;wsp:rsid wsp:val=&quot;00A67D98&quot;/&gt;&lt;wsp:rsid wsp:val=&quot;00A70042&quot;/&gt;&lt;wsp:rsid wsp:val=&quot;00A701DA&quot;/&gt;&lt;wsp:rsid wsp:val=&quot;00A70679&quot;/&gt;&lt;wsp:rsid wsp:val=&quot;00A706E5&quot;/&gt;&lt;wsp:rsid wsp:val=&quot;00A70EC0&quot;/&gt;&lt;wsp:rsid wsp:val=&quot;00A71513&quot;/&gt;&lt;wsp:rsid wsp:val=&quot;00A717A4&quot;/&gt;&lt;wsp:rsid wsp:val=&quot;00A71EB9&quot;/&gt;&lt;wsp:rsid wsp:val=&quot;00A722FE&quot;/&gt;&lt;wsp:rsid wsp:val=&quot;00A72DA5&quot;/&gt;&lt;wsp:rsid wsp:val=&quot;00A73046&quot;/&gt;&lt;wsp:rsid wsp:val=&quot;00A7323F&quot;/&gt;&lt;wsp:rsid wsp:val=&quot;00A73619&quot;/&gt;&lt;wsp:rsid wsp:val=&quot;00A736B7&quot;/&gt;&lt;wsp:rsid wsp:val=&quot;00A73975&quot;/&gt;&lt;wsp:rsid wsp:val=&quot;00A73B11&quot;/&gt;&lt;wsp:rsid wsp:val=&quot;00A740A1&quot;/&gt;&lt;wsp:rsid wsp:val=&quot;00A74728&quot;/&gt;&lt;wsp:rsid wsp:val=&quot;00A74E89&quot;/&gt;&lt;wsp:rsid wsp:val=&quot;00A751F8&quot;/&gt;&lt;wsp:rsid wsp:val=&quot;00A7583F&quot;/&gt;&lt;wsp:rsid wsp:val=&quot;00A75968&quot;/&gt;&lt;wsp:rsid wsp:val=&quot;00A75ADF&quot;/&gt;&lt;wsp:rsid wsp:val=&quot;00A75B4C&quot;/&gt;&lt;wsp:rsid wsp:val=&quot;00A76612&quot;/&gt;&lt;wsp:rsid wsp:val=&quot;00A77581&quot;/&gt;&lt;wsp:rsid wsp:val=&quot;00A77CE9&quot;/&gt;&lt;wsp:rsid wsp:val=&quot;00A77CED&quot;/&gt;&lt;wsp:rsid wsp:val=&quot;00A801C6&quot;/&gt;&lt;wsp:rsid wsp:val=&quot;00A803E6&quot;/&gt;&lt;wsp:rsid wsp:val=&quot;00A80981&quot;/&gt;&lt;wsp:rsid wsp:val=&quot;00A80DF6&quot;/&gt;&lt;wsp:rsid wsp:val=&quot;00A8100D&quot;/&gt;&lt;wsp:rsid wsp:val=&quot;00A81072&quot;/&gt;&lt;wsp:rsid wsp:val=&quot;00A811CE&quot;/&gt;&lt;wsp:rsid wsp:val=&quot;00A813E6&quot;/&gt;&lt;wsp:rsid wsp:val=&quot;00A816E7&quot;/&gt;&lt;wsp:rsid wsp:val=&quot;00A82914&quot;/&gt;&lt;wsp:rsid wsp:val=&quot;00A82977&quot;/&gt;&lt;wsp:rsid wsp:val=&quot;00A840B9&quot;/&gt;&lt;wsp:rsid wsp:val=&quot;00A8426E&quot;/&gt;&lt;wsp:rsid wsp:val=&quot;00A84819&quot;/&gt;&lt;wsp:rsid wsp:val=&quot;00A8486B&quot;/&gt;&lt;wsp:rsid wsp:val=&quot;00A848D3&quot;/&gt;&lt;wsp:rsid wsp:val=&quot;00A84A63&quot;/&gt;&lt;wsp:rsid wsp:val=&quot;00A84B9B&quot;/&gt;&lt;wsp:rsid wsp:val=&quot;00A84E6A&quot;/&gt;&lt;wsp:rsid wsp:val=&quot;00A84FD2&quot;/&gt;&lt;wsp:rsid wsp:val=&quot;00A85043&quot;/&gt;&lt;wsp:rsid wsp:val=&quot;00A85243&quot;/&gt;&lt;wsp:rsid wsp:val=&quot;00A86117&quot;/&gt;&lt;wsp:rsid wsp:val=&quot;00A86502&quot;/&gt;&lt;wsp:rsid wsp:val=&quot;00A865A1&quot;/&gt;&lt;wsp:rsid wsp:val=&quot;00A86919&quot;/&gt;&lt;wsp:rsid wsp:val=&quot;00A86ABF&quot;/&gt;&lt;wsp:rsid wsp:val=&quot;00A86DEF&quot;/&gt;&lt;wsp:rsid wsp:val=&quot;00A86EAA&quot;/&gt;&lt;wsp:rsid wsp:val=&quot;00A86FE3&quot;/&gt;&lt;wsp:rsid wsp:val=&quot;00A873BF&quot;/&gt;&lt;wsp:rsid wsp:val=&quot;00A87E72&quot;/&gt;&lt;wsp:rsid wsp:val=&quot;00A905FA&quot;/&gt;&lt;wsp:rsid wsp:val=&quot;00A90741&quot;/&gt;&lt;wsp:rsid wsp:val=&quot;00A90DA7&quot;/&gt;&lt;wsp:rsid wsp:val=&quot;00A9107C&quot;/&gt;&lt;wsp:rsid wsp:val=&quot;00A9185E&quot;/&gt;&lt;wsp:rsid wsp:val=&quot;00A919A8&quot;/&gt;&lt;wsp:rsid wsp:val=&quot;00A91AE7&quot;/&gt;&lt;wsp:rsid wsp:val=&quot;00A92145&quot;/&gt;&lt;wsp:rsid wsp:val=&quot;00A929FF&quot;/&gt;&lt;wsp:rsid wsp:val=&quot;00A93667&quot;/&gt;&lt;wsp:rsid wsp:val=&quot;00A93868&quot;/&gt;&lt;wsp:rsid wsp:val=&quot;00A93DA0&quot;/&gt;&lt;wsp:rsid wsp:val=&quot;00A94604&quot;/&gt;&lt;wsp:rsid wsp:val=&quot;00A94E63&quot;/&gt;&lt;wsp:rsid wsp:val=&quot;00A953DE&quot;/&gt;&lt;wsp:rsid wsp:val=&quot;00A958BE&quot;/&gt;&lt;wsp:rsid wsp:val=&quot;00A95C13&quot;/&gt;&lt;wsp:rsid wsp:val=&quot;00A968A7&quot;/&gt;&lt;wsp:rsid wsp:val=&quot;00A96958&quot;/&gt;&lt;wsp:rsid wsp:val=&quot;00A96C3F&quot;/&gt;&lt;wsp:rsid wsp:val=&quot;00A970BF&quot;/&gt;&lt;wsp:rsid wsp:val=&quot;00A97160&quot;/&gt;&lt;wsp:rsid wsp:val=&quot;00A97351&quot;/&gt;&lt;wsp:rsid wsp:val=&quot;00A97A40&quot;/&gt;&lt;wsp:rsid wsp:val=&quot;00A97A55&quot;/&gt;&lt;wsp:rsid wsp:val=&quot;00AA03E7&quot;/&gt;&lt;wsp:rsid wsp:val=&quot;00AA08EB&quot;/&gt;&lt;wsp:rsid wsp:val=&quot;00AA0923&quot;/&gt;&lt;wsp:rsid wsp:val=&quot;00AA0924&quot;/&gt;&lt;wsp:rsid wsp:val=&quot;00AA11B0&quot;/&gt;&lt;wsp:rsid wsp:val=&quot;00AA186C&quot;/&gt;&lt;wsp:rsid wsp:val=&quot;00AA20DD&quot;/&gt;&lt;wsp:rsid wsp:val=&quot;00AA2C1D&quot;/&gt;&lt;wsp:rsid wsp:val=&quot;00AA2E1D&quot;/&gt;&lt;wsp:rsid wsp:val=&quot;00AA39A1&quot;/&gt;&lt;wsp:rsid wsp:val=&quot;00AA417F&quot;/&gt;&lt;wsp:rsid wsp:val=&quot;00AA49A5&quot;/&gt;&lt;wsp:rsid wsp:val=&quot;00AA4E8F&quot;/&gt;&lt;wsp:rsid wsp:val=&quot;00AA51C2&quot;/&gt;&lt;wsp:rsid wsp:val=&quot;00AA5616&quot;/&gt;&lt;wsp:rsid wsp:val=&quot;00AA5620&quot;/&gt;&lt;wsp:rsid wsp:val=&quot;00AA59A1&quot;/&gt;&lt;wsp:rsid wsp:val=&quot;00AA637C&quot;/&gt;&lt;wsp:rsid wsp:val=&quot;00AA666C&quot;/&gt;&lt;wsp:rsid wsp:val=&quot;00AA6717&quot;/&gt;&lt;wsp:rsid wsp:val=&quot;00AA6790&quot;/&gt;&lt;wsp:rsid wsp:val=&quot;00AA6F05&quot;/&gt;&lt;wsp:rsid wsp:val=&quot;00AA723B&quot;/&gt;&lt;wsp:rsid wsp:val=&quot;00AA7359&quot;/&gt;&lt;wsp:rsid wsp:val=&quot;00AA760A&quot;/&gt;&lt;wsp:rsid wsp:val=&quot;00AA76A4&quot;/&gt;&lt;wsp:rsid wsp:val=&quot;00AA78BC&quot;/&gt;&lt;wsp:rsid wsp:val=&quot;00AB0871&quot;/&gt;&lt;wsp:rsid wsp:val=&quot;00AB0EAE&quot;/&gt;&lt;wsp:rsid wsp:val=&quot;00AB1014&quot;/&gt;&lt;wsp:rsid wsp:val=&quot;00AB156B&quot;/&gt;&lt;wsp:rsid wsp:val=&quot;00AB194E&quot;/&gt;&lt;wsp:rsid wsp:val=&quot;00AB1B98&quot;/&gt;&lt;wsp:rsid wsp:val=&quot;00AB1CAC&quot;/&gt;&lt;wsp:rsid wsp:val=&quot;00AB217C&quot;/&gt;&lt;wsp:rsid wsp:val=&quot;00AB23CC&quot;/&gt;&lt;wsp:rsid wsp:val=&quot;00AB23E1&quot;/&gt;&lt;wsp:rsid wsp:val=&quot;00AB2A5C&quot;/&gt;&lt;wsp:rsid wsp:val=&quot;00AB2C5E&quot;/&gt;&lt;wsp:rsid wsp:val=&quot;00AB324C&quot;/&gt;&lt;wsp:rsid wsp:val=&quot;00AB33BF&quot;/&gt;&lt;wsp:rsid wsp:val=&quot;00AB3452&quot;/&gt;&lt;wsp:rsid wsp:val=&quot;00AB34A9&quot;/&gt;&lt;wsp:rsid wsp:val=&quot;00AB35FB&quot;/&gt;&lt;wsp:rsid wsp:val=&quot;00AB38A5&quot;/&gt;&lt;wsp:rsid wsp:val=&quot;00AB3AB9&quot;/&gt;&lt;wsp:rsid wsp:val=&quot;00AB3B82&quot;/&gt;&lt;wsp:rsid wsp:val=&quot;00AB3CE5&quot;/&gt;&lt;wsp:rsid wsp:val=&quot;00AB3E70&quot;/&gt;&lt;wsp:rsid wsp:val=&quot;00AB42CA&quot;/&gt;&lt;wsp:rsid wsp:val=&quot;00AB43C2&quot;/&gt;&lt;wsp:rsid wsp:val=&quot;00AB4E53&quot;/&gt;&lt;wsp:rsid wsp:val=&quot;00AB5041&quot;/&gt;&lt;wsp:rsid wsp:val=&quot;00AB62F5&quot;/&gt;&lt;wsp:rsid wsp:val=&quot;00AB65EC&quot;/&gt;&lt;wsp:rsid wsp:val=&quot;00AB6868&quot;/&gt;&lt;wsp:rsid wsp:val=&quot;00AB6EBC&quot;/&gt;&lt;wsp:rsid wsp:val=&quot;00AB7371&quot;/&gt;&lt;wsp:rsid wsp:val=&quot;00AC081C&quot;/&gt;&lt;wsp:rsid wsp:val=&quot;00AC08DC&quot;/&gt;&lt;wsp:rsid wsp:val=&quot;00AC10B4&quot;/&gt;&lt;wsp:rsid wsp:val=&quot;00AC10D3&quot;/&gt;&lt;wsp:rsid wsp:val=&quot;00AC1DBE&quot;/&gt;&lt;wsp:rsid wsp:val=&quot;00AC1E0B&quot;/&gt;&lt;wsp:rsid wsp:val=&quot;00AC1ED2&quot;/&gt;&lt;wsp:rsid wsp:val=&quot;00AC1EDD&quot;/&gt;&lt;wsp:rsid wsp:val=&quot;00AC20F2&quot;/&gt;&lt;wsp:rsid wsp:val=&quot;00AC299C&quot;/&gt;&lt;wsp:rsid wsp:val=&quot;00AC34EE&quot;/&gt;&lt;wsp:rsid wsp:val=&quot;00AC3B48&quot;/&gt;&lt;wsp:rsid wsp:val=&quot;00AC4308&quot;/&gt;&lt;wsp:rsid wsp:val=&quot;00AC4750&quot;/&gt;&lt;wsp:rsid wsp:val=&quot;00AC49CC&quot;/&gt;&lt;wsp:rsid wsp:val=&quot;00AC4AA6&quot;/&gt;&lt;wsp:rsid wsp:val=&quot;00AC4B13&quot;/&gt;&lt;wsp:rsid wsp:val=&quot;00AC4D7A&quot;/&gt;&lt;wsp:rsid wsp:val=&quot;00AC4F08&quot;/&gt;&lt;wsp:rsid wsp:val=&quot;00AC518C&quot;/&gt;&lt;wsp:rsid wsp:val=&quot;00AC54EE&quot;/&gt;&lt;wsp:rsid wsp:val=&quot;00AC5E67&quot;/&gt;&lt;wsp:rsid wsp:val=&quot;00AC5F24&quot;/&gt;&lt;wsp:rsid wsp:val=&quot;00AC6835&quot;/&gt;&lt;wsp:rsid wsp:val=&quot;00AC6911&quot;/&gt;&lt;wsp:rsid wsp:val=&quot;00AC6B65&quot;/&gt;&lt;wsp:rsid wsp:val=&quot;00AC71C9&quot;/&gt;&lt;wsp:rsid wsp:val=&quot;00AC763A&quot;/&gt;&lt;wsp:rsid wsp:val=&quot;00AD0AC4&quot;/&gt;&lt;wsp:rsid wsp:val=&quot;00AD1097&quot;/&gt;&lt;wsp:rsid wsp:val=&quot;00AD22A3&quot;/&gt;&lt;wsp:rsid wsp:val=&quot;00AD2630&quot;/&gt;&lt;wsp:rsid wsp:val=&quot;00AD2A5A&quot;/&gt;&lt;wsp:rsid wsp:val=&quot;00AD36B3&quot;/&gt;&lt;wsp:rsid wsp:val=&quot;00AD3D23&quot;/&gt;&lt;wsp:rsid wsp:val=&quot;00AD4110&quot;/&gt;&lt;wsp:rsid wsp:val=&quot;00AD50CD&quot;/&gt;&lt;wsp:rsid wsp:val=&quot;00AD5385&quot;/&gt;&lt;wsp:rsid wsp:val=&quot;00AD55A7&quot;/&gt;&lt;wsp:rsid wsp:val=&quot;00AD614F&quot;/&gt;&lt;wsp:rsid wsp:val=&quot;00AD6361&quot;/&gt;&lt;wsp:rsid wsp:val=&quot;00AD66A7&quot;/&gt;&lt;wsp:rsid wsp:val=&quot;00AD6C2E&quot;/&gt;&lt;wsp:rsid wsp:val=&quot;00AD6D1E&quot;/&gt;&lt;wsp:rsid wsp:val=&quot;00AD7169&quot;/&gt;&lt;wsp:rsid wsp:val=&quot;00AE0006&quot;/&gt;&lt;wsp:rsid wsp:val=&quot;00AE00D9&quot;/&gt;&lt;wsp:rsid wsp:val=&quot;00AE07B2&quot;/&gt;&lt;wsp:rsid wsp:val=&quot;00AE0FFF&quot;/&gt;&lt;wsp:rsid wsp:val=&quot;00AE181A&quot;/&gt;&lt;wsp:rsid wsp:val=&quot;00AE1E45&quot;/&gt;&lt;wsp:rsid wsp:val=&quot;00AE1EB9&quot;/&gt;&lt;wsp:rsid wsp:val=&quot;00AE2197&quot;/&gt;&lt;wsp:rsid wsp:val=&quot;00AE2B17&quot;/&gt;&lt;wsp:rsid wsp:val=&quot;00AE2EE0&quot;/&gt;&lt;wsp:rsid wsp:val=&quot;00AE36AD&quot;/&gt;&lt;wsp:rsid wsp:val=&quot;00AE3A89&quot;/&gt;&lt;wsp:rsid wsp:val=&quot;00AE3D9C&quot;/&gt;&lt;wsp:rsid wsp:val=&quot;00AE4514&quot;/&gt;&lt;wsp:rsid wsp:val=&quot;00AE51EC&quot;/&gt;&lt;wsp:rsid wsp:val=&quot;00AE57CA&quot;/&gt;&lt;wsp:rsid wsp:val=&quot;00AE5A3E&quot;/&gt;&lt;wsp:rsid wsp:val=&quot;00AE5C50&quot;/&gt;&lt;wsp:rsid wsp:val=&quot;00AE5C55&quot;/&gt;&lt;wsp:rsid wsp:val=&quot;00AE5EF1&quot;/&gt;&lt;wsp:rsid wsp:val=&quot;00AE63D5&quot;/&gt;&lt;wsp:rsid wsp:val=&quot;00AE6686&quot;/&gt;&lt;wsp:rsid wsp:val=&quot;00AE66C6&quot;/&gt;&lt;wsp:rsid wsp:val=&quot;00AE688A&quot;/&gt;&lt;wsp:rsid wsp:val=&quot;00AE6B69&quot;/&gt;&lt;wsp:rsid wsp:val=&quot;00AE76D0&quot;/&gt;&lt;wsp:rsid wsp:val=&quot;00AE7813&quot;/&gt;&lt;wsp:rsid wsp:val=&quot;00AE7B0B&quot;/&gt;&lt;wsp:rsid wsp:val=&quot;00AE7E83&quot;/&gt;&lt;wsp:rsid wsp:val=&quot;00AE7EDD&quot;/&gt;&lt;wsp:rsid wsp:val=&quot;00AF0081&quot;/&gt;&lt;wsp:rsid wsp:val=&quot;00AF037D&quot;/&gt;&lt;wsp:rsid wsp:val=&quot;00AF074D&quot;/&gt;&lt;wsp:rsid wsp:val=&quot;00AF13AB&quot;/&gt;&lt;wsp:rsid wsp:val=&quot;00AF1506&quot;/&gt;&lt;wsp:rsid wsp:val=&quot;00AF1649&quot;/&gt;&lt;wsp:rsid wsp:val=&quot;00AF1C83&quot;/&gt;&lt;wsp:rsid wsp:val=&quot;00AF25D6&quot;/&gt;&lt;wsp:rsid wsp:val=&quot;00AF25DA&quot;/&gt;&lt;wsp:rsid wsp:val=&quot;00AF2C5F&quot;/&gt;&lt;wsp:rsid wsp:val=&quot;00AF2F90&quot;/&gt;&lt;wsp:rsid wsp:val=&quot;00AF427C&quot;/&gt;&lt;wsp:rsid wsp:val=&quot;00AF5612&quot;/&gt;&lt;wsp:rsid wsp:val=&quot;00AF5E71&quot;/&gt;&lt;wsp:rsid wsp:val=&quot;00AF60CA&quot;/&gt;&lt;wsp:rsid wsp:val=&quot;00AF687E&quot;/&gt;&lt;wsp:rsid wsp:val=&quot;00AF7EB9&quot;/&gt;&lt;wsp:rsid wsp:val=&quot;00B00355&quot;/&gt;&lt;wsp:rsid wsp:val=&quot;00B004D0&quot;/&gt;&lt;wsp:rsid wsp:val=&quot;00B008D1&quot;/&gt;&lt;wsp:rsid wsp:val=&quot;00B012E5&quot;/&gt;&lt;wsp:rsid wsp:val=&quot;00B01B30&quot;/&gt;&lt;wsp:rsid wsp:val=&quot;00B020DD&quot;/&gt;&lt;wsp:rsid wsp:val=&quot;00B028F8&quot;/&gt;&lt;wsp:rsid wsp:val=&quot;00B02B7D&quot;/&gt;&lt;wsp:rsid wsp:val=&quot;00B02B92&quot;/&gt;&lt;wsp:rsid wsp:val=&quot;00B02C98&quot;/&gt;&lt;wsp:rsid wsp:val=&quot;00B03473&quot;/&gt;&lt;wsp:rsid wsp:val=&quot;00B034EF&quot;/&gt;&lt;wsp:rsid wsp:val=&quot;00B03543&quot;/&gt;&lt;wsp:rsid wsp:val=&quot;00B03655&quot;/&gt;&lt;wsp:rsid wsp:val=&quot;00B03C3C&quot;/&gt;&lt;wsp:rsid wsp:val=&quot;00B0466B&quot;/&gt;&lt;wsp:rsid wsp:val=&quot;00B04702&quot;/&gt;&lt;wsp:rsid wsp:val=&quot;00B04E4B&quot;/&gt;&lt;wsp:rsid wsp:val=&quot;00B05041&quot;/&gt;&lt;wsp:rsid wsp:val=&quot;00B05591&quot;/&gt;&lt;wsp:rsid wsp:val=&quot;00B05862&quot;/&gt;&lt;wsp:rsid wsp:val=&quot;00B05FA5&quot;/&gt;&lt;wsp:rsid wsp:val=&quot;00B06677&quot;/&gt;&lt;wsp:rsid wsp:val=&quot;00B06E42&quot;/&gt;&lt;wsp:rsid wsp:val=&quot;00B06EFE&quot;/&gt;&lt;wsp:rsid wsp:val=&quot;00B07547&quot;/&gt;&lt;wsp:rsid wsp:val=&quot;00B077D2&quot;/&gt;&lt;wsp:rsid wsp:val=&quot;00B077F6&quot;/&gt;&lt;wsp:rsid wsp:val=&quot;00B1050F&quot;/&gt;&lt;wsp:rsid wsp:val=&quot;00B10CF0&quot;/&gt;&lt;wsp:rsid wsp:val=&quot;00B10FB5&quot;/&gt;&lt;wsp:rsid wsp:val=&quot;00B11540&quot;/&gt;&lt;wsp:rsid wsp:val=&quot;00B11A7E&quot;/&gt;&lt;wsp:rsid wsp:val=&quot;00B11D80&quot;/&gt;&lt;wsp:rsid wsp:val=&quot;00B14509&quot;/&gt;&lt;wsp:rsid wsp:val=&quot;00B14BC7&quot;/&gt;&lt;wsp:rsid wsp:val=&quot;00B15697&quot;/&gt;&lt;wsp:rsid wsp:val=&quot;00B15C14&quot;/&gt;&lt;wsp:rsid wsp:val=&quot;00B16077&quot;/&gt;&lt;wsp:rsid wsp:val=&quot;00B163B5&quot;/&gt;&lt;wsp:rsid wsp:val=&quot;00B163E8&quot;/&gt;&lt;wsp:rsid wsp:val=&quot;00B16470&quot;/&gt;&lt;wsp:rsid wsp:val=&quot;00B1649A&quot;/&gt;&lt;wsp:rsid wsp:val=&quot;00B164A3&quot;/&gt;&lt;wsp:rsid wsp:val=&quot;00B16573&quot;/&gt;&lt;wsp:rsid wsp:val=&quot;00B166FC&quot;/&gt;&lt;wsp:rsid wsp:val=&quot;00B16B91&quot;/&gt;&lt;wsp:rsid wsp:val=&quot;00B16E39&quot;/&gt;&lt;wsp:rsid wsp:val=&quot;00B16EDC&quot;/&gt;&lt;wsp:rsid wsp:val=&quot;00B17522&quot;/&gt;&lt;wsp:rsid wsp:val=&quot;00B17BC1&quot;/&gt;&lt;wsp:rsid wsp:val=&quot;00B2050A&quot;/&gt;&lt;wsp:rsid wsp:val=&quot;00B20698&quot;/&gt;&lt;wsp:rsid wsp:val=&quot;00B206FE&quot;/&gt;&lt;wsp:rsid wsp:val=&quot;00B20C3F&quot;/&gt;&lt;wsp:rsid wsp:val=&quot;00B20F28&quot;/&gt;&lt;wsp:rsid wsp:val=&quot;00B21A8B&quot;/&gt;&lt;wsp:rsid wsp:val=&quot;00B21AAF&quot;/&gt;&lt;wsp:rsid wsp:val=&quot;00B2222D&quot;/&gt;&lt;wsp:rsid wsp:val=&quot;00B22782&quot;/&gt;&lt;wsp:rsid wsp:val=&quot;00B22821&quot;/&gt;&lt;wsp:rsid wsp:val=&quot;00B2292E&quot;/&gt;&lt;wsp:rsid wsp:val=&quot;00B22F5A&quot;/&gt;&lt;wsp:rsid wsp:val=&quot;00B231B4&quot;/&gt;&lt;wsp:rsid wsp:val=&quot;00B23221&quot;/&gt;&lt;wsp:rsid wsp:val=&quot;00B24B79&quot;/&gt;&lt;wsp:rsid wsp:val=&quot;00B25347&quot;/&gt;&lt;wsp:rsid wsp:val=&quot;00B2556B&quot;/&gt;&lt;wsp:rsid wsp:val=&quot;00B2586E&quot;/&gt;&lt;wsp:rsid wsp:val=&quot;00B259CC&quot;/&gt;&lt;wsp:rsid wsp:val=&quot;00B25E0F&quot;/&gt;&lt;wsp:rsid wsp:val=&quot;00B266B5&quot;/&gt;&lt;wsp:rsid wsp:val=&quot;00B26E19&quot;/&gt;&lt;wsp:rsid wsp:val=&quot;00B274BE&quot;/&gt;&lt;wsp:rsid wsp:val=&quot;00B300EE&quot;/&gt;&lt;wsp:rsid wsp:val=&quot;00B305E8&quot;/&gt;&lt;wsp:rsid wsp:val=&quot;00B308CC&quot;/&gt;&lt;wsp:rsid wsp:val=&quot;00B308EB&quot;/&gt;&lt;wsp:rsid wsp:val=&quot;00B30A01&quot;/&gt;&lt;wsp:rsid wsp:val=&quot;00B30C6D&quot;/&gt;&lt;wsp:rsid wsp:val=&quot;00B30CB7&quot;/&gt;&lt;wsp:rsid wsp:val=&quot;00B30E44&quot;/&gt;&lt;wsp:rsid wsp:val=&quot;00B316D7&quot;/&gt;&lt;wsp:rsid wsp:val=&quot;00B318AD&quot;/&gt;&lt;wsp:rsid wsp:val=&quot;00B31BAE&quot;/&gt;&lt;wsp:rsid wsp:val=&quot;00B31BBC&quot;/&gt;&lt;wsp:rsid wsp:val=&quot;00B32413&quot;/&gt;&lt;wsp:rsid wsp:val=&quot;00B32905&quot;/&gt;&lt;wsp:rsid wsp:val=&quot;00B32D08&quot;/&gt;&lt;wsp:rsid wsp:val=&quot;00B32E9C&quot;/&gt;&lt;wsp:rsid wsp:val=&quot;00B331BF&quot;/&gt;&lt;wsp:rsid wsp:val=&quot;00B33265&quot;/&gt;&lt;wsp:rsid wsp:val=&quot;00B33429&quot;/&gt;&lt;wsp:rsid wsp:val=&quot;00B33862&quot;/&gt;&lt;wsp:rsid wsp:val=&quot;00B33F16&quot;/&gt;&lt;wsp:rsid wsp:val=&quot;00B33F24&quot;/&gt;&lt;wsp:rsid wsp:val=&quot;00B33FF1&quot;/&gt;&lt;wsp:rsid wsp:val=&quot;00B34999&quot;/&gt;&lt;wsp:rsid wsp:val=&quot;00B35957&quot;/&gt;&lt;wsp:rsid wsp:val=&quot;00B35D5C&quot;/&gt;&lt;wsp:rsid wsp:val=&quot;00B36594&quot;/&gt;&lt;wsp:rsid wsp:val=&quot;00B3694E&quot;/&gt;&lt;wsp:rsid wsp:val=&quot;00B36AF0&quot;/&gt;&lt;wsp:rsid wsp:val=&quot;00B3756F&quot;/&gt;&lt;wsp:rsid wsp:val=&quot;00B37583&quot;/&gt;&lt;wsp:rsid wsp:val=&quot;00B377E4&quot;/&gt;&lt;wsp:rsid wsp:val=&quot;00B40120&quot;/&gt;&lt;wsp:rsid wsp:val=&quot;00B4062C&quot;/&gt;&lt;wsp:rsid wsp:val=&quot;00B408D3&quot;/&gt;&lt;wsp:rsid wsp:val=&quot;00B40908&quot;/&gt;&lt;wsp:rsid wsp:val=&quot;00B40C80&quot;/&gt;&lt;wsp:rsid wsp:val=&quot;00B4107D&quot;/&gt;&lt;wsp:rsid wsp:val=&quot;00B41651&quot;/&gt;&lt;wsp:rsid wsp:val=&quot;00B42014&quot;/&gt;&lt;wsp:rsid wsp:val=&quot;00B4283B&quot;/&gt;&lt;wsp:rsid wsp:val=&quot;00B42A88&quot;/&gt;&lt;wsp:rsid wsp:val=&quot;00B42CB1&quot;/&gt;&lt;wsp:rsid wsp:val=&quot;00B42FE7&quot;/&gt;&lt;wsp:rsid wsp:val=&quot;00B434B2&quot;/&gt;&lt;wsp:rsid wsp:val=&quot;00B43DEA&quot;/&gt;&lt;wsp:rsid wsp:val=&quot;00B443A2&quot;/&gt;&lt;wsp:rsid wsp:val=&quot;00B4444D&quot;/&gt;&lt;wsp:rsid wsp:val=&quot;00B444A8&quot;/&gt;&lt;wsp:rsid wsp:val=&quot;00B44924&quot;/&gt;&lt;wsp:rsid wsp:val=&quot;00B449A3&quot;/&gt;&lt;wsp:rsid wsp:val=&quot;00B44AA6&quot;/&gt;&lt;wsp:rsid wsp:val=&quot;00B44C70&quot;/&gt;&lt;wsp:rsid wsp:val=&quot;00B44ECD&quot;/&gt;&lt;wsp:rsid wsp:val=&quot;00B45160&quot;/&gt;&lt;wsp:rsid wsp:val=&quot;00B451F1&quot;/&gt;&lt;wsp:rsid wsp:val=&quot;00B45311&quot;/&gt;&lt;wsp:rsid wsp:val=&quot;00B45955&quot;/&gt;&lt;wsp:rsid wsp:val=&quot;00B45C1A&quot;/&gt;&lt;wsp:rsid wsp:val=&quot;00B46222&quot;/&gt;&lt;wsp:rsid wsp:val=&quot;00B46658&quot;/&gt;&lt;wsp:rsid wsp:val=&quot;00B46FEB&quot;/&gt;&lt;wsp:rsid wsp:val=&quot;00B472C8&quot;/&gt;&lt;wsp:rsid wsp:val=&quot;00B47861&quot;/&gt;&lt;wsp:rsid wsp:val=&quot;00B502B5&quot;/&gt;&lt;wsp:rsid wsp:val=&quot;00B5062F&quot;/&gt;&lt;wsp:rsid wsp:val=&quot;00B50747&quot;/&gt;&lt;wsp:rsid wsp:val=&quot;00B50876&quot;/&gt;&lt;wsp:rsid wsp:val=&quot;00B50B54&quot;/&gt;&lt;wsp:rsid wsp:val=&quot;00B50D1B&quot;/&gt;&lt;wsp:rsid wsp:val=&quot;00B51686&quot;/&gt;&lt;wsp:rsid wsp:val=&quot;00B51BF0&quot;/&gt;&lt;wsp:rsid wsp:val=&quot;00B51DF8&quot;/&gt;&lt;wsp:rsid wsp:val=&quot;00B524FE&quot;/&gt;&lt;wsp:rsid wsp:val=&quot;00B52F4D&quot;/&gt;&lt;wsp:rsid wsp:val=&quot;00B532F2&quot;/&gt;&lt;wsp:rsid wsp:val=&quot;00B53907&quot;/&gt;&lt;wsp:rsid wsp:val=&quot;00B53AF7&quot;/&gt;&lt;wsp:rsid wsp:val=&quot;00B53EA4&quot;/&gt;&lt;wsp:rsid wsp:val=&quot;00B541C1&quot;/&gt;&lt;wsp:rsid wsp:val=&quot;00B5426F&quot;/&gt;&lt;wsp:rsid wsp:val=&quot;00B54700&quot;/&gt;&lt;wsp:rsid wsp:val=&quot;00B54898&quot;/&gt;&lt;wsp:rsid wsp:val=&quot;00B548C8&quot;/&gt;&lt;wsp:rsid wsp:val=&quot;00B54E5E&quot;/&gt;&lt;wsp:rsid wsp:val=&quot;00B55250&quot;/&gt;&lt;wsp:rsid wsp:val=&quot;00B557FD&quot;/&gt;&lt;wsp:rsid wsp:val=&quot;00B559B8&quot;/&gt;&lt;wsp:rsid wsp:val=&quot;00B55BEB&quot;/&gt;&lt;wsp:rsid wsp:val=&quot;00B55CB3&quot;/&gt;&lt;wsp:rsid wsp:val=&quot;00B55CFB&quot;/&gt;&lt;wsp:rsid wsp:val=&quot;00B55D25&quot;/&gt;&lt;wsp:rsid wsp:val=&quot;00B56401&quot;/&gt;&lt;wsp:rsid wsp:val=&quot;00B5650E&quot;/&gt;&lt;wsp:rsid wsp:val=&quot;00B5659B&quot;/&gt;&lt;wsp:rsid wsp:val=&quot;00B56673&quot;/&gt;&lt;wsp:rsid wsp:val=&quot;00B569B2&quot;/&gt;&lt;wsp:rsid wsp:val=&quot;00B5712F&quot;/&gt;&lt;wsp:rsid wsp:val=&quot;00B57323&quot;/&gt;&lt;wsp:rsid wsp:val=&quot;00B57A09&quot;/&gt;&lt;wsp:rsid wsp:val=&quot;00B57E06&quot;/&gt;&lt;wsp:rsid wsp:val=&quot;00B60BBC&quot;/&gt;&lt;wsp:rsid wsp:val=&quot;00B60D65&quot;/&gt;&lt;wsp:rsid wsp:val=&quot;00B60FC1&quot;/&gt;&lt;wsp:rsid wsp:val=&quot;00B615CF&quot;/&gt;&lt;wsp:rsid wsp:val=&quot;00B615F4&quot;/&gt;&lt;wsp:rsid wsp:val=&quot;00B61C98&quot;/&gt;&lt;wsp:rsid wsp:val=&quot;00B61DC2&quot;/&gt;&lt;wsp:rsid wsp:val=&quot;00B628F3&quot;/&gt;&lt;wsp:rsid wsp:val=&quot;00B632BF&quot;/&gt;&lt;wsp:rsid wsp:val=&quot;00B64014&quot;/&gt;&lt;wsp:rsid wsp:val=&quot;00B64235&quot;/&gt;&lt;wsp:rsid wsp:val=&quot;00B64759&quot;/&gt;&lt;wsp:rsid wsp:val=&quot;00B647F9&quot;/&gt;&lt;wsp:rsid wsp:val=&quot;00B64B6A&quot;/&gt;&lt;wsp:rsid wsp:val=&quot;00B64CFD&quot;/&gt;&lt;wsp:rsid wsp:val=&quot;00B650E5&quot;/&gt;&lt;wsp:rsid wsp:val=&quot;00B65251&quot;/&gt;&lt;wsp:rsid wsp:val=&quot;00B65461&quot;/&gt;&lt;wsp:rsid wsp:val=&quot;00B656DF&quot;/&gt;&lt;wsp:rsid wsp:val=&quot;00B657D3&quot;/&gt;&lt;wsp:rsid wsp:val=&quot;00B6705E&quot;/&gt;&lt;wsp:rsid wsp:val=&quot;00B67190&quot;/&gt;&lt;wsp:rsid wsp:val=&quot;00B671BF&quot;/&gt;&lt;wsp:rsid wsp:val=&quot;00B674F3&quot;/&gt;&lt;wsp:rsid wsp:val=&quot;00B678BD&quot;/&gt;&lt;wsp:rsid wsp:val=&quot;00B70070&quot;/&gt;&lt;wsp:rsid wsp:val=&quot;00B70224&quot;/&gt;&lt;wsp:rsid wsp:val=&quot;00B703F4&quot;/&gt;&lt;wsp:rsid wsp:val=&quot;00B70B3C&quot;/&gt;&lt;wsp:rsid wsp:val=&quot;00B70D23&quot;/&gt;&lt;wsp:rsid wsp:val=&quot;00B711F7&quot;/&gt;&lt;wsp:rsid wsp:val=&quot;00B7244B&quot;/&gt;&lt;wsp:rsid wsp:val=&quot;00B72AE3&quot;/&gt;&lt;wsp:rsid wsp:val=&quot;00B72C58&quot;/&gt;&lt;wsp:rsid wsp:val=&quot;00B72CF1&quot;/&gt;&lt;wsp:rsid wsp:val=&quot;00B732E8&quot;/&gt;&lt;wsp:rsid wsp:val=&quot;00B74050&quot;/&gt;&lt;wsp:rsid wsp:val=&quot;00B748FF&quot;/&gt;&lt;wsp:rsid wsp:val=&quot;00B7499F&quot;/&gt;&lt;wsp:rsid wsp:val=&quot;00B7502B&quot;/&gt;&lt;wsp:rsid wsp:val=&quot;00B75D73&quot;/&gt;&lt;wsp:rsid wsp:val=&quot;00B75EC9&quot;/&gt;&lt;wsp:rsid wsp:val=&quot;00B75FC8&quot;/&gt;&lt;wsp:rsid wsp:val=&quot;00B75FCA&quot;/&gt;&lt;wsp:rsid wsp:val=&quot;00B76146&quot;/&gt;&lt;wsp:rsid wsp:val=&quot;00B764D9&quot;/&gt;&lt;wsp:rsid wsp:val=&quot;00B765E6&quot;/&gt;&lt;wsp:rsid wsp:val=&quot;00B7682E&quot;/&gt;&lt;wsp:rsid wsp:val=&quot;00B76C3A&quot;/&gt;&lt;wsp:rsid wsp:val=&quot;00B7740C&quot;/&gt;&lt;wsp:rsid wsp:val=&quot;00B77621&quot;/&gt;&lt;wsp:rsid wsp:val=&quot;00B77A5D&quot;/&gt;&lt;wsp:rsid wsp:val=&quot;00B77FA5&quot;/&gt;&lt;wsp:rsid wsp:val=&quot;00B80A22&quot;/&gt;&lt;wsp:rsid wsp:val=&quot;00B80FA4&quot;/&gt;&lt;wsp:rsid wsp:val=&quot;00B8103C&quot;/&gt;&lt;wsp:rsid wsp:val=&quot;00B81580&quot;/&gt;&lt;wsp:rsid wsp:val=&quot;00B81810&quot;/&gt;&lt;wsp:rsid wsp:val=&quot;00B81894&quot;/&gt;&lt;wsp:rsid wsp:val=&quot;00B82417&quot;/&gt;&lt;wsp:rsid wsp:val=&quot;00B829DC&quot;/&gt;&lt;wsp:rsid wsp:val=&quot;00B82A7F&quot;/&gt;&lt;wsp:rsid wsp:val=&quot;00B82AE8&quot;/&gt;&lt;wsp:rsid wsp:val=&quot;00B83720&quot;/&gt;&lt;wsp:rsid wsp:val=&quot;00B83DCA&quot;/&gt;&lt;wsp:rsid wsp:val=&quot;00B83EBD&quot;/&gt;&lt;wsp:rsid wsp:val=&quot;00B84A4B&quot;/&gt;&lt;wsp:rsid wsp:val=&quot;00B85D4E&quot;/&gt;&lt;wsp:rsid wsp:val=&quot;00B85F2B&quot;/&gt;&lt;wsp:rsid wsp:val=&quot;00B8632D&quot;/&gt;&lt;wsp:rsid wsp:val=&quot;00B86755&quot;/&gt;&lt;wsp:rsid wsp:val=&quot;00B86930&quot;/&gt;&lt;wsp:rsid wsp:val=&quot;00B86980&quot;/&gt;&lt;wsp:rsid wsp:val=&quot;00B86CAD&quot;/&gt;&lt;wsp:rsid wsp:val=&quot;00B8742F&quot;/&gt;&lt;wsp:rsid wsp:val=&quot;00B877F3&quot;/&gt;&lt;wsp:rsid wsp:val=&quot;00B8781F&quot;/&gt;&lt;wsp:rsid wsp:val=&quot;00B9026F&quot;/&gt;&lt;wsp:rsid wsp:val=&quot;00B905D0&quot;/&gt;&lt;wsp:rsid wsp:val=&quot;00B90721&quot;/&gt;&lt;wsp:rsid wsp:val=&quot;00B90BFB&quot;/&gt;&lt;wsp:rsid wsp:val=&quot;00B90C32&quot;/&gt;&lt;wsp:rsid wsp:val=&quot;00B91404&quot;/&gt;&lt;wsp:rsid wsp:val=&quot;00B91452&quot;/&gt;&lt;wsp:rsid wsp:val=&quot;00B915B6&quot;/&gt;&lt;wsp:rsid wsp:val=&quot;00B9189B&quot;/&gt;&lt;wsp:rsid wsp:val=&quot;00B91F2E&quot;/&gt;&lt;wsp:rsid wsp:val=&quot;00B91F7B&quot;/&gt;&lt;wsp:rsid wsp:val=&quot;00B923DC&quot;/&gt;&lt;wsp:rsid wsp:val=&quot;00B925CC&quot;/&gt;&lt;wsp:rsid wsp:val=&quot;00B92D0D&quot;/&gt;&lt;wsp:rsid wsp:val=&quot;00B936B1&quot;/&gt;&lt;wsp:rsid wsp:val=&quot;00B93899&quot;/&gt;&lt;wsp:rsid wsp:val=&quot;00B93F2F&quot;/&gt;&lt;wsp:rsid wsp:val=&quot;00B9432A&quot;/&gt;&lt;wsp:rsid wsp:val=&quot;00B94560&quot;/&gt;&lt;wsp:rsid wsp:val=&quot;00B949A2&quot;/&gt;&lt;wsp:rsid wsp:val=&quot;00B95338&quot;/&gt;&lt;wsp:rsid wsp:val=&quot;00B953E5&quot;/&gt;&lt;wsp:rsid wsp:val=&quot;00B95689&quot;/&gt;&lt;wsp:rsid wsp:val=&quot;00B957BF&quot;/&gt;&lt;wsp:rsid wsp:val=&quot;00B96303&quot;/&gt;&lt;wsp:rsid wsp:val=&quot;00B968E5&quot;/&gt;&lt;wsp:rsid wsp:val=&quot;00B96DFF&quot;/&gt;&lt;wsp:rsid wsp:val=&quot;00B9744D&quot;/&gt;&lt;wsp:rsid wsp:val=&quot;00B9788A&quot;/&gt;&lt;wsp:rsid wsp:val=&quot;00B979FE&quot;/&gt;&lt;wsp:rsid wsp:val=&quot;00BA030B&quot;/&gt;&lt;wsp:rsid wsp:val=&quot;00BA0855&quot;/&gt;&lt;wsp:rsid wsp:val=&quot;00BA0FBB&quot;/&gt;&lt;wsp:rsid wsp:val=&quot;00BA12BA&quot;/&gt;&lt;wsp:rsid wsp:val=&quot;00BA13E3&quot;/&gt;&lt;wsp:rsid wsp:val=&quot;00BA16CF&quot;/&gt;&lt;wsp:rsid wsp:val=&quot;00BA1A73&quot;/&gt;&lt;wsp:rsid wsp:val=&quot;00BA1D13&quot;/&gt;&lt;wsp:rsid wsp:val=&quot;00BA2019&quot;/&gt;&lt;wsp:rsid wsp:val=&quot;00BA2A01&quot;/&gt;&lt;wsp:rsid wsp:val=&quot;00BA2C87&quot;/&gt;&lt;wsp:rsid wsp:val=&quot;00BA2CAF&quot;/&gt;&lt;wsp:rsid wsp:val=&quot;00BA2D63&quot;/&gt;&lt;wsp:rsid wsp:val=&quot;00BA3A26&quot;/&gt;&lt;wsp:rsid wsp:val=&quot;00BA3B97&quot;/&gt;&lt;wsp:rsid wsp:val=&quot;00BA3CCA&quot;/&gt;&lt;wsp:rsid wsp:val=&quot;00BA3F07&quot;/&gt;&lt;wsp:rsid wsp:val=&quot;00BA3FA5&quot;/&gt;&lt;wsp:rsid wsp:val=&quot;00BA447E&quot;/&gt;&lt;wsp:rsid wsp:val=&quot;00BA4EC4&quot;/&gt;&lt;wsp:rsid wsp:val=&quot;00BA4F2E&quot;/&gt;&lt;wsp:rsid wsp:val=&quot;00BA517E&quot;/&gt;&lt;wsp:rsid wsp:val=&quot;00BA58FD&quot;/&gt;&lt;wsp:rsid wsp:val=&quot;00BA5979&quot;/&gt;&lt;wsp:rsid wsp:val=&quot;00BA5B2C&quot;/&gt;&lt;wsp:rsid wsp:val=&quot;00BA5C9E&quot;/&gt;&lt;wsp:rsid wsp:val=&quot;00BA5D9C&quot;/&gt;&lt;wsp:rsid wsp:val=&quot;00BA61CE&quot;/&gt;&lt;wsp:rsid wsp:val=&quot;00BA66C3&quot;/&gt;&lt;wsp:rsid wsp:val=&quot;00BA671C&quot;/&gt;&lt;wsp:rsid wsp:val=&quot;00BA6BC9&quot;/&gt;&lt;wsp:rsid wsp:val=&quot;00BB0244&quot;/&gt;&lt;wsp:rsid wsp:val=&quot;00BB0678&quot;/&gt;&lt;wsp:rsid wsp:val=&quot;00BB0B8F&quot;/&gt;&lt;wsp:rsid wsp:val=&quot;00BB0D8A&quot;/&gt;&lt;wsp:rsid wsp:val=&quot;00BB0F89&quot;/&gt;&lt;wsp:rsid wsp:val=&quot;00BB1FF4&quot;/&gt;&lt;wsp:rsid wsp:val=&quot;00BB2448&quot;/&gt;&lt;wsp:rsid wsp:val=&quot;00BB2605&quot;/&gt;&lt;wsp:rsid wsp:val=&quot;00BB2738&quot;/&gt;&lt;wsp:rsid wsp:val=&quot;00BB2E5C&quot;/&gt;&lt;wsp:rsid wsp:val=&quot;00BB3471&quot;/&gt;&lt;wsp:rsid wsp:val=&quot;00BB36CB&quot;/&gt;&lt;wsp:rsid wsp:val=&quot;00BB3D7D&quot;/&gt;&lt;wsp:rsid wsp:val=&quot;00BB3FF1&quot;/&gt;&lt;wsp:rsid wsp:val=&quot;00BB447D&quot;/&gt;&lt;wsp:rsid wsp:val=&quot;00BB4A5A&quot;/&gt;&lt;wsp:rsid wsp:val=&quot;00BB4F20&quot;/&gt;&lt;wsp:rsid wsp:val=&quot;00BB50F5&quot;/&gt;&lt;wsp:rsid wsp:val=&quot;00BB5198&quot;/&gt;&lt;wsp:rsid wsp:val=&quot;00BB5D18&quot;/&gt;&lt;wsp:rsid wsp:val=&quot;00BB5E36&quot;/&gt;&lt;wsp:rsid wsp:val=&quot;00BB6213&quot;/&gt;&lt;wsp:rsid wsp:val=&quot;00BB6737&quot;/&gt;&lt;wsp:rsid wsp:val=&quot;00BB6950&quot;/&gt;&lt;wsp:rsid wsp:val=&quot;00BB7089&quot;/&gt;&lt;wsp:rsid wsp:val=&quot;00BB7B98&quot;/&gt;&lt;wsp:rsid wsp:val=&quot;00BC08AB&quot;/&gt;&lt;wsp:rsid wsp:val=&quot;00BC0C63&quot;/&gt;&lt;wsp:rsid wsp:val=&quot;00BC0D57&quot;/&gt;&lt;wsp:rsid wsp:val=&quot;00BC129F&quot;/&gt;&lt;wsp:rsid wsp:val=&quot;00BC18D5&quot;/&gt;&lt;wsp:rsid wsp:val=&quot;00BC194B&quot;/&gt;&lt;wsp:rsid wsp:val=&quot;00BC1AF1&quot;/&gt;&lt;wsp:rsid wsp:val=&quot;00BC1CB6&quot;/&gt;&lt;wsp:rsid wsp:val=&quot;00BC2AEF&quot;/&gt;&lt;wsp:rsid wsp:val=&quot;00BC2B59&quot;/&gt;&lt;wsp:rsid wsp:val=&quot;00BC2C6E&quot;/&gt;&lt;wsp:rsid wsp:val=&quot;00BC302A&quot;/&gt;&lt;wsp:rsid wsp:val=&quot;00BC3093&quot;/&gt;&lt;wsp:rsid wsp:val=&quot;00BC340D&quot;/&gt;&lt;wsp:rsid wsp:val=&quot;00BC34E5&quot;/&gt;&lt;wsp:rsid wsp:val=&quot;00BC44E2&quot;/&gt;&lt;wsp:rsid wsp:val=&quot;00BC49B9&quot;/&gt;&lt;wsp:rsid wsp:val=&quot;00BC4BCA&quot;/&gt;&lt;wsp:rsid wsp:val=&quot;00BC4D8F&quot;/&gt;&lt;wsp:rsid wsp:val=&quot;00BC5095&quot;/&gt;&lt;wsp:rsid wsp:val=&quot;00BC50BC&quot;/&gt;&lt;wsp:rsid wsp:val=&quot;00BC613E&quot;/&gt;&lt;wsp:rsid wsp:val=&quot;00BC6AF8&quot;/&gt;&lt;wsp:rsid wsp:val=&quot;00BC6BF9&quot;/&gt;&lt;wsp:rsid wsp:val=&quot;00BC6D44&quot;/&gt;&lt;wsp:rsid wsp:val=&quot;00BC6DAC&quot;/&gt;&lt;wsp:rsid wsp:val=&quot;00BC6E45&quot;/&gt;&lt;wsp:rsid wsp:val=&quot;00BC6F4E&quot;/&gt;&lt;wsp:rsid wsp:val=&quot;00BC7004&quot;/&gt;&lt;wsp:rsid wsp:val=&quot;00BC715C&quot;/&gt;&lt;wsp:rsid wsp:val=&quot;00BC7628&quot;/&gt;&lt;wsp:rsid wsp:val=&quot;00BC7649&quot;/&gt;&lt;wsp:rsid wsp:val=&quot;00BC7D35&quot;/&gt;&lt;wsp:rsid wsp:val=&quot;00BC7EE4&quot;/&gt;&lt;wsp:rsid wsp:val=&quot;00BD0013&quot;/&gt;&lt;wsp:rsid wsp:val=&quot;00BD04A9&quot;/&gt;&lt;wsp:rsid wsp:val=&quot;00BD077C&quot;/&gt;&lt;wsp:rsid wsp:val=&quot;00BD0830&quot;/&gt;&lt;wsp:rsid wsp:val=&quot;00BD13A1&quot;/&gt;&lt;wsp:rsid wsp:val=&quot;00BD1468&quot;/&gt;&lt;wsp:rsid wsp:val=&quot;00BD1A05&quot;/&gt;&lt;wsp:rsid wsp:val=&quot;00BD1A94&quot;/&gt;&lt;wsp:rsid wsp:val=&quot;00BD1B84&quot;/&gt;&lt;wsp:rsid wsp:val=&quot;00BD2C7A&quot;/&gt;&lt;wsp:rsid wsp:val=&quot;00BD30AD&quot;/&gt;&lt;wsp:rsid wsp:val=&quot;00BD33AE&quot;/&gt;&lt;wsp:rsid wsp:val=&quot;00BD3B1F&quot;/&gt;&lt;wsp:rsid wsp:val=&quot;00BD3D73&quot;/&gt;&lt;wsp:rsid wsp:val=&quot;00BD3FCD&quot;/&gt;&lt;wsp:rsid wsp:val=&quot;00BD4033&quot;/&gt;&lt;wsp:rsid wsp:val=&quot;00BD44D0&quot;/&gt;&lt;wsp:rsid wsp:val=&quot;00BD45F4&quot;/&gt;&lt;wsp:rsid wsp:val=&quot;00BD46F9&quot;/&gt;&lt;wsp:rsid wsp:val=&quot;00BD4D07&quot;/&gt;&lt;wsp:rsid wsp:val=&quot;00BD510E&quot;/&gt;&lt;wsp:rsid wsp:val=&quot;00BD523A&quot;/&gt;&lt;wsp:rsid wsp:val=&quot;00BD5BE9&quot;/&gt;&lt;wsp:rsid wsp:val=&quot;00BD6BFC&quot;/&gt;&lt;wsp:rsid wsp:val=&quot;00BD70D0&quot;/&gt;&lt;wsp:rsid wsp:val=&quot;00BD76A1&quot;/&gt;&lt;wsp:rsid wsp:val=&quot;00BD7946&quot;/&gt;&lt;wsp:rsid wsp:val=&quot;00BD7E35&quot;/&gt;&lt;wsp:rsid wsp:val=&quot;00BE0411&quot;/&gt;&lt;wsp:rsid wsp:val=&quot;00BE1993&quot;/&gt;&lt;wsp:rsid wsp:val=&quot;00BE1B16&quot;/&gt;&lt;wsp:rsid wsp:val=&quot;00BE1D57&quot;/&gt;&lt;wsp:rsid wsp:val=&quot;00BE223C&quot;/&gt;&lt;wsp:rsid wsp:val=&quot;00BE2B67&quot;/&gt;&lt;wsp:rsid wsp:val=&quot;00BE2E0C&quot;/&gt;&lt;wsp:rsid wsp:val=&quot;00BE3177&quot;/&gt;&lt;wsp:rsid wsp:val=&quot;00BE3363&quot;/&gt;&lt;wsp:rsid wsp:val=&quot;00BE3644&quot;/&gt;&lt;wsp:rsid wsp:val=&quot;00BE3ADE&quot;/&gt;&lt;wsp:rsid wsp:val=&quot;00BE3B37&quot;/&gt;&lt;wsp:rsid wsp:val=&quot;00BE4DE9&quot;/&gt;&lt;wsp:rsid wsp:val=&quot;00BE4E6D&quot;/&gt;&lt;wsp:rsid wsp:val=&quot;00BE53D8&quot;/&gt;&lt;wsp:rsid wsp:val=&quot;00BE61C9&quot;/&gt;&lt;wsp:rsid wsp:val=&quot;00BE69C4&quot;/&gt;&lt;wsp:rsid wsp:val=&quot;00BE6D60&quot;/&gt;&lt;wsp:rsid wsp:val=&quot;00BE7300&quot;/&gt;&lt;wsp:rsid wsp:val=&quot;00BE7512&quot;/&gt;&lt;wsp:rsid wsp:val=&quot;00BE7D48&quot;/&gt;&lt;wsp:rsid wsp:val=&quot;00BE7DB0&quot;/&gt;&lt;wsp:rsid wsp:val=&quot;00BE7DB2&quot;/&gt;&lt;wsp:rsid wsp:val=&quot;00BF09A1&quot;/&gt;&lt;wsp:rsid wsp:val=&quot;00BF0AA2&quot;/&gt;&lt;wsp:rsid wsp:val=&quot;00BF1809&quot;/&gt;&lt;wsp:rsid wsp:val=&quot;00BF18B7&quot;/&gt;&lt;wsp:rsid wsp:val=&quot;00BF21AC&quot;/&gt;&lt;wsp:rsid wsp:val=&quot;00BF2585&quot;/&gt;&lt;wsp:rsid wsp:val=&quot;00BF27B4&quot;/&gt;&lt;wsp:rsid wsp:val=&quot;00BF3AE4&quot;/&gt;&lt;wsp:rsid wsp:val=&quot;00BF3EE8&quot;/&gt;&lt;wsp:rsid wsp:val=&quot;00BF40FE&quot;/&gt;&lt;wsp:rsid wsp:val=&quot;00BF470A&quot;/&gt;&lt;wsp:rsid wsp:val=&quot;00BF4C6C&quot;/&gt;&lt;wsp:rsid wsp:val=&quot;00BF4C93&quot;/&gt;&lt;wsp:rsid wsp:val=&quot;00BF506F&quot;/&gt;&lt;wsp:rsid wsp:val=&quot;00BF5105&quot;/&gt;&lt;wsp:rsid wsp:val=&quot;00BF54F0&quot;/&gt;&lt;wsp:rsid wsp:val=&quot;00BF5604&quot;/&gt;&lt;wsp:rsid wsp:val=&quot;00BF56AC&quot;/&gt;&lt;wsp:rsid wsp:val=&quot;00BF5754&quot;/&gt;&lt;wsp:rsid wsp:val=&quot;00BF5B42&quot;/&gt;&lt;wsp:rsid wsp:val=&quot;00BF61B3&quot;/&gt;&lt;wsp:rsid wsp:val=&quot;00BF6243&quot;/&gt;&lt;wsp:rsid wsp:val=&quot;00BF6761&quot;/&gt;&lt;wsp:rsid wsp:val=&quot;00BF708B&quot;/&gt;&lt;wsp:rsid wsp:val=&quot;00BF7176&quot;/&gt;&lt;wsp:rsid wsp:val=&quot;00BF7297&quot;/&gt;&lt;wsp:rsid wsp:val=&quot;00BF78AC&quot;/&gt;&lt;wsp:rsid wsp:val=&quot;00BF79AE&quot;/&gt;&lt;wsp:rsid wsp:val=&quot;00C00F71&quot;/&gt;&lt;wsp:rsid wsp:val=&quot;00C012DA&quot;/&gt;&lt;wsp:rsid wsp:val=&quot;00C016CD&quot;/&gt;&lt;wsp:rsid wsp:val=&quot;00C01A86&quot;/&gt;&lt;wsp:rsid wsp:val=&quot;00C01BE3&quot;/&gt;&lt;wsp:rsid wsp:val=&quot;00C02708&quot;/&gt;&lt;wsp:rsid wsp:val=&quot;00C0288A&quot;/&gt;&lt;wsp:rsid wsp:val=&quot;00C02DE4&quot;/&gt;&lt;wsp:rsid wsp:val=&quot;00C03004&quot;/&gt;&lt;wsp:rsid wsp:val=&quot;00C03216&quot;/&gt;&lt;wsp:rsid wsp:val=&quot;00C03C6B&quot;/&gt;&lt;wsp:rsid wsp:val=&quot;00C0423A&quot;/&gt;&lt;wsp:rsid wsp:val=&quot;00C04535&quot;/&gt;&lt;wsp:rsid wsp:val=&quot;00C0469E&quot;/&gt;&lt;wsp:rsid wsp:val=&quot;00C04732&quot;/&gt;&lt;wsp:rsid wsp:val=&quot;00C04886&quot;/&gt;&lt;wsp:rsid wsp:val=&quot;00C049D3&quot;/&gt;&lt;wsp:rsid wsp:val=&quot;00C04C80&quot;/&gt;&lt;wsp:rsid wsp:val=&quot;00C0506E&quot;/&gt;&lt;wsp:rsid wsp:val=&quot;00C057E6&quot;/&gt;&lt;wsp:rsid wsp:val=&quot;00C058AB&quot;/&gt;&lt;wsp:rsid wsp:val=&quot;00C058E7&quot;/&gt;&lt;wsp:rsid wsp:val=&quot;00C0646C&quot;/&gt;&lt;wsp:rsid wsp:val=&quot;00C0660A&quot;/&gt;&lt;wsp:rsid wsp:val=&quot;00C06F52&quot;/&gt;&lt;wsp:rsid wsp:val=&quot;00C07142&quot;/&gt;&lt;wsp:rsid wsp:val=&quot;00C0714A&quot;/&gt;&lt;wsp:rsid wsp:val=&quot;00C10946&quot;/&gt;&lt;wsp:rsid wsp:val=&quot;00C109C0&quot;/&gt;&lt;wsp:rsid wsp:val=&quot;00C10FA0&quot;/&gt;&lt;wsp:rsid wsp:val=&quot;00C1103C&quot;/&gt;&lt;wsp:rsid wsp:val=&quot;00C113D7&quot;/&gt;&lt;wsp:rsid wsp:val=&quot;00C11440&quot;/&gt;&lt;wsp:rsid wsp:val=&quot;00C1189C&quot;/&gt;&lt;wsp:rsid wsp:val=&quot;00C11B28&quot;/&gt;&lt;wsp:rsid wsp:val=&quot;00C11C37&quot;/&gt;&lt;wsp:rsid wsp:val=&quot;00C11E58&quot;/&gt;&lt;wsp:rsid wsp:val=&quot;00C12169&quot;/&gt;&lt;wsp:rsid wsp:val=&quot;00C12E17&quot;/&gt;&lt;wsp:rsid wsp:val=&quot;00C13801&quot;/&gt;&lt;wsp:rsid wsp:val=&quot;00C13937&quot;/&gt;&lt;wsp:rsid wsp:val=&quot;00C13FC9&quot;/&gt;&lt;wsp:rsid wsp:val=&quot;00C14651&quot;/&gt;&lt;wsp:rsid wsp:val=&quot;00C152E2&quot;/&gt;&lt;wsp:rsid wsp:val=&quot;00C154E9&quot;/&gt;&lt;wsp:rsid wsp:val=&quot;00C15BFB&quot;/&gt;&lt;wsp:rsid wsp:val=&quot;00C15F94&quot;/&gt;&lt;wsp:rsid wsp:val=&quot;00C161B3&quot;/&gt;&lt;wsp:rsid wsp:val=&quot;00C16304&quot;/&gt;&lt;wsp:rsid wsp:val=&quot;00C163BD&quot;/&gt;&lt;wsp:rsid wsp:val=&quot;00C1655E&quot;/&gt;&lt;wsp:rsid wsp:val=&quot;00C16664&quot;/&gt;&lt;wsp:rsid wsp:val=&quot;00C16870&quot;/&gt;&lt;wsp:rsid wsp:val=&quot;00C1699B&quot;/&gt;&lt;wsp:rsid wsp:val=&quot;00C17019&quot;/&gt;&lt;wsp:rsid wsp:val=&quot;00C1709C&quot;/&gt;&lt;wsp:rsid wsp:val=&quot;00C1714F&quot;/&gt;&lt;wsp:rsid wsp:val=&quot;00C17423&quot;/&gt;&lt;wsp:rsid wsp:val=&quot;00C17546&quot;/&gt;&lt;wsp:rsid wsp:val=&quot;00C17684&quot;/&gt;&lt;wsp:rsid wsp:val=&quot;00C176BE&quot;/&gt;&lt;wsp:rsid wsp:val=&quot;00C1794C&quot;/&gt;&lt;wsp:rsid wsp:val=&quot;00C17B6E&quot;/&gt;&lt;wsp:rsid wsp:val=&quot;00C20302&quot;/&gt;&lt;wsp:rsid wsp:val=&quot;00C20679&quot;/&gt;&lt;wsp:rsid wsp:val=&quot;00C21286&quot;/&gt;&lt;wsp:rsid wsp:val=&quot;00C216AD&quot;/&gt;&lt;wsp:rsid wsp:val=&quot;00C220F4&quot;/&gt;&lt;wsp:rsid wsp:val=&quot;00C22118&quot;/&gt;&lt;wsp:rsid wsp:val=&quot;00C2238D&quot;/&gt;&lt;wsp:rsid wsp:val=&quot;00C223EB&quot;/&gt;&lt;wsp:rsid wsp:val=&quot;00C22657&quot;/&gt;&lt;wsp:rsid wsp:val=&quot;00C22808&quot;/&gt;&lt;wsp:rsid wsp:val=&quot;00C2287C&quot;/&gt;&lt;wsp:rsid wsp:val=&quot;00C228ED&quot;/&gt;&lt;wsp:rsid wsp:val=&quot;00C22B11&quot;/&gt;&lt;wsp:rsid wsp:val=&quot;00C22C06&quot;/&gt;&lt;wsp:rsid wsp:val=&quot;00C22FEA&quot;/&gt;&lt;wsp:rsid wsp:val=&quot;00C230A8&quot;/&gt;&lt;wsp:rsid wsp:val=&quot;00C23263&quot;/&gt;&lt;wsp:rsid wsp:val=&quot;00C237B0&quot;/&gt;&lt;wsp:rsid wsp:val=&quot;00C23828&quot;/&gt;&lt;wsp:rsid wsp:val=&quot;00C23DCA&quot;/&gt;&lt;wsp:rsid wsp:val=&quot;00C24581&quot;/&gt;&lt;wsp:rsid wsp:val=&quot;00C248F1&quot;/&gt;&lt;wsp:rsid wsp:val=&quot;00C25591&quot;/&gt;&lt;wsp:rsid wsp:val=&quot;00C25E43&quot;/&gt;&lt;wsp:rsid wsp:val=&quot;00C2624D&quot;/&gt;&lt;wsp:rsid wsp:val=&quot;00C2656C&quot;/&gt;&lt;wsp:rsid wsp:val=&quot;00C26E2D&quot;/&gt;&lt;wsp:rsid wsp:val=&quot;00C2739F&quot;/&gt;&lt;wsp:rsid wsp:val=&quot;00C27650&quot;/&gt;&lt;wsp:rsid wsp:val=&quot;00C27709&quot;/&gt;&lt;wsp:rsid wsp:val=&quot;00C27C27&quot;/&gt;&lt;wsp:rsid wsp:val=&quot;00C30067&quot;/&gt;&lt;wsp:rsid wsp:val=&quot;00C300C9&quot;/&gt;&lt;wsp:rsid wsp:val=&quot;00C30221&quot;/&gt;&lt;wsp:rsid wsp:val=&quot;00C3059D&quot;/&gt;&lt;wsp:rsid wsp:val=&quot;00C30718&quot;/&gt;&lt;wsp:rsid wsp:val=&quot;00C308D7&quot;/&gt;&lt;wsp:rsid wsp:val=&quot;00C30BE3&quot;/&gt;&lt;wsp:rsid wsp:val=&quot;00C30DDC&quot;/&gt;&lt;wsp:rsid wsp:val=&quot;00C31B9F&quot;/&gt;&lt;wsp:rsid wsp:val=&quot;00C328DD&quot;/&gt;&lt;wsp:rsid wsp:val=&quot;00C32BC0&quot;/&gt;&lt;wsp:rsid wsp:val=&quot;00C33233&quot;/&gt;&lt;wsp:rsid wsp:val=&quot;00C3329C&quot;/&gt;&lt;wsp:rsid wsp:val=&quot;00C357FD&quot;/&gt;&lt;wsp:rsid wsp:val=&quot;00C3581D&quot;/&gt;&lt;wsp:rsid wsp:val=&quot;00C35C27&quot;/&gt;&lt;wsp:rsid wsp:val=&quot;00C35F60&quot;/&gt;&lt;wsp:rsid wsp:val=&quot;00C36449&quot;/&gt;&lt;wsp:rsid wsp:val=&quot;00C365C8&quot;/&gt;&lt;wsp:rsid wsp:val=&quot;00C36690&quot;/&gt;&lt;wsp:rsid wsp:val=&quot;00C368C5&quot;/&gt;&lt;wsp:rsid wsp:val=&quot;00C401F3&quot;/&gt;&lt;wsp:rsid wsp:val=&quot;00C4058D&quot;/&gt;&lt;wsp:rsid wsp:val=&quot;00C4154A&quot;/&gt;&lt;wsp:rsid wsp:val=&quot;00C41836&quot;/&gt;&lt;wsp:rsid wsp:val=&quot;00C419A3&quot;/&gt;&lt;wsp:rsid wsp:val=&quot;00C41C38&quot;/&gt;&lt;wsp:rsid wsp:val=&quot;00C41E29&quot;/&gt;&lt;wsp:rsid wsp:val=&quot;00C427FA&quot;/&gt;&lt;wsp:rsid wsp:val=&quot;00C42DC9&quot;/&gt;&lt;wsp:rsid wsp:val=&quot;00C42F0D&quot;/&gt;&lt;wsp:rsid wsp:val=&quot;00C43455&quot;/&gt;&lt;wsp:rsid wsp:val=&quot;00C435C5&quot;/&gt;&lt;wsp:rsid wsp:val=&quot;00C4372E&quot;/&gt;&lt;wsp:rsid wsp:val=&quot;00C43B21&quot;/&gt;&lt;wsp:rsid wsp:val=&quot;00C43C87&quot;/&gt;&lt;wsp:rsid wsp:val=&quot;00C43EA3&quot;/&gt;&lt;wsp:rsid wsp:val=&quot;00C4420B&quot;/&gt;&lt;wsp:rsid wsp:val=&quot;00C446A7&quot;/&gt;&lt;wsp:rsid wsp:val=&quot;00C44784&quot;/&gt;&lt;wsp:rsid wsp:val=&quot;00C44B8C&quot;/&gt;&lt;wsp:rsid wsp:val=&quot;00C44CEE&quot;/&gt;&lt;wsp:rsid wsp:val=&quot;00C44D65&quot;/&gt;&lt;wsp:rsid wsp:val=&quot;00C44E3E&quot;/&gt;&lt;wsp:rsid wsp:val=&quot;00C450B5&quot;/&gt;&lt;wsp:rsid wsp:val=&quot;00C4548C&quot;/&gt;&lt;wsp:rsid wsp:val=&quot;00C458E4&quot;/&gt;&lt;wsp:rsid wsp:val=&quot;00C45DFF&quot;/&gt;&lt;wsp:rsid wsp:val=&quot;00C45E2B&quot;/&gt;&lt;wsp:rsid wsp:val=&quot;00C464F4&quot;/&gt;&lt;wsp:rsid wsp:val=&quot;00C468E0&quot;/&gt;&lt;wsp:rsid wsp:val=&quot;00C46ACE&quot;/&gt;&lt;wsp:rsid wsp:val=&quot;00C46B12&quot;/&gt;&lt;wsp:rsid wsp:val=&quot;00C46B73&quot;/&gt;&lt;wsp:rsid wsp:val=&quot;00C4785F&quot;/&gt;&lt;wsp:rsid wsp:val=&quot;00C47A8F&quot;/&gt;&lt;wsp:rsid wsp:val=&quot;00C47F6A&quot;/&gt;&lt;wsp:rsid wsp:val=&quot;00C500FB&quot;/&gt;&lt;wsp:rsid wsp:val=&quot;00C50D3E&quot;/&gt;&lt;wsp:rsid wsp:val=&quot;00C50D6A&quot;/&gt;&lt;wsp:rsid wsp:val=&quot;00C51E31&quot;/&gt;&lt;wsp:rsid wsp:val=&quot;00C52024&quot;/&gt;&lt;wsp:rsid wsp:val=&quot;00C521A2&quot;/&gt;&lt;wsp:rsid wsp:val=&quot;00C52226&quot;/&gt;&lt;wsp:rsid wsp:val=&quot;00C52526&quot;/&gt;&lt;wsp:rsid wsp:val=&quot;00C52855&quot;/&gt;&lt;wsp:rsid wsp:val=&quot;00C52EB4&quot;/&gt;&lt;wsp:rsid wsp:val=&quot;00C53B36&quot;/&gt;&lt;wsp:rsid wsp:val=&quot;00C53DD2&quot;/&gt;&lt;wsp:rsid wsp:val=&quot;00C540F7&quot;/&gt;&lt;wsp:rsid wsp:val=&quot;00C5446B&quot;/&gt;&lt;wsp:rsid wsp:val=&quot;00C54B2C&quot;/&gt;&lt;wsp:rsid wsp:val=&quot;00C54F24&quot;/&gt;&lt;wsp:rsid wsp:val=&quot;00C54FB0&quot;/&gt;&lt;wsp:rsid wsp:val=&quot;00C5515F&quot;/&gt;&lt;wsp:rsid wsp:val=&quot;00C554AE&quot;/&gt;&lt;wsp:rsid wsp:val=&quot;00C55C58&quot;/&gt;&lt;wsp:rsid wsp:val=&quot;00C55F35&quot;/&gt;&lt;wsp:rsid wsp:val=&quot;00C568C7&quot;/&gt;&lt;wsp:rsid wsp:val=&quot;00C56BB3&quot;/&gt;&lt;wsp:rsid wsp:val=&quot;00C56E6D&quot;/&gt;&lt;wsp:rsid wsp:val=&quot;00C5764B&quot;/&gt;&lt;wsp:rsid wsp:val=&quot;00C576EB&quot;/&gt;&lt;wsp:rsid wsp:val=&quot;00C57743&quot;/&gt;&lt;wsp:rsid wsp:val=&quot;00C579AC&quot;/&gt;&lt;wsp:rsid wsp:val=&quot;00C6028C&quot;/&gt;&lt;wsp:rsid wsp:val=&quot;00C6034D&quot;/&gt;&lt;wsp:rsid wsp:val=&quot;00C6092C&quot;/&gt;&lt;wsp:rsid wsp:val=&quot;00C609AE&quot;/&gt;&lt;wsp:rsid wsp:val=&quot;00C613BB&quot;/&gt;&lt;wsp:rsid wsp:val=&quot;00C6166F&quot;/&gt;&lt;wsp:rsid wsp:val=&quot;00C61942&quot;/&gt;&lt;wsp:rsid wsp:val=&quot;00C61AD6&quot;/&gt;&lt;wsp:rsid wsp:val=&quot;00C61D32&quot;/&gt;&lt;wsp:rsid wsp:val=&quot;00C62109&quot;/&gt;&lt;wsp:rsid wsp:val=&quot;00C627FB&quot;/&gt;&lt;wsp:rsid wsp:val=&quot;00C62AB2&quot;/&gt;&lt;wsp:rsid wsp:val=&quot;00C62E03&quot;/&gt;&lt;wsp:rsid wsp:val=&quot;00C63002&quot;/&gt;&lt;wsp:rsid wsp:val=&quot;00C630D2&quot;/&gt;&lt;wsp:rsid wsp:val=&quot;00C631ED&quot;/&gt;&lt;wsp:rsid wsp:val=&quot;00C646DB&quot;/&gt;&lt;wsp:rsid wsp:val=&quot;00C64C4B&quot;/&gt;&lt;wsp:rsid wsp:val=&quot;00C653E8&quot;/&gt;&lt;wsp:rsid wsp:val=&quot;00C656C4&quot;/&gt;&lt;wsp:rsid wsp:val=&quot;00C66127&quot;/&gt;&lt;wsp:rsid wsp:val=&quot;00C663D7&quot;/&gt;&lt;wsp:rsid wsp:val=&quot;00C66530&quot;/&gt;&lt;wsp:rsid wsp:val=&quot;00C66642&quot;/&gt;&lt;wsp:rsid wsp:val=&quot;00C6667F&quot;/&gt;&lt;wsp:rsid wsp:val=&quot;00C66B06&quot;/&gt;&lt;wsp:rsid wsp:val=&quot;00C66F72&quot;/&gt;&lt;wsp:rsid wsp:val=&quot;00C67119&quot;/&gt;&lt;wsp:rsid wsp:val=&quot;00C67941&quot;/&gt;&lt;wsp:rsid wsp:val=&quot;00C67AEC&quot;/&gt;&lt;wsp:rsid wsp:val=&quot;00C67D9A&quot;/&gt;&lt;wsp:rsid wsp:val=&quot;00C70041&quot;/&gt;&lt;wsp:rsid wsp:val=&quot;00C70685&quot;/&gt;&lt;wsp:rsid wsp:val=&quot;00C709E5&quot;/&gt;&lt;wsp:rsid wsp:val=&quot;00C70B4B&quot;/&gt;&lt;wsp:rsid wsp:val=&quot;00C70F72&quot;/&gt;&lt;wsp:rsid wsp:val=&quot;00C7182A&quot;/&gt;&lt;wsp:rsid wsp:val=&quot;00C71C99&quot;/&gt;&lt;wsp:rsid wsp:val=&quot;00C71D01&quot;/&gt;&lt;wsp:rsid wsp:val=&quot;00C71E10&quot;/&gt;&lt;wsp:rsid wsp:val=&quot;00C71E6A&quot;/&gt;&lt;wsp:rsid wsp:val=&quot;00C72661&quot;/&gt;&lt;wsp:rsid wsp:val=&quot;00C72983&quot;/&gt;&lt;wsp:rsid wsp:val=&quot;00C72E34&quot;/&gt;&lt;wsp:rsid wsp:val=&quot;00C73A54&quot;/&gt;&lt;wsp:rsid wsp:val=&quot;00C73B06&quot;/&gt;&lt;wsp:rsid wsp:val=&quot;00C73C9D&quot;/&gt;&lt;wsp:rsid wsp:val=&quot;00C73D64&quot;/&gt;&lt;wsp:rsid wsp:val=&quot;00C74208&quot;/&gt;&lt;wsp:rsid wsp:val=&quot;00C743BF&quot;/&gt;&lt;wsp:rsid wsp:val=&quot;00C745C8&quot;/&gt;&lt;wsp:rsid wsp:val=&quot;00C74CFB&quot;/&gt;&lt;wsp:rsid wsp:val=&quot;00C75456&quot;/&gt;&lt;wsp:rsid wsp:val=&quot;00C760DD&quot;/&gt;&lt;wsp:rsid wsp:val=&quot;00C761D7&quot;/&gt;&lt;wsp:rsid wsp:val=&quot;00C76791&quot;/&gt;&lt;wsp:rsid wsp:val=&quot;00C76EC5&quot;/&gt;&lt;wsp:rsid wsp:val=&quot;00C77850&quot;/&gt;&lt;wsp:rsid wsp:val=&quot;00C80562&quot;/&gt;&lt;wsp:rsid wsp:val=&quot;00C80563&quot;/&gt;&lt;wsp:rsid wsp:val=&quot;00C80B16&quot;/&gt;&lt;wsp:rsid wsp:val=&quot;00C80F05&quot;/&gt;&lt;wsp:rsid wsp:val=&quot;00C8112D&quot;/&gt;&lt;wsp:rsid wsp:val=&quot;00C816B3&quot;/&gt;&lt;wsp:rsid wsp:val=&quot;00C81745&quot;/&gt;&lt;wsp:rsid wsp:val=&quot;00C81F26&quot;/&gt;&lt;wsp:rsid wsp:val=&quot;00C832AC&quot;/&gt;&lt;wsp:rsid wsp:val=&quot;00C835A8&quot;/&gt;&lt;wsp:rsid wsp:val=&quot;00C837DE&quot;/&gt;&lt;wsp:rsid wsp:val=&quot;00C83901&quot;/&gt;&lt;wsp:rsid wsp:val=&quot;00C83D63&quot;/&gt;&lt;wsp:rsid wsp:val=&quot;00C84CAB&quot;/&gt;&lt;wsp:rsid wsp:val=&quot;00C851F2&quot;/&gt;&lt;wsp:rsid wsp:val=&quot;00C856CD&quot;/&gt;&lt;wsp:rsid wsp:val=&quot;00C8581A&quot;/&gt;&lt;wsp:rsid wsp:val=&quot;00C85C41&quot;/&gt;&lt;wsp:rsid wsp:val=&quot;00C8643B&quot;/&gt;&lt;wsp:rsid wsp:val=&quot;00C86F37&quot;/&gt;&lt;wsp:rsid wsp:val=&quot;00C87055&quot;/&gt;&lt;wsp:rsid wsp:val=&quot;00C87289&quot;/&gt;&lt;wsp:rsid wsp:val=&quot;00C87CB2&quot;/&gt;&lt;wsp:rsid wsp:val=&quot;00C90062&quot;/&gt;&lt;wsp:rsid wsp:val=&quot;00C90AAB&quot;/&gt;&lt;wsp:rsid wsp:val=&quot;00C91235&quot;/&gt;&lt;wsp:rsid wsp:val=&quot;00C9128A&quot;/&gt;&lt;wsp:rsid wsp:val=&quot;00C912AB&quot;/&gt;&lt;wsp:rsid wsp:val=&quot;00C92307&quot;/&gt;&lt;wsp:rsid wsp:val=&quot;00C92738&quot;/&gt;&lt;wsp:rsid wsp:val=&quot;00C92C3D&quot;/&gt;&lt;wsp:rsid wsp:val=&quot;00C92ED3&quot;/&gt;&lt;wsp:rsid wsp:val=&quot;00C92FFD&quot;/&gt;&lt;wsp:rsid wsp:val=&quot;00C937AD&quot;/&gt;&lt;wsp:rsid wsp:val=&quot;00C93BAB&quot;/&gt;&lt;wsp:rsid wsp:val=&quot;00C93DCF&quot;/&gt;&lt;wsp:rsid wsp:val=&quot;00C94285&quot;/&gt;&lt;wsp:rsid wsp:val=&quot;00C9472E&quot;/&gt;&lt;wsp:rsid wsp:val=&quot;00C94E81&quot;/&gt;&lt;wsp:rsid wsp:val=&quot;00C95A78&quot;/&gt;&lt;wsp:rsid wsp:val=&quot;00C96040&quot;/&gt;&lt;wsp:rsid wsp:val=&quot;00C96384&quot;/&gt;&lt;wsp:rsid wsp:val=&quot;00C974A2&quot;/&gt;&lt;wsp:rsid wsp:val=&quot;00CA0AA5&quot;/&gt;&lt;wsp:rsid wsp:val=&quot;00CA1196&quot;/&gt;&lt;wsp:rsid wsp:val=&quot;00CA1436&quot;/&gt;&lt;wsp:rsid wsp:val=&quot;00CA14F8&quot;/&gt;&lt;wsp:rsid wsp:val=&quot;00CA1999&quot;/&gt;&lt;wsp:rsid wsp:val=&quot;00CA1D4E&quot;/&gt;&lt;wsp:rsid wsp:val=&quot;00CA1DF6&quot;/&gt;&lt;wsp:rsid wsp:val=&quot;00CA1EC8&quot;/&gt;&lt;wsp:rsid wsp:val=&quot;00CA220A&quot;/&gt;&lt;wsp:rsid wsp:val=&quot;00CA3708&quot;/&gt;&lt;wsp:rsid wsp:val=&quot;00CA3E0A&quot;/&gt;&lt;wsp:rsid wsp:val=&quot;00CA3E32&quot;/&gt;&lt;wsp:rsid wsp:val=&quot;00CA4068&quot;/&gt;&lt;wsp:rsid wsp:val=&quot;00CA4DD8&quot;/&gt;&lt;wsp:rsid wsp:val=&quot;00CA53A6&quot;/&gt;&lt;wsp:rsid wsp:val=&quot;00CA5648&quot;/&gt;&lt;wsp:rsid wsp:val=&quot;00CA6154&quot;/&gt;&lt;wsp:rsid wsp:val=&quot;00CA621B&quot;/&gt;&lt;wsp:rsid wsp:val=&quot;00CA6EBD&quot;/&gt;&lt;wsp:rsid wsp:val=&quot;00CA7925&quot;/&gt;&lt;wsp:rsid wsp:val=&quot;00CB0197&quot;/&gt;&lt;wsp:rsid wsp:val=&quot;00CB0D5F&quot;/&gt;&lt;wsp:rsid wsp:val=&quot;00CB0E86&quot;/&gt;&lt;wsp:rsid wsp:val=&quot;00CB1251&quot;/&gt;&lt;wsp:rsid wsp:val=&quot;00CB12BA&quot;/&gt;&lt;wsp:rsid wsp:val=&quot;00CB17DA&quot;/&gt;&lt;wsp:rsid wsp:val=&quot;00CB2308&quot;/&gt;&lt;wsp:rsid wsp:val=&quot;00CB2518&quot;/&gt;&lt;wsp:rsid wsp:val=&quot;00CB2AAE&quot;/&gt;&lt;wsp:rsid wsp:val=&quot;00CB2CD3&quot;/&gt;&lt;wsp:rsid wsp:val=&quot;00CB37D7&quot;/&gt;&lt;wsp:rsid wsp:val=&quot;00CB3C52&quot;/&gt;&lt;wsp:rsid wsp:val=&quot;00CB3C76&quot;/&gt;&lt;wsp:rsid wsp:val=&quot;00CB467C&quot;/&gt;&lt;wsp:rsid wsp:val=&quot;00CB4F1F&quot;/&gt;&lt;wsp:rsid wsp:val=&quot;00CB5331&quot;/&gt;&lt;wsp:rsid wsp:val=&quot;00CB58F0&quot;/&gt;&lt;wsp:rsid wsp:val=&quot;00CB65F0&quot;/&gt;&lt;wsp:rsid wsp:val=&quot;00CB6CDE&quot;/&gt;&lt;wsp:rsid wsp:val=&quot;00CB6E33&quot;/&gt;&lt;wsp:rsid wsp:val=&quot;00CB746D&quot;/&gt;&lt;wsp:rsid wsp:val=&quot;00CB77A9&quot;/&gt;&lt;wsp:rsid wsp:val=&quot;00CB7B4D&quot;/&gt;&lt;wsp:rsid wsp:val=&quot;00CB7B8D&quot;/&gt;&lt;wsp:rsid wsp:val=&quot;00CC06A8&quot;/&gt;&lt;wsp:rsid wsp:val=&quot;00CC101B&quot;/&gt;&lt;wsp:rsid wsp:val=&quot;00CC12B1&quot;/&gt;&lt;wsp:rsid wsp:val=&quot;00CC1553&quot;/&gt;&lt;wsp:rsid wsp:val=&quot;00CC18F0&quot;/&gt;&lt;wsp:rsid wsp:val=&quot;00CC1F77&quot;/&gt;&lt;wsp:rsid wsp:val=&quot;00CC208B&quot;/&gt;&lt;wsp:rsid wsp:val=&quot;00CC2D21&quot;/&gt;&lt;wsp:rsid wsp:val=&quot;00CC34F4&quot;/&gt;&lt;wsp:rsid wsp:val=&quot;00CC3753&quot;/&gt;&lt;wsp:rsid wsp:val=&quot;00CC38CD&quot;/&gt;&lt;wsp:rsid wsp:val=&quot;00CC41D3&quot;/&gt;&lt;wsp:rsid wsp:val=&quot;00CC435D&quot;/&gt;&lt;wsp:rsid wsp:val=&quot;00CC44E7&quot;/&gt;&lt;wsp:rsid wsp:val=&quot;00CC4649&quot;/&gt;&lt;wsp:rsid wsp:val=&quot;00CC468E&quot;/&gt;&lt;wsp:rsid wsp:val=&quot;00CC4960&quot;/&gt;&lt;wsp:rsid wsp:val=&quot;00CC4B6A&quot;/&gt;&lt;wsp:rsid wsp:val=&quot;00CC4DBD&quot;/&gt;&lt;wsp:rsid wsp:val=&quot;00CC5528&quot;/&gt;&lt;wsp:rsid wsp:val=&quot;00CC575F&quot;/&gt;&lt;wsp:rsid wsp:val=&quot;00CC5D2D&quot;/&gt;&lt;wsp:rsid wsp:val=&quot;00CC6262&quot;/&gt;&lt;wsp:rsid wsp:val=&quot;00CC6371&quot;/&gt;&lt;wsp:rsid wsp:val=&quot;00CC64E3&quot;/&gt;&lt;wsp:rsid wsp:val=&quot;00CC70F2&quot;/&gt;&lt;wsp:rsid wsp:val=&quot;00CC7255&quot;/&gt;&lt;wsp:rsid wsp:val=&quot;00CC7270&quot;/&gt;&lt;wsp:rsid wsp:val=&quot;00CC72E0&quot;/&gt;&lt;wsp:rsid wsp:val=&quot;00CC7C88&quot;/&gt;&lt;wsp:rsid wsp:val=&quot;00CC7EC9&quot;/&gt;&lt;wsp:rsid wsp:val=&quot;00CC7F12&quot;/&gt;&lt;wsp:rsid wsp:val=&quot;00CD097D&quot;/&gt;&lt;wsp:rsid wsp:val=&quot;00CD0C65&quot;/&gt;&lt;wsp:rsid wsp:val=&quot;00CD1588&quot;/&gt;&lt;wsp:rsid wsp:val=&quot;00CD1AEC&quot;/&gt;&lt;wsp:rsid wsp:val=&quot;00CD1C45&quot;/&gt;&lt;wsp:rsid wsp:val=&quot;00CD1D34&quot;/&gt;&lt;wsp:rsid wsp:val=&quot;00CD244F&quot;/&gt;&lt;wsp:rsid wsp:val=&quot;00CD2799&quot;/&gt;&lt;wsp:rsid wsp:val=&quot;00CD28FC&quot;/&gt;&lt;wsp:rsid wsp:val=&quot;00CD29C9&quot;/&gt;&lt;wsp:rsid wsp:val=&quot;00CD2A67&quot;/&gt;&lt;wsp:rsid wsp:val=&quot;00CD2DBC&quot;/&gt;&lt;wsp:rsid wsp:val=&quot;00CD2E2A&quot;/&gt;&lt;wsp:rsid wsp:val=&quot;00CD2EBF&quot;/&gt;&lt;wsp:rsid wsp:val=&quot;00CD2EEE&quot;/&gt;&lt;wsp:rsid wsp:val=&quot;00CD32DE&quot;/&gt;&lt;wsp:rsid wsp:val=&quot;00CD3738&quot;/&gt;&lt;wsp:rsid wsp:val=&quot;00CD3CB7&quot;/&gt;&lt;wsp:rsid wsp:val=&quot;00CD4425&quot;/&gt;&lt;wsp:rsid wsp:val=&quot;00CD4F5F&quot;/&gt;&lt;wsp:rsid wsp:val=&quot;00CD5564&quot;/&gt;&lt;wsp:rsid wsp:val=&quot;00CD5579&quot;/&gt;&lt;wsp:rsid wsp:val=&quot;00CD58E8&quot;/&gt;&lt;wsp:rsid wsp:val=&quot;00CD593A&quot;/&gt;&lt;wsp:rsid wsp:val=&quot;00CD5968&quot;/&gt;&lt;wsp:rsid wsp:val=&quot;00CD60E1&quot;/&gt;&lt;wsp:rsid wsp:val=&quot;00CD6166&quot;/&gt;&lt;wsp:rsid wsp:val=&quot;00CD65C3&quot;/&gt;&lt;wsp:rsid wsp:val=&quot;00CD6758&quot;/&gt;&lt;wsp:rsid wsp:val=&quot;00CD6851&quot;/&gt;&lt;wsp:rsid wsp:val=&quot;00CD6C96&quot;/&gt;&lt;wsp:rsid wsp:val=&quot;00CD7545&quot;/&gt;&lt;wsp:rsid wsp:val=&quot;00CD771C&quot;/&gt;&lt;wsp:rsid wsp:val=&quot;00CD78AA&quot;/&gt;&lt;wsp:rsid wsp:val=&quot;00CD7B8D&quot;/&gt;&lt;wsp:rsid wsp:val=&quot;00CD7B96&quot;/&gt;&lt;wsp:rsid wsp:val=&quot;00CD7BD4&quot;/&gt;&lt;wsp:rsid wsp:val=&quot;00CD7F00&quot;/&gt;&lt;wsp:rsid wsp:val=&quot;00CE0A50&quot;/&gt;&lt;wsp:rsid wsp:val=&quot;00CE0EC1&quot;/&gt;&lt;wsp:rsid wsp:val=&quot;00CE1977&quot;/&gt;&lt;wsp:rsid wsp:val=&quot;00CE1A3C&quot;/&gt;&lt;wsp:rsid wsp:val=&quot;00CE1D2D&quot;/&gt;&lt;wsp:rsid wsp:val=&quot;00CE24B3&quot;/&gt;&lt;wsp:rsid wsp:val=&quot;00CE266B&quot;/&gt;&lt;wsp:rsid wsp:val=&quot;00CE2D06&quot;/&gt;&lt;wsp:rsid wsp:val=&quot;00CE34C7&quot;/&gt;&lt;wsp:rsid wsp:val=&quot;00CE354A&quot;/&gt;&lt;wsp:rsid wsp:val=&quot;00CE3638&quot;/&gt;&lt;wsp:rsid wsp:val=&quot;00CE37FF&quot;/&gt;&lt;wsp:rsid wsp:val=&quot;00CE46B5&quot;/&gt;&lt;wsp:rsid wsp:val=&quot;00CE5C04&quot;/&gt;&lt;wsp:rsid wsp:val=&quot;00CE637A&quot;/&gt;&lt;wsp:rsid wsp:val=&quot;00CE71E3&quot;/&gt;&lt;wsp:rsid wsp:val=&quot;00CE740D&quot;/&gt;&lt;wsp:rsid wsp:val=&quot;00CE7CA9&quot;/&gt;&lt;wsp:rsid wsp:val=&quot;00CE7CEB&quot;/&gt;&lt;wsp:rsid wsp:val=&quot;00CE7EFE&quot;/&gt;&lt;wsp:rsid wsp:val=&quot;00CF0151&quot;/&gt;&lt;wsp:rsid wsp:val=&quot;00CF04B5&quot;/&gt;&lt;wsp:rsid wsp:val=&quot;00CF057D&quot;/&gt;&lt;wsp:rsid wsp:val=&quot;00CF1269&quot;/&gt;&lt;wsp:rsid wsp:val=&quot;00CF1276&quot;/&gt;&lt;wsp:rsid wsp:val=&quot;00CF1CA8&quot;/&gt;&lt;wsp:rsid wsp:val=&quot;00CF1D0E&quot;/&gt;&lt;wsp:rsid wsp:val=&quot;00CF220C&quot;/&gt;&lt;wsp:rsid wsp:val=&quot;00CF2D1B&quot;/&gt;&lt;wsp:rsid wsp:val=&quot;00CF309E&quot;/&gt;&lt;wsp:rsid wsp:val=&quot;00CF31C7&quot;/&gt;&lt;wsp:rsid wsp:val=&quot;00CF3A82&quot;/&gt;&lt;wsp:rsid wsp:val=&quot;00CF3DA3&quot;/&gt;&lt;wsp:rsid wsp:val=&quot;00CF4122&quot;/&gt;&lt;wsp:rsid wsp:val=&quot;00CF46F7&quot;/&gt;&lt;wsp:rsid wsp:val=&quot;00CF494A&quot;/&gt;&lt;wsp:rsid wsp:val=&quot;00CF4B49&quot;/&gt;&lt;wsp:rsid wsp:val=&quot;00CF50E5&quot;/&gt;&lt;wsp:rsid wsp:val=&quot;00CF5147&quot;/&gt;&lt;wsp:rsid wsp:val=&quot;00CF57A4&quot;/&gt;&lt;wsp:rsid wsp:val=&quot;00CF5AF5&quot;/&gt;&lt;wsp:rsid wsp:val=&quot;00CF5DD0&quot;/&gt;&lt;wsp:rsid wsp:val=&quot;00CF612F&quot;/&gt;&lt;wsp:rsid wsp:val=&quot;00CF7080&quot;/&gt;&lt;wsp:rsid wsp:val=&quot;00CF7184&quot;/&gt;&lt;wsp:rsid wsp:val=&quot;00CF7685&quot;/&gt;&lt;wsp:rsid wsp:val=&quot;00CF7DC5&quot;/&gt;&lt;wsp:rsid wsp:val=&quot;00CF7E0D&quot;/&gt;&lt;wsp:rsid wsp:val=&quot;00CF7E1E&quot;/&gt;&lt;wsp:rsid wsp:val=&quot;00D002D4&quot;/&gt;&lt;wsp:rsid wsp:val=&quot;00D00543&quot;/&gt;&lt;wsp:rsid wsp:val=&quot;00D01023&quot;/&gt;&lt;wsp:rsid wsp:val=&quot;00D01659&quot;/&gt;&lt;wsp:rsid wsp:val=&quot;00D016F5&quot;/&gt;&lt;wsp:rsid wsp:val=&quot;00D0191B&quot;/&gt;&lt;wsp:rsid wsp:val=&quot;00D0196E&quot;/&gt;&lt;wsp:rsid wsp:val=&quot;00D01B28&quot;/&gt;&lt;wsp:rsid wsp:val=&quot;00D01BC0&quot;/&gt;&lt;wsp:rsid wsp:val=&quot;00D0241E&quot;/&gt;&lt;wsp:rsid wsp:val=&quot;00D0246D&quot;/&gt;&lt;wsp:rsid wsp:val=&quot;00D03969&quot;/&gt;&lt;wsp:rsid wsp:val=&quot;00D04034&quot;/&gt;&lt;wsp:rsid wsp:val=&quot;00D04090&quot;/&gt;&lt;wsp:rsid wsp:val=&quot;00D04109&quot;/&gt;&lt;wsp:rsid wsp:val=&quot;00D0415E&quot;/&gt;&lt;wsp:rsid wsp:val=&quot;00D04227&quot;/&gt;&lt;wsp:rsid wsp:val=&quot;00D0501B&quot;/&gt;&lt;wsp:rsid wsp:val=&quot;00D05568&quot;/&gt;&lt;wsp:rsid wsp:val=&quot;00D05889&quot;/&gt;&lt;wsp:rsid wsp:val=&quot;00D06360&quot;/&gt;&lt;wsp:rsid wsp:val=&quot;00D0661B&quot;/&gt;&lt;wsp:rsid wsp:val=&quot;00D06B72&quot;/&gt;&lt;wsp:rsid wsp:val=&quot;00D07036&quot;/&gt;&lt;wsp:rsid wsp:val=&quot;00D079FF&quot;/&gt;&lt;wsp:rsid wsp:val=&quot;00D07C11&quot;/&gt;&lt;wsp:rsid wsp:val=&quot;00D100F0&quot;/&gt;&lt;wsp:rsid wsp:val=&quot;00D10719&quot;/&gt;&lt;wsp:rsid wsp:val=&quot;00D10775&quot;/&gt;&lt;wsp:rsid wsp:val=&quot;00D107E0&quot;/&gt;&lt;wsp:rsid wsp:val=&quot;00D10D9B&quot;/&gt;&lt;wsp:rsid wsp:val=&quot;00D10F91&quot;/&gt;&lt;wsp:rsid wsp:val=&quot;00D113BF&quot;/&gt;&lt;wsp:rsid wsp:val=&quot;00D114A5&quot;/&gt;&lt;wsp:rsid wsp:val=&quot;00D126E2&quot;/&gt;&lt;wsp:rsid wsp:val=&quot;00D12D6B&quot;/&gt;&lt;wsp:rsid wsp:val=&quot;00D136C6&quot;/&gt;&lt;wsp:rsid wsp:val=&quot;00D138D5&quot;/&gt;&lt;wsp:rsid wsp:val=&quot;00D13F6F&quot;/&gt;&lt;wsp:rsid wsp:val=&quot;00D13F97&quot;/&gt;&lt;wsp:rsid wsp:val=&quot;00D1431D&quot;/&gt;&lt;wsp:rsid wsp:val=&quot;00D14979&quot;/&gt;&lt;wsp:rsid wsp:val=&quot;00D14A39&quot;/&gt;&lt;wsp:rsid wsp:val=&quot;00D15022&quot;/&gt;&lt;wsp:rsid wsp:val=&quot;00D156FE&quot;/&gt;&lt;wsp:rsid wsp:val=&quot;00D15B69&quot;/&gt;&lt;wsp:rsid wsp:val=&quot;00D15D07&quot;/&gt;&lt;wsp:rsid wsp:val=&quot;00D15D44&quot;/&gt;&lt;wsp:rsid wsp:val=&quot;00D15D93&quot;/&gt;&lt;wsp:rsid wsp:val=&quot;00D16391&quot;/&gt;&lt;wsp:rsid wsp:val=&quot;00D16585&quot;/&gt;&lt;wsp:rsid wsp:val=&quot;00D17818&quot;/&gt;&lt;wsp:rsid wsp:val=&quot;00D200DE&quot;/&gt;&lt;wsp:rsid wsp:val=&quot;00D204D8&quot;/&gt;&lt;wsp:rsid wsp:val=&quot;00D20742&quot;/&gt;&lt;wsp:rsid wsp:val=&quot;00D20FF7&quot;/&gt;&lt;wsp:rsid wsp:val=&quot;00D21054&quot;/&gt;&lt;wsp:rsid wsp:val=&quot;00D2125E&quot;/&gt;&lt;wsp:rsid wsp:val=&quot;00D214DA&quot;/&gt;&lt;wsp:rsid wsp:val=&quot;00D22BF1&quot;/&gt;&lt;wsp:rsid wsp:val=&quot;00D2328D&quot;/&gt;&lt;wsp:rsid wsp:val=&quot;00D23686&quot;/&gt;&lt;wsp:rsid wsp:val=&quot;00D24255&quot;/&gt;&lt;wsp:rsid wsp:val=&quot;00D245D5&quot;/&gt;&lt;wsp:rsid wsp:val=&quot;00D24857&quot;/&gt;&lt;wsp:rsid wsp:val=&quot;00D24CFB&quot;/&gt;&lt;wsp:rsid wsp:val=&quot;00D24E79&quot;/&gt;&lt;wsp:rsid wsp:val=&quot;00D25B1E&quot;/&gt;&lt;wsp:rsid wsp:val=&quot;00D265A1&quot;/&gt;&lt;wsp:rsid wsp:val=&quot;00D26772&quot;/&gt;&lt;wsp:rsid wsp:val=&quot;00D271EC&quot;/&gt;&lt;wsp:rsid wsp:val=&quot;00D273A5&quot;/&gt;&lt;wsp:rsid wsp:val=&quot;00D2757A&quot;/&gt;&lt;wsp:rsid wsp:val=&quot;00D276BD&quot;/&gt;&lt;wsp:rsid wsp:val=&quot;00D27B46&quot;/&gt;&lt;wsp:rsid wsp:val=&quot;00D27CEF&quot;/&gt;&lt;wsp:rsid wsp:val=&quot;00D302A2&quot;/&gt;&lt;wsp:rsid wsp:val=&quot;00D302C3&quot;/&gt;&lt;wsp:rsid wsp:val=&quot;00D30B2C&quot;/&gt;&lt;wsp:rsid wsp:val=&quot;00D30C44&quot;/&gt;&lt;wsp:rsid wsp:val=&quot;00D31286&quot;/&gt;&lt;wsp:rsid wsp:val=&quot;00D317B0&quot;/&gt;&lt;wsp:rsid wsp:val=&quot;00D31A84&quot;/&gt;&lt;wsp:rsid wsp:val=&quot;00D31C62&quot;/&gt;&lt;wsp:rsid wsp:val=&quot;00D31D2B&quot;/&gt;&lt;wsp:rsid wsp:val=&quot;00D32279&quot;/&gt;&lt;wsp:rsid wsp:val=&quot;00D322AC&quot;/&gt;&lt;wsp:rsid wsp:val=&quot;00D3263E&quot;/&gt;&lt;wsp:rsid wsp:val=&quot;00D328C3&quot;/&gt;&lt;wsp:rsid wsp:val=&quot;00D329F0&quot;/&gt;&lt;wsp:rsid wsp:val=&quot;00D3369A&quot;/&gt;&lt;wsp:rsid wsp:val=&quot;00D3407C&quot;/&gt;&lt;wsp:rsid wsp:val=&quot;00D345DE&quot;/&gt;&lt;wsp:rsid wsp:val=&quot;00D346CB&quot;/&gt;&lt;wsp:rsid wsp:val=&quot;00D351AC&quot;/&gt;&lt;wsp:rsid wsp:val=&quot;00D35C64&quot;/&gt;&lt;wsp:rsid wsp:val=&quot;00D36758&quot;/&gt;&lt;wsp:rsid wsp:val=&quot;00D36C34&quot;/&gt;&lt;wsp:rsid wsp:val=&quot;00D36C4A&quot;/&gt;&lt;wsp:rsid wsp:val=&quot;00D3742B&quot;/&gt;&lt;wsp:rsid wsp:val=&quot;00D40170&quot;/&gt;&lt;wsp:rsid wsp:val=&quot;00D409A6&quot;/&gt;&lt;wsp:rsid wsp:val=&quot;00D40D04&quot;/&gt;&lt;wsp:rsid wsp:val=&quot;00D40EB8&quot;/&gt;&lt;wsp:rsid wsp:val=&quot;00D411A3&quot;/&gt;&lt;wsp:rsid wsp:val=&quot;00D41277&quot;/&gt;&lt;wsp:rsid wsp:val=&quot;00D412B8&quot;/&gt;&lt;wsp:rsid wsp:val=&quot;00D414D4&quot;/&gt;&lt;wsp:rsid wsp:val=&quot;00D417B7&quot;/&gt;&lt;wsp:rsid wsp:val=&quot;00D42371&quot;/&gt;&lt;wsp:rsid wsp:val=&quot;00D429CB&quot;/&gt;&lt;wsp:rsid wsp:val=&quot;00D429E0&quot;/&gt;&lt;wsp:rsid wsp:val=&quot;00D431B6&quot;/&gt;&lt;wsp:rsid wsp:val=&quot;00D431FC&quot;/&gt;&lt;wsp:rsid wsp:val=&quot;00D4329A&quot;/&gt;&lt;wsp:rsid wsp:val=&quot;00D43516&quot;/&gt;&lt;wsp:rsid wsp:val=&quot;00D43AE4&quot;/&gt;&lt;wsp:rsid wsp:val=&quot;00D43D08&quot;/&gt;&lt;wsp:rsid wsp:val=&quot;00D43FD5&quot;/&gt;&lt;wsp:rsid wsp:val=&quot;00D44077&quot;/&gt;&lt;wsp:rsid wsp:val=&quot;00D441BC&quot;/&gt;&lt;wsp:rsid wsp:val=&quot;00D447EB&quot;/&gt;&lt;wsp:rsid wsp:val=&quot;00D44BC7&quot;/&gt;&lt;wsp:rsid wsp:val=&quot;00D44D14&quot;/&gt;&lt;wsp:rsid wsp:val=&quot;00D450E2&quot;/&gt;&lt;wsp:rsid wsp:val=&quot;00D45727&quot;/&gt;&lt;wsp:rsid wsp:val=&quot;00D457E5&quot;/&gt;&lt;wsp:rsid wsp:val=&quot;00D461F9&quot;/&gt;&lt;wsp:rsid wsp:val=&quot;00D46292&quot;/&gt;&lt;wsp:rsid wsp:val=&quot;00D46364&quot;/&gt;&lt;wsp:rsid wsp:val=&quot;00D46A70&quot;/&gt;&lt;wsp:rsid wsp:val=&quot;00D46BE8&quot;/&gt;&lt;wsp:rsid wsp:val=&quot;00D47338&quot;/&gt;&lt;wsp:rsid wsp:val=&quot;00D4745B&quot;/&gt;&lt;wsp:rsid wsp:val=&quot;00D47603&quot;/&gt;&lt;wsp:rsid wsp:val=&quot;00D477B1&quot;/&gt;&lt;wsp:rsid wsp:val=&quot;00D50047&quot;/&gt;&lt;wsp:rsid wsp:val=&quot;00D506E0&quot;/&gt;&lt;wsp:rsid wsp:val=&quot;00D514A8&quot;/&gt;&lt;wsp:rsid wsp:val=&quot;00D519B1&quot;/&gt;&lt;wsp:rsid wsp:val=&quot;00D51F8F&quot;/&gt;&lt;wsp:rsid wsp:val=&quot;00D523FB&quot;/&gt;&lt;wsp:rsid wsp:val=&quot;00D52496&quot;/&gt;&lt;wsp:rsid wsp:val=&quot;00D52807&quot;/&gt;&lt;wsp:rsid wsp:val=&quot;00D52B13&quot;/&gt;&lt;wsp:rsid wsp:val=&quot;00D52E51&quot;/&gt;&lt;wsp:rsid wsp:val=&quot;00D52FEF&quot;/&gt;&lt;wsp:rsid wsp:val=&quot;00D535F2&quot;/&gt;&lt;wsp:rsid wsp:val=&quot;00D536C0&quot;/&gt;&lt;wsp:rsid wsp:val=&quot;00D536C1&quot;/&gt;&lt;wsp:rsid wsp:val=&quot;00D53995&quot;/&gt;&lt;wsp:rsid wsp:val=&quot;00D53DCD&quot;/&gt;&lt;wsp:rsid wsp:val=&quot;00D540EB&quot;/&gt;&lt;wsp:rsid wsp:val=&quot;00D54C5A&quot;/&gt;&lt;wsp:rsid wsp:val=&quot;00D552AE&quot;/&gt;&lt;wsp:rsid wsp:val=&quot;00D559AD&quot;/&gt;&lt;wsp:rsid wsp:val=&quot;00D56255&quot;/&gt;&lt;wsp:rsid wsp:val=&quot;00D562FA&quot;/&gt;&lt;wsp:rsid wsp:val=&quot;00D565A8&quot;/&gt;&lt;wsp:rsid wsp:val=&quot;00D569DF&quot;/&gt;&lt;wsp:rsid wsp:val=&quot;00D570C8&quot;/&gt;&lt;wsp:rsid wsp:val=&quot;00D57491&quot;/&gt;&lt;wsp:rsid wsp:val=&quot;00D57D0C&quot;/&gt;&lt;wsp:rsid wsp:val=&quot;00D605BE&quot;/&gt;&lt;wsp:rsid wsp:val=&quot;00D60D46&quot;/&gt;&lt;wsp:rsid wsp:val=&quot;00D6198B&quot;/&gt;&lt;wsp:rsid wsp:val=&quot;00D61F25&quot;/&gt;&lt;wsp:rsid wsp:val=&quot;00D6219F&quot;/&gt;&lt;wsp:rsid wsp:val=&quot;00D6280E&quot;/&gt;&lt;wsp:rsid wsp:val=&quot;00D62A2C&quot;/&gt;&lt;wsp:rsid wsp:val=&quot;00D62A8A&quot;/&gt;&lt;wsp:rsid wsp:val=&quot;00D62E92&quot;/&gt;&lt;wsp:rsid wsp:val=&quot;00D62FBC&quot;/&gt;&lt;wsp:rsid wsp:val=&quot;00D6338C&quot;/&gt;&lt;wsp:rsid wsp:val=&quot;00D6360F&quot;/&gt;&lt;wsp:rsid wsp:val=&quot;00D63790&quot;/&gt;&lt;wsp:rsid wsp:val=&quot;00D63D92&quot;/&gt;&lt;wsp:rsid wsp:val=&quot;00D63DC3&quot;/&gt;&lt;wsp:rsid wsp:val=&quot;00D640E5&quot;/&gt;&lt;wsp:rsid wsp:val=&quot;00D64306&quot;/&gt;&lt;wsp:rsid wsp:val=&quot;00D64C84&quot;/&gt;&lt;wsp:rsid wsp:val=&quot;00D650A0&quot;/&gt;&lt;wsp:rsid wsp:val=&quot;00D6512A&quot;/&gt;&lt;wsp:rsid wsp:val=&quot;00D652BD&quot;/&gt;&lt;wsp:rsid wsp:val=&quot;00D65D68&quot;/&gt;&lt;wsp:rsid wsp:val=&quot;00D66882&quot;/&gt;&lt;wsp:rsid wsp:val=&quot;00D66CD7&quot;/&gt;&lt;wsp:rsid wsp:val=&quot;00D67210&quot;/&gt;&lt;wsp:rsid wsp:val=&quot;00D6779D&quot;/&gt;&lt;wsp:rsid wsp:val=&quot;00D70070&quot;/&gt;&lt;wsp:rsid wsp:val=&quot;00D70C2F&quot;/&gt;&lt;wsp:rsid wsp:val=&quot;00D70F8E&quot;/&gt;&lt;wsp:rsid wsp:val=&quot;00D71086&quot;/&gt;&lt;wsp:rsid wsp:val=&quot;00D715B0&quot;/&gt;&lt;wsp:rsid wsp:val=&quot;00D71971&quot;/&gt;&lt;wsp:rsid wsp:val=&quot;00D7229E&quot;/&gt;&lt;wsp:rsid wsp:val=&quot;00D722A9&quot;/&gt;&lt;wsp:rsid wsp:val=&quot;00D724C5&quot;/&gt;&lt;wsp:rsid wsp:val=&quot;00D72E63&quot;/&gt;&lt;wsp:rsid wsp:val=&quot;00D7373C&quot;/&gt;&lt;wsp:rsid wsp:val=&quot;00D73B25&quot;/&gt;&lt;wsp:rsid wsp:val=&quot;00D74C9B&quot;/&gt;&lt;wsp:rsid wsp:val=&quot;00D76222&quot;/&gt;&lt;wsp:rsid wsp:val=&quot;00D76D7C&quot;/&gt;&lt;wsp:rsid wsp:val=&quot;00D77773&quot;/&gt;&lt;wsp:rsid wsp:val=&quot;00D77AA1&quot;/&gt;&lt;wsp:rsid wsp:val=&quot;00D77C5C&quot;/&gt;&lt;wsp:rsid wsp:val=&quot;00D80153&quot;/&gt;&lt;wsp:rsid wsp:val=&quot;00D8017A&quot;/&gt;&lt;wsp:rsid wsp:val=&quot;00D80AF5&quot;/&gt;&lt;wsp:rsid wsp:val=&quot;00D80CFE&quot;/&gt;&lt;wsp:rsid wsp:val=&quot;00D81969&quot;/&gt;&lt;wsp:rsid wsp:val=&quot;00D81BAB&quot;/&gt;&lt;wsp:rsid wsp:val=&quot;00D81FD3&quot;/&gt;&lt;wsp:rsid wsp:val=&quot;00D820FC&quot;/&gt;&lt;wsp:rsid wsp:val=&quot;00D824DE&quot;/&gt;&lt;wsp:rsid wsp:val=&quot;00D829F9&quot;/&gt;&lt;wsp:rsid wsp:val=&quot;00D82B40&quot;/&gt;&lt;wsp:rsid wsp:val=&quot;00D82F64&quot;/&gt;&lt;wsp:rsid wsp:val=&quot;00D83131&quot;/&gt;&lt;wsp:rsid wsp:val=&quot;00D83DA1&quot;/&gt;&lt;wsp:rsid wsp:val=&quot;00D851E7&quot;/&gt;&lt;wsp:rsid wsp:val=&quot;00D8529E&quot;/&gt;&lt;wsp:rsid wsp:val=&quot;00D85377&quot;/&gt;&lt;wsp:rsid wsp:val=&quot;00D85777&quot;/&gt;&lt;wsp:rsid wsp:val=&quot;00D857FC&quot;/&gt;&lt;wsp:rsid wsp:val=&quot;00D8746A&quot;/&gt;&lt;wsp:rsid wsp:val=&quot;00D876D5&quot;/&gt;&lt;wsp:rsid wsp:val=&quot;00D879BD&quot;/&gt;&lt;wsp:rsid wsp:val=&quot;00D87AE1&quot;/&gt;&lt;wsp:rsid wsp:val=&quot;00D87E3C&quot;/&gt;&lt;wsp:rsid wsp:val=&quot;00D90116&quot;/&gt;&lt;wsp:rsid wsp:val=&quot;00D905CF&quot;/&gt;&lt;wsp:rsid wsp:val=&quot;00D9083E&quot;/&gt;&lt;wsp:rsid wsp:val=&quot;00D90898&quot;/&gt;&lt;wsp:rsid wsp:val=&quot;00D909B7&quot;/&gt;&lt;wsp:rsid wsp:val=&quot;00D90BCA&quot;/&gt;&lt;wsp:rsid wsp:val=&quot;00D90E73&quot;/&gt;&lt;wsp:rsid wsp:val=&quot;00D91392&quot;/&gt;&lt;wsp:rsid wsp:val=&quot;00D91422&quot;/&gt;&lt;wsp:rsid wsp:val=&quot;00D919E4&quot;/&gt;&lt;wsp:rsid wsp:val=&quot;00D91EF6&quot;/&gt;&lt;wsp:rsid wsp:val=&quot;00D91F99&quot;/&gt;&lt;wsp:rsid wsp:val=&quot;00D931D8&quot;/&gt;&lt;wsp:rsid wsp:val=&quot;00D9337C&quot;/&gt;&lt;wsp:rsid wsp:val=&quot;00D933C2&quot;/&gt;&lt;wsp:rsid wsp:val=&quot;00D93519&quot;/&gt;&lt;wsp:rsid wsp:val=&quot;00D93B8A&quot;/&gt;&lt;wsp:rsid wsp:val=&quot;00D94062&quot;/&gt;&lt;wsp:rsid wsp:val=&quot;00D94312&quot;/&gt;&lt;wsp:rsid wsp:val=&quot;00D944ED&quot;/&gt;&lt;wsp:rsid wsp:val=&quot;00D94EA3&quot;/&gt;&lt;wsp:rsid wsp:val=&quot;00D959E3&quot;/&gt;&lt;wsp:rsid wsp:val=&quot;00D959F8&quot;/&gt;&lt;wsp:rsid wsp:val=&quot;00D95CA2&quot;/&gt;&lt;wsp:rsid wsp:val=&quot;00D95F8D&quot;/&gt;&lt;wsp:rsid wsp:val=&quot;00D964E5&quot;/&gt;&lt;wsp:rsid wsp:val=&quot;00D96996&quot;/&gt;&lt;wsp:rsid wsp:val=&quot;00D97100&quot;/&gt;&lt;wsp:rsid wsp:val=&quot;00D977B1&quot;/&gt;&lt;wsp:rsid wsp:val=&quot;00D97B15&quot;/&gt;&lt;wsp:rsid wsp:val=&quot;00DA0224&quot;/&gt;&lt;wsp:rsid wsp:val=&quot;00DA0236&quot;/&gt;&lt;wsp:rsid wsp:val=&quot;00DA0514&quot;/&gt;&lt;wsp:rsid wsp:val=&quot;00DA1391&quot;/&gt;&lt;wsp:rsid wsp:val=&quot;00DA192E&quot;/&gt;&lt;wsp:rsid wsp:val=&quot;00DA1D88&quot;/&gt;&lt;wsp:rsid wsp:val=&quot;00DA201E&quot;/&gt;&lt;wsp:rsid wsp:val=&quot;00DA2C4D&quot;/&gt;&lt;wsp:rsid wsp:val=&quot;00DA2C67&quot;/&gt;&lt;wsp:rsid wsp:val=&quot;00DA2CCB&quot;/&gt;&lt;wsp:rsid wsp:val=&quot;00DA2E06&quot;/&gt;&lt;wsp:rsid wsp:val=&quot;00DA318D&quot;/&gt;&lt;wsp:rsid wsp:val=&quot;00DA3471&quot;/&gt;&lt;wsp:rsid wsp:val=&quot;00DA3BD3&quot;/&gt;&lt;wsp:rsid wsp:val=&quot;00DA4A6A&quot;/&gt;&lt;wsp:rsid wsp:val=&quot;00DA531B&quot;/&gt;&lt;wsp:rsid wsp:val=&quot;00DA5471&quot;/&gt;&lt;wsp:rsid wsp:val=&quot;00DA5592&quot;/&gt;&lt;wsp:rsid wsp:val=&quot;00DA57AC&quot;/&gt;&lt;wsp:rsid wsp:val=&quot;00DA5B2D&quot;/&gt;&lt;wsp:rsid wsp:val=&quot;00DA60EF&quot;/&gt;&lt;wsp:rsid wsp:val=&quot;00DA62D1&quot;/&gt;&lt;wsp:rsid wsp:val=&quot;00DA69FA&quot;/&gt;&lt;wsp:rsid wsp:val=&quot;00DA7916&quot;/&gt;&lt;wsp:rsid wsp:val=&quot;00DA7A5F&quot;/&gt;&lt;wsp:rsid wsp:val=&quot;00DA7B50&quot;/&gt;&lt;wsp:rsid wsp:val=&quot;00DB0686&quot;/&gt;&lt;wsp:rsid wsp:val=&quot;00DB0D59&quot;/&gt;&lt;wsp:rsid wsp:val=&quot;00DB13F0&quot;/&gt;&lt;wsp:rsid wsp:val=&quot;00DB1E9B&quot;/&gt;&lt;wsp:rsid wsp:val=&quot;00DB22B8&quot;/&gt;&lt;wsp:rsid wsp:val=&quot;00DB2FC2&quot;/&gt;&lt;wsp:rsid wsp:val=&quot;00DB44D4&quot;/&gt;&lt;wsp:rsid wsp:val=&quot;00DB4664&quot;/&gt;&lt;wsp:rsid wsp:val=&quot;00DB49B6&quot;/&gt;&lt;wsp:rsid wsp:val=&quot;00DB56D1&quot;/&gt;&lt;wsp:rsid wsp:val=&quot;00DB647A&quot;/&gt;&lt;wsp:rsid wsp:val=&quot;00DB64B8&quot;/&gt;&lt;wsp:rsid wsp:val=&quot;00DB687E&quot;/&gt;&lt;wsp:rsid wsp:val=&quot;00DB7282&quot;/&gt;&lt;wsp:rsid wsp:val=&quot;00DB776F&quot;/&gt;&lt;wsp:rsid wsp:val=&quot;00DC03A0&quot;/&gt;&lt;wsp:rsid wsp:val=&quot;00DC0568&quot;/&gt;&lt;wsp:rsid wsp:val=&quot;00DC0963&quot;/&gt;&lt;wsp:rsid wsp:val=&quot;00DC12E4&quot;/&gt;&lt;wsp:rsid wsp:val=&quot;00DC19F2&quot;/&gt;&lt;wsp:rsid wsp:val=&quot;00DC22F8&quot;/&gt;&lt;wsp:rsid wsp:val=&quot;00DC3990&quot;/&gt;&lt;wsp:rsid wsp:val=&quot;00DC3CB3&quot;/&gt;&lt;wsp:rsid wsp:val=&quot;00DC3E97&quot;/&gt;&lt;wsp:rsid wsp:val=&quot;00DC4456&quot;/&gt;&lt;wsp:rsid wsp:val=&quot;00DC477E&quot;/&gt;&lt;wsp:rsid wsp:val=&quot;00DC49C8&quot;/&gt;&lt;wsp:rsid wsp:val=&quot;00DC500A&quot;/&gt;&lt;wsp:rsid wsp:val=&quot;00DC53EE&quot;/&gt;&lt;wsp:rsid wsp:val=&quot;00DC58E3&quot;/&gt;&lt;wsp:rsid wsp:val=&quot;00DC62A8&quot;/&gt;&lt;wsp:rsid wsp:val=&quot;00DC645C&quot;/&gt;&lt;wsp:rsid wsp:val=&quot;00DC649B&quot;/&gt;&lt;wsp:rsid wsp:val=&quot;00DC66E5&quot;/&gt;&lt;wsp:rsid wsp:val=&quot;00DC68F9&quot;/&gt;&lt;wsp:rsid wsp:val=&quot;00DC6E3A&quot;/&gt;&lt;wsp:rsid wsp:val=&quot;00DC70C8&quot;/&gt;&lt;wsp:rsid wsp:val=&quot;00DC75D3&quot;/&gt;&lt;wsp:rsid wsp:val=&quot;00DC7783&quot;/&gt;&lt;wsp:rsid wsp:val=&quot;00DC7F63&quot;/&gt;&lt;wsp:rsid wsp:val=&quot;00DD033A&quot;/&gt;&lt;wsp:rsid wsp:val=&quot;00DD035D&quot;/&gt;&lt;wsp:rsid wsp:val=&quot;00DD0413&quot;/&gt;&lt;wsp:rsid wsp:val=&quot;00DD055A&quot;/&gt;&lt;wsp:rsid wsp:val=&quot;00DD0604&quot;/&gt;&lt;wsp:rsid wsp:val=&quot;00DD0EBD&quot;/&gt;&lt;wsp:rsid wsp:val=&quot;00DD1363&quot;/&gt;&lt;wsp:rsid wsp:val=&quot;00DD17FA&quot;/&gt;&lt;wsp:rsid wsp:val=&quot;00DD283D&quot;/&gt;&lt;wsp:rsid wsp:val=&quot;00DD358D&quot;/&gt;&lt;wsp:rsid wsp:val=&quot;00DD3DC8&quot;/&gt;&lt;wsp:rsid wsp:val=&quot;00DD3E5B&quot;/&gt;&lt;wsp:rsid wsp:val=&quot;00DD45D6&quot;/&gt;&lt;wsp:rsid wsp:val=&quot;00DD4749&quot;/&gt;&lt;wsp:rsid wsp:val=&quot;00DD4CE1&quot;/&gt;&lt;wsp:rsid wsp:val=&quot;00DD522D&quot;/&gt;&lt;wsp:rsid wsp:val=&quot;00DD5746&quot;/&gt;&lt;wsp:rsid wsp:val=&quot;00DD6292&quot;/&gt;&lt;wsp:rsid wsp:val=&quot;00DD62E0&quot;/&gt;&lt;wsp:rsid wsp:val=&quot;00DD6762&quot;/&gt;&lt;wsp:rsid wsp:val=&quot;00DD67E4&quot;/&gt;&lt;wsp:rsid wsp:val=&quot;00DD6C48&quot;/&gt;&lt;wsp:rsid wsp:val=&quot;00DD6D36&quot;/&gt;&lt;wsp:rsid wsp:val=&quot;00DD6E91&quot;/&gt;&lt;wsp:rsid wsp:val=&quot;00DD7028&quot;/&gt;&lt;wsp:rsid wsp:val=&quot;00DD7A46&quot;/&gt;&lt;wsp:rsid wsp:val=&quot;00DD7A6B&quot;/&gt;&lt;wsp:rsid wsp:val=&quot;00DD7DD0&quot;/&gt;&lt;wsp:rsid wsp:val=&quot;00DE0174&quot;/&gt;&lt;wsp:rsid wsp:val=&quot;00DE08D6&quot;/&gt;&lt;wsp:rsid wsp:val=&quot;00DE1151&quot;/&gt;&lt;wsp:rsid wsp:val=&quot;00DE13A2&quot;/&gt;&lt;wsp:rsid wsp:val=&quot;00DE1F15&quot;/&gt;&lt;wsp:rsid wsp:val=&quot;00DE2838&quot;/&gt;&lt;wsp:rsid wsp:val=&quot;00DE2F06&quot;/&gt;&lt;wsp:rsid wsp:val=&quot;00DE33FA&quot;/&gt;&lt;wsp:rsid wsp:val=&quot;00DE39DE&quot;/&gt;&lt;wsp:rsid wsp:val=&quot;00DE3EFA&quot;/&gt;&lt;wsp:rsid wsp:val=&quot;00DE42E2&quot;/&gt;&lt;wsp:rsid wsp:val=&quot;00DE4730&quot;/&gt;&lt;wsp:rsid wsp:val=&quot;00DE4E7A&quot;/&gt;&lt;wsp:rsid wsp:val=&quot;00DE5466&quot;/&gt;&lt;wsp:rsid wsp:val=&quot;00DE5B6E&quot;/&gt;&lt;wsp:rsid wsp:val=&quot;00DE5DD4&quot;/&gt;&lt;wsp:rsid wsp:val=&quot;00DE625D&quot;/&gt;&lt;wsp:rsid wsp:val=&quot;00DE658F&quot;/&gt;&lt;wsp:rsid wsp:val=&quot;00DE6E1B&quot;/&gt;&lt;wsp:rsid wsp:val=&quot;00DE6FF4&quot;/&gt;&lt;wsp:rsid wsp:val=&quot;00DE7018&quot;/&gt;&lt;wsp:rsid wsp:val=&quot;00DE76ED&quot;/&gt;&lt;wsp:rsid wsp:val=&quot;00DE7A76&quot;/&gt;&lt;wsp:rsid wsp:val=&quot;00DE7C20&quot;/&gt;&lt;wsp:rsid wsp:val=&quot;00DF006C&quot;/&gt;&lt;wsp:rsid wsp:val=&quot;00DF03E8&quot;/&gt;&lt;wsp:rsid wsp:val=&quot;00DF0607&quot;/&gt;&lt;wsp:rsid wsp:val=&quot;00DF0DCC&quot;/&gt;&lt;wsp:rsid wsp:val=&quot;00DF0EAE&quot;/&gt;&lt;wsp:rsid wsp:val=&quot;00DF10E4&quot;/&gt;&lt;wsp:rsid wsp:val=&quot;00DF12FD&quot;/&gt;&lt;wsp:rsid wsp:val=&quot;00DF1339&quot;/&gt;&lt;wsp:rsid wsp:val=&quot;00DF13CB&quot;/&gt;&lt;wsp:rsid wsp:val=&quot;00DF13FB&quot;/&gt;&lt;wsp:rsid wsp:val=&quot;00DF15F3&quot;/&gt;&lt;wsp:rsid wsp:val=&quot;00DF1A4B&quot;/&gt;&lt;wsp:rsid wsp:val=&quot;00DF22E8&quot;/&gt;&lt;wsp:rsid wsp:val=&quot;00DF2583&quot;/&gt;&lt;wsp:rsid wsp:val=&quot;00DF26B1&quot;/&gt;&lt;wsp:rsid wsp:val=&quot;00DF2CE2&quot;/&gt;&lt;wsp:rsid wsp:val=&quot;00DF2D0D&quot;/&gt;&lt;wsp:rsid wsp:val=&quot;00DF3365&quot;/&gt;&lt;wsp:rsid wsp:val=&quot;00DF3762&quot;/&gt;&lt;wsp:rsid wsp:val=&quot;00DF3841&quot;/&gt;&lt;wsp:rsid wsp:val=&quot;00DF41B7&quot;/&gt;&lt;wsp:rsid wsp:val=&quot;00DF4320&quot;/&gt;&lt;wsp:rsid wsp:val=&quot;00DF49F3&quot;/&gt;&lt;wsp:rsid wsp:val=&quot;00DF4AB1&quot;/&gt;&lt;wsp:rsid wsp:val=&quot;00DF4B12&quot;/&gt;&lt;wsp:rsid wsp:val=&quot;00DF4F33&quot;/&gt;&lt;wsp:rsid wsp:val=&quot;00DF52BB&quot;/&gt;&lt;wsp:rsid wsp:val=&quot;00DF614E&quot;/&gt;&lt;wsp:rsid wsp:val=&quot;00DF617A&quot;/&gt;&lt;wsp:rsid wsp:val=&quot;00DF6BE4&quot;/&gt;&lt;wsp:rsid wsp:val=&quot;00DF6D56&quot;/&gt;&lt;wsp:rsid wsp:val=&quot;00DF7749&quot;/&gt;&lt;wsp:rsid wsp:val=&quot;00DF7B26&quot;/&gt;&lt;wsp:rsid wsp:val=&quot;00DF7CCD&quot;/&gt;&lt;wsp:rsid wsp:val=&quot;00E01254&quot;/&gt;&lt;wsp:rsid wsp:val=&quot;00E0184F&quot;/&gt;&lt;wsp:rsid wsp:val=&quot;00E01E4E&quot;/&gt;&lt;wsp:rsid wsp:val=&quot;00E02B54&quot;/&gt;&lt;wsp:rsid wsp:val=&quot;00E03286&quot;/&gt;&lt;wsp:rsid wsp:val=&quot;00E03BB9&quot;/&gt;&lt;wsp:rsid wsp:val=&quot;00E03E5D&quot;/&gt;&lt;wsp:rsid wsp:val=&quot;00E04201&quot;/&gt;&lt;wsp:rsid wsp:val=&quot;00E0449A&quot;/&gt;&lt;wsp:rsid wsp:val=&quot;00E04903&quot;/&gt;&lt;wsp:rsid wsp:val=&quot;00E04B09&quot;/&gt;&lt;wsp:rsid wsp:val=&quot;00E04D9E&quot;/&gt;&lt;wsp:rsid wsp:val=&quot;00E04F4D&quot;/&gt;&lt;wsp:rsid wsp:val=&quot;00E04F8E&quot;/&gt;&lt;wsp:rsid wsp:val=&quot;00E05AA4&quot;/&gt;&lt;wsp:rsid wsp:val=&quot;00E05AEB&quot;/&gt;&lt;wsp:rsid wsp:val=&quot;00E05BE5&quot;/&gt;&lt;wsp:rsid wsp:val=&quot;00E05C93&quot;/&gt;&lt;wsp:rsid wsp:val=&quot;00E05E61&quot;/&gt;&lt;wsp:rsid wsp:val=&quot;00E06C62&quot;/&gt;&lt;wsp:rsid wsp:val=&quot;00E06F01&quot;/&gt;&lt;wsp:rsid wsp:val=&quot;00E071FB&quot;/&gt;&lt;wsp:rsid wsp:val=&quot;00E073B0&quot;/&gt;&lt;wsp:rsid wsp:val=&quot;00E07FE6&quot;/&gt;&lt;wsp:rsid wsp:val=&quot;00E10450&quot;/&gt;&lt;wsp:rsid wsp:val=&quot;00E10729&quot;/&gt;&lt;wsp:rsid wsp:val=&quot;00E11275&quot;/&gt;&lt;wsp:rsid wsp:val=&quot;00E11308&quot;/&gt;&lt;wsp:rsid wsp:val=&quot;00E113B7&quot;/&gt;&lt;wsp:rsid wsp:val=&quot;00E11410&quot;/&gt;&lt;wsp:rsid wsp:val=&quot;00E126A9&quot;/&gt;&lt;wsp:rsid wsp:val=&quot;00E12E6D&quot;/&gt;&lt;wsp:rsid wsp:val=&quot;00E13383&quot;/&gt;&lt;wsp:rsid wsp:val=&quot;00E13868&quot;/&gt;&lt;wsp:rsid wsp:val=&quot;00E13D3C&quot;/&gt;&lt;wsp:rsid wsp:val=&quot;00E13DCA&quot;/&gt;&lt;wsp:rsid wsp:val=&quot;00E144C7&quot;/&gt;&lt;wsp:rsid wsp:val=&quot;00E14B47&quot;/&gt;&lt;wsp:rsid wsp:val=&quot;00E15317&quot;/&gt;&lt;wsp:rsid wsp:val=&quot;00E1567E&quot;/&gt;&lt;wsp:rsid wsp:val=&quot;00E156E5&quot;/&gt;&lt;wsp:rsid wsp:val=&quot;00E159B3&quot;/&gt;&lt;wsp:rsid wsp:val=&quot;00E1611E&quot;/&gt;&lt;wsp:rsid wsp:val=&quot;00E16438&quot;/&gt;&lt;wsp:rsid wsp:val=&quot;00E16B88&quot;/&gt;&lt;wsp:rsid wsp:val=&quot;00E16D2A&quot;/&gt;&lt;wsp:rsid wsp:val=&quot;00E16E84&quot;/&gt;&lt;wsp:rsid wsp:val=&quot;00E17447&quot;/&gt;&lt;wsp:rsid wsp:val=&quot;00E17537&quot;/&gt;&lt;wsp:rsid wsp:val=&quot;00E17704&quot;/&gt;&lt;wsp:rsid wsp:val=&quot;00E1775A&quot;/&gt;&lt;wsp:rsid wsp:val=&quot;00E177B7&quot;/&gt;&lt;wsp:rsid wsp:val=&quot;00E17BBA&quot;/&gt;&lt;wsp:rsid wsp:val=&quot;00E2007C&quot;/&gt;&lt;wsp:rsid wsp:val=&quot;00E2030A&quot;/&gt;&lt;wsp:rsid wsp:val=&quot;00E20458&quot;/&gt;&lt;wsp:rsid wsp:val=&quot;00E20693&quot;/&gt;&lt;wsp:rsid wsp:val=&quot;00E2084A&quot;/&gt;&lt;wsp:rsid wsp:val=&quot;00E215BE&quot;/&gt;&lt;wsp:rsid wsp:val=&quot;00E21618&quot;/&gt;&lt;wsp:rsid wsp:val=&quot;00E21AB5&quot;/&gt;&lt;wsp:rsid wsp:val=&quot;00E21B08&quot;/&gt;&lt;wsp:rsid wsp:val=&quot;00E22189&quot;/&gt;&lt;wsp:rsid wsp:val=&quot;00E232FA&quot;/&gt;&lt;wsp:rsid wsp:val=&quot;00E23588&quot;/&gt;&lt;wsp:rsid wsp:val=&quot;00E237C9&quot;/&gt;&lt;wsp:rsid wsp:val=&quot;00E23986&quot;/&gt;&lt;wsp:rsid wsp:val=&quot;00E23B3A&quot;/&gt;&lt;wsp:rsid wsp:val=&quot;00E24AB0&quot;/&gt;&lt;wsp:rsid wsp:val=&quot;00E24DBD&quot;/&gt;&lt;wsp:rsid wsp:val=&quot;00E250C7&quot;/&gt;&lt;wsp:rsid wsp:val=&quot;00E2510B&quot;/&gt;&lt;wsp:rsid wsp:val=&quot;00E25136&quot;/&gt;&lt;wsp:rsid wsp:val=&quot;00E2525E&quot;/&gt;&lt;wsp:rsid wsp:val=&quot;00E2587B&quot;/&gt;&lt;wsp:rsid wsp:val=&quot;00E25BAC&quot;/&gt;&lt;wsp:rsid wsp:val=&quot;00E26026&quot;/&gt;&lt;wsp:rsid wsp:val=&quot;00E2655E&quot;/&gt;&lt;wsp:rsid wsp:val=&quot;00E26C11&quot;/&gt;&lt;wsp:rsid wsp:val=&quot;00E270D7&quot;/&gt;&lt;wsp:rsid wsp:val=&quot;00E30189&quot;/&gt;&lt;wsp:rsid wsp:val=&quot;00E30283&quot;/&gt;&lt;wsp:rsid wsp:val=&quot;00E3094F&quot;/&gt;&lt;wsp:rsid wsp:val=&quot;00E30B5C&quot;/&gt;&lt;wsp:rsid wsp:val=&quot;00E3133D&quot;/&gt;&lt;wsp:rsid wsp:val=&quot;00E3167F&quot;/&gt;&lt;wsp:rsid wsp:val=&quot;00E31D1C&quot;/&gt;&lt;wsp:rsid wsp:val=&quot;00E3223C&quot;/&gt;&lt;wsp:rsid wsp:val=&quot;00E33AE6&quot;/&gt;&lt;wsp:rsid wsp:val=&quot;00E357A7&quot;/&gt;&lt;wsp:rsid wsp:val=&quot;00E3594D&quot;/&gt;&lt;wsp:rsid wsp:val=&quot;00E359AC&quot;/&gt;&lt;wsp:rsid wsp:val=&quot;00E359FC&quot;/&gt;&lt;wsp:rsid wsp:val=&quot;00E35EE6&quot;/&gt;&lt;wsp:rsid wsp:val=&quot;00E360F9&quot;/&gt;&lt;wsp:rsid wsp:val=&quot;00E367D3&quot;/&gt;&lt;wsp:rsid wsp:val=&quot;00E3704F&quot;/&gt;&lt;wsp:rsid wsp:val=&quot;00E372CA&quot;/&gt;&lt;wsp:rsid wsp:val=&quot;00E377B5&quot;/&gt;&lt;wsp:rsid wsp:val=&quot;00E37D31&quot;/&gt;&lt;wsp:rsid wsp:val=&quot;00E400CA&quot;/&gt;&lt;wsp:rsid wsp:val=&quot;00E40A3F&quot;/&gt;&lt;wsp:rsid wsp:val=&quot;00E40B59&quot;/&gt;&lt;wsp:rsid wsp:val=&quot;00E414AB&quot;/&gt;&lt;wsp:rsid wsp:val=&quot;00E41FD6&quot;/&gt;&lt;wsp:rsid wsp:val=&quot;00E42001&quot;/&gt;&lt;wsp:rsid wsp:val=&quot;00E4216A&quot;/&gt;&lt;wsp:rsid wsp:val=&quot;00E42383&quot;/&gt;&lt;wsp:rsid wsp:val=&quot;00E42B7D&quot;/&gt;&lt;wsp:rsid wsp:val=&quot;00E4300B&quot;/&gt;&lt;wsp:rsid wsp:val=&quot;00E43476&quot;/&gt;&lt;wsp:rsid wsp:val=&quot;00E4448C&quot;/&gt;&lt;wsp:rsid wsp:val=&quot;00E444E1&quot;/&gt;&lt;wsp:rsid wsp:val=&quot;00E44FB8&quot;/&gt;&lt;wsp:rsid wsp:val=&quot;00E45131&quot;/&gt;&lt;wsp:rsid wsp:val=&quot;00E4520F&quot;/&gt;&lt;wsp:rsid wsp:val=&quot;00E455E9&quot;/&gt;&lt;wsp:rsid wsp:val=&quot;00E45659&quot;/&gt;&lt;wsp:rsid wsp:val=&quot;00E45E54&quot;/&gt;&lt;wsp:rsid wsp:val=&quot;00E46794&quot;/&gt;&lt;wsp:rsid wsp:val=&quot;00E46D54&quot;/&gt;&lt;wsp:rsid wsp:val=&quot;00E47364&quot;/&gt;&lt;wsp:rsid wsp:val=&quot;00E474E8&quot;/&gt;&lt;wsp:rsid wsp:val=&quot;00E478C1&quot;/&gt;&lt;wsp:rsid wsp:val=&quot;00E47975&quot;/&gt;&lt;wsp:rsid wsp:val=&quot;00E47AD4&quot;/&gt;&lt;wsp:rsid wsp:val=&quot;00E506A0&quot;/&gt;&lt;wsp:rsid wsp:val=&quot;00E50CE7&quot;/&gt;&lt;wsp:rsid wsp:val=&quot;00E5122B&quot;/&gt;&lt;wsp:rsid wsp:val=&quot;00E516BB&quot;/&gt;&lt;wsp:rsid wsp:val=&quot;00E51D93&quot;/&gt;&lt;wsp:rsid wsp:val=&quot;00E51EC3&quot;/&gt;&lt;wsp:rsid wsp:val=&quot;00E5231E&quot;/&gt;&lt;wsp:rsid wsp:val=&quot;00E52350&quot;/&gt;&lt;wsp:rsid wsp:val=&quot;00E526E0&quot;/&gt;&lt;wsp:rsid wsp:val=&quot;00E52C18&quot;/&gt;&lt;wsp:rsid wsp:val=&quot;00E53257&quot;/&gt;&lt;wsp:rsid wsp:val=&quot;00E54154&quot;/&gt;&lt;wsp:rsid wsp:val=&quot;00E54318&quot;/&gt;&lt;wsp:rsid wsp:val=&quot;00E54997&quot;/&gt;&lt;wsp:rsid wsp:val=&quot;00E54C75&quot;/&gt;&lt;wsp:rsid wsp:val=&quot;00E54CE5&quot;/&gt;&lt;wsp:rsid wsp:val=&quot;00E54D93&quot;/&gt;&lt;wsp:rsid wsp:val=&quot;00E54DFE&quot;/&gt;&lt;wsp:rsid wsp:val=&quot;00E557EA&quot;/&gt;&lt;wsp:rsid wsp:val=&quot;00E55C76&quot;/&gt;&lt;wsp:rsid wsp:val=&quot;00E55EF6&quot;/&gt;&lt;wsp:rsid wsp:val=&quot;00E55FC8&quot;/&gt;&lt;wsp:rsid wsp:val=&quot;00E566CF&quot;/&gt;&lt;wsp:rsid wsp:val=&quot;00E56719&quot;/&gt;&lt;wsp:rsid wsp:val=&quot;00E56917&quot;/&gt;&lt;wsp:rsid wsp:val=&quot;00E56A09&quot;/&gt;&lt;wsp:rsid wsp:val=&quot;00E56EEC&quot;/&gt;&lt;wsp:rsid wsp:val=&quot;00E570D1&quot;/&gt;&lt;wsp:rsid wsp:val=&quot;00E5714D&quot;/&gt;&lt;wsp:rsid wsp:val=&quot;00E57613&quot;/&gt;&lt;wsp:rsid wsp:val=&quot;00E57E43&quot;/&gt;&lt;wsp:rsid wsp:val=&quot;00E601C0&quot;/&gt;&lt;wsp:rsid wsp:val=&quot;00E60F5B&quot;/&gt;&lt;wsp:rsid wsp:val=&quot;00E61067&quot;/&gt;&lt;wsp:rsid wsp:val=&quot;00E611CE&quot;/&gt;&lt;wsp:rsid wsp:val=&quot;00E61750&quot;/&gt;&lt;wsp:rsid wsp:val=&quot;00E61B57&quot;/&gt;&lt;wsp:rsid wsp:val=&quot;00E61C2E&quot;/&gt;&lt;wsp:rsid wsp:val=&quot;00E625CF&quot;/&gt;&lt;wsp:rsid wsp:val=&quot;00E626A8&quot;/&gt;&lt;wsp:rsid wsp:val=&quot;00E6294C&quot;/&gt;&lt;wsp:rsid wsp:val=&quot;00E629B6&quot;/&gt;&lt;wsp:rsid wsp:val=&quot;00E62A57&quot;/&gt;&lt;wsp:rsid wsp:val=&quot;00E62B11&quot;/&gt;&lt;wsp:rsid wsp:val=&quot;00E62E55&quot;/&gt;&lt;wsp:rsid wsp:val=&quot;00E6304A&quot;/&gt;&lt;wsp:rsid wsp:val=&quot;00E637B4&quot;/&gt;&lt;wsp:rsid wsp:val=&quot;00E6491A&quot;/&gt;&lt;wsp:rsid wsp:val=&quot;00E64F08&quot;/&gt;&lt;wsp:rsid wsp:val=&quot;00E6528F&quot;/&gt;&lt;wsp:rsid wsp:val=&quot;00E656EB&quot;/&gt;&lt;wsp:rsid wsp:val=&quot;00E65CD6&quot;/&gt;&lt;wsp:rsid wsp:val=&quot;00E65D9F&quot;/&gt;&lt;wsp:rsid wsp:val=&quot;00E66657&quot;/&gt;&lt;wsp:rsid wsp:val=&quot;00E675AC&quot;/&gt;&lt;wsp:rsid wsp:val=&quot;00E70081&quot;/&gt;&lt;wsp:rsid wsp:val=&quot;00E706B0&quot;/&gt;&lt;wsp:rsid wsp:val=&quot;00E716FE&quot;/&gt;&lt;wsp:rsid wsp:val=&quot;00E719FD&quot;/&gt;&lt;wsp:rsid wsp:val=&quot;00E71A82&quot;/&gt;&lt;wsp:rsid wsp:val=&quot;00E71CA0&quot;/&gt;&lt;wsp:rsid wsp:val=&quot;00E71FE3&quot;/&gt;&lt;wsp:rsid wsp:val=&quot;00E72286&quot;/&gt;&lt;wsp:rsid wsp:val=&quot;00E723D7&quot;/&gt;&lt;wsp:rsid wsp:val=&quot;00E72509&quot;/&gt;&lt;wsp:rsid wsp:val=&quot;00E726F1&quot;/&gt;&lt;wsp:rsid wsp:val=&quot;00E7299D&quot;/&gt;&lt;wsp:rsid wsp:val=&quot;00E73459&quot;/&gt;&lt;wsp:rsid wsp:val=&quot;00E738C7&quot;/&gt;&lt;wsp:rsid wsp:val=&quot;00E74803&quot;/&gt;&lt;wsp:rsid wsp:val=&quot;00E74E6F&quot;/&gt;&lt;wsp:rsid wsp:val=&quot;00E74E90&quot;/&gt;&lt;wsp:rsid wsp:val=&quot;00E74EE0&quot;/&gt;&lt;wsp:rsid wsp:val=&quot;00E7503D&quot;/&gt;&lt;wsp:rsid wsp:val=&quot;00E7563F&quot;/&gt;&lt;wsp:rsid wsp:val=&quot;00E756BE&quot;/&gt;&lt;wsp:rsid wsp:val=&quot;00E759B2&quot;/&gt;&lt;wsp:rsid wsp:val=&quot;00E75B4E&quot;/&gt;&lt;wsp:rsid wsp:val=&quot;00E75E15&quot;/&gt;&lt;wsp:rsid wsp:val=&quot;00E76079&quot;/&gt;&lt;wsp:rsid wsp:val=&quot;00E7616F&quot;/&gt;&lt;wsp:rsid wsp:val=&quot;00E76A3C&quot;/&gt;&lt;wsp:rsid wsp:val=&quot;00E76C02&quot;/&gt;&lt;wsp:rsid wsp:val=&quot;00E77578&quot;/&gt;&lt;wsp:rsid wsp:val=&quot;00E7764B&quot;/&gt;&lt;wsp:rsid wsp:val=&quot;00E7782F&quot;/&gt;&lt;wsp:rsid wsp:val=&quot;00E77C13&quot;/&gt;&lt;wsp:rsid wsp:val=&quot;00E77DED&quot;/&gt;&lt;wsp:rsid wsp:val=&quot;00E77E34&quot;/&gt;&lt;wsp:rsid wsp:val=&quot;00E8021F&quot;/&gt;&lt;wsp:rsid wsp:val=&quot;00E81347&quot;/&gt;&lt;wsp:rsid wsp:val=&quot;00E8135E&quot;/&gt;&lt;wsp:rsid wsp:val=&quot;00E81585&quot;/&gt;&lt;wsp:rsid wsp:val=&quot;00E81868&quot;/&gt;&lt;wsp:rsid wsp:val=&quot;00E81BB0&quot;/&gt;&lt;wsp:rsid wsp:val=&quot;00E81BED&quot;/&gt;&lt;wsp:rsid wsp:val=&quot;00E81EA8&quot;/&gt;&lt;wsp:rsid wsp:val=&quot;00E8203F&quot;/&gt;&lt;wsp:rsid wsp:val=&quot;00E8283C&quot;/&gt;&lt;wsp:rsid wsp:val=&quot;00E82D14&quot;/&gt;&lt;wsp:rsid wsp:val=&quot;00E83849&quot;/&gt;&lt;wsp:rsid wsp:val=&quot;00E839BF&quot;/&gt;&lt;wsp:rsid wsp:val=&quot;00E83CE7&quot;/&gt;&lt;wsp:rsid wsp:val=&quot;00E843FB&quot;/&gt;&lt;wsp:rsid wsp:val=&quot;00E847B9&quot;/&gt;&lt;wsp:rsid wsp:val=&quot;00E84E99&quot;/&gt;&lt;wsp:rsid wsp:val=&quot;00E85855&quot;/&gt;&lt;wsp:rsid wsp:val=&quot;00E85C7B&quot;/&gt;&lt;wsp:rsid wsp:val=&quot;00E862B9&quot;/&gt;&lt;wsp:rsid wsp:val=&quot;00E86B68&quot;/&gt;&lt;wsp:rsid wsp:val=&quot;00E87064&quot;/&gt;&lt;wsp:rsid wsp:val=&quot;00E87235&quot;/&gt;&lt;wsp:rsid wsp:val=&quot;00E872A8&quot;/&gt;&lt;wsp:rsid wsp:val=&quot;00E87621&quot;/&gt;&lt;wsp:rsid wsp:val=&quot;00E87795&quot;/&gt;&lt;wsp:rsid wsp:val=&quot;00E877EE&quot;/&gt;&lt;wsp:rsid wsp:val=&quot;00E87BA4&quot;/&gt;&lt;wsp:rsid wsp:val=&quot;00E87CCC&quot;/&gt;&lt;wsp:rsid wsp:val=&quot;00E87D3D&quot;/&gt;&lt;wsp:rsid wsp:val=&quot;00E90073&quot;/&gt;&lt;wsp:rsid wsp:val=&quot;00E90443&quot;/&gt;&lt;wsp:rsid wsp:val=&quot;00E904DB&quot;/&gt;&lt;wsp:rsid wsp:val=&quot;00E90860&quot;/&gt;&lt;wsp:rsid wsp:val=&quot;00E90960&quot;/&gt;&lt;wsp:rsid wsp:val=&quot;00E90A4C&quot;/&gt;&lt;wsp:rsid wsp:val=&quot;00E90F85&quot;/&gt;&lt;wsp:rsid wsp:val=&quot;00E912D7&quot;/&gt;&lt;wsp:rsid wsp:val=&quot;00E917A5&quot;/&gt;&lt;wsp:rsid wsp:val=&quot;00E91AC7&quot;/&gt;&lt;wsp:rsid wsp:val=&quot;00E91CFF&quot;/&gt;&lt;wsp:rsid wsp:val=&quot;00E92BCD&quot;/&gt;&lt;wsp:rsid wsp:val=&quot;00E92C2A&quot;/&gt;&lt;wsp:rsid wsp:val=&quot;00E935CA&quot;/&gt;&lt;wsp:rsid wsp:val=&quot;00E93728&quot;/&gt;&lt;wsp:rsid wsp:val=&quot;00E9372B&quot;/&gt;&lt;wsp:rsid wsp:val=&quot;00E93772&quot;/&gt;&lt;wsp:rsid wsp:val=&quot;00E938BA&quot;/&gt;&lt;wsp:rsid wsp:val=&quot;00E93A41&quot;/&gt;&lt;wsp:rsid wsp:val=&quot;00E93C6C&quot;/&gt;&lt;wsp:rsid wsp:val=&quot;00E93D89&quot;/&gt;&lt;wsp:rsid wsp:val=&quot;00E93E81&quot;/&gt;&lt;wsp:rsid wsp:val=&quot;00E93FC4&quot;/&gt;&lt;wsp:rsid wsp:val=&quot;00E94BE6&quot;/&gt;&lt;wsp:rsid wsp:val=&quot;00E950D6&quot;/&gt;&lt;wsp:rsid wsp:val=&quot;00E95125&quot;/&gt;&lt;wsp:rsid wsp:val=&quot;00E952E5&quot;/&gt;&lt;wsp:rsid wsp:val=&quot;00E9531F&quot;/&gt;&lt;wsp:rsid wsp:val=&quot;00E957B9&quot;/&gt;&lt;wsp:rsid wsp:val=&quot;00E95A3E&quot;/&gt;&lt;wsp:rsid wsp:val=&quot;00E95E17&quot;/&gt;&lt;wsp:rsid wsp:val=&quot;00E95FBD&quot;/&gt;&lt;wsp:rsid wsp:val=&quot;00E961FD&quot;/&gt;&lt;wsp:rsid wsp:val=&quot;00E96BF5&quot;/&gt;&lt;wsp:rsid wsp:val=&quot;00E977FE&quot;/&gt;&lt;wsp:rsid wsp:val=&quot;00E97AB4&quot;/&gt;&lt;wsp:rsid wsp:val=&quot;00E97D6E&quot;/&gt;&lt;wsp:rsid wsp:val=&quot;00EA01F4&quot;/&gt;&lt;wsp:rsid wsp:val=&quot;00EA0E5F&quot;/&gt;&lt;wsp:rsid wsp:val=&quot;00EA0F34&quot;/&gt;&lt;wsp:rsid wsp:val=&quot;00EA0FF0&quot;/&gt;&lt;wsp:rsid wsp:val=&quot;00EA11C3&quot;/&gt;&lt;wsp:rsid wsp:val=&quot;00EA1ABE&quot;/&gt;&lt;wsp:rsid wsp:val=&quot;00EA1DB1&quot;/&gt;&lt;wsp:rsid wsp:val=&quot;00EA21FB&quot;/&gt;&lt;wsp:rsid wsp:val=&quot;00EA2442&quot;/&gt;&lt;wsp:rsid wsp:val=&quot;00EA2790&quot;/&gt;&lt;wsp:rsid wsp:val=&quot;00EA282F&quot;/&gt;&lt;wsp:rsid wsp:val=&quot;00EA2E6F&quot;/&gt;&lt;wsp:rsid wsp:val=&quot;00EA3003&quot;/&gt;&lt;wsp:rsid wsp:val=&quot;00EA3A35&quot;/&gt;&lt;wsp:rsid wsp:val=&quot;00EA3A43&quot;/&gt;&lt;wsp:rsid wsp:val=&quot;00EA3ED7&quot;/&gt;&lt;wsp:rsid wsp:val=&quot;00EA46AE&quot;/&gt;&lt;wsp:rsid wsp:val=&quot;00EA4BD6&quot;/&gt;&lt;wsp:rsid wsp:val=&quot;00EA4CC3&quot;/&gt;&lt;wsp:rsid wsp:val=&quot;00EA4E7B&quot;/&gt;&lt;wsp:rsid wsp:val=&quot;00EA6069&quot;/&gt;&lt;wsp:rsid wsp:val=&quot;00EA61BF&quot;/&gt;&lt;wsp:rsid wsp:val=&quot;00EA68CF&quot;/&gt;&lt;wsp:rsid wsp:val=&quot;00EA691E&quot;/&gt;&lt;wsp:rsid wsp:val=&quot;00EA6C12&quot;/&gt;&lt;wsp:rsid wsp:val=&quot;00EA72A8&quot;/&gt;&lt;wsp:rsid wsp:val=&quot;00EA72E4&quot;/&gt;&lt;wsp:rsid wsp:val=&quot;00EA761B&quot;/&gt;&lt;wsp:rsid wsp:val=&quot;00EA7653&quot;/&gt;&lt;wsp:rsid wsp:val=&quot;00EA7FF7&quot;/&gt;&lt;wsp:rsid wsp:val=&quot;00EB0339&quot;/&gt;&lt;wsp:rsid wsp:val=&quot;00EB0A7B&quot;/&gt;&lt;wsp:rsid wsp:val=&quot;00EB0EAE&quot;/&gt;&lt;wsp:rsid wsp:val=&quot;00EB0F83&quot;/&gt;&lt;wsp:rsid wsp:val=&quot;00EB1212&quot;/&gt;&lt;wsp:rsid wsp:val=&quot;00EB13B1&quot;/&gt;&lt;wsp:rsid wsp:val=&quot;00EB2371&quot;/&gt;&lt;wsp:rsid wsp:val=&quot;00EB2760&quot;/&gt;&lt;wsp:rsid wsp:val=&quot;00EB29AC&quot;/&gt;&lt;wsp:rsid wsp:val=&quot;00EB2C16&quot;/&gt;&lt;wsp:rsid wsp:val=&quot;00EB328C&quot;/&gt;&lt;wsp:rsid wsp:val=&quot;00EB3452&quot;/&gt;&lt;wsp:rsid wsp:val=&quot;00EB4E4F&quot;/&gt;&lt;wsp:rsid wsp:val=&quot;00EB501B&quot;/&gt;&lt;wsp:rsid wsp:val=&quot;00EB5029&quot;/&gt;&lt;wsp:rsid wsp:val=&quot;00EB5487&quot;/&gt;&lt;wsp:rsid wsp:val=&quot;00EB5619&quot;/&gt;&lt;wsp:rsid wsp:val=&quot;00EB56E1&quot;/&gt;&lt;wsp:rsid wsp:val=&quot;00EB5757&quot;/&gt;&lt;wsp:rsid wsp:val=&quot;00EB664E&quot;/&gt;&lt;wsp:rsid wsp:val=&quot;00EB6652&quot;/&gt;&lt;wsp:rsid wsp:val=&quot;00EB69F9&quot;/&gt;&lt;wsp:rsid wsp:val=&quot;00EB7968&quot;/&gt;&lt;wsp:rsid wsp:val=&quot;00EC0018&quot;/&gt;&lt;wsp:rsid wsp:val=&quot;00EC0C46&quot;/&gt;&lt;wsp:rsid wsp:val=&quot;00EC0CCC&quot;/&gt;&lt;wsp:rsid wsp:val=&quot;00EC116C&quot;/&gt;&lt;wsp:rsid wsp:val=&quot;00EC129A&quot;/&gt;&lt;wsp:rsid wsp:val=&quot;00EC14E2&quot;/&gt;&lt;wsp:rsid wsp:val=&quot;00EC1AEA&quot;/&gt;&lt;wsp:rsid wsp:val=&quot;00EC23D0&quot;/&gt;&lt;wsp:rsid wsp:val=&quot;00EC269B&quot;/&gt;&lt;wsp:rsid wsp:val=&quot;00EC33D5&quot;/&gt;&lt;wsp:rsid wsp:val=&quot;00EC4219&quot;/&gt;&lt;wsp:rsid wsp:val=&quot;00EC42FA&quot;/&gt;&lt;wsp:rsid wsp:val=&quot;00EC439B&quot;/&gt;&lt;wsp:rsid wsp:val=&quot;00EC4BD6&quot;/&gt;&lt;wsp:rsid wsp:val=&quot;00EC4F03&quot;/&gt;&lt;wsp:rsid wsp:val=&quot;00EC52A8&quot;/&gt;&lt;wsp:rsid wsp:val=&quot;00EC576A&quot;/&gt;&lt;wsp:rsid wsp:val=&quot;00EC5EB8&quot;/&gt;&lt;wsp:rsid wsp:val=&quot;00EC63BD&quot;/&gt;&lt;wsp:rsid wsp:val=&quot;00EC6417&quot;/&gt;&lt;wsp:rsid wsp:val=&quot;00EC69DE&quot;/&gt;&lt;wsp:rsid wsp:val=&quot;00EC6C30&quot;/&gt;&lt;wsp:rsid wsp:val=&quot;00EC7180&quot;/&gt;&lt;wsp:rsid wsp:val=&quot;00EC72E9&quot;/&gt;&lt;wsp:rsid wsp:val=&quot;00EC752A&quot;/&gt;&lt;wsp:rsid wsp:val=&quot;00EC7CF5&quot;/&gt;&lt;wsp:rsid wsp:val=&quot;00ED0391&quot;/&gt;&lt;wsp:rsid wsp:val=&quot;00ED05C2&quot;/&gt;&lt;wsp:rsid wsp:val=&quot;00ED0D23&quot;/&gt;&lt;wsp:rsid wsp:val=&quot;00ED1221&quot;/&gt;&lt;wsp:rsid wsp:val=&quot;00ED182A&quot;/&gt;&lt;wsp:rsid wsp:val=&quot;00ED1C2C&quot;/&gt;&lt;wsp:rsid wsp:val=&quot;00ED1E6A&quot;/&gt;&lt;wsp:rsid wsp:val=&quot;00ED2216&quot;/&gt;&lt;wsp:rsid wsp:val=&quot;00ED231E&quot;/&gt;&lt;wsp:rsid wsp:val=&quot;00ED25AA&quot;/&gt;&lt;wsp:rsid wsp:val=&quot;00ED28C7&quot;/&gt;&lt;wsp:rsid wsp:val=&quot;00ED2A1C&quot;/&gt;&lt;wsp:rsid wsp:val=&quot;00ED2DCB&quot;/&gt;&lt;wsp:rsid wsp:val=&quot;00ED3355&quot;/&gt;&lt;wsp:rsid wsp:val=&quot;00ED3CE6&quot;/&gt;&lt;wsp:rsid wsp:val=&quot;00ED40B1&quot;/&gt;&lt;wsp:rsid wsp:val=&quot;00ED42F9&quot;/&gt;&lt;wsp:rsid wsp:val=&quot;00ED43A1&quot;/&gt;&lt;wsp:rsid wsp:val=&quot;00ED44B0&quot;/&gt;&lt;wsp:rsid wsp:val=&quot;00ED4790&quot;/&gt;&lt;wsp:rsid wsp:val=&quot;00ED5495&quot;/&gt;&lt;wsp:rsid wsp:val=&quot;00ED5D71&quot;/&gt;&lt;wsp:rsid wsp:val=&quot;00ED5F20&quot;/&gt;&lt;wsp:rsid wsp:val=&quot;00ED635D&quot;/&gt;&lt;wsp:rsid wsp:val=&quot;00ED65CE&quot;/&gt;&lt;wsp:rsid wsp:val=&quot;00ED6CFF&quot;/&gt;&lt;wsp:rsid wsp:val=&quot;00ED7514&quot;/&gt;&lt;wsp:rsid wsp:val=&quot;00ED7534&quot;/&gt;&lt;wsp:rsid wsp:val=&quot;00ED76C0&quot;/&gt;&lt;wsp:rsid wsp:val=&quot;00ED789F&quot;/&gt;&lt;wsp:rsid wsp:val=&quot;00ED7E10&quot;/&gt;&lt;wsp:rsid wsp:val=&quot;00EE074C&quot;/&gt;&lt;wsp:rsid wsp:val=&quot;00EE0CE0&quot;/&gt;&lt;wsp:rsid wsp:val=&quot;00EE16B6&quot;/&gt;&lt;wsp:rsid wsp:val=&quot;00EE2568&quot;/&gt;&lt;wsp:rsid wsp:val=&quot;00EE2640&quot;/&gt;&lt;wsp:rsid wsp:val=&quot;00EE2723&quot;/&gt;&lt;wsp:rsid wsp:val=&quot;00EE29E0&quot;/&gt;&lt;wsp:rsid wsp:val=&quot;00EE2A99&quot;/&gt;&lt;wsp:rsid wsp:val=&quot;00EE2DC3&quot;/&gt;&lt;wsp:rsid wsp:val=&quot;00EE2FF3&quot;/&gt;&lt;wsp:rsid wsp:val=&quot;00EE387F&quot;/&gt;&lt;wsp:rsid wsp:val=&quot;00EE3B64&quot;/&gt;&lt;wsp:rsid wsp:val=&quot;00EE4AE2&quot;/&gt;&lt;wsp:rsid wsp:val=&quot;00EE4B37&quot;/&gt;&lt;wsp:rsid wsp:val=&quot;00EE4C5F&quot;/&gt;&lt;wsp:rsid wsp:val=&quot;00EE4D2C&quot;/&gt;&lt;wsp:rsid wsp:val=&quot;00EE4E42&quot;/&gt;&lt;wsp:rsid wsp:val=&quot;00EE524F&quot;/&gt;&lt;wsp:rsid wsp:val=&quot;00EE588D&quot;/&gt;&lt;wsp:rsid wsp:val=&quot;00EE617D&quot;/&gt;&lt;wsp:rsid wsp:val=&quot;00EE6490&quot;/&gt;&lt;wsp:rsid wsp:val=&quot;00EE6517&quot;/&gt;&lt;wsp:rsid wsp:val=&quot;00EE6A94&quot;/&gt;&lt;wsp:rsid wsp:val=&quot;00EE6C71&quot;/&gt;&lt;wsp:rsid wsp:val=&quot;00EE7903&quot;/&gt;&lt;wsp:rsid wsp:val=&quot;00EF02D3&quot;/&gt;&lt;wsp:rsid wsp:val=&quot;00EF0C91&quot;/&gt;&lt;wsp:rsid wsp:val=&quot;00EF0D4B&quot;/&gt;&lt;wsp:rsid wsp:val=&quot;00EF1033&quot;/&gt;&lt;wsp:rsid wsp:val=&quot;00EF10B1&quot;/&gt;&lt;wsp:rsid wsp:val=&quot;00EF10CA&quot;/&gt;&lt;wsp:rsid wsp:val=&quot;00EF1E4F&quot;/&gt;&lt;wsp:rsid wsp:val=&quot;00EF1EAA&quot;/&gt;&lt;wsp:rsid wsp:val=&quot;00EF2B93&quot;/&gt;&lt;wsp:rsid wsp:val=&quot;00EF2FAF&quot;/&gt;&lt;wsp:rsid wsp:val=&quot;00EF3121&quot;/&gt;&lt;wsp:rsid wsp:val=&quot;00EF31C3&quot;/&gt;&lt;wsp:rsid wsp:val=&quot;00EF3227&quot;/&gt;&lt;wsp:rsid wsp:val=&quot;00EF3374&quot;/&gt;&lt;wsp:rsid wsp:val=&quot;00EF3DC7&quot;/&gt;&lt;wsp:rsid wsp:val=&quot;00EF4257&quot;/&gt;&lt;wsp:rsid wsp:val=&quot;00EF4492&quot;/&gt;&lt;wsp:rsid wsp:val=&quot;00EF4790&quot;/&gt;&lt;wsp:rsid wsp:val=&quot;00EF5126&quot;/&gt;&lt;wsp:rsid wsp:val=&quot;00EF54B9&quot;/&gt;&lt;wsp:rsid wsp:val=&quot;00EF5929&quot;/&gt;&lt;wsp:rsid wsp:val=&quot;00EF5F31&quot;/&gt;&lt;wsp:rsid wsp:val=&quot;00EF653C&quot;/&gt;&lt;wsp:rsid wsp:val=&quot;00EF6840&quot;/&gt;&lt;wsp:rsid wsp:val=&quot;00EF6A46&quot;/&gt;&lt;wsp:rsid wsp:val=&quot;00EF7347&quot;/&gt;&lt;wsp:rsid wsp:val=&quot;00EF752D&quot;/&gt;&lt;wsp:rsid wsp:val=&quot;00EF7AB0&quot;/&gt;&lt;wsp:rsid wsp:val=&quot;00EF7ADA&quot;/&gt;&lt;wsp:rsid wsp:val=&quot;00EF7D4A&quot;/&gt;&lt;wsp:rsid wsp:val=&quot;00F0009B&quot;/&gt;&lt;wsp:rsid wsp:val=&quot;00F002CD&quot;/&gt;&lt;wsp:rsid wsp:val=&quot;00F004B2&quot;/&gt;&lt;wsp:rsid wsp:val=&quot;00F0098D&quot;/&gt;&lt;wsp:rsid wsp:val=&quot;00F01563&quot;/&gt;&lt;wsp:rsid wsp:val=&quot;00F01758&quot;/&gt;&lt;wsp:rsid wsp:val=&quot;00F0200B&quot;/&gt;&lt;wsp:rsid wsp:val=&quot;00F02258&quot;/&gt;&lt;wsp:rsid wsp:val=&quot;00F03E0F&quot;/&gt;&lt;wsp:rsid wsp:val=&quot;00F03F58&quot;/&gt;&lt;wsp:rsid wsp:val=&quot;00F0425C&quot;/&gt;&lt;wsp:rsid wsp:val=&quot;00F048D5&quot;/&gt;&lt;wsp:rsid wsp:val=&quot;00F04A44&quot;/&gt;&lt;wsp:rsid wsp:val=&quot;00F050C2&quot;/&gt;&lt;wsp:rsid wsp:val=&quot;00F05128&quot;/&gt;&lt;wsp:rsid wsp:val=&quot;00F0522F&quot;/&gt;&lt;wsp:rsid wsp:val=&quot;00F053A3&quot;/&gt;&lt;wsp:rsid wsp:val=&quot;00F053D5&quot;/&gt;&lt;wsp:rsid wsp:val=&quot;00F0552F&quot;/&gt;&lt;wsp:rsid wsp:val=&quot;00F055A9&quot;/&gt;&lt;wsp:rsid wsp:val=&quot;00F05916&quot;/&gt;&lt;wsp:rsid wsp:val=&quot;00F06BDE&quot;/&gt;&lt;wsp:rsid wsp:val=&quot;00F06F19&quot;/&gt;&lt;wsp:rsid wsp:val=&quot;00F06F92&quot;/&gt;&lt;wsp:rsid wsp:val=&quot;00F07126&quot;/&gt;&lt;wsp:rsid wsp:val=&quot;00F073BA&quot;/&gt;&lt;wsp:rsid wsp:val=&quot;00F07442&quot;/&gt;&lt;wsp:rsid wsp:val=&quot;00F0753D&quot;/&gt;&lt;wsp:rsid wsp:val=&quot;00F075CA&quot;/&gt;&lt;wsp:rsid wsp:val=&quot;00F0797F&quot;/&gt;&lt;wsp:rsid wsp:val=&quot;00F1094B&quot;/&gt;&lt;wsp:rsid wsp:val=&quot;00F10A23&quot;/&gt;&lt;wsp:rsid wsp:val=&quot;00F10E36&quot;/&gt;&lt;wsp:rsid wsp:val=&quot;00F1105D&quot;/&gt;&lt;wsp:rsid wsp:val=&quot;00F111FA&quot;/&gt;&lt;wsp:rsid wsp:val=&quot;00F113C9&quot;/&gt;&lt;wsp:rsid wsp:val=&quot;00F123C2&quot;/&gt;&lt;wsp:rsid wsp:val=&quot;00F12C23&quot;/&gt;&lt;wsp:rsid wsp:val=&quot;00F12F7E&quot;/&gt;&lt;wsp:rsid wsp:val=&quot;00F13128&quot;/&gt;&lt;wsp:rsid wsp:val=&quot;00F133EE&quot;/&gt;&lt;wsp:rsid wsp:val=&quot;00F134AF&quot;/&gt;&lt;wsp:rsid wsp:val=&quot;00F13726&quot;/&gt;&lt;wsp:rsid wsp:val=&quot;00F13F13&quot;/&gt;&lt;wsp:rsid wsp:val=&quot;00F1412F&quot;/&gt;&lt;wsp:rsid wsp:val=&quot;00F14557&quot;/&gt;&lt;wsp:rsid wsp:val=&quot;00F14853&quot;/&gt;&lt;wsp:rsid wsp:val=&quot;00F14924&quot;/&gt;&lt;wsp:rsid wsp:val=&quot;00F14978&quot;/&gt;&lt;wsp:rsid wsp:val=&quot;00F14CC8&quot;/&gt;&lt;wsp:rsid wsp:val=&quot;00F156A8&quot;/&gt;&lt;wsp:rsid wsp:val=&quot;00F15E0E&quot;/&gt;&lt;wsp:rsid wsp:val=&quot;00F166E5&quot;/&gt;&lt;wsp:rsid wsp:val=&quot;00F16720&quot;/&gt;&lt;wsp:rsid wsp:val=&quot;00F16B61&quot;/&gt;&lt;wsp:rsid wsp:val=&quot;00F16D87&quot;/&gt;&lt;wsp:rsid wsp:val=&quot;00F172DC&quot;/&gt;&lt;wsp:rsid wsp:val=&quot;00F175F0&quot;/&gt;&lt;wsp:rsid wsp:val=&quot;00F179DE&quot;/&gt;&lt;wsp:rsid wsp:val=&quot;00F17AEF&quot;/&gt;&lt;wsp:rsid wsp:val=&quot;00F17C07&quot;/&gt;&lt;wsp:rsid wsp:val=&quot;00F17E32&quot;/&gt;&lt;wsp:rsid wsp:val=&quot;00F202E1&quot;/&gt;&lt;wsp:rsid wsp:val=&quot;00F2073E&quot;/&gt;&lt;wsp:rsid wsp:val=&quot;00F20D5E&quot;/&gt;&lt;wsp:rsid wsp:val=&quot;00F210B9&quot;/&gt;&lt;wsp:rsid wsp:val=&quot;00F21412&quot;/&gt;&lt;wsp:rsid wsp:val=&quot;00F21554&quot;/&gt;&lt;wsp:rsid wsp:val=&quot;00F22AB3&quot;/&gt;&lt;wsp:rsid wsp:val=&quot;00F22F7F&quot;/&gt;&lt;wsp:rsid wsp:val=&quot;00F23013&quot;/&gt;&lt;wsp:rsid wsp:val=&quot;00F23941&quot;/&gt;&lt;wsp:rsid wsp:val=&quot;00F23EBA&quot;/&gt;&lt;wsp:rsid wsp:val=&quot;00F24058&quot;/&gt;&lt;wsp:rsid wsp:val=&quot;00F24145&quot;/&gt;&lt;wsp:rsid wsp:val=&quot;00F241A5&quot;/&gt;&lt;wsp:rsid wsp:val=&quot;00F24762&quot;/&gt;&lt;wsp:rsid wsp:val=&quot;00F24DE9&quot;/&gt;&lt;wsp:rsid wsp:val=&quot;00F2566B&quot;/&gt;&lt;wsp:rsid wsp:val=&quot;00F25746&quot;/&gt;&lt;wsp:rsid wsp:val=&quot;00F26662&quot;/&gt;&lt;wsp:rsid wsp:val=&quot;00F2709A&quot;/&gt;&lt;wsp:rsid wsp:val=&quot;00F272CD&quot;/&gt;&lt;wsp:rsid wsp:val=&quot;00F276D7&quot;/&gt;&lt;wsp:rsid wsp:val=&quot;00F27B51&quot;/&gt;&lt;wsp:rsid wsp:val=&quot;00F27C56&quot;/&gt;&lt;wsp:rsid wsp:val=&quot;00F27DB4&quot;/&gt;&lt;wsp:rsid wsp:val=&quot;00F27F58&quot;/&gt;&lt;wsp:rsid wsp:val=&quot;00F300DD&quot;/&gt;&lt;wsp:rsid wsp:val=&quot;00F302F1&quot;/&gt;&lt;wsp:rsid wsp:val=&quot;00F30688&quot;/&gt;&lt;wsp:rsid wsp:val=&quot;00F3071B&quot;/&gt;&lt;wsp:rsid wsp:val=&quot;00F30CE4&quot;/&gt;&lt;wsp:rsid wsp:val=&quot;00F31E0B&quot;/&gt;&lt;wsp:rsid wsp:val=&quot;00F32BA8&quot;/&gt;&lt;wsp:rsid wsp:val=&quot;00F32CC8&quot;/&gt;&lt;wsp:rsid wsp:val=&quot;00F33014&quot;/&gt;&lt;wsp:rsid wsp:val=&quot;00F33269&quot;/&gt;&lt;wsp:rsid wsp:val=&quot;00F33652&quot;/&gt;&lt;wsp:rsid wsp:val=&quot;00F3429B&quot;/&gt;&lt;wsp:rsid wsp:val=&quot;00F34792&quot;/&gt;&lt;wsp:rsid wsp:val=&quot;00F34AFA&quot;/&gt;&lt;wsp:rsid wsp:val=&quot;00F34FDE&quot;/&gt;&lt;wsp:rsid wsp:val=&quot;00F351D9&quot;/&gt;&lt;wsp:rsid wsp:val=&quot;00F353B1&quot;/&gt;&lt;wsp:rsid wsp:val=&quot;00F354E4&quot;/&gt;&lt;wsp:rsid wsp:val=&quot;00F359F8&quot;/&gt;&lt;wsp:rsid wsp:val=&quot;00F35E59&quot;/&gt;&lt;wsp:rsid wsp:val=&quot;00F3702F&quot;/&gt;&lt;wsp:rsid wsp:val=&quot;00F37117&quot;/&gt;&lt;wsp:rsid wsp:val=&quot;00F37227&quot;/&gt;&lt;wsp:rsid wsp:val=&quot;00F373D8&quot;/&gt;&lt;wsp:rsid wsp:val=&quot;00F373F1&quot;/&gt;&lt;wsp:rsid wsp:val=&quot;00F3767A&quot;/&gt;&lt;wsp:rsid wsp:val=&quot;00F377A6&quot;/&gt;&lt;wsp:rsid wsp:val=&quot;00F378E0&quot;/&gt;&lt;wsp:rsid wsp:val=&quot;00F3796B&quot;/&gt;&lt;wsp:rsid wsp:val=&quot;00F379CE&quot;/&gt;&lt;wsp:rsid wsp:val=&quot;00F40033&quot;/&gt;&lt;wsp:rsid wsp:val=&quot;00F406F4&quot;/&gt;&lt;wsp:rsid wsp:val=&quot;00F40787&quot;/&gt;&lt;wsp:rsid wsp:val=&quot;00F40AB9&quot;/&gt;&lt;wsp:rsid wsp:val=&quot;00F40B32&quot;/&gt;&lt;wsp:rsid wsp:val=&quot;00F40C14&quot;/&gt;&lt;wsp:rsid wsp:val=&quot;00F40C8A&quot;/&gt;&lt;wsp:rsid wsp:val=&quot;00F40FB0&quot;/&gt;&lt;wsp:rsid wsp:val=&quot;00F412FA&quot;/&gt;&lt;wsp:rsid wsp:val=&quot;00F419B9&quot;/&gt;&lt;wsp:rsid wsp:val=&quot;00F41E58&quot;/&gt;&lt;wsp:rsid wsp:val=&quot;00F41EFC&quot;/&gt;&lt;wsp:rsid wsp:val=&quot;00F4201D&quot;/&gt;&lt;wsp:rsid wsp:val=&quot;00F424A6&quot;/&gt;&lt;wsp:rsid wsp:val=&quot;00F42B8B&quot;/&gt;&lt;wsp:rsid wsp:val=&quot;00F43253&quot;/&gt;&lt;wsp:rsid wsp:val=&quot;00F439BA&quot;/&gt;&lt;wsp:rsid wsp:val=&quot;00F43E99&quot;/&gt;&lt;wsp:rsid wsp:val=&quot;00F44D98&quot;/&gt;&lt;wsp:rsid wsp:val=&quot;00F44E7F&quot;/&gt;&lt;wsp:rsid wsp:val=&quot;00F44F10&quot;/&gt;&lt;wsp:rsid wsp:val=&quot;00F45228&quot;/&gt;&lt;wsp:rsid wsp:val=&quot;00F46D54&quot;/&gt;&lt;wsp:rsid wsp:val=&quot;00F47CA5&quot;/&gt;&lt;wsp:rsid wsp:val=&quot;00F50A01&quot;/&gt;&lt;wsp:rsid wsp:val=&quot;00F50E49&quot;/&gt;&lt;wsp:rsid wsp:val=&quot;00F51471&quot;/&gt;&lt;wsp:rsid wsp:val=&quot;00F51556&quot;/&gt;&lt;wsp:rsid wsp:val=&quot;00F518F9&quot;/&gt;&lt;wsp:rsid wsp:val=&quot;00F522E2&quot;/&gt;&lt;wsp:rsid wsp:val=&quot;00F535FA&quot;/&gt;&lt;wsp:rsid wsp:val=&quot;00F536B9&quot;/&gt;&lt;wsp:rsid wsp:val=&quot;00F536E4&quot;/&gt;&lt;wsp:rsid wsp:val=&quot;00F537F5&quot;/&gt;&lt;wsp:rsid wsp:val=&quot;00F53E43&quot;/&gt;&lt;wsp:rsid wsp:val=&quot;00F546AA&quot;/&gt;&lt;wsp:rsid wsp:val=&quot;00F548A5&quot;/&gt;&lt;wsp:rsid wsp:val=&quot;00F54971&quot;/&gt;&lt;wsp:rsid wsp:val=&quot;00F54AFF&quot;/&gt;&lt;wsp:rsid wsp:val=&quot;00F54BAA&quot;/&gt;&lt;wsp:rsid wsp:val=&quot;00F55057&quot;/&gt;&lt;wsp:rsid wsp:val=&quot;00F55388&quot;/&gt;&lt;wsp:rsid wsp:val=&quot;00F556FB&quot;/&gt;&lt;wsp:rsid wsp:val=&quot;00F55B74&quot;/&gt;&lt;wsp:rsid wsp:val=&quot;00F55D2B&quot;/&gt;&lt;wsp:rsid wsp:val=&quot;00F55FB4&quot;/&gt;&lt;wsp:rsid wsp:val=&quot;00F55FC3&quot;/&gt;&lt;wsp:rsid wsp:val=&quot;00F56482&quot;/&gt;&lt;wsp:rsid wsp:val=&quot;00F56CB7&quot;/&gt;&lt;wsp:rsid wsp:val=&quot;00F57287&quot;/&gt;&lt;wsp:rsid wsp:val=&quot;00F6002A&quot;/&gt;&lt;wsp:rsid wsp:val=&quot;00F60055&quot;/&gt;&lt;wsp:rsid wsp:val=&quot;00F60065&quot;/&gt;&lt;wsp:rsid wsp:val=&quot;00F60DA7&quot;/&gt;&lt;wsp:rsid wsp:val=&quot;00F60E77&quot;/&gt;&lt;wsp:rsid wsp:val=&quot;00F610ED&quot;/&gt;&lt;wsp:rsid wsp:val=&quot;00F6131F&quot;/&gt;&lt;wsp:rsid wsp:val=&quot;00F61628&quot;/&gt;&lt;wsp:rsid wsp:val=&quot;00F61AD7&quot;/&gt;&lt;wsp:rsid wsp:val=&quot;00F6201D&quot;/&gt;&lt;wsp:rsid wsp:val=&quot;00F62ABF&quot;/&gt;&lt;wsp:rsid wsp:val=&quot;00F62B42&quot;/&gt;&lt;wsp:rsid wsp:val=&quot;00F63A32&quot;/&gt;&lt;wsp:rsid wsp:val=&quot;00F63C40&quot;/&gt;&lt;wsp:rsid wsp:val=&quot;00F63CAE&quot;/&gt;&lt;wsp:rsid wsp:val=&quot;00F64118&quot;/&gt;&lt;wsp:rsid wsp:val=&quot;00F646C7&quot;/&gt;&lt;wsp:rsid wsp:val=&quot;00F64B8F&quot;/&gt;&lt;wsp:rsid wsp:val=&quot;00F64C7E&quot;/&gt;&lt;wsp:rsid wsp:val=&quot;00F64E00&quot;/&gt;&lt;wsp:rsid wsp:val=&quot;00F65C47&quot;/&gt;&lt;wsp:rsid wsp:val=&quot;00F66586&quot;/&gt;&lt;wsp:rsid wsp:val=&quot;00F6660D&quot;/&gt;&lt;wsp:rsid wsp:val=&quot;00F670B1&quot;/&gt;&lt;wsp:rsid wsp:val=&quot;00F70247&quot;/&gt;&lt;wsp:rsid wsp:val=&quot;00F70D38&quot;/&gt;&lt;wsp:rsid wsp:val=&quot;00F71302&quot;/&gt;&lt;wsp:rsid wsp:val=&quot;00F71751&quot;/&gt;&lt;wsp:rsid wsp:val=&quot;00F71B19&quot;/&gt;&lt;wsp:rsid wsp:val=&quot;00F72A66&quot;/&gt;&lt;wsp:rsid wsp:val=&quot;00F73748&quot;/&gt;&lt;wsp:rsid wsp:val=&quot;00F73A2F&quot;/&gt;&lt;wsp:rsid wsp:val=&quot;00F73B67&quot;/&gt;&lt;wsp:rsid wsp:val=&quot;00F73D71&quot;/&gt;&lt;wsp:rsid wsp:val=&quot;00F73E9B&quot;/&gt;&lt;wsp:rsid wsp:val=&quot;00F73F5D&quot;/&gt;&lt;wsp:rsid wsp:val=&quot;00F74B63&quot;/&gt;&lt;wsp:rsid wsp:val=&quot;00F74CB6&quot;/&gt;&lt;wsp:rsid wsp:val=&quot;00F754CF&quot;/&gt;&lt;wsp:rsid wsp:val=&quot;00F75A17&quot;/&gt;&lt;wsp:rsid wsp:val=&quot;00F76130&quot;/&gt;&lt;wsp:rsid wsp:val=&quot;00F768AC&quot;/&gt;&lt;wsp:rsid wsp:val=&quot;00F76D72&quot;/&gt;&lt;wsp:rsid wsp:val=&quot;00F77676&quot;/&gt;&lt;wsp:rsid wsp:val=&quot;00F777C0&quot;/&gt;&lt;wsp:rsid wsp:val=&quot;00F77FA9&quot;/&gt;&lt;wsp:rsid wsp:val=&quot;00F8035D&quot;/&gt;&lt;wsp:rsid wsp:val=&quot;00F8040E&quot;/&gt;&lt;wsp:rsid wsp:val=&quot;00F806FA&quot;/&gt;&lt;wsp:rsid wsp:val=&quot;00F8070F&quot;/&gt;&lt;wsp:rsid wsp:val=&quot;00F80DF4&quot;/&gt;&lt;wsp:rsid wsp:val=&quot;00F80F66&quot;/&gt;&lt;wsp:rsid wsp:val=&quot;00F8119E&quot;/&gt;&lt;wsp:rsid wsp:val=&quot;00F815A4&quot;/&gt;&lt;wsp:rsid wsp:val=&quot;00F81787&quot;/&gt;&lt;wsp:rsid wsp:val=&quot;00F826BC&quot;/&gt;&lt;wsp:rsid wsp:val=&quot;00F831D8&quot;/&gt;&lt;wsp:rsid wsp:val=&quot;00F836D9&quot;/&gt;&lt;wsp:rsid wsp:val=&quot;00F8395B&quot;/&gt;&lt;wsp:rsid wsp:val=&quot;00F8421F&quot;/&gt;&lt;wsp:rsid wsp:val=&quot;00F84251&quot;/&gt;&lt;wsp:rsid wsp:val=&quot;00F842C2&quot;/&gt;&lt;wsp:rsid wsp:val=&quot;00F84600&quot;/&gt;&lt;wsp:rsid wsp:val=&quot;00F8478D&quot;/&gt;&lt;wsp:rsid wsp:val=&quot;00F84D85&quot;/&gt;&lt;wsp:rsid wsp:val=&quot;00F85630&quot;/&gt;&lt;wsp:rsid wsp:val=&quot;00F8576B&quot;/&gt;&lt;wsp:rsid wsp:val=&quot;00F85A02&quot;/&gt;&lt;wsp:rsid wsp:val=&quot;00F86546&quot;/&gt;&lt;wsp:rsid wsp:val=&quot;00F873D8&quot;/&gt;&lt;wsp:rsid wsp:val=&quot;00F87D56&quot;/&gt;&lt;wsp:rsid wsp:val=&quot;00F90363&quot;/&gt;&lt;wsp:rsid wsp:val=&quot;00F90915&quot;/&gt;&lt;wsp:rsid wsp:val=&quot;00F90B8A&quot;/&gt;&lt;wsp:rsid wsp:val=&quot;00F918BB&quot;/&gt;&lt;wsp:rsid wsp:val=&quot;00F9198A&quot;/&gt;&lt;wsp:rsid wsp:val=&quot;00F91E0E&quot;/&gt;&lt;wsp:rsid wsp:val=&quot;00F92B57&quot;/&gt;&lt;wsp:rsid wsp:val=&quot;00F933B7&quot;/&gt;&lt;wsp:rsid wsp:val=&quot;00F93752&quot;/&gt;&lt;wsp:rsid wsp:val=&quot;00F94100&quot;/&gt;&lt;wsp:rsid wsp:val=&quot;00F94B95&quot;/&gt;&lt;wsp:rsid wsp:val=&quot;00F951BD&quot;/&gt;&lt;wsp:rsid wsp:val=&quot;00F957CD&quot;/&gt;&lt;wsp:rsid wsp:val=&quot;00F95BD7&quot;/&gt;&lt;wsp:rsid wsp:val=&quot;00F95E9F&quot;/&gt;&lt;wsp:rsid wsp:val=&quot;00F9621B&quot;/&gt;&lt;wsp:rsid wsp:val=&quot;00F96530&quot;/&gt;&lt;wsp:rsid wsp:val=&quot;00F966EA&quot;/&gt;&lt;wsp:rsid wsp:val=&quot;00F96CC8&quot;/&gt;&lt;wsp:rsid wsp:val=&quot;00F96CF9&quot;/&gt;&lt;wsp:rsid wsp:val=&quot;00F9708B&quot;/&gt;&lt;wsp:rsid wsp:val=&quot;00F9714A&quot;/&gt;&lt;wsp:rsid wsp:val=&quot;00F971A5&quot;/&gt;&lt;wsp:rsid wsp:val=&quot;00F974C0&quot;/&gt;&lt;wsp:rsid wsp:val=&quot;00F975F2&quot;/&gt;&lt;wsp:rsid wsp:val=&quot;00FA0073&quot;/&gt;&lt;wsp:rsid wsp:val=&quot;00FA0A1F&quot;/&gt;&lt;wsp:rsid wsp:val=&quot;00FA0D8B&quot;/&gt;&lt;wsp:rsid wsp:val=&quot;00FA11EE&quot;/&gt;&lt;wsp:rsid wsp:val=&quot;00FA1220&quot;/&gt;&lt;wsp:rsid wsp:val=&quot;00FA1502&quot;/&gt;&lt;wsp:rsid wsp:val=&quot;00FA1606&quot;/&gt;&lt;wsp:rsid wsp:val=&quot;00FA1618&quot;/&gt;&lt;wsp:rsid wsp:val=&quot;00FA1DCA&quot;/&gt;&lt;wsp:rsid wsp:val=&quot;00FA297B&quot;/&gt;&lt;wsp:rsid wsp:val=&quot;00FA2B09&quot;/&gt;&lt;wsp:rsid wsp:val=&quot;00FA3F9A&quot;/&gt;&lt;wsp:rsid wsp:val=&quot;00FA3FD4&quot;/&gt;&lt;wsp:rsid wsp:val=&quot;00FA4156&quot;/&gt;&lt;wsp:rsid wsp:val=&quot;00FA46E1&quot;/&gt;&lt;wsp:rsid wsp:val=&quot;00FA4C0E&quot;/&gt;&lt;wsp:rsid wsp:val=&quot;00FA4D2B&quot;/&gt;&lt;wsp:rsid wsp:val=&quot;00FA5365&quot;/&gt;&lt;wsp:rsid wsp:val=&quot;00FA54B5&quot;/&gt;&lt;wsp:rsid wsp:val=&quot;00FA66FC&quot;/&gt;&lt;wsp:rsid wsp:val=&quot;00FA6727&quot;/&gt;&lt;wsp:rsid wsp:val=&quot;00FA6910&quot;/&gt;&lt;wsp:rsid wsp:val=&quot;00FA6F18&quot;/&gt;&lt;wsp:rsid wsp:val=&quot;00FA7DD4&quot;/&gt;&lt;wsp:rsid wsp:val=&quot;00FB0533&quot;/&gt;&lt;wsp:rsid wsp:val=&quot;00FB0965&quot;/&gt;&lt;wsp:rsid wsp:val=&quot;00FB0C4F&quot;/&gt;&lt;wsp:rsid wsp:val=&quot;00FB12E2&quot;/&gt;&lt;wsp:rsid wsp:val=&quot;00FB1549&quot;/&gt;&lt;wsp:rsid wsp:val=&quot;00FB18CF&quot;/&gt;&lt;wsp:rsid wsp:val=&quot;00FB1A69&quot;/&gt;&lt;wsp:rsid wsp:val=&quot;00FB1DE3&quot;/&gt;&lt;wsp:rsid wsp:val=&quot;00FB2741&quot;/&gt;&lt;wsp:rsid wsp:val=&quot;00FB2810&quot;/&gt;&lt;wsp:rsid wsp:val=&quot;00FB2ADD&quot;/&gt;&lt;wsp:rsid wsp:val=&quot;00FB3802&quot;/&gt;&lt;wsp:rsid wsp:val=&quot;00FB486B&quot;/&gt;&lt;wsp:rsid wsp:val=&quot;00FB4A26&quot;/&gt;&lt;wsp:rsid wsp:val=&quot;00FB5017&quot;/&gt;&lt;wsp:rsid wsp:val=&quot;00FB51C7&quot;/&gt;&lt;wsp:rsid wsp:val=&quot;00FB51F9&quot;/&gt;&lt;wsp:rsid wsp:val=&quot;00FB5CFA&quot;/&gt;&lt;wsp:rsid wsp:val=&quot;00FB6583&quot;/&gt;&lt;wsp:rsid wsp:val=&quot;00FB762B&quot;/&gt;&lt;wsp:rsid wsp:val=&quot;00FB7A48&quot;/&gt;&lt;wsp:rsid wsp:val=&quot;00FB7F07&quot;/&gt;&lt;wsp:rsid wsp:val=&quot;00FC0111&quot;/&gt;&lt;wsp:rsid wsp:val=&quot;00FC01BD&quot;/&gt;&lt;wsp:rsid wsp:val=&quot;00FC02ED&quot;/&gt;&lt;wsp:rsid wsp:val=&quot;00FC1026&quot;/&gt;&lt;wsp:rsid wsp:val=&quot;00FC1042&quot;/&gt;&lt;wsp:rsid wsp:val=&quot;00FC1ED8&quot;/&gt;&lt;wsp:rsid wsp:val=&quot;00FC2A35&quot;/&gt;&lt;wsp:rsid wsp:val=&quot;00FC32BF&quot;/&gt;&lt;wsp:rsid wsp:val=&quot;00FC3A07&quot;/&gt;&lt;wsp:rsid wsp:val=&quot;00FC3AE7&quot;/&gt;&lt;wsp:rsid wsp:val=&quot;00FC3D6F&quot;/&gt;&lt;wsp:rsid wsp:val=&quot;00FC4020&quot;/&gt;&lt;wsp:rsid wsp:val=&quot;00FC42EC&quot;/&gt;&lt;wsp:rsid wsp:val=&quot;00FC4784&quot;/&gt;&lt;wsp:rsid wsp:val=&quot;00FC4D16&quot;/&gt;&lt;wsp:rsid wsp:val=&quot;00FC4DC6&quot;/&gt;&lt;wsp:rsid wsp:val=&quot;00FC4DD9&quot;/&gt;&lt;wsp:rsid wsp:val=&quot;00FC4FD2&quot;/&gt;&lt;wsp:rsid wsp:val=&quot;00FC5903&quot;/&gt;&lt;wsp:rsid wsp:val=&quot;00FC5C49&quot;/&gt;&lt;wsp:rsid wsp:val=&quot;00FC62AA&quot;/&gt;&lt;wsp:rsid wsp:val=&quot;00FC68EF&quot;/&gt;&lt;wsp:rsid wsp:val=&quot;00FC6AFB&quot;/&gt;&lt;wsp:rsid wsp:val=&quot;00FC6B3D&quot;/&gt;&lt;wsp:rsid wsp:val=&quot;00FC6CDF&quot;/&gt;&lt;wsp:rsid wsp:val=&quot;00FC6D36&quot;/&gt;&lt;wsp:rsid wsp:val=&quot;00FC7315&quot;/&gt;&lt;wsp:rsid wsp:val=&quot;00FC7904&quot;/&gt;&lt;wsp:rsid wsp:val=&quot;00FC7A48&quot;/&gt;&lt;wsp:rsid wsp:val=&quot;00FC7BA6&quot;/&gt;&lt;wsp:rsid wsp:val=&quot;00FC7DA6&quot;/&gt;&lt;wsp:rsid wsp:val=&quot;00FC7E0B&quot;/&gt;&lt;wsp:rsid wsp:val=&quot;00FD00CC&quot;/&gt;&lt;wsp:rsid wsp:val=&quot;00FD0163&quot;/&gt;&lt;wsp:rsid wsp:val=&quot;00FD05BC&quot;/&gt;&lt;wsp:rsid wsp:val=&quot;00FD18C2&quot;/&gt;&lt;wsp:rsid wsp:val=&quot;00FD21F6&quot;/&gt;&lt;wsp:rsid wsp:val=&quot;00FD22E6&quot;/&gt;&lt;wsp:rsid wsp:val=&quot;00FD3081&quot;/&gt;&lt;wsp:rsid wsp:val=&quot;00FD31D3&quot;/&gt;&lt;wsp:rsid wsp:val=&quot;00FD323F&quot;/&gt;&lt;wsp:rsid wsp:val=&quot;00FD3821&quot;/&gt;&lt;wsp:rsid wsp:val=&quot;00FD3A5F&quot;/&gt;&lt;wsp:rsid wsp:val=&quot;00FD41CA&quot;/&gt;&lt;wsp:rsid wsp:val=&quot;00FD517D&quot;/&gt;&lt;wsp:rsid wsp:val=&quot;00FD51DF&quot;/&gt;&lt;wsp:rsid wsp:val=&quot;00FD533C&quot;/&gt;&lt;wsp:rsid wsp:val=&quot;00FD5B49&quot;/&gt;&lt;wsp:rsid wsp:val=&quot;00FD5CBC&quot;/&gt;&lt;wsp:rsid wsp:val=&quot;00FD5D12&quot;/&gt;&lt;wsp:rsid wsp:val=&quot;00FD6F51&quot;/&gt;&lt;wsp:rsid wsp:val=&quot;00FD6FC2&quot;/&gt;&lt;wsp:rsid wsp:val=&quot;00FE010A&quot;/&gt;&lt;wsp:rsid wsp:val=&quot;00FE017D&quot;/&gt;&lt;wsp:rsid wsp:val=&quot;00FE063C&quot;/&gt;&lt;wsp:rsid wsp:val=&quot;00FE0B99&quot;/&gt;&lt;wsp:rsid wsp:val=&quot;00FE126C&quot;/&gt;&lt;wsp:rsid wsp:val=&quot;00FE190C&quot;/&gt;&lt;wsp:rsid wsp:val=&quot;00FE1B13&quot;/&gt;&lt;wsp:rsid wsp:val=&quot;00FE1C7B&quot;/&gt;&lt;wsp:rsid wsp:val=&quot;00FE2C81&quot;/&gt;&lt;wsp:rsid wsp:val=&quot;00FE2F7A&quot;/&gt;&lt;wsp:rsid wsp:val=&quot;00FE3B70&quot;/&gt;&lt;wsp:rsid wsp:val=&quot;00FE3D63&quot;/&gt;&lt;wsp:rsid wsp:val=&quot;00FE46EC&quot;/&gt;&lt;wsp:rsid wsp:val=&quot;00FE483B&quot;/&gt;&lt;wsp:rsid wsp:val=&quot;00FE4E3F&quot;/&gt;&lt;wsp:rsid wsp:val=&quot;00FE5FD9&quot;/&gt;&lt;wsp:rsid wsp:val=&quot;00FE60C8&quot;/&gt;&lt;wsp:rsid wsp:val=&quot;00FE6920&quot;/&gt;&lt;wsp:rsid wsp:val=&quot;00FE6BE4&quot;/&gt;&lt;wsp:rsid wsp:val=&quot;00FE70FB&quot;/&gt;&lt;wsp:rsid wsp:val=&quot;00FE7C65&quot;/&gt;&lt;wsp:rsid wsp:val=&quot;00FF098D&quot;/&gt;&lt;wsp:rsid wsp:val=&quot;00FF0AFA&quot;/&gt;&lt;wsp:rsid wsp:val=&quot;00FF0E1D&quot;/&gt;&lt;wsp:rsid wsp:val=&quot;00FF1662&quot;/&gt;&lt;wsp:rsid wsp:val=&quot;00FF17D3&quot;/&gt;&lt;wsp:rsid wsp:val=&quot;00FF19BE&quot;/&gt;&lt;wsp:rsid wsp:val=&quot;00FF19C1&quot;/&gt;&lt;wsp:rsid wsp:val=&quot;00FF1B7C&quot;/&gt;&lt;wsp:rsid wsp:val=&quot;00FF1FE6&quot;/&gt;&lt;wsp:rsid wsp:val=&quot;00FF2962&quot;/&gt;&lt;wsp:rsid wsp:val=&quot;00FF3014&quot;/&gt;&lt;wsp:rsid wsp:val=&quot;00FF3B28&quot;/&gt;&lt;wsp:rsid wsp:val=&quot;00FF3E07&quot;/&gt;&lt;wsp:rsid wsp:val=&quot;00FF47B4&quot;/&gt;&lt;wsp:rsid wsp:val=&quot;00FF4DA0&quot;/&gt;&lt;wsp:rsid wsp:val=&quot;00FF52F6&quot;/&gt;&lt;wsp:rsid wsp:val=&quot;00FF5319&quot;/&gt;&lt;wsp:rsid wsp:val=&quot;00FF57B8&quot;/&gt;&lt;wsp:rsid wsp:val=&quot;00FF59CD&quot;/&gt;&lt;wsp:rsid wsp:val=&quot;00FF5CCA&quot;/&gt;&lt;wsp:rsid wsp:val=&quot;00FF6450&quot;/&gt;&lt;wsp:rsid wsp:val=&quot;00FF6661&quot;/&gt;&lt;wsp:rsid wsp:val=&quot;00FF6F6C&quot;/&gt;&lt;wsp:rsid wsp:val=&quot;00FF6F84&quot;/&gt;&lt;wsp:rsid wsp:val=&quot;00FF70F0&quot;/&gt;&lt;wsp:rsid wsp:val=&quot;00FF7208&quot;/&gt;&lt;/wsp:rsids&gt;&lt;/w:docPr&gt;&lt;w:body&gt;&lt;w:p wsp:rsidR=&quot;00000000&quot; wsp:rsidRDefault=&quot;0086530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kWh&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ro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4" o:title="" chromakey="white"/>
          </v:shape>
        </w:pict>
      </w:r>
      <w:r w:rsidRPr="005B5156">
        <w:instrText xml:space="preserve"> </w:instrText>
      </w:r>
      <w:r w:rsidRPr="005B5156">
        <w:fldChar w:fldCharType="separate"/>
      </w:r>
      <w:r>
        <w:pict>
          <v:shape id="_x0000_i1058" type="#_x0000_t75" style="width:42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mirrorMargin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96401&quot;/&gt;&lt;wsp:rsid wsp:val=&quot;00000093&quot;/&gt;&lt;wsp:rsid wsp:val=&quot;0000022A&quot;/&gt;&lt;wsp:rsid wsp:val=&quot;000012EC&quot;/&gt;&lt;wsp:rsid wsp:val=&quot;0000143F&quot;/&gt;&lt;wsp:rsid wsp:val=&quot;00001A05&quot;/&gt;&lt;wsp:rsid wsp:val=&quot;00001F29&quot;/&gt;&lt;wsp:rsid wsp:val=&quot;000024AD&quot;/&gt;&lt;wsp:rsid wsp:val=&quot;0000253A&quot;/&gt;&lt;wsp:rsid wsp:val=&quot;0000273E&quot;/&gt;&lt;wsp:rsid wsp:val=&quot;00002821&quot;/&gt;&lt;wsp:rsid wsp:val=&quot;00002EE4&quot;/&gt;&lt;wsp:rsid wsp:val=&quot;00003019&quot;/&gt;&lt;wsp:rsid wsp:val=&quot;000032F2&quot;/&gt;&lt;wsp:rsid wsp:val=&quot;00003300&quot;/&gt;&lt;wsp:rsid wsp:val=&quot;00003F46&quot;/&gt;&lt;wsp:rsid wsp:val=&quot;00003FAB&quot;/&gt;&lt;wsp:rsid wsp:val=&quot;00004EC6&quot;/&gt;&lt;wsp:rsid wsp:val=&quot;000051F2&quot;/&gt;&lt;wsp:rsid wsp:val=&quot;000054B9&quot;/&gt;&lt;wsp:rsid wsp:val=&quot;000055CE&quot;/&gt;&lt;wsp:rsid wsp:val=&quot;00005D2F&quot;/&gt;&lt;wsp:rsid wsp:val=&quot;000062DD&quot;/&gt;&lt;wsp:rsid wsp:val=&quot;00006B93&quot;/&gt;&lt;wsp:rsid wsp:val=&quot;00007306&quot;/&gt;&lt;wsp:rsid wsp:val=&quot;00007501&quot;/&gt;&lt;wsp:rsid wsp:val=&quot;00007978&quot;/&gt;&lt;wsp:rsid wsp:val=&quot;00007C86&quot;/&gt;&lt;wsp:rsid wsp:val=&quot;000101F6&quot;/&gt;&lt;wsp:rsid wsp:val=&quot;0001025E&quot;/&gt;&lt;wsp:rsid wsp:val=&quot;00010D87&quot;/&gt;&lt;wsp:rsid wsp:val=&quot;0001133B&quot;/&gt;&lt;wsp:rsid wsp:val=&quot;000116AA&quot;/&gt;&lt;wsp:rsid wsp:val=&quot;0001197B&quot;/&gt;&lt;wsp:rsid wsp:val=&quot;00011B13&quot;/&gt;&lt;wsp:rsid wsp:val=&quot;00011B55&quot;/&gt;&lt;wsp:rsid wsp:val=&quot;00011FB9&quot;/&gt;&lt;wsp:rsid wsp:val=&quot;000129CF&quot;/&gt;&lt;wsp:rsid wsp:val=&quot;0001372A&quot;/&gt;&lt;wsp:rsid wsp:val=&quot;0001377B&quot;/&gt;&lt;wsp:rsid wsp:val=&quot;00013A65&quot;/&gt;&lt;wsp:rsid wsp:val=&quot;00013F64&quot;/&gt;&lt;wsp:rsid wsp:val=&quot;0001411D&quot;/&gt;&lt;wsp:rsid wsp:val=&quot;0001419D&quot;/&gt;&lt;wsp:rsid wsp:val=&quot;000142E0&quot;/&gt;&lt;wsp:rsid wsp:val=&quot;00014856&quot;/&gt;&lt;wsp:rsid wsp:val=&quot;00014A46&quot;/&gt;&lt;wsp:rsid wsp:val=&quot;00014DC3&quot;/&gt;&lt;wsp:rsid wsp:val=&quot;00014DE4&quot;/&gt;&lt;wsp:rsid wsp:val=&quot;00015032&quot;/&gt;&lt;wsp:rsid wsp:val=&quot;0001505F&quot;/&gt;&lt;wsp:rsid wsp:val=&quot;00015370&quot;/&gt;&lt;wsp:rsid wsp:val=&quot;000154E9&quot;/&gt;&lt;wsp:rsid wsp:val=&quot;00015C25&quot;/&gt;&lt;wsp:rsid wsp:val=&quot;00015DCA&quot;/&gt;&lt;wsp:rsid wsp:val=&quot;00015F9C&quot;/&gt;&lt;wsp:rsid wsp:val=&quot;00016345&quot;/&gt;&lt;wsp:rsid wsp:val=&quot;000164E6&quot;/&gt;&lt;wsp:rsid wsp:val=&quot;0001728A&quot;/&gt;&lt;wsp:rsid wsp:val=&quot;00017388&quot;/&gt;&lt;wsp:rsid wsp:val=&quot;0001772D&quot;/&gt;&lt;wsp:rsid wsp:val=&quot;00017F1C&quot;/&gt;&lt;wsp:rsid wsp:val=&quot;00017F74&quot;/&gt;&lt;wsp:rsid wsp:val=&quot;0002066A&quot;/&gt;&lt;wsp:rsid wsp:val=&quot;00020A00&quot;/&gt;&lt;wsp:rsid wsp:val=&quot;00021282&quot;/&gt;&lt;wsp:rsid wsp:val=&quot;000217B1&quot;/&gt;&lt;wsp:rsid wsp:val=&quot;00021CDA&quot;/&gt;&lt;wsp:rsid wsp:val=&quot;00022C3D&quot;/&gt;&lt;wsp:rsid wsp:val=&quot;00022DCF&quot;/&gt;&lt;wsp:rsid wsp:val=&quot;000231D9&quot;/&gt;&lt;wsp:rsid wsp:val=&quot;00023BF4&quot;/&gt;&lt;wsp:rsid wsp:val=&quot;00023D53&quot;/&gt;&lt;wsp:rsid wsp:val=&quot;00023E0A&quot;/&gt;&lt;wsp:rsid wsp:val=&quot;000240C7&quot;/&gt;&lt;wsp:rsid wsp:val=&quot;00024183&quot;/&gt;&lt;wsp:rsid wsp:val=&quot;000243C9&quot;/&gt;&lt;wsp:rsid wsp:val=&quot;000244ED&quot;/&gt;&lt;wsp:rsid wsp:val=&quot;0002459B&quot;/&gt;&lt;wsp:rsid wsp:val=&quot;00024A2C&quot;/&gt;&lt;wsp:rsid wsp:val=&quot;00024B1F&quot;/&gt;&lt;wsp:rsid wsp:val=&quot;00025B9F&quot;/&gt;&lt;wsp:rsid wsp:val=&quot;00026271&quot;/&gt;&lt;wsp:rsid wsp:val=&quot;00026383&quot;/&gt;&lt;wsp:rsid wsp:val=&quot;00026B95&quot;/&gt;&lt;wsp:rsid wsp:val=&quot;00026D7B&quot;/&gt;&lt;wsp:rsid wsp:val=&quot;00027344&quot;/&gt;&lt;wsp:rsid wsp:val=&quot;0002752B&quot;/&gt;&lt;wsp:rsid wsp:val=&quot;00027E33&quot;/&gt;&lt;wsp:rsid wsp:val=&quot;00030068&quot;/&gt;&lt;wsp:rsid wsp:val=&quot;0003046A&quot;/&gt;&lt;wsp:rsid wsp:val=&quot;0003097F&quot;/&gt;&lt;wsp:rsid wsp:val=&quot;00031489&quot;/&gt;&lt;wsp:rsid wsp:val=&quot;000318CF&quot;/&gt;&lt;wsp:rsid wsp:val=&quot;00031BB4&quot;/&gt;&lt;wsp:rsid wsp:val=&quot;00032005&quot;/&gt;&lt;wsp:rsid wsp:val=&quot;00032026&quot;/&gt;&lt;wsp:rsid wsp:val=&quot;00032292&quot;/&gt;&lt;wsp:rsid wsp:val=&quot;00033058&quot;/&gt;&lt;wsp:rsid wsp:val=&quot;00033590&quot;/&gt;&lt;wsp:rsid wsp:val=&quot;0003506A&quot;/&gt;&lt;wsp:rsid wsp:val=&quot;00035773&quot;/&gt;&lt;wsp:rsid wsp:val=&quot;00035DBD&quot;/&gt;&lt;wsp:rsid wsp:val=&quot;00036F7A&quot;/&gt;&lt;wsp:rsid wsp:val=&quot;000371E6&quot;/&gt;&lt;wsp:rsid wsp:val=&quot;00037B64&quot;/&gt;&lt;wsp:rsid wsp:val=&quot;0004004F&quot;/&gt;&lt;wsp:rsid wsp:val=&quot;000405AA&quot;/&gt;&lt;wsp:rsid wsp:val=&quot;0004140C&quot;/&gt;&lt;wsp:rsid wsp:val=&quot;00041446&quot;/&gt;&lt;wsp:rsid wsp:val=&quot;00041BD4&quot;/&gt;&lt;wsp:rsid wsp:val=&quot;00041EC3&quot;/&gt;&lt;wsp:rsid wsp:val=&quot;00042485&quot;/&gt;&lt;wsp:rsid wsp:val=&quot;000424F4&quot;/&gt;&lt;wsp:rsid wsp:val=&quot;00042A1F&quot;/&gt;&lt;wsp:rsid wsp:val=&quot;00042E82&quot;/&gt;&lt;wsp:rsid wsp:val=&quot;00042F2F&quot;/&gt;&lt;wsp:rsid wsp:val=&quot;000430CE&quot;/&gt;&lt;wsp:rsid wsp:val=&quot;00043629&quot;/&gt;&lt;wsp:rsid wsp:val=&quot;00043889&quot;/&gt;&lt;wsp:rsid wsp:val=&quot;00043C63&quot;/&gt;&lt;wsp:rsid wsp:val=&quot;000446E9&quot;/&gt;&lt;wsp:rsid wsp:val=&quot;00044EF1&quot;/&gt;&lt;wsp:rsid wsp:val=&quot;0004517A&quot;/&gt;&lt;wsp:rsid wsp:val=&quot;000457F9&quot;/&gt;&lt;wsp:rsid wsp:val=&quot;00045923&quot;/&gt;&lt;wsp:rsid wsp:val=&quot;000459E3&quot;/&gt;&lt;wsp:rsid wsp:val=&quot;000468E6&quot;/&gt;&lt;wsp:rsid wsp:val=&quot;00047165&quot;/&gt;&lt;wsp:rsid wsp:val=&quot;000471AF&quot;/&gt;&lt;wsp:rsid wsp:val=&quot;000475CE&quot;/&gt;&lt;wsp:rsid wsp:val=&quot;000477E0&quot;/&gt;&lt;wsp:rsid wsp:val=&quot;000479AA&quot;/&gt;&lt;wsp:rsid wsp:val=&quot;00047BA9&quot;/&gt;&lt;wsp:rsid wsp:val=&quot;00047D09&quot;/&gt;&lt;wsp:rsid wsp:val=&quot;00050674&quot;/&gt;&lt;wsp:rsid wsp:val=&quot;00050922&quot;/&gt;&lt;wsp:rsid wsp:val=&quot;00050A18&quot;/&gt;&lt;wsp:rsid wsp:val=&quot;00050D8A&quot;/&gt;&lt;wsp:rsid wsp:val=&quot;000518C6&quot;/&gt;&lt;wsp:rsid wsp:val=&quot;00051C78&quot;/&gt;&lt;wsp:rsid wsp:val=&quot;00052291&quot;/&gt;&lt;wsp:rsid wsp:val=&quot;0005264B&quot;/&gt;&lt;wsp:rsid wsp:val=&quot;0005318D&quot;/&gt;&lt;wsp:rsid wsp:val=&quot;00053375&quot;/&gt;&lt;wsp:rsid wsp:val=&quot;0005386E&quot;/&gt;&lt;wsp:rsid wsp:val=&quot;00053F6F&quot;/&gt;&lt;wsp:rsid wsp:val=&quot;00054541&quot;/&gt;&lt;wsp:rsid wsp:val=&quot;000546AD&quot;/&gt;&lt;wsp:rsid wsp:val=&quot;000546BF&quot;/&gt;&lt;wsp:rsid wsp:val=&quot;00054B89&quot;/&gt;&lt;wsp:rsid wsp:val=&quot;00055016&quot;/&gt;&lt;wsp:rsid wsp:val=&quot;00055135&quot;/&gt;&lt;wsp:rsid wsp:val=&quot;00055DD8&quot;/&gt;&lt;wsp:rsid wsp:val=&quot;00056236&quot;/&gt;&lt;wsp:rsid wsp:val=&quot;000562E7&quot;/&gt;&lt;wsp:rsid wsp:val=&quot;000564F7&quot;/&gt;&lt;wsp:rsid wsp:val=&quot;00056504&quot;/&gt;&lt;wsp:rsid wsp:val=&quot;000565D3&quot;/&gt;&lt;wsp:rsid wsp:val=&quot;000566C2&quot;/&gt;&lt;wsp:rsid wsp:val=&quot;00056DF1&quot;/&gt;&lt;wsp:rsid wsp:val=&quot;00056E4A&quot;/&gt;&lt;wsp:rsid wsp:val=&quot;00057110&quot;/&gt;&lt;wsp:rsid wsp:val=&quot;0005717E&quot;/&gt;&lt;wsp:rsid wsp:val=&quot;0005723D&quot;/&gt;&lt;wsp:rsid wsp:val=&quot;00057525&quot;/&gt;&lt;wsp:rsid wsp:val=&quot;0005798D&quot;/&gt;&lt;wsp:rsid wsp:val=&quot;00057CF4&quot;/&gt;&lt;wsp:rsid wsp:val=&quot;000617A9&quot;/&gt;&lt;wsp:rsid wsp:val=&quot;000623D3&quot;/&gt;&lt;wsp:rsid wsp:val=&quot;0006263F&quot;/&gt;&lt;wsp:rsid wsp:val=&quot;00062E6E&quot;/&gt;&lt;wsp:rsid wsp:val=&quot;00063712&quot;/&gt;&lt;wsp:rsid wsp:val=&quot;00063C20&quot;/&gt;&lt;wsp:rsid wsp:val=&quot;00063C6F&quot;/&gt;&lt;wsp:rsid wsp:val=&quot;00063CEC&quot;/&gt;&lt;wsp:rsid wsp:val=&quot;00064140&quot;/&gt;&lt;wsp:rsid wsp:val=&quot;0006463C&quot;/&gt;&lt;wsp:rsid wsp:val=&quot;00064AF6&quot;/&gt;&lt;wsp:rsid wsp:val=&quot;00064EAB&quot;/&gt;&lt;wsp:rsid wsp:val=&quot;00064EFF&quot;/&gt;&lt;wsp:rsid wsp:val=&quot;00064F32&quot;/&gt;&lt;wsp:rsid wsp:val=&quot;00064F89&quot;/&gt;&lt;wsp:rsid wsp:val=&quot;000652DB&quot;/&gt;&lt;wsp:rsid wsp:val=&quot;00065B9D&quot;/&gt;&lt;wsp:rsid wsp:val=&quot;00066154&quot;/&gt;&lt;wsp:rsid wsp:val=&quot;0006627B&quot;/&gt;&lt;wsp:rsid wsp:val=&quot;000665F6&quot;/&gt;&lt;wsp:rsid wsp:val=&quot;0006662A&quot;/&gt;&lt;wsp:rsid wsp:val=&quot;000669DB&quot;/&gt;&lt;wsp:rsid wsp:val=&quot;00067412&quot;/&gt;&lt;wsp:rsid wsp:val=&quot;00070027&quot;/&gt;&lt;wsp:rsid wsp:val=&quot;00070262&quot;/&gt;&lt;wsp:rsid wsp:val=&quot;00070DDE&quot;/&gt;&lt;wsp:rsid wsp:val=&quot;00070F81&quot;/&gt;&lt;wsp:rsid wsp:val=&quot;00071269&quot;/&gt;&lt;wsp:rsid wsp:val=&quot;000714D7&quot;/&gt;&lt;wsp:rsid wsp:val=&quot;00071C00&quot;/&gt;&lt;wsp:rsid wsp:val=&quot;00071F15&quot;/&gt;&lt;wsp:rsid wsp:val=&quot;00072052&quot;/&gt;&lt;wsp:rsid wsp:val=&quot;000728AA&quot;/&gt;&lt;wsp:rsid wsp:val=&quot;00073070&quot;/&gt;&lt;wsp:rsid wsp:val=&quot;000731E2&quot;/&gt;&lt;wsp:rsid wsp:val=&quot;000735E5&quot;/&gt;&lt;wsp:rsid wsp:val=&quot;000735F6&quot;/&gt;&lt;wsp:rsid wsp:val=&quot;00073EB9&quot;/&gt;&lt;wsp:rsid wsp:val=&quot;000745EB&quot;/&gt;&lt;wsp:rsid wsp:val=&quot;00074885&quot;/&gt;&lt;wsp:rsid wsp:val=&quot;00074A34&quot;/&gt;&lt;wsp:rsid wsp:val=&quot;00074FEB&quot;/&gt;&lt;wsp:rsid wsp:val=&quot;00075426&quot;/&gt;&lt;wsp:rsid wsp:val=&quot;000758CB&quot;/&gt;&lt;wsp:rsid wsp:val=&quot;000759E0&quot;/&gt;&lt;wsp:rsid wsp:val=&quot;00075D1D&quot;/&gt;&lt;wsp:rsid wsp:val=&quot;000764A6&quot;/&gt;&lt;wsp:rsid wsp:val=&quot;000764C0&quot;/&gt;&lt;wsp:rsid wsp:val=&quot;0007675D&quot;/&gt;&lt;wsp:rsid wsp:val=&quot;0007691B&quot;/&gt;&lt;wsp:rsid wsp:val=&quot;000769FF&quot;/&gt;&lt;wsp:rsid wsp:val=&quot;00076D12&quot;/&gt;&lt;wsp:rsid wsp:val=&quot;00076EF7&quot;/&gt;&lt;wsp:rsid wsp:val=&quot;00076F44&quot;/&gt;&lt;wsp:rsid wsp:val=&quot;0007755B&quot;/&gt;&lt;wsp:rsid wsp:val=&quot;000775B6&quot;/&gt;&lt;wsp:rsid wsp:val=&quot;00077784&quot;/&gt;&lt;wsp:rsid wsp:val=&quot;00077D90&quot;/&gt;&lt;wsp:rsid wsp:val=&quot;00077E65&quot;/&gt;&lt;wsp:rsid wsp:val=&quot;000801B9&quot;/&gt;&lt;wsp:rsid wsp:val=&quot;0008025D&quot;/&gt;&lt;wsp:rsid wsp:val=&quot;000804A7&quot;/&gt;&lt;wsp:rsid wsp:val=&quot;00080601&quot;/&gt;&lt;wsp:rsid wsp:val=&quot;0008072A&quot;/&gt;&lt;wsp:rsid wsp:val=&quot;0008088A&quot;/&gt;&lt;wsp:rsid wsp:val=&quot;00081082&quot;/&gt;&lt;wsp:rsid wsp:val=&quot;00081413&quot;/&gt;&lt;wsp:rsid wsp:val=&quot;0008146B&quot;/&gt;&lt;wsp:rsid wsp:val=&quot;00081B0D&quot;/&gt;&lt;wsp:rsid wsp:val=&quot;0008218B&quot;/&gt;&lt;wsp:rsid wsp:val=&quot;000824F4&quot;/&gt;&lt;wsp:rsid wsp:val=&quot;00082547&quot;/&gt;&lt;wsp:rsid wsp:val=&quot;0008260B&quot;/&gt;&lt;wsp:rsid wsp:val=&quot;000829CE&quot;/&gt;&lt;wsp:rsid wsp:val=&quot;00082D3B&quot;/&gt;&lt;wsp:rsid wsp:val=&quot;00082DF3&quot;/&gt;&lt;wsp:rsid wsp:val=&quot;000831FF&quot;/&gt;&lt;wsp:rsid wsp:val=&quot;00083501&quot;/&gt;&lt;wsp:rsid wsp:val=&quot;00083849&quot;/&gt;&lt;wsp:rsid wsp:val=&quot;000839C7&quot;/&gt;&lt;wsp:rsid wsp:val=&quot;00083AD2&quot;/&gt;&lt;wsp:rsid wsp:val=&quot;00084219&quot;/&gt;&lt;wsp:rsid wsp:val=&quot;000842CA&quot;/&gt;&lt;wsp:rsid wsp:val=&quot;00084B43&quot;/&gt;&lt;wsp:rsid wsp:val=&quot;00084E25&quot;/&gt;&lt;wsp:rsid wsp:val=&quot;0008507D&quot;/&gt;&lt;wsp:rsid wsp:val=&quot;0008541F&quot;/&gt;&lt;wsp:rsid wsp:val=&quot;00085817&quot;/&gt;&lt;wsp:rsid wsp:val=&quot;00085D70&quot;/&gt;&lt;wsp:rsid wsp:val=&quot;00086821&quot;/&gt;&lt;wsp:rsid wsp:val=&quot;00086C46&quot;/&gt;&lt;wsp:rsid wsp:val=&quot;000873F5&quot;/&gt;&lt;wsp:rsid wsp:val=&quot;0008755E&quot;/&gt;&lt;wsp:rsid wsp:val=&quot;000902FB&quot;/&gt;&lt;wsp:rsid wsp:val=&quot;000904C6&quot;/&gt;&lt;wsp:rsid wsp:val=&quot;00090CF3&quot;/&gt;&lt;wsp:rsid wsp:val=&quot;00091982&quot;/&gt;&lt;wsp:rsid wsp:val=&quot;00091D68&quot;/&gt;&lt;wsp:rsid wsp:val=&quot;0009257D&quot;/&gt;&lt;wsp:rsid wsp:val=&quot;0009297F&quot;/&gt;&lt;wsp:rsid wsp:val=&quot;00092DAE&quot;/&gt;&lt;wsp:rsid wsp:val=&quot;00092FE0&quot;/&gt;&lt;wsp:rsid wsp:val=&quot;00093897&quot;/&gt;&lt;wsp:rsid wsp:val=&quot;00093CB2&quot;/&gt;&lt;wsp:rsid wsp:val=&quot;00093F7E&quot;/&gt;&lt;wsp:rsid wsp:val=&quot;0009447F&quot;/&gt;&lt;wsp:rsid wsp:val=&quot;000946EA&quot;/&gt;&lt;wsp:rsid wsp:val=&quot;000947D1&quot;/&gt;&lt;wsp:rsid wsp:val=&quot;00094D70&quot;/&gt;&lt;wsp:rsid wsp:val=&quot;0009508B&quot;/&gt;&lt;wsp:rsid wsp:val=&quot;00095349&quot;/&gt;&lt;wsp:rsid wsp:val=&quot;000954C0&quot;/&gt;&lt;wsp:rsid wsp:val=&quot;00095569&quot;/&gt;&lt;wsp:rsid wsp:val=&quot;00096B0E&quot;/&gt;&lt;wsp:rsid wsp:val=&quot;0009711F&quot;/&gt;&lt;wsp:rsid wsp:val=&quot;000973FC&quot;/&gt;&lt;wsp:rsid wsp:val=&quot;0009748C&quot;/&gt;&lt;wsp:rsid wsp:val=&quot;0009759D&quot;/&gt;&lt;wsp:rsid wsp:val=&quot;00097718&quot;/&gt;&lt;wsp:rsid wsp:val=&quot;00097C4A&quot;/&gt;&lt;wsp:rsid wsp:val=&quot;000A034D&quot;/&gt;&lt;wsp:rsid wsp:val=&quot;000A0AB7&quot;/&gt;&lt;wsp:rsid wsp:val=&quot;000A119B&quot;/&gt;&lt;wsp:rsid wsp:val=&quot;000A11DA&quot;/&gt;&lt;wsp:rsid wsp:val=&quot;000A1BC7&quot;/&gt;&lt;wsp:rsid wsp:val=&quot;000A1C94&quot;/&gt;&lt;wsp:rsid wsp:val=&quot;000A1D69&quot;/&gt;&lt;wsp:rsid wsp:val=&quot;000A1FB0&quot;/&gt;&lt;wsp:rsid wsp:val=&quot;000A29AE&quot;/&gt;&lt;wsp:rsid wsp:val=&quot;000A2A04&quot;/&gt;&lt;wsp:rsid wsp:val=&quot;000A2AC5&quot;/&gt;&lt;wsp:rsid wsp:val=&quot;000A32D5&quot;/&gt;&lt;wsp:rsid wsp:val=&quot;000A3979&quot;/&gt;&lt;wsp:rsid wsp:val=&quot;000A434D&quot;/&gt;&lt;wsp:rsid wsp:val=&quot;000A4A62&quot;/&gt;&lt;wsp:rsid wsp:val=&quot;000A4EF5&quot;/&gt;&lt;wsp:rsid wsp:val=&quot;000A51F9&quot;/&gt;&lt;wsp:rsid wsp:val=&quot;000A57C0&quot;/&gt;&lt;wsp:rsid wsp:val=&quot;000A5A50&quot;/&gt;&lt;wsp:rsid wsp:val=&quot;000A5BF2&quot;/&gt;&lt;wsp:rsid wsp:val=&quot;000A5C03&quot;/&gt;&lt;wsp:rsid wsp:val=&quot;000A5C77&quot;/&gt;&lt;wsp:rsid wsp:val=&quot;000A5D7B&quot;/&gt;&lt;wsp:rsid wsp:val=&quot;000A6B80&quot;/&gt;&lt;wsp:rsid wsp:val=&quot;000A6C75&quot;/&gt;&lt;wsp:rsid wsp:val=&quot;000A6E57&quot;/&gt;&lt;wsp:rsid wsp:val=&quot;000A6FFE&quot;/&gt;&lt;wsp:rsid wsp:val=&quot;000A7123&quot;/&gt;&lt;wsp:rsid wsp:val=&quot;000A73E6&quot;/&gt;&lt;wsp:rsid wsp:val=&quot;000A7C1F&quot;/&gt;&lt;wsp:rsid wsp:val=&quot;000A7D3E&quot;/&gt;&lt;wsp:rsid wsp:val=&quot;000B01F7&quot;/&gt;&lt;wsp:rsid wsp:val=&quot;000B08AA&quot;/&gt;&lt;wsp:rsid wsp:val=&quot;000B2456&quot;/&gt;&lt;wsp:rsid wsp:val=&quot;000B2731&quot;/&gt;&lt;wsp:rsid wsp:val=&quot;000B289B&quot;/&gt;&lt;wsp:rsid wsp:val=&quot;000B29CB&quot;/&gt;&lt;wsp:rsid wsp:val=&quot;000B2B14&quot;/&gt;&lt;wsp:rsid wsp:val=&quot;000B3314&quot;/&gt;&lt;wsp:rsid wsp:val=&quot;000B371B&quot;/&gt;&lt;wsp:rsid wsp:val=&quot;000B397D&quot;/&gt;&lt;wsp:rsid wsp:val=&quot;000B3CC6&quot;/&gt;&lt;wsp:rsid wsp:val=&quot;000B483F&quot;/&gt;&lt;wsp:rsid wsp:val=&quot;000B4B46&quot;/&gt;&lt;wsp:rsid wsp:val=&quot;000B50E4&quot;/&gt;&lt;wsp:rsid wsp:val=&quot;000B50F3&quot;/&gt;&lt;wsp:rsid wsp:val=&quot;000B5362&quot;/&gt;&lt;wsp:rsid wsp:val=&quot;000B5598&quot;/&gt;&lt;wsp:rsid wsp:val=&quot;000B5A84&quot;/&gt;&lt;wsp:rsid wsp:val=&quot;000B5B84&quot;/&gt;&lt;wsp:rsid wsp:val=&quot;000B669C&quot;/&gt;&lt;wsp:rsid wsp:val=&quot;000B6BB6&quot;/&gt;&lt;wsp:rsid wsp:val=&quot;000B70FF&quot;/&gt;&lt;wsp:rsid wsp:val=&quot;000B7365&quot;/&gt;&lt;wsp:rsid wsp:val=&quot;000B7541&quot;/&gt;&lt;wsp:rsid wsp:val=&quot;000B7752&quot;/&gt;&lt;wsp:rsid wsp:val=&quot;000B7779&quot;/&gt;&lt;wsp:rsid wsp:val=&quot;000B7B5F&quot;/&gt;&lt;wsp:rsid wsp:val=&quot;000C0677&quot;/&gt;&lt;wsp:rsid wsp:val=&quot;000C12DF&quot;/&gt;&lt;wsp:rsid wsp:val=&quot;000C14CD&quot;/&gt;&lt;wsp:rsid wsp:val=&quot;000C2CA0&quot;/&gt;&lt;wsp:rsid wsp:val=&quot;000C2F85&quot;/&gt;&lt;wsp:rsid wsp:val=&quot;000C338A&quot;/&gt;&lt;wsp:rsid wsp:val=&quot;000C36BD&quot;/&gt;&lt;wsp:rsid wsp:val=&quot;000C43B7&quot;/&gt;&lt;wsp:rsid wsp:val=&quot;000C4ACC&quot;/&gt;&lt;wsp:rsid wsp:val=&quot;000C4B11&quot;/&gt;&lt;wsp:rsid wsp:val=&quot;000C4E74&quot;/&gt;&lt;wsp:rsid wsp:val=&quot;000C519B&quot;/&gt;&lt;wsp:rsid wsp:val=&quot;000C5527&quot;/&gt;&lt;wsp:rsid wsp:val=&quot;000C626C&quot;/&gt;&lt;wsp:rsid wsp:val=&quot;000C725B&quot;/&gt;&lt;wsp:rsid wsp:val=&quot;000C76B2&quot;/&gt;&lt;wsp:rsid wsp:val=&quot;000C79E5&quot;/&gt;&lt;wsp:rsid wsp:val=&quot;000C7A76&quot;/&gt;&lt;wsp:rsid wsp:val=&quot;000C7E17&quot;/&gt;&lt;wsp:rsid wsp:val=&quot;000D05AE&quot;/&gt;&lt;wsp:rsid wsp:val=&quot;000D05BB&quot;/&gt;&lt;wsp:rsid wsp:val=&quot;000D08C8&quot;/&gt;&lt;wsp:rsid wsp:val=&quot;000D13AC&quot;/&gt;&lt;wsp:rsid wsp:val=&quot;000D1409&quot;/&gt;&lt;wsp:rsid wsp:val=&quot;000D1D7B&quot;/&gt;&lt;wsp:rsid wsp:val=&quot;000D22BE&quot;/&gt;&lt;wsp:rsid wsp:val=&quot;000D22CD&quot;/&gt;&lt;wsp:rsid wsp:val=&quot;000D2774&quot;/&gt;&lt;wsp:rsid wsp:val=&quot;000D279E&quot;/&gt;&lt;wsp:rsid wsp:val=&quot;000D29F9&quot;/&gt;&lt;wsp:rsid wsp:val=&quot;000D2A97&quot;/&gt;&lt;wsp:rsid wsp:val=&quot;000D2F68&quot;/&gt;&lt;wsp:rsid wsp:val=&quot;000D2FFC&quot;/&gt;&lt;wsp:rsid wsp:val=&quot;000D33B5&quot;/&gt;&lt;wsp:rsid wsp:val=&quot;000D33FC&quot;/&gt;&lt;wsp:rsid wsp:val=&quot;000D3420&quot;/&gt;&lt;wsp:rsid wsp:val=&quot;000D3BB2&quot;/&gt;&lt;wsp:rsid wsp:val=&quot;000D3C76&quot;/&gt;&lt;wsp:rsid wsp:val=&quot;000D3DBC&quot;/&gt;&lt;wsp:rsid wsp:val=&quot;000D42D9&quot;/&gt;&lt;wsp:rsid wsp:val=&quot;000D4464&quot;/&gt;&lt;wsp:rsid wsp:val=&quot;000D4891&quot;/&gt;&lt;wsp:rsid wsp:val=&quot;000D55D1&quot;/&gt;&lt;wsp:rsid wsp:val=&quot;000D5A63&quot;/&gt;&lt;wsp:rsid wsp:val=&quot;000D5E0F&quot;/&gt;&lt;wsp:rsid wsp:val=&quot;000D6143&quot;/&gt;&lt;wsp:rsid wsp:val=&quot;000D6605&quot;/&gt;&lt;wsp:rsid wsp:val=&quot;000D73DB&quot;/&gt;&lt;wsp:rsid wsp:val=&quot;000E0380&quot;/&gt;&lt;wsp:rsid wsp:val=&quot;000E05E3&quot;/&gt;&lt;wsp:rsid wsp:val=&quot;000E07F6&quot;/&gt;&lt;wsp:rsid wsp:val=&quot;000E166F&quot;/&gt;&lt;wsp:rsid wsp:val=&quot;000E16EA&quot;/&gt;&lt;wsp:rsid wsp:val=&quot;000E1D96&quot;/&gt;&lt;wsp:rsid wsp:val=&quot;000E1ECA&quot;/&gt;&lt;wsp:rsid wsp:val=&quot;000E22D6&quot;/&gt;&lt;wsp:rsid wsp:val=&quot;000E3063&quot;/&gt;&lt;wsp:rsid wsp:val=&quot;000E328C&quot;/&gt;&lt;wsp:rsid wsp:val=&quot;000E34DB&quot;/&gt;&lt;wsp:rsid wsp:val=&quot;000E4691&quot;/&gt;&lt;wsp:rsid wsp:val=&quot;000E47B3&quot;/&gt;&lt;wsp:rsid wsp:val=&quot;000E4878&quot;/&gt;&lt;wsp:rsid wsp:val=&quot;000E4F4B&quot;/&gt;&lt;wsp:rsid wsp:val=&quot;000E5444&quot;/&gt;&lt;wsp:rsid wsp:val=&quot;000E5863&quot;/&gt;&lt;wsp:rsid wsp:val=&quot;000E5E17&quot;/&gt;&lt;wsp:rsid wsp:val=&quot;000E63C1&quot;/&gt;&lt;wsp:rsid wsp:val=&quot;000E6A8D&quot;/&gt;&lt;wsp:rsid wsp:val=&quot;000E74C3&quot;/&gt;&lt;wsp:rsid wsp:val=&quot;000E750A&quot;/&gt;&lt;wsp:rsid wsp:val=&quot;000E751A&quot;/&gt;&lt;wsp:rsid wsp:val=&quot;000E785A&quot;/&gt;&lt;wsp:rsid wsp:val=&quot;000E7C40&quot;/&gt;&lt;wsp:rsid wsp:val=&quot;000F060D&quot;/&gt;&lt;wsp:rsid wsp:val=&quot;000F0BC2&quot;/&gt;&lt;wsp:rsid wsp:val=&quot;000F0C56&quot;/&gt;&lt;wsp:rsid wsp:val=&quot;000F18D1&quot;/&gt;&lt;wsp:rsid wsp:val=&quot;000F1925&quot;/&gt;&lt;wsp:rsid wsp:val=&quot;000F1A16&quot;/&gt;&lt;wsp:rsid wsp:val=&quot;000F22AB&quot;/&gt;&lt;wsp:rsid wsp:val=&quot;000F2367&quot;/&gt;&lt;wsp:rsid wsp:val=&quot;000F236B&quot;/&gt;&lt;wsp:rsid wsp:val=&quot;000F289F&quot;/&gt;&lt;wsp:rsid wsp:val=&quot;000F28BF&quot;/&gt;&lt;wsp:rsid wsp:val=&quot;000F2BEE&quot;/&gt;&lt;wsp:rsid wsp:val=&quot;000F2DD7&quot;/&gt;&lt;wsp:rsid wsp:val=&quot;000F3810&quot;/&gt;&lt;wsp:rsid wsp:val=&quot;000F39C0&quot;/&gt;&lt;wsp:rsid wsp:val=&quot;000F3D01&quot;/&gt;&lt;wsp:rsid wsp:val=&quot;000F40AF&quot;/&gt;&lt;wsp:rsid wsp:val=&quot;000F4A9B&quot;/&gt;&lt;wsp:rsid wsp:val=&quot;000F4B99&quot;/&gt;&lt;wsp:rsid wsp:val=&quot;000F4C70&quot;/&gt;&lt;wsp:rsid wsp:val=&quot;000F4CF4&quot;/&gt;&lt;wsp:rsid wsp:val=&quot;000F59D1&quot;/&gt;&lt;wsp:rsid wsp:val=&quot;000F5C1B&quot;/&gt;&lt;wsp:rsid wsp:val=&quot;000F5CFF&quot;/&gt;&lt;wsp:rsid wsp:val=&quot;000F6762&quot;/&gt;&lt;wsp:rsid wsp:val=&quot;000F6AC0&quot;/&gt;&lt;wsp:rsid wsp:val=&quot;000F6B8A&quot;/&gt;&lt;wsp:rsid wsp:val=&quot;000F6BEB&quot;/&gt;&lt;wsp:rsid wsp:val=&quot;000F70CA&quot;/&gt;&lt;wsp:rsid wsp:val=&quot;000F7498&quot;/&gt;&lt;wsp:rsid wsp:val=&quot;00100BD8&quot;/&gt;&lt;wsp:rsid wsp:val=&quot;00101037&quot;/&gt;&lt;wsp:rsid wsp:val=&quot;00101A82&quot;/&gt;&lt;wsp:rsid wsp:val=&quot;00101F05&quot;/&gt;&lt;wsp:rsid wsp:val=&quot;00101FFC&quot;/&gt;&lt;wsp:rsid wsp:val=&quot;00102465&quot;/&gt;&lt;wsp:rsid wsp:val=&quot;00102C83&quot;/&gt;&lt;wsp:rsid wsp:val=&quot;0010331D&quot;/&gt;&lt;wsp:rsid wsp:val=&quot;001042AC&quot;/&gt;&lt;wsp:rsid wsp:val=&quot;001045D6&quot;/&gt;&lt;wsp:rsid wsp:val=&quot;001053C3&quot;/&gt;&lt;wsp:rsid wsp:val=&quot;00105A9B&quot;/&gt;&lt;wsp:rsid wsp:val=&quot;00105DA4&quot;/&gt;&lt;wsp:rsid wsp:val=&quot;00105DB8&quot;/&gt;&lt;wsp:rsid wsp:val=&quot;001065F6&quot;/&gt;&lt;wsp:rsid wsp:val=&quot;00107150&quot;/&gt;&lt;wsp:rsid wsp:val=&quot;0010777F&quot;/&gt;&lt;wsp:rsid wsp:val=&quot;001079FD&quot;/&gt;&lt;wsp:rsid wsp:val=&quot;00107AD7&quot;/&gt;&lt;wsp:rsid wsp:val=&quot;001109DD&quot;/&gt;&lt;wsp:rsid wsp:val=&quot;00110D63&quot;/&gt;&lt;wsp:rsid wsp:val=&quot;00111828&quot;/&gt;&lt;wsp:rsid wsp:val=&quot;001118F6&quot;/&gt;&lt;wsp:rsid wsp:val=&quot;00112305&quot;/&gt;&lt;wsp:rsid wsp:val=&quot;001125CD&quot;/&gt;&lt;wsp:rsid wsp:val=&quot;0011313B&quot;/&gt;&lt;wsp:rsid wsp:val=&quot;0011326E&quot;/&gt;&lt;wsp:rsid wsp:val=&quot;00113398&quot;/&gt;&lt;wsp:rsid wsp:val=&quot;001138DC&quot;/&gt;&lt;wsp:rsid wsp:val=&quot;00113C72&quot;/&gt;&lt;wsp:rsid wsp:val=&quot;001145C3&quot;/&gt;&lt;wsp:rsid wsp:val=&quot;00114CC1&quot;/&gt;&lt;wsp:rsid wsp:val=&quot;00114E35&quot;/&gt;&lt;wsp:rsid wsp:val=&quot;00115644&quot;/&gt;&lt;wsp:rsid wsp:val=&quot;00115E31&quot;/&gt;&lt;wsp:rsid wsp:val=&quot;0011606D&quot;/&gt;&lt;wsp:rsid wsp:val=&quot;001162BB&quot;/&gt;&lt;wsp:rsid wsp:val=&quot;00116896&quot;/&gt;&lt;wsp:rsid wsp:val=&quot;00116D62&quot;/&gt;&lt;wsp:rsid wsp:val=&quot;00116E71&quot;/&gt;&lt;wsp:rsid wsp:val=&quot;0011731B&quot;/&gt;&lt;wsp:rsid wsp:val=&quot;001174C7&quot;/&gt;&lt;wsp:rsid wsp:val=&quot;00117807&quot;/&gt;&lt;wsp:rsid wsp:val=&quot;00117DF4&quot;/&gt;&lt;wsp:rsid wsp:val=&quot;00117F45&quot;/&gt;&lt;wsp:rsid wsp:val=&quot;001206C2&quot;/&gt;&lt;wsp:rsid wsp:val=&quot;0012099E&quot;/&gt;&lt;wsp:rsid wsp:val=&quot;00120ED5&quot;/&gt;&lt;wsp:rsid wsp:val=&quot;00121392&quot;/&gt;&lt;wsp:rsid wsp:val=&quot;00121980&quot;/&gt;&lt;wsp:rsid wsp:val=&quot;00121AAA&quot;/&gt;&lt;wsp:rsid wsp:val=&quot;00121BF6&quot;/&gt;&lt;wsp:rsid wsp:val=&quot;0012283A&quot;/&gt;&lt;wsp:rsid wsp:val=&quot;00122BA8&quot;/&gt;&lt;wsp:rsid wsp:val=&quot;00123E87&quot;/&gt;&lt;wsp:rsid wsp:val=&quot;00124057&quot;/&gt;&lt;wsp:rsid wsp:val=&quot;00124106&quot;/&gt;&lt;wsp:rsid wsp:val=&quot;001241AC&quot;/&gt;&lt;wsp:rsid wsp:val=&quot;00124649&quot;/&gt;&lt;wsp:rsid wsp:val=&quot;00124708&quot;/&gt;&lt;wsp:rsid wsp:val=&quot;00124A96&quot;/&gt;&lt;wsp:rsid wsp:val=&quot;00124B61&quot;/&gt;&lt;wsp:rsid wsp:val=&quot;001252BC&quot;/&gt;&lt;wsp:rsid wsp:val=&quot;00125757&quot;/&gt;&lt;wsp:rsid wsp:val=&quot;00125819&quot;/&gt;&lt;wsp:rsid wsp:val=&quot;00125B08&quot;/&gt;&lt;wsp:rsid wsp:val=&quot;00125DC0&quot;/&gt;&lt;wsp:rsid wsp:val=&quot;001271E1&quot;/&gt;&lt;wsp:rsid wsp:val=&quot;0012734D&quot;/&gt;&lt;wsp:rsid wsp:val=&quot;00127760&quot;/&gt;&lt;wsp:rsid wsp:val=&quot;00127EC7&quot;/&gt;&lt;wsp:rsid wsp:val=&quot;00130428&quot;/&gt;&lt;wsp:rsid wsp:val=&quot;00130D75&quot;/&gt;&lt;wsp:rsid wsp:val=&quot;001315C3&quot;/&gt;&lt;wsp:rsid wsp:val=&quot;00132016&quot;/&gt;&lt;wsp:rsid wsp:val=&quot;001324F4&quot;/&gt;&lt;wsp:rsid wsp:val=&quot;0013260E&quot;/&gt;&lt;wsp:rsid wsp:val=&quot;00132840&quot;/&gt;&lt;wsp:rsid wsp:val=&quot;00132925&quot;/&gt;&lt;wsp:rsid wsp:val=&quot;00132B26&quot;/&gt;&lt;wsp:rsid wsp:val=&quot;00133291&quot;/&gt;&lt;wsp:rsid wsp:val=&quot;001334F9&quot;/&gt;&lt;wsp:rsid wsp:val=&quot;00133BC9&quot;/&gt;&lt;wsp:rsid wsp:val=&quot;00133FED&quot;/&gt;&lt;wsp:rsid wsp:val=&quot;00134176&quot;/&gt;&lt;wsp:rsid wsp:val=&quot;001341C8&quot;/&gt;&lt;wsp:rsid wsp:val=&quot;001345A0&quot;/&gt;&lt;wsp:rsid wsp:val=&quot;00134A53&quot;/&gt;&lt;wsp:rsid wsp:val=&quot;00134D76&quot;/&gt;&lt;wsp:rsid wsp:val=&quot;00135070&quot;/&gt;&lt;wsp:rsid wsp:val=&quot;00135D6E&quot;/&gt;&lt;wsp:rsid wsp:val=&quot;00135F86&quot;/&gt;&lt;wsp:rsid wsp:val=&quot;001361CF&quot;/&gt;&lt;wsp:rsid wsp:val=&quot;00136578&quot;/&gt;&lt;wsp:rsid wsp:val=&quot;00136C81&quot;/&gt;&lt;wsp:rsid wsp:val=&quot;001371DC&quot;/&gt;&lt;wsp:rsid wsp:val=&quot;00137309&quot;/&gt;&lt;wsp:rsid wsp:val=&quot;0013757C&quot;/&gt;&lt;wsp:rsid wsp:val=&quot;00137584&quot;/&gt;&lt;wsp:rsid wsp:val=&quot;00137A2B&quot;/&gt;&lt;wsp:rsid wsp:val=&quot;001401BA&quot;/&gt;&lt;wsp:rsid wsp:val=&quot;00140872&quot;/&gt;&lt;wsp:rsid wsp:val=&quot;00140C79&quot;/&gt;&lt;wsp:rsid wsp:val=&quot;001411A0&quot;/&gt;&lt;wsp:rsid wsp:val=&quot;0014165B&quot;/&gt;&lt;wsp:rsid wsp:val=&quot;00141D73&quot;/&gt;&lt;wsp:rsid wsp:val=&quot;00141DE0&quot;/&gt;&lt;wsp:rsid wsp:val=&quot;00142067&quot;/&gt;&lt;wsp:rsid wsp:val=&quot;001422BE&quot;/&gt;&lt;wsp:rsid wsp:val=&quot;001432DA&quot;/&gt;&lt;wsp:rsid wsp:val=&quot;00143419&quot;/&gt;&lt;wsp:rsid wsp:val=&quot;001436A3&quot;/&gt;&lt;wsp:rsid wsp:val=&quot;00143AD3&quot;/&gt;&lt;wsp:rsid wsp:val=&quot;0014419C&quot;/&gt;&lt;wsp:rsid wsp:val=&quot;001441D2&quot;/&gt;&lt;wsp:rsid wsp:val=&quot;00144317&quot;/&gt;&lt;wsp:rsid wsp:val=&quot;001449F7&quot;/&gt;&lt;wsp:rsid wsp:val=&quot;001454E1&quot;/&gt;&lt;wsp:rsid wsp:val=&quot;0014568E&quot;/&gt;&lt;wsp:rsid wsp:val=&quot;0014569D&quot;/&gt;&lt;wsp:rsid wsp:val=&quot;00145709&quot;/&gt;&lt;wsp:rsid wsp:val=&quot;00145B98&quot;/&gt;&lt;wsp:rsid wsp:val=&quot;00146996&quot;/&gt;&lt;wsp:rsid wsp:val=&quot;001474A0&quot;/&gt;&lt;wsp:rsid wsp:val=&quot;001478F8&quot;/&gt;&lt;wsp:rsid wsp:val=&quot;001479D8&quot;/&gt;&lt;wsp:rsid wsp:val=&quot;00147D2B&quot;/&gt;&lt;wsp:rsid wsp:val=&quot;00147E9D&quot;/&gt;&lt;wsp:rsid wsp:val=&quot;00147EBA&quot;/&gt;&lt;wsp:rsid wsp:val=&quot;001500ED&quot;/&gt;&lt;wsp:rsid wsp:val=&quot;00150B27&quot;/&gt;&lt;wsp:rsid wsp:val=&quot;00151AD2&quot;/&gt;&lt;wsp:rsid wsp:val=&quot;00151AF7&quot;/&gt;&lt;wsp:rsid wsp:val=&quot;00152ABB&quot;/&gt;&lt;wsp:rsid wsp:val=&quot;00152E37&quot;/&gt;&lt;wsp:rsid wsp:val=&quot;001532DB&quot;/&gt;&lt;wsp:rsid wsp:val=&quot;00153B49&quot;/&gt;&lt;wsp:rsid wsp:val=&quot;00153DBE&quot;/&gt;&lt;wsp:rsid wsp:val=&quot;00154E89&quot;/&gt;&lt;wsp:rsid wsp:val=&quot;00154ECE&quot;/&gt;&lt;wsp:rsid wsp:val=&quot;0015558D&quot;/&gt;&lt;wsp:rsid wsp:val=&quot;00155ADE&quot;/&gt;&lt;wsp:rsid wsp:val=&quot;00155AF7&quot;/&gt;&lt;wsp:rsid wsp:val=&quot;00156EFE&quot;/&gt;&lt;wsp:rsid wsp:val=&quot;00156FC5&quot;/&gt;&lt;wsp:rsid wsp:val=&quot;0015756D&quot;/&gt;&lt;wsp:rsid wsp:val=&quot;00157659&quot;/&gt;&lt;wsp:rsid wsp:val=&quot;0016028C&quot;/&gt;&lt;wsp:rsid wsp:val=&quot;001603CB&quot;/&gt;&lt;wsp:rsid wsp:val=&quot;001606C7&quot;/&gt;&lt;wsp:rsid wsp:val=&quot;00160A17&quot;/&gt;&lt;wsp:rsid wsp:val=&quot;001610F7&quot;/&gt;&lt;wsp:rsid wsp:val=&quot;0016112C&quot;/&gt;&lt;wsp:rsid wsp:val=&quot;00161AA7&quot;/&gt;&lt;wsp:rsid wsp:val=&quot;00161BCD&quot;/&gt;&lt;wsp:rsid wsp:val=&quot;00161FD1&quot;/&gt;&lt;wsp:rsid wsp:val=&quot;001620FC&quot;/&gt;&lt;wsp:rsid wsp:val=&quot;001625F8&quot;/&gt;&lt;wsp:rsid wsp:val=&quot;00162A17&quot;/&gt;&lt;wsp:rsid wsp:val=&quot;00163694&quot;/&gt;&lt;wsp:rsid wsp:val=&quot;00163A44&quot;/&gt;&lt;wsp:rsid wsp:val=&quot;00163CDF&quot;/&gt;&lt;wsp:rsid wsp:val=&quot;00163E5F&quot;/&gt;&lt;wsp:rsid wsp:val=&quot;0016434E&quot;/&gt;&lt;wsp:rsid wsp:val=&quot;00164A8A&quot;/&gt;&lt;wsp:rsid wsp:val=&quot;00164B42&quot;/&gt;&lt;wsp:rsid wsp:val=&quot;001654D6&quot;/&gt;&lt;wsp:rsid wsp:val=&quot;00166A42&quot;/&gt;&lt;wsp:rsid wsp:val=&quot;00167C2F&quot;/&gt;&lt;wsp:rsid wsp:val=&quot;00167CE8&quot;/&gt;&lt;wsp:rsid wsp:val=&quot;0017008E&quot;/&gt;&lt;wsp:rsid wsp:val=&quot;00170246&quot;/&gt;&lt;wsp:rsid wsp:val=&quot;0017045A&quot;/&gt;&lt;wsp:rsid wsp:val=&quot;001705C5&quot;/&gt;&lt;wsp:rsid wsp:val=&quot;00170C61&quot;/&gt;&lt;wsp:rsid wsp:val=&quot;00170DDE&quot;/&gt;&lt;wsp:rsid wsp:val=&quot;0017177B&quot;/&gt;&lt;wsp:rsid wsp:val=&quot;00172261&quot;/&gt;&lt;wsp:rsid wsp:val=&quot;00172559&quot;/&gt;&lt;wsp:rsid wsp:val=&quot;00172946&quot;/&gt;&lt;wsp:rsid wsp:val=&quot;001729DB&quot;/&gt;&lt;wsp:rsid wsp:val=&quot;00172D18&quot;/&gt;&lt;wsp:rsid wsp:val=&quot;00172E45&quot;/&gt;&lt;wsp:rsid wsp:val=&quot;00173685&quot;/&gt;&lt;wsp:rsid wsp:val=&quot;00173C6B&quot;/&gt;&lt;wsp:rsid wsp:val=&quot;00173DD7&quot;/&gt;&lt;wsp:rsid wsp:val=&quot;00174E9A&quot;/&gt;&lt;wsp:rsid wsp:val=&quot;00174EC9&quot;/&gt;&lt;wsp:rsid wsp:val=&quot;00174F17&quot;/&gt;&lt;wsp:rsid wsp:val=&quot;00175B2D&quot;/&gt;&lt;wsp:rsid wsp:val=&quot;00175BFB&quot;/&gt;&lt;wsp:rsid wsp:val=&quot;00175E7D&quot;/&gt;&lt;wsp:rsid wsp:val=&quot;0017658A&quot;/&gt;&lt;wsp:rsid wsp:val=&quot;00176869&quot;/&gt;&lt;wsp:rsid wsp:val=&quot;00176DCE&quot;/&gt;&lt;wsp:rsid wsp:val=&quot;00177ACE&quot;/&gt;&lt;wsp:rsid wsp:val=&quot;00177F2E&quot;/&gt;&lt;wsp:rsid wsp:val=&quot;00177FED&quot;/&gt;&lt;wsp:rsid wsp:val=&quot;001800D3&quot;/&gt;&lt;wsp:rsid wsp:val=&quot;001800E4&quot;/&gt;&lt;wsp:rsid wsp:val=&quot;001801B2&quot;/&gt;&lt;wsp:rsid wsp:val=&quot;001804AC&quot;/&gt;&lt;wsp:rsid wsp:val=&quot;001806BA&quot;/&gt;&lt;wsp:rsid wsp:val=&quot;00180A32&quot;/&gt;&lt;wsp:rsid wsp:val=&quot;0018118D&quot;/&gt;&lt;wsp:rsid wsp:val=&quot;00181A9A&quot;/&gt;&lt;wsp:rsid wsp:val=&quot;00182475&quot;/&gt;&lt;wsp:rsid wsp:val=&quot;001828C3&quot;/&gt;&lt;wsp:rsid wsp:val=&quot;00182C43&quot;/&gt;&lt;wsp:rsid wsp:val=&quot;00182ECC&quot;/&gt;&lt;wsp:rsid wsp:val=&quot;0018302D&quot;/&gt;&lt;wsp:rsid wsp:val=&quot;001834F1&quot;/&gt;&lt;wsp:rsid wsp:val=&quot;001834FF&quot;/&gt;&lt;wsp:rsid wsp:val=&quot;00183BB0&quot;/&gt;&lt;wsp:rsid wsp:val=&quot;00183BE3&quot;/&gt;&lt;wsp:rsid wsp:val=&quot;0018422B&quot;/&gt;&lt;wsp:rsid wsp:val=&quot;001848F7&quot;/&gt;&lt;wsp:rsid wsp:val=&quot;00185151&quot;/&gt;&lt;wsp:rsid wsp:val=&quot;0018527A&quot;/&gt;&lt;wsp:rsid wsp:val=&quot;00185DB6&quot;/&gt;&lt;wsp:rsid wsp:val=&quot;001863BB&quot;/&gt;&lt;wsp:rsid wsp:val=&quot;00186B80&quot;/&gt;&lt;wsp:rsid wsp:val=&quot;00186BB4&quot;/&gt;&lt;wsp:rsid wsp:val=&quot;00186BD3&quot;/&gt;&lt;wsp:rsid wsp:val=&quot;00186DBE&quot;/&gt;&lt;wsp:rsid wsp:val=&quot;001872C1&quot;/&gt;&lt;wsp:rsid wsp:val=&quot;00187394&quot;/&gt;&lt;wsp:rsid wsp:val=&quot;0018790B&quot;/&gt;&lt;wsp:rsid wsp:val=&quot;00187B8D&quot;/&gt;&lt;wsp:rsid wsp:val=&quot;00187B9F&quot;/&gt;&lt;wsp:rsid wsp:val=&quot;00187FAF&quot;/&gt;&lt;wsp:rsid wsp:val=&quot;0019011A&quot;/&gt;&lt;wsp:rsid wsp:val=&quot;0019031B&quot;/&gt;&lt;wsp:rsid wsp:val=&quot;00190C8B&quot;/&gt;&lt;wsp:rsid wsp:val=&quot;00191C08&quot;/&gt;&lt;wsp:rsid wsp:val=&quot;001928B8&quot;/&gt;&lt;wsp:rsid wsp:val=&quot;00192A3D&quot;/&gt;&lt;wsp:rsid wsp:val=&quot;00193196&quot;/&gt;&lt;wsp:rsid wsp:val=&quot;00193456&quot;/&gt;&lt;wsp:rsid wsp:val=&quot;00193D16&quot;/&gt;&lt;wsp:rsid wsp:val=&quot;00194206&quot;/&gt;&lt;wsp:rsid wsp:val=&quot;0019443D&quot;/&gt;&lt;wsp:rsid wsp:val=&quot;001944BB&quot;/&gt;&lt;wsp:rsid wsp:val=&quot;00195384&quot;/&gt;&lt;wsp:rsid wsp:val=&quot;001956F6&quot;/&gt;&lt;wsp:rsid wsp:val=&quot;00195A84&quot;/&gt;&lt;wsp:rsid wsp:val=&quot;00195F47&quot;/&gt;&lt;wsp:rsid wsp:val=&quot;00196007&quot;/&gt;&lt;wsp:rsid wsp:val=&quot;001960B8&quot;/&gt;&lt;wsp:rsid wsp:val=&quot;0019622C&quot;/&gt;&lt;wsp:rsid wsp:val=&quot;001962DD&quot;/&gt;&lt;wsp:rsid wsp:val=&quot;00196405&quot;/&gt;&lt;wsp:rsid wsp:val=&quot;0019644D&quot;/&gt;&lt;wsp:rsid wsp:val=&quot;001964FF&quot;/&gt;&lt;wsp:rsid wsp:val=&quot;0019682E&quot;/&gt;&lt;wsp:rsid wsp:val=&quot;0019687E&quot;/&gt;&lt;wsp:rsid wsp:val=&quot;0019694A&quot;/&gt;&lt;wsp:rsid wsp:val=&quot;00196B82&quot;/&gt;&lt;wsp:rsid wsp:val=&quot;00196E3B&quot;/&gt;&lt;wsp:rsid wsp:val=&quot;00197C58&quot;/&gt;&lt;wsp:rsid wsp:val=&quot;001A0DC7&quot;/&gt;&lt;wsp:rsid wsp:val=&quot;001A108F&quot;/&gt;&lt;wsp:rsid wsp:val=&quot;001A1309&quot;/&gt;&lt;wsp:rsid wsp:val=&quot;001A1B9D&quot;/&gt;&lt;wsp:rsid wsp:val=&quot;001A1C49&quot;/&gt;&lt;wsp:rsid wsp:val=&quot;001A1CB9&quot;/&gt;&lt;wsp:rsid wsp:val=&quot;001A1EB6&quot;/&gt;&lt;wsp:rsid wsp:val=&quot;001A2FEE&quot;/&gt;&lt;wsp:rsid wsp:val=&quot;001A3257&quot;/&gt;&lt;wsp:rsid wsp:val=&quot;001A3CDA&quot;/&gt;&lt;wsp:rsid wsp:val=&quot;001A416F&quot;/&gt;&lt;wsp:rsid wsp:val=&quot;001A47EE&quot;/&gt;&lt;wsp:rsid wsp:val=&quot;001A47FD&quot;/&gt;&lt;wsp:rsid wsp:val=&quot;001A498B&quot;/&gt;&lt;wsp:rsid wsp:val=&quot;001A570E&quot;/&gt;&lt;wsp:rsid wsp:val=&quot;001A5898&quot;/&gt;&lt;wsp:rsid wsp:val=&quot;001A60CF&quot;/&gt;&lt;wsp:rsid wsp:val=&quot;001A6360&quot;/&gt;&lt;wsp:rsid wsp:val=&quot;001A6D55&quot;/&gt;&lt;wsp:rsid wsp:val=&quot;001A70FE&quot;/&gt;&lt;wsp:rsid wsp:val=&quot;001A744D&quot;/&gt;&lt;wsp:rsid wsp:val=&quot;001A773F&quot;/&gt;&lt;wsp:rsid wsp:val=&quot;001A783E&quot;/&gt;&lt;wsp:rsid wsp:val=&quot;001A7A72&quot;/&gt;&lt;wsp:rsid wsp:val=&quot;001A7E13&quot;/&gt;&lt;wsp:rsid wsp:val=&quot;001B03A5&quot;/&gt;&lt;wsp:rsid wsp:val=&quot;001B07E6&quot;/&gt;&lt;wsp:rsid wsp:val=&quot;001B0845&quot;/&gt;&lt;wsp:rsid wsp:val=&quot;001B133B&quot;/&gt;&lt;wsp:rsid wsp:val=&quot;001B16BB&quot;/&gt;&lt;wsp:rsid wsp:val=&quot;001B16F3&quot;/&gt;&lt;wsp:rsid wsp:val=&quot;001B1795&quot;/&gt;&lt;wsp:rsid wsp:val=&quot;001B21A1&quot;/&gt;&lt;wsp:rsid wsp:val=&quot;001B2267&quot;/&gt;&lt;wsp:rsid wsp:val=&quot;001B273D&quot;/&gt;&lt;wsp:rsid wsp:val=&quot;001B2EAC&quot;/&gt;&lt;wsp:rsid wsp:val=&quot;001B3246&quot;/&gt;&lt;wsp:rsid wsp:val=&quot;001B32D0&quot;/&gt;&lt;wsp:rsid wsp:val=&quot;001B3D4B&quot;/&gt;&lt;wsp:rsid wsp:val=&quot;001B3D7D&quot;/&gt;&lt;wsp:rsid wsp:val=&quot;001B4065&quot;/&gt;&lt;wsp:rsid wsp:val=&quot;001B42B5&quot;/&gt;&lt;wsp:rsid wsp:val=&quot;001B438F&quot;/&gt;&lt;wsp:rsid wsp:val=&quot;001B43B3&quot;/&gt;&lt;wsp:rsid wsp:val=&quot;001B479D&quot;/&gt;&lt;wsp:rsid wsp:val=&quot;001B4B31&quot;/&gt;&lt;wsp:rsid wsp:val=&quot;001B4D0C&quot;/&gt;&lt;wsp:rsid wsp:val=&quot;001B53D4&quot;/&gt;&lt;wsp:rsid wsp:val=&quot;001B5675&quot;/&gt;&lt;wsp:rsid wsp:val=&quot;001B58B1&quot;/&gt;&lt;wsp:rsid wsp:val=&quot;001B5A70&quot;/&gt;&lt;wsp:rsid wsp:val=&quot;001B61A0&quot;/&gt;&lt;wsp:rsid wsp:val=&quot;001B6AAC&quot;/&gt;&lt;wsp:rsid wsp:val=&quot;001B7117&quot;/&gt;&lt;wsp:rsid wsp:val=&quot;001C05BF&quot;/&gt;&lt;wsp:rsid wsp:val=&quot;001C08DE&quot;/&gt;&lt;wsp:rsid wsp:val=&quot;001C0BF6&quot;/&gt;&lt;wsp:rsid wsp:val=&quot;001C0CC1&quot;/&gt;&lt;wsp:rsid wsp:val=&quot;001C0CC5&quot;/&gt;&lt;wsp:rsid wsp:val=&quot;001C0DA8&quot;/&gt;&lt;wsp:rsid wsp:val=&quot;001C1632&quot;/&gt;&lt;wsp:rsid wsp:val=&quot;001C17DC&quot;/&gt;&lt;wsp:rsid wsp:val=&quot;001C184C&quot;/&gt;&lt;wsp:rsid wsp:val=&quot;001C1913&quot;/&gt;&lt;wsp:rsid wsp:val=&quot;001C1AB1&quot;/&gt;&lt;wsp:rsid wsp:val=&quot;001C21D1&quot;/&gt;&lt;wsp:rsid wsp:val=&quot;001C2738&quot;/&gt;&lt;wsp:rsid wsp:val=&quot;001C2744&quot;/&gt;&lt;wsp:rsid wsp:val=&quot;001C2ADE&quot;/&gt;&lt;wsp:rsid wsp:val=&quot;001C325C&quot;/&gt;&lt;wsp:rsid wsp:val=&quot;001C32C2&quot;/&gt;&lt;wsp:rsid wsp:val=&quot;001C36B5&quot;/&gt;&lt;wsp:rsid wsp:val=&quot;001C3A23&quot;/&gt;&lt;wsp:rsid wsp:val=&quot;001C3B45&quot;/&gt;&lt;wsp:rsid wsp:val=&quot;001C4A21&quot;/&gt;&lt;wsp:rsid wsp:val=&quot;001C531F&quot;/&gt;&lt;wsp:rsid wsp:val=&quot;001C53B1&quot;/&gt;&lt;wsp:rsid wsp:val=&quot;001C53FF&quot;/&gt;&lt;wsp:rsid wsp:val=&quot;001C55B3&quot;/&gt;&lt;wsp:rsid wsp:val=&quot;001C5833&quot;/&gt;&lt;wsp:rsid wsp:val=&quot;001C5C37&quot;/&gt;&lt;wsp:rsid wsp:val=&quot;001C5EFF&quot;/&gt;&lt;wsp:rsid wsp:val=&quot;001C62BE&quot;/&gt;&lt;wsp:rsid wsp:val=&quot;001C63B6&quot;/&gt;&lt;wsp:rsid wsp:val=&quot;001C63BD&quot;/&gt;&lt;wsp:rsid wsp:val=&quot;001C6BE8&quot;/&gt;&lt;wsp:rsid wsp:val=&quot;001C6CED&quot;/&gt;&lt;wsp:rsid wsp:val=&quot;001C72CF&quot;/&gt;&lt;wsp:rsid wsp:val=&quot;001C73D2&quot;/&gt;&lt;wsp:rsid wsp:val=&quot;001C7D91&quot;/&gt;&lt;wsp:rsid wsp:val=&quot;001C7FEF&quot;/&gt;&lt;wsp:rsid wsp:val=&quot;001C7FF5&quot;/&gt;&lt;wsp:rsid wsp:val=&quot;001D08C4&quot;/&gt;&lt;wsp:rsid wsp:val=&quot;001D0C9B&quot;/&gt;&lt;wsp:rsid wsp:val=&quot;001D127A&quot;/&gt;&lt;wsp:rsid wsp:val=&quot;001D162C&quot;/&gt;&lt;wsp:rsid wsp:val=&quot;001D189D&quot;/&gt;&lt;wsp:rsid wsp:val=&quot;001D1CF8&quot;/&gt;&lt;wsp:rsid wsp:val=&quot;001D1E94&quot;/&gt;&lt;wsp:rsid wsp:val=&quot;001D2174&quot;/&gt;&lt;wsp:rsid wsp:val=&quot;001D221A&quot;/&gt;&lt;wsp:rsid wsp:val=&quot;001D2276&quot;/&gt;&lt;wsp:rsid wsp:val=&quot;001D22E8&quot;/&gt;&lt;wsp:rsid wsp:val=&quot;001D26AA&quot;/&gt;&lt;wsp:rsid wsp:val=&quot;001D2FF0&quot;/&gt;&lt;wsp:rsid wsp:val=&quot;001D3AE4&quot;/&gt;&lt;wsp:rsid wsp:val=&quot;001D3BC9&quot;/&gt;&lt;wsp:rsid wsp:val=&quot;001D42AD&quot;/&gt;&lt;wsp:rsid wsp:val=&quot;001D46C9&quot;/&gt;&lt;wsp:rsid wsp:val=&quot;001D48BA&quot;/&gt;&lt;wsp:rsid wsp:val=&quot;001D4AB7&quot;/&gt;&lt;wsp:rsid wsp:val=&quot;001D4AD6&quot;/&gt;&lt;wsp:rsid wsp:val=&quot;001D53B7&quot;/&gt;&lt;wsp:rsid wsp:val=&quot;001D563C&quot;/&gt;&lt;wsp:rsid wsp:val=&quot;001D6C4D&quot;/&gt;&lt;wsp:rsid wsp:val=&quot;001D6E1A&quot;/&gt;&lt;wsp:rsid wsp:val=&quot;001D72B7&quot;/&gt;&lt;wsp:rsid wsp:val=&quot;001D75ED&quot;/&gt;&lt;wsp:rsid wsp:val=&quot;001D78D7&quot;/&gt;&lt;wsp:rsid wsp:val=&quot;001D7C81&quot;/&gt;&lt;wsp:rsid wsp:val=&quot;001D7EC7&quot;/&gt;&lt;wsp:rsid wsp:val=&quot;001E03DC&quot;/&gt;&lt;wsp:rsid wsp:val=&quot;001E098C&quot;/&gt;&lt;wsp:rsid wsp:val=&quot;001E0D37&quot;/&gt;&lt;wsp:rsid wsp:val=&quot;001E1008&quot;/&gt;&lt;wsp:rsid wsp:val=&quot;001E10C2&quot;/&gt;&lt;wsp:rsid wsp:val=&quot;001E11BE&quot;/&gt;&lt;wsp:rsid wsp:val=&quot;001E148E&quot;/&gt;&lt;wsp:rsid wsp:val=&quot;001E21ED&quot;/&gt;&lt;wsp:rsid wsp:val=&quot;001E2255&quot;/&gt;&lt;wsp:rsid wsp:val=&quot;001E23A3&quot;/&gt;&lt;wsp:rsid wsp:val=&quot;001E27D2&quot;/&gt;&lt;wsp:rsid wsp:val=&quot;001E2C06&quot;/&gt;&lt;wsp:rsid wsp:val=&quot;001E2E30&quot;/&gt;&lt;wsp:rsid wsp:val=&quot;001E3DC1&quot;/&gt;&lt;wsp:rsid wsp:val=&quot;001E48FB&quot;/&gt;&lt;wsp:rsid wsp:val=&quot;001E4B05&quot;/&gt;&lt;wsp:rsid wsp:val=&quot;001E4C05&quot;/&gt;&lt;wsp:rsid wsp:val=&quot;001E4F7C&quot;/&gt;&lt;wsp:rsid wsp:val=&quot;001E4FA3&quot;/&gt;&lt;wsp:rsid wsp:val=&quot;001E4FEA&quot;/&gt;&lt;wsp:rsid wsp:val=&quot;001E50B5&quot;/&gt;&lt;wsp:rsid wsp:val=&quot;001E53CE&quot;/&gt;&lt;wsp:rsid wsp:val=&quot;001E5D68&quot;/&gt;&lt;wsp:rsid wsp:val=&quot;001E6045&quot;/&gt;&lt;wsp:rsid wsp:val=&quot;001E65D7&quot;/&gt;&lt;wsp:rsid wsp:val=&quot;001E69C0&quot;/&gt;&lt;wsp:rsid wsp:val=&quot;001E6C30&quot;/&gt;&lt;wsp:rsid wsp:val=&quot;001E6CE4&quot;/&gt;&lt;wsp:rsid wsp:val=&quot;001E7AEC&quot;/&gt;&lt;wsp:rsid wsp:val=&quot;001E7BAB&quot;/&gt;&lt;wsp:rsid wsp:val=&quot;001F0126&quot;/&gt;&lt;wsp:rsid wsp:val=&quot;001F072B&quot;/&gt;&lt;wsp:rsid wsp:val=&quot;001F0EFD&quot;/&gt;&lt;wsp:rsid wsp:val=&quot;001F1052&quot;/&gt;&lt;wsp:rsid wsp:val=&quot;001F13FF&quot;/&gt;&lt;wsp:rsid wsp:val=&quot;001F156B&quot;/&gt;&lt;wsp:rsid wsp:val=&quot;001F1D32&quot;/&gt;&lt;wsp:rsid wsp:val=&quot;001F281C&quot;/&gt;&lt;wsp:rsid wsp:val=&quot;001F28AF&quot;/&gt;&lt;wsp:rsid wsp:val=&quot;001F28F0&quot;/&gt;&lt;wsp:rsid wsp:val=&quot;001F2FD4&quot;/&gt;&lt;wsp:rsid wsp:val=&quot;001F3FE9&quot;/&gt;&lt;wsp:rsid wsp:val=&quot;001F40C5&quot;/&gt;&lt;wsp:rsid wsp:val=&quot;001F424D&quot;/&gt;&lt;wsp:rsid wsp:val=&quot;001F4713&quot;/&gt;&lt;wsp:rsid wsp:val=&quot;001F4A80&quot;/&gt;&lt;wsp:rsid wsp:val=&quot;001F4CC8&quot;/&gt;&lt;wsp:rsid wsp:val=&quot;001F5241&quot;/&gt;&lt;wsp:rsid wsp:val=&quot;001F5B51&quot;/&gt;&lt;wsp:rsid wsp:val=&quot;001F5FA2&quot;/&gt;&lt;wsp:rsid wsp:val=&quot;001F6015&quot;/&gt;&lt;wsp:rsid wsp:val=&quot;001F6ED9&quot;/&gt;&lt;wsp:rsid wsp:val=&quot;001F6FDA&quot;/&gt;&lt;wsp:rsid wsp:val=&quot;001F73B6&quot;/&gt;&lt;wsp:rsid wsp:val=&quot;001F74D4&quot;/&gt;&lt;wsp:rsid wsp:val=&quot;001F7744&quot;/&gt;&lt;wsp:rsid wsp:val=&quot;001F7E1A&quot;/&gt;&lt;wsp:rsid wsp:val=&quot;0020015E&quot;/&gt;&lt;wsp:rsid wsp:val=&quot;00200BA1&quot;/&gt;&lt;wsp:rsid wsp:val=&quot;00200EF2&quot;/&gt;&lt;wsp:rsid wsp:val=&quot;00200FFF&quot;/&gt;&lt;wsp:rsid wsp:val=&quot;00201495&quot;/&gt;&lt;wsp:rsid wsp:val=&quot;0020193A&quot;/&gt;&lt;wsp:rsid wsp:val=&quot;00201C5B&quot;/&gt;&lt;wsp:rsid wsp:val=&quot;0020235A&quot;/&gt;&lt;wsp:rsid wsp:val=&quot;002026F5&quot;/&gt;&lt;wsp:rsid wsp:val=&quot;00202958&quot;/&gt;&lt;wsp:rsid wsp:val=&quot;002030CE&quot;/&gt;&lt;wsp:rsid wsp:val=&quot;00203295&quot;/&gt;&lt;wsp:rsid wsp:val=&quot;002034F2&quot;/&gt;&lt;wsp:rsid wsp:val=&quot;00203611&quot;/&gt;&lt;wsp:rsid wsp:val=&quot;0020413B&quot;/&gt;&lt;wsp:rsid wsp:val=&quot;00204183&quot;/&gt;&lt;wsp:rsid wsp:val=&quot;00204295&quot;/&gt;&lt;wsp:rsid wsp:val=&quot;00204354&quot;/&gt;&lt;wsp:rsid wsp:val=&quot;00204578&quot;/&gt;&lt;wsp:rsid wsp:val=&quot;00204AD3&quot;/&gt;&lt;wsp:rsid wsp:val=&quot;00204B5E&quot;/&gt;&lt;wsp:rsid wsp:val=&quot;00204DBA&quot;/&gt;&lt;wsp:rsid wsp:val=&quot;0020506A&quot;/&gt;&lt;wsp:rsid wsp:val=&quot;00205579&quot;/&gt;&lt;wsp:rsid wsp:val=&quot;00205723&quot;/&gt;&lt;wsp:rsid wsp:val=&quot;00206D1D&quot;/&gt;&lt;wsp:rsid wsp:val=&quot;00207995&quot;/&gt;&lt;wsp:rsid wsp:val=&quot;00207AD3&quot;/&gt;&lt;wsp:rsid wsp:val=&quot;00207B39&quot;/&gt;&lt;wsp:rsid wsp:val=&quot;002109F5&quot;/&gt;&lt;wsp:rsid wsp:val=&quot;00210DAB&quot;/&gt;&lt;wsp:rsid wsp:val=&quot;002114BC&quot;/&gt;&lt;wsp:rsid wsp:val=&quot;00211936&quot;/&gt;&lt;wsp:rsid wsp:val=&quot;00211CD8&quot;/&gt;&lt;wsp:rsid wsp:val=&quot;00213170&quot;/&gt;&lt;wsp:rsid wsp:val=&quot;002131CA&quot;/&gt;&lt;wsp:rsid wsp:val=&quot;0021392D&quot;/&gt;&lt;wsp:rsid wsp:val=&quot;00213A17&quot;/&gt;&lt;wsp:rsid wsp:val=&quot;00213C56&quot;/&gt;&lt;wsp:rsid wsp:val=&quot;00213CD5&quot;/&gt;&lt;wsp:rsid wsp:val=&quot;002142B1&quot;/&gt;&lt;wsp:rsid wsp:val=&quot;002142CE&quot;/&gt;&lt;wsp:rsid wsp:val=&quot;002145D1&quot;/&gt;&lt;wsp:rsid wsp:val=&quot;00214D58&quot;/&gt;&lt;wsp:rsid wsp:val=&quot;00214D5D&quot;/&gt;&lt;wsp:rsid wsp:val=&quot;0021538D&quot;/&gt;&lt;wsp:rsid wsp:val=&quot;00215742&quot;/&gt;&lt;wsp:rsid wsp:val=&quot;00215F6F&quot;/&gt;&lt;wsp:rsid wsp:val=&quot;00216270&quot;/&gt;&lt;wsp:rsid wsp:val=&quot;00216441&quot;/&gt;&lt;wsp:rsid wsp:val=&quot;00216894&quot;/&gt;&lt;wsp:rsid wsp:val=&quot;00216AC9&quot;/&gt;&lt;wsp:rsid wsp:val=&quot;002177EC&quot;/&gt;&lt;wsp:rsid wsp:val=&quot;002209BA&quot;/&gt;&lt;wsp:rsid wsp:val=&quot;00220F14&quot;/&gt;&lt;wsp:rsid wsp:val=&quot;002218FA&quot;/&gt;&lt;wsp:rsid wsp:val=&quot;0022192B&quot;/&gt;&lt;wsp:rsid wsp:val=&quot;00222909&quot;/&gt;&lt;wsp:rsid wsp:val=&quot;00222BCC&quot;/&gt;&lt;wsp:rsid wsp:val=&quot;00222CAA&quot;/&gt;&lt;wsp:rsid wsp:val=&quot;00222D3F&quot;/&gt;&lt;wsp:rsid wsp:val=&quot;00223BAD&quot;/&gt;&lt;wsp:rsid wsp:val=&quot;00223C63&quot;/&gt;&lt;wsp:rsid wsp:val=&quot;00223D25&quot;/&gt;&lt;wsp:rsid wsp:val=&quot;00223DFA&quot;/&gt;&lt;wsp:rsid wsp:val=&quot;00224096&quot;/&gt;&lt;wsp:rsid wsp:val=&quot;00225073&quot;/&gt;&lt;wsp:rsid wsp:val=&quot;0022534B&quot;/&gt;&lt;wsp:rsid wsp:val=&quot;00225451&quot;/&gt;&lt;wsp:rsid wsp:val=&quot;00225809&quot;/&gt;&lt;wsp:rsid wsp:val=&quot;002260D4&quot;/&gt;&lt;wsp:rsid wsp:val=&quot;002263A3&quot;/&gt;&lt;wsp:rsid wsp:val=&quot;002263DB&quot;/&gt;&lt;wsp:rsid wsp:val=&quot;002265AA&quot;/&gt;&lt;wsp:rsid wsp:val=&quot;00226745&quot;/&gt;&lt;wsp:rsid wsp:val=&quot;00226EF2&quot;/&gt;&lt;wsp:rsid wsp:val=&quot;002271CB&quot;/&gt;&lt;wsp:rsid wsp:val=&quot;002274B4&quot;/&gt;&lt;wsp:rsid wsp:val=&quot;002278D2&quot;/&gt;&lt;wsp:rsid wsp:val=&quot;00227EBA&quot;/&gt;&lt;wsp:rsid wsp:val=&quot;00230065&quot;/&gt;&lt;wsp:rsid wsp:val=&quot;00230192&quot;/&gt;&lt;wsp:rsid wsp:val=&quot;0023081C&quot;/&gt;&lt;wsp:rsid wsp:val=&quot;00230D39&quot;/&gt;&lt;wsp:rsid wsp:val=&quot;00231A04&quot;/&gt;&lt;wsp:rsid wsp:val=&quot;00231E15&quot;/&gt;&lt;wsp:rsid wsp:val=&quot;002325FB&quot;/&gt;&lt;wsp:rsid wsp:val=&quot;0023265A&quot;/&gt;&lt;wsp:rsid wsp:val=&quot;0023283F&quot;/&gt;&lt;wsp:rsid wsp:val=&quot;00232A8D&quot;/&gt;&lt;wsp:rsid wsp:val=&quot;00232E31&quot;/&gt;&lt;wsp:rsid wsp:val=&quot;0023307F&quot;/&gt;&lt;wsp:rsid wsp:val=&quot;002330AA&quot;/&gt;&lt;wsp:rsid wsp:val=&quot;00233A5B&quot;/&gt;&lt;wsp:rsid wsp:val=&quot;00234471&quot;/&gt;&lt;wsp:rsid wsp:val=&quot;00234876&quot;/&gt;&lt;wsp:rsid wsp:val=&quot;00234AE0&quot;/&gt;&lt;wsp:rsid wsp:val=&quot;00234EE0&quot;/&gt;&lt;wsp:rsid wsp:val=&quot;002354DD&quot;/&gt;&lt;wsp:rsid wsp:val=&quot;00235CA6&quot;/&gt;&lt;wsp:rsid wsp:val=&quot;00235DF0&quot;/&gt;&lt;wsp:rsid wsp:val=&quot;00235FDD&quot;/&gt;&lt;wsp:rsid wsp:val=&quot;002362FF&quot;/&gt;&lt;wsp:rsid wsp:val=&quot;0023672F&quot;/&gt;&lt;wsp:rsid wsp:val=&quot;00236A4B&quot;/&gt;&lt;wsp:rsid wsp:val=&quot;00237037&quot;/&gt;&lt;wsp:rsid wsp:val=&quot;00237171&quot;/&gt;&lt;wsp:rsid wsp:val=&quot;002371E2&quot;/&gt;&lt;wsp:rsid wsp:val=&quot;002379EB&quot;/&gt;&lt;wsp:rsid wsp:val=&quot;00237C6F&quot;/&gt;&lt;wsp:rsid wsp:val=&quot;00240311&quot;/&gt;&lt;wsp:rsid wsp:val=&quot;00240517&quot;/&gt;&lt;wsp:rsid wsp:val=&quot;00240571&quot;/&gt;&lt;wsp:rsid wsp:val=&quot;002409BA&quot;/&gt;&lt;wsp:rsid wsp:val=&quot;00241493&quot;/&gt;&lt;wsp:rsid wsp:val=&quot;00241768&quot;/&gt;&lt;wsp:rsid wsp:val=&quot;002419D6&quot;/&gt;&lt;wsp:rsid wsp:val=&quot;00241B11&quot;/&gt;&lt;wsp:rsid wsp:val=&quot;00241B67&quot;/&gt;&lt;wsp:rsid wsp:val=&quot;00241E71&quot;/&gt;&lt;wsp:rsid wsp:val=&quot;00241FF7&quot;/&gt;&lt;wsp:rsid wsp:val=&quot;002421E4&quot;/&gt;&lt;wsp:rsid wsp:val=&quot;0024273F&quot;/&gt;&lt;wsp:rsid wsp:val=&quot;00242873&quot;/&gt;&lt;wsp:rsid wsp:val=&quot;00242AB9&quot;/&gt;&lt;wsp:rsid wsp:val=&quot;00242C53&quot;/&gt;&lt;wsp:rsid wsp:val=&quot;00242D68&quot;/&gt;&lt;wsp:rsid wsp:val=&quot;00243CF1&quot;/&gt;&lt;wsp:rsid wsp:val=&quot;00243DBB&quot;/&gt;&lt;wsp:rsid wsp:val=&quot;00244108&quot;/&gt;&lt;wsp:rsid wsp:val=&quot;002442D8&quot;/&gt;&lt;wsp:rsid wsp:val=&quot;00244BC2&quot;/&gt;&lt;wsp:rsid wsp:val=&quot;0024565B&quot;/&gt;&lt;wsp:rsid wsp:val=&quot;00245ACE&quot;/&gt;&lt;wsp:rsid wsp:val=&quot;00245D8F&quot;/&gt;&lt;wsp:rsid wsp:val=&quot;00246008&quot;/&gt;&lt;wsp:rsid wsp:val=&quot;00246115&quot;/&gt;&lt;wsp:rsid wsp:val=&quot;00246BC1&quot;/&gt;&lt;wsp:rsid wsp:val=&quot;00246F58&quot;/&gt;&lt;wsp:rsid wsp:val=&quot;0024717A&quot;/&gt;&lt;wsp:rsid wsp:val=&quot;0024724F&quot;/&gt;&lt;wsp:rsid wsp:val=&quot;00247591&quot;/&gt;&lt;wsp:rsid wsp:val=&quot;00247EA1&quot;/&gt;&lt;wsp:rsid wsp:val=&quot;0025010F&quot;/&gt;&lt;wsp:rsid wsp:val=&quot;00250783&quot;/&gt;&lt;wsp:rsid wsp:val=&quot;002508D5&quot;/&gt;&lt;wsp:rsid wsp:val=&quot;00250A78&quot;/&gt;&lt;wsp:rsid wsp:val=&quot;00250BDE&quot;/&gt;&lt;wsp:rsid wsp:val=&quot;00251145&quot;/&gt;&lt;wsp:rsid wsp:val=&quot;002511E0&quot;/&gt;&lt;wsp:rsid wsp:val=&quot;002513E7&quot;/&gt;&lt;wsp:rsid wsp:val=&quot;0025167E&quot;/&gt;&lt;wsp:rsid wsp:val=&quot;00251BC9&quot;/&gt;&lt;wsp:rsid wsp:val=&quot;002523D1&quot;/&gt;&lt;wsp:rsid wsp:val=&quot;002527FE&quot;/&gt;&lt;wsp:rsid wsp:val=&quot;0025289C&quot;/&gt;&lt;wsp:rsid wsp:val=&quot;002529F0&quot;/&gt;&lt;wsp:rsid wsp:val=&quot;00253329&quot;/&gt;&lt;wsp:rsid wsp:val=&quot;002535D5&quot;/&gt;&lt;wsp:rsid wsp:val=&quot;00253855&quot;/&gt;&lt;wsp:rsid wsp:val=&quot;002544E7&quot;/&gt;&lt;wsp:rsid wsp:val=&quot;00254553&quot;/&gt;&lt;wsp:rsid wsp:val=&quot;00254637&quot;/&gt;&lt;wsp:rsid wsp:val=&quot;002548D2&quot;/&gt;&lt;wsp:rsid wsp:val=&quot;00254A18&quot;/&gt;&lt;wsp:rsid wsp:val=&quot;002554A2&quot;/&gt;&lt;wsp:rsid wsp:val=&quot;00255636&quot;/&gt;&lt;wsp:rsid wsp:val=&quot;00255E62&quot;/&gt;&lt;wsp:rsid wsp:val=&quot;00255FAC&quot;/&gt;&lt;wsp:rsid wsp:val=&quot;0025663F&quot;/&gt;&lt;wsp:rsid wsp:val=&quot;0025669A&quot;/&gt;&lt;wsp:rsid wsp:val=&quot;002570E4&quot;/&gt;&lt;wsp:rsid wsp:val=&quot;0025759E&quot;/&gt;&lt;wsp:rsid wsp:val=&quot;00257968&quot;/&gt;&lt;wsp:rsid wsp:val=&quot;0026048B&quot;/&gt;&lt;wsp:rsid wsp:val=&quot;002608B7&quot;/&gt;&lt;wsp:rsid wsp:val=&quot;00260B22&quot;/&gt;&lt;wsp:rsid wsp:val=&quot;00260F3C&quot;/&gt;&lt;wsp:rsid wsp:val=&quot;0026120B&quot;/&gt;&lt;wsp:rsid wsp:val=&quot;00261F01&quot;/&gt;&lt;wsp:rsid wsp:val=&quot;002620AA&quot;/&gt;&lt;wsp:rsid wsp:val=&quot;002622D1&quot;/&gt;&lt;wsp:rsid wsp:val=&quot;00262303&quot;/&gt;&lt;wsp:rsid wsp:val=&quot;00262432&quot;/&gt;&lt;wsp:rsid wsp:val=&quot;002626FB&quot;/&gt;&lt;wsp:rsid wsp:val=&quot;00262E49&quot;/&gt;&lt;wsp:rsid wsp:val=&quot;002632FF&quot;/&gt;&lt;wsp:rsid wsp:val=&quot;0026337F&quot;/&gt;&lt;wsp:rsid wsp:val=&quot;002636A2&quot;/&gt;&lt;wsp:rsid wsp:val=&quot;002636B3&quot;/&gt;&lt;wsp:rsid wsp:val=&quot;002637FB&quot;/&gt;&lt;wsp:rsid wsp:val=&quot;00263AFB&quot;/&gt;&lt;wsp:rsid wsp:val=&quot;00263EF2&quot;/&gt;&lt;wsp:rsid wsp:val=&quot;002653DF&quot;/&gt;&lt;wsp:rsid wsp:val=&quot;0026554B&quot;/&gt;&lt;wsp:rsid wsp:val=&quot;002657F4&quot;/&gt;&lt;wsp:rsid wsp:val=&quot;00265A72&quot;/&gt;&lt;wsp:rsid wsp:val=&quot;0026606A&quot;/&gt;&lt;wsp:rsid wsp:val=&quot;0026629F&quot;/&gt;&lt;wsp:rsid wsp:val=&quot;00266FDC&quot;/&gt;&lt;wsp:rsid wsp:val=&quot;00267102&quot;/&gt;&lt;wsp:rsid wsp:val=&quot;0026721F&quot;/&gt;&lt;wsp:rsid wsp:val=&quot;00267CC2&quot;/&gt;&lt;wsp:rsid wsp:val=&quot;00270AE6&quot;/&gt;&lt;wsp:rsid wsp:val=&quot;002712BE&quot;/&gt;&lt;wsp:rsid wsp:val=&quot;0027163F&quot;/&gt;&lt;wsp:rsid wsp:val=&quot;002717B1&quot;/&gt;&lt;wsp:rsid wsp:val=&quot;00271D1D&quot;/&gt;&lt;wsp:rsid wsp:val=&quot;00271D46&quot;/&gt;&lt;wsp:rsid wsp:val=&quot;00271DDE&quot;/&gt;&lt;wsp:rsid wsp:val=&quot;00272692&quot;/&gt;&lt;wsp:rsid wsp:val=&quot;002726CD&quot;/&gt;&lt;wsp:rsid wsp:val=&quot;002727E2&quot;/&gt;&lt;wsp:rsid wsp:val=&quot;0027291E&quot;/&gt;&lt;wsp:rsid wsp:val=&quot;0027294A&quot;/&gt;&lt;wsp:rsid wsp:val=&quot;00272CFC&quot;/&gt;&lt;wsp:rsid wsp:val=&quot;00272EE7&quot;/&gt;&lt;wsp:rsid wsp:val=&quot;00273B74&quot;/&gt;&lt;wsp:rsid wsp:val=&quot;00273DD5&quot;/&gt;&lt;wsp:rsid wsp:val=&quot;002742AC&quot;/&gt;&lt;wsp:rsid wsp:val=&quot;0027480C&quot;/&gt;&lt;wsp:rsid wsp:val=&quot;00274C16&quot;/&gt;&lt;wsp:rsid wsp:val=&quot;00275089&quot;/&gt;&lt;wsp:rsid wsp:val=&quot;0027510E&quot;/&gt;&lt;wsp:rsid wsp:val=&quot;0027526C&quot;/&gt;&lt;wsp:rsid wsp:val=&quot;0027589A&quot;/&gt;&lt;wsp:rsid wsp:val=&quot;00275AC4&quot;/&gt;&lt;wsp:rsid wsp:val=&quot;00275BFE&quot;/&gt;&lt;wsp:rsid wsp:val=&quot;00275DEE&quot;/&gt;&lt;wsp:rsid wsp:val=&quot;0027617A&quot;/&gt;&lt;wsp:rsid wsp:val=&quot;00276208&quot;/&gt;&lt;wsp:rsid wsp:val=&quot;0027697D&quot;/&gt;&lt;wsp:rsid wsp:val=&quot;00276AB6&quot;/&gt;&lt;wsp:rsid wsp:val=&quot;00277126&quot;/&gt;&lt;wsp:rsid wsp:val=&quot;002771B4&quot;/&gt;&lt;wsp:rsid wsp:val=&quot;0027721E&quot;/&gt;&lt;wsp:rsid wsp:val=&quot;0027751D&quot;/&gt;&lt;wsp:rsid wsp:val=&quot;00277D8E&quot;/&gt;&lt;wsp:rsid wsp:val=&quot;002801A8&quot;/&gt;&lt;wsp:rsid wsp:val=&quot;00280247&quot;/&gt;&lt;wsp:rsid wsp:val=&quot;00280375&quot;/&gt;&lt;wsp:rsid wsp:val=&quot;0028094A&quot;/&gt;&lt;wsp:rsid wsp:val=&quot;00280B1C&quot;/&gt;&lt;wsp:rsid wsp:val=&quot;00281223&quot;/&gt;&lt;wsp:rsid wsp:val=&quot;00281F3A&quot;/&gt;&lt;wsp:rsid wsp:val=&quot;00281FA5&quot;/&gt;&lt;wsp:rsid wsp:val=&quot;0028257F&quot;/&gt;&lt;wsp:rsid wsp:val=&quot;00282B44&quot;/&gt;&lt;wsp:rsid wsp:val=&quot;00282F8B&quot;/&gt;&lt;wsp:rsid wsp:val=&quot;0028371D&quot;/&gt;&lt;wsp:rsid wsp:val=&quot;0028379F&quot;/&gt;&lt;wsp:rsid wsp:val=&quot;00283CB1&quot;/&gt;&lt;wsp:rsid wsp:val=&quot;00283E0B&quot;/&gt;&lt;wsp:rsid wsp:val=&quot;002842B3&quot;/&gt;&lt;wsp:rsid wsp:val=&quot;00284520&quot;/&gt;&lt;wsp:rsid wsp:val=&quot;0028472B&quot;/&gt;&lt;wsp:rsid wsp:val=&quot;0028589A&quot;/&gt;&lt;wsp:rsid wsp:val=&quot;002858C5&quot;/&gt;&lt;wsp:rsid wsp:val=&quot;002867BB&quot;/&gt;&lt;wsp:rsid wsp:val=&quot;0028698E&quot;/&gt;&lt;wsp:rsid wsp:val=&quot;002869DE&quot;/&gt;&lt;wsp:rsid wsp:val=&quot;002871AC&quot;/&gt;&lt;wsp:rsid wsp:val=&quot;00287D7F&quot;/&gt;&lt;wsp:rsid wsp:val=&quot;00287E01&quot;/&gt;&lt;wsp:rsid wsp:val=&quot;00287FF3&quot;/&gt;&lt;wsp:rsid wsp:val=&quot;00290421&quot;/&gt;&lt;wsp:rsid wsp:val=&quot;00290AA1&quot;/&gt;&lt;wsp:rsid wsp:val=&quot;00290DF6&quot;/&gt;&lt;wsp:rsid wsp:val=&quot;00290FDD&quot;/&gt;&lt;wsp:rsid wsp:val=&quot;002911AD&quot;/&gt;&lt;wsp:rsid wsp:val=&quot;002914AE&quot;/&gt;&lt;wsp:rsid wsp:val=&quot;00291668&quot;/&gt;&lt;wsp:rsid wsp:val=&quot;00291D2B&quot;/&gt;&lt;wsp:rsid wsp:val=&quot;00291FBE&quot;/&gt;&lt;wsp:rsid wsp:val=&quot;002925C6&quot;/&gt;&lt;wsp:rsid wsp:val=&quot;002928A9&quot;/&gt;&lt;wsp:rsid wsp:val=&quot;002928BF&quot;/&gt;&lt;wsp:rsid wsp:val=&quot;0029302C&quot;/&gt;&lt;wsp:rsid wsp:val=&quot;002931A6&quot;/&gt;&lt;wsp:rsid wsp:val=&quot;00293414&quot;/&gt;&lt;wsp:rsid wsp:val=&quot;00293435&quot;/&gt;&lt;wsp:rsid wsp:val=&quot;00293B94&quot;/&gt;&lt;wsp:rsid wsp:val=&quot;00293C62&quot;/&gt;&lt;wsp:rsid wsp:val=&quot;00293FA4&quot;/&gt;&lt;wsp:rsid wsp:val=&quot;00294035&quot;/&gt;&lt;wsp:rsid wsp:val=&quot;0029410D&quot;/&gt;&lt;wsp:rsid wsp:val=&quot;00294865&quot;/&gt;&lt;wsp:rsid wsp:val=&quot;00294ACF&quot;/&gt;&lt;wsp:rsid wsp:val=&quot;002950D7&quot;/&gt;&lt;wsp:rsid wsp:val=&quot;00295381&quot;/&gt;&lt;wsp:rsid wsp:val=&quot;0029558A&quot;/&gt;&lt;wsp:rsid wsp:val=&quot;00295AFF&quot;/&gt;&lt;wsp:rsid wsp:val=&quot;00295F92&quot;/&gt;&lt;wsp:rsid wsp:val=&quot;002960FC&quot;/&gt;&lt;wsp:rsid wsp:val=&quot;002967A4&quot;/&gt;&lt;wsp:rsid wsp:val=&quot;002975AE&quot;/&gt;&lt;wsp:rsid wsp:val=&quot;00297976&quot;/&gt;&lt;wsp:rsid wsp:val=&quot;002979BD&quot;/&gt;&lt;wsp:rsid wsp:val=&quot;002A02C6&quot;/&gt;&lt;wsp:rsid wsp:val=&quot;002A050D&quot;/&gt;&lt;wsp:rsid wsp:val=&quot;002A065E&quot;/&gt;&lt;wsp:rsid wsp:val=&quot;002A1F0E&quot;/&gt;&lt;wsp:rsid wsp:val=&quot;002A21FA&quot;/&gt;&lt;wsp:rsid wsp:val=&quot;002A24DC&quot;/&gt;&lt;wsp:rsid wsp:val=&quot;002A25F5&quot;/&gt;&lt;wsp:rsid wsp:val=&quot;002A2B44&quot;/&gt;&lt;wsp:rsid wsp:val=&quot;002A2EBF&quot;/&gt;&lt;wsp:rsid wsp:val=&quot;002A3616&quot;/&gt;&lt;wsp:rsid wsp:val=&quot;002A383E&quot;/&gt;&lt;wsp:rsid wsp:val=&quot;002A3DCC&quot;/&gt;&lt;wsp:rsid wsp:val=&quot;002A43BD&quot;/&gt;&lt;wsp:rsid wsp:val=&quot;002A4CA8&quot;/&gt;&lt;wsp:rsid wsp:val=&quot;002A4E19&quot;/&gt;&lt;wsp:rsid wsp:val=&quot;002A4FDF&quot;/&gt;&lt;wsp:rsid wsp:val=&quot;002A547B&quot;/&gt;&lt;wsp:rsid wsp:val=&quot;002A57AC&quot;/&gt;&lt;wsp:rsid wsp:val=&quot;002A6590&quot;/&gt;&lt;wsp:rsid wsp:val=&quot;002A69B8&quot;/&gt;&lt;wsp:rsid wsp:val=&quot;002A73A3&quot;/&gt;&lt;wsp:rsid wsp:val=&quot;002A7D2A&quot;/&gt;&lt;wsp:rsid wsp:val=&quot;002A7EB0&quot;/&gt;&lt;wsp:rsid wsp:val=&quot;002B000F&quot;/&gt;&lt;wsp:rsid wsp:val=&quot;002B00C1&quot;/&gt;&lt;wsp:rsid wsp:val=&quot;002B00DB&quot;/&gt;&lt;wsp:rsid wsp:val=&quot;002B0B8C&quot;/&gt;&lt;wsp:rsid wsp:val=&quot;002B0E3B&quot;/&gt;&lt;wsp:rsid wsp:val=&quot;002B1FBC&quot;/&gt;&lt;wsp:rsid wsp:val=&quot;002B241A&quot;/&gt;&lt;wsp:rsid wsp:val=&quot;002B258A&quot;/&gt;&lt;wsp:rsid wsp:val=&quot;002B3117&quot;/&gt;&lt;wsp:rsid wsp:val=&quot;002B3815&quot;/&gt;&lt;wsp:rsid wsp:val=&quot;002B3AFA&quot;/&gt;&lt;wsp:rsid wsp:val=&quot;002B3E4C&quot;/&gt;&lt;wsp:rsid wsp:val=&quot;002B3EE2&quot;/&gt;&lt;wsp:rsid wsp:val=&quot;002B4746&quot;/&gt;&lt;wsp:rsid wsp:val=&quot;002B484C&quot;/&gt;&lt;wsp:rsid wsp:val=&quot;002B4EF3&quot;/&gt;&lt;wsp:rsid wsp:val=&quot;002B5222&quot;/&gt;&lt;wsp:rsid wsp:val=&quot;002B551B&quot;/&gt;&lt;wsp:rsid wsp:val=&quot;002B5937&quot;/&gt;&lt;wsp:rsid wsp:val=&quot;002B59DC&quot;/&gt;&lt;wsp:rsid wsp:val=&quot;002B5C90&quot;/&gt;&lt;wsp:rsid wsp:val=&quot;002B63A6&quot;/&gt;&lt;wsp:rsid wsp:val=&quot;002B6992&quot;/&gt;&lt;wsp:rsid wsp:val=&quot;002B6B4A&quot;/&gt;&lt;wsp:rsid wsp:val=&quot;002B722C&quot;/&gt;&lt;wsp:rsid wsp:val=&quot;002B78C2&quot;/&gt;&lt;wsp:rsid wsp:val=&quot;002B7A6A&quot;/&gt;&lt;wsp:rsid wsp:val=&quot;002C0018&quot;/&gt;&lt;wsp:rsid wsp:val=&quot;002C00A2&quot;/&gt;&lt;wsp:rsid wsp:val=&quot;002C01A0&quot;/&gt;&lt;wsp:rsid wsp:val=&quot;002C05C5&quot;/&gt;&lt;wsp:rsid wsp:val=&quot;002C07D5&quot;/&gt;&lt;wsp:rsid wsp:val=&quot;002C0D22&quot;/&gt;&lt;wsp:rsid wsp:val=&quot;002C0D62&quot;/&gt;&lt;wsp:rsid wsp:val=&quot;002C0E6F&quot;/&gt;&lt;wsp:rsid wsp:val=&quot;002C15F8&quot;/&gt;&lt;wsp:rsid wsp:val=&quot;002C166D&quot;/&gt;&lt;wsp:rsid wsp:val=&quot;002C16AC&quot;/&gt;&lt;wsp:rsid wsp:val=&quot;002C1E28&quot;/&gt;&lt;wsp:rsid wsp:val=&quot;002C2AEC&quot;/&gt;&lt;wsp:rsid wsp:val=&quot;002C2B53&quot;/&gt;&lt;wsp:rsid wsp:val=&quot;002C3274&quot;/&gt;&lt;wsp:rsid wsp:val=&quot;002C3310&quot;/&gt;&lt;wsp:rsid wsp:val=&quot;002C3465&quot;/&gt;&lt;wsp:rsid wsp:val=&quot;002C4422&quot;/&gt;&lt;wsp:rsid wsp:val=&quot;002C46DD&quot;/&gt;&lt;wsp:rsid wsp:val=&quot;002C4D51&quot;/&gt;&lt;wsp:rsid wsp:val=&quot;002C52BF&quot;/&gt;&lt;wsp:rsid wsp:val=&quot;002C554E&quot;/&gt;&lt;wsp:rsid wsp:val=&quot;002C5AE7&quot;/&gt;&lt;wsp:rsid wsp:val=&quot;002C5BE6&quot;/&gt;&lt;wsp:rsid wsp:val=&quot;002C5C32&quot;/&gt;&lt;wsp:rsid wsp:val=&quot;002C6000&quot;/&gt;&lt;wsp:rsid wsp:val=&quot;002C6425&quot;/&gt;&lt;wsp:rsid wsp:val=&quot;002C685A&quot;/&gt;&lt;wsp:rsid wsp:val=&quot;002C6CDC&quot;/&gt;&lt;wsp:rsid wsp:val=&quot;002C6E4D&quot;/&gt;&lt;wsp:rsid wsp:val=&quot;002C7186&quot;/&gt;&lt;wsp:rsid wsp:val=&quot;002C739B&quot;/&gt;&lt;wsp:rsid wsp:val=&quot;002C7421&quot;/&gt;&lt;wsp:rsid wsp:val=&quot;002C7DB7&quot;/&gt;&lt;wsp:rsid wsp:val=&quot;002C7FA3&quot;/&gt;&lt;wsp:rsid wsp:val=&quot;002D0CA0&quot;/&gt;&lt;wsp:rsid wsp:val=&quot;002D0FBB&quot;/&gt;&lt;wsp:rsid wsp:val=&quot;002D11BF&quot;/&gt;&lt;wsp:rsid wsp:val=&quot;002D15DB&quot;/&gt;&lt;wsp:rsid wsp:val=&quot;002D1911&quot;/&gt;&lt;wsp:rsid wsp:val=&quot;002D1C57&quot;/&gt;&lt;wsp:rsid wsp:val=&quot;002D1D20&quot;/&gt;&lt;wsp:rsid wsp:val=&quot;002D1FEA&quot;/&gt;&lt;wsp:rsid wsp:val=&quot;002D236B&quot;/&gt;&lt;wsp:rsid wsp:val=&quot;002D25ED&quot;/&gt;&lt;wsp:rsid wsp:val=&quot;002D281A&quot;/&gt;&lt;wsp:rsid wsp:val=&quot;002D3013&quot;/&gt;&lt;wsp:rsid wsp:val=&quot;002D3351&quot;/&gt;&lt;wsp:rsid wsp:val=&quot;002D3916&quot;/&gt;&lt;wsp:rsid wsp:val=&quot;002D3D4D&quot;/&gt;&lt;wsp:rsid wsp:val=&quot;002D4188&quot;/&gt;&lt;wsp:rsid wsp:val=&quot;002D5429&quot;/&gt;&lt;wsp:rsid wsp:val=&quot;002D5DCB&quot;/&gt;&lt;wsp:rsid wsp:val=&quot;002D6540&quot;/&gt;&lt;wsp:rsid wsp:val=&quot;002D664B&quot;/&gt;&lt;wsp:rsid wsp:val=&quot;002D6C22&quot;/&gt;&lt;wsp:rsid wsp:val=&quot;002D6D65&quot;/&gt;&lt;wsp:rsid wsp:val=&quot;002D6E72&quot;/&gt;&lt;wsp:rsid wsp:val=&quot;002D7002&quot;/&gt;&lt;wsp:rsid wsp:val=&quot;002D7293&quot;/&gt;&lt;wsp:rsid wsp:val=&quot;002D74FD&quot;/&gt;&lt;wsp:rsid wsp:val=&quot;002D7671&quot;/&gt;&lt;wsp:rsid wsp:val=&quot;002D7DFC&quot;/&gt;&lt;wsp:rsid wsp:val=&quot;002D7F2B&quot;/&gt;&lt;wsp:rsid wsp:val=&quot;002E006F&quot;/&gt;&lt;wsp:rsid wsp:val=&quot;002E0377&quot;/&gt;&lt;wsp:rsid wsp:val=&quot;002E0A6A&quot;/&gt;&lt;wsp:rsid wsp:val=&quot;002E1754&quot;/&gt;&lt;wsp:rsid wsp:val=&quot;002E17A4&quot;/&gt;&lt;wsp:rsid wsp:val=&quot;002E1801&quot;/&gt;&lt;wsp:rsid wsp:val=&quot;002E18B1&quot;/&gt;&lt;wsp:rsid wsp:val=&quot;002E195E&quot;/&gt;&lt;wsp:rsid wsp:val=&quot;002E27EB&quot;/&gt;&lt;wsp:rsid wsp:val=&quot;002E39E9&quot;/&gt;&lt;wsp:rsid wsp:val=&quot;002E3C31&quot;/&gt;&lt;wsp:rsid wsp:val=&quot;002E3E24&quot;/&gt;&lt;wsp:rsid wsp:val=&quot;002E3E64&quot;/&gt;&lt;wsp:rsid wsp:val=&quot;002E4C32&quot;/&gt;&lt;wsp:rsid wsp:val=&quot;002E5458&quot;/&gt;&lt;wsp:rsid wsp:val=&quot;002E575D&quot;/&gt;&lt;wsp:rsid wsp:val=&quot;002E6406&quot;/&gt;&lt;wsp:rsid wsp:val=&quot;002E6707&quot;/&gt;&lt;wsp:rsid wsp:val=&quot;002E6895&quot;/&gt;&lt;wsp:rsid wsp:val=&quot;002E6D95&quot;/&gt;&lt;wsp:rsid wsp:val=&quot;002E6FDF&quot;/&gt;&lt;wsp:rsid wsp:val=&quot;002E76F3&quot;/&gt;&lt;wsp:rsid wsp:val=&quot;002E7D9E&quot;/&gt;&lt;wsp:rsid wsp:val=&quot;002F00A7&quot;/&gt;&lt;wsp:rsid wsp:val=&quot;002F038B&quot;/&gt;&lt;wsp:rsid wsp:val=&quot;002F04D2&quot;/&gt;&lt;wsp:rsid wsp:val=&quot;002F0C22&quot;/&gt;&lt;wsp:rsid wsp:val=&quot;002F1195&quot;/&gt;&lt;wsp:rsid wsp:val=&quot;002F12A0&quot;/&gt;&lt;wsp:rsid wsp:val=&quot;002F1346&quot;/&gt;&lt;wsp:rsid wsp:val=&quot;002F1EB8&quot;/&gt;&lt;wsp:rsid wsp:val=&quot;002F2123&quot;/&gt;&lt;wsp:rsid wsp:val=&quot;002F221B&quot;/&gt;&lt;wsp:rsid wsp:val=&quot;002F271B&quot;/&gt;&lt;wsp:rsid wsp:val=&quot;002F289B&quot;/&gt;&lt;wsp:rsid wsp:val=&quot;002F2AC0&quot;/&gt;&lt;wsp:rsid wsp:val=&quot;002F3408&quot;/&gt;&lt;wsp:rsid wsp:val=&quot;002F3DCF&quot;/&gt;&lt;wsp:rsid wsp:val=&quot;002F43A6&quot;/&gt;&lt;wsp:rsid wsp:val=&quot;002F4FA9&quot;/&gt;&lt;wsp:rsid wsp:val=&quot;002F534C&quot;/&gt;&lt;wsp:rsid wsp:val=&quot;002F55B9&quot;/&gt;&lt;wsp:rsid wsp:val=&quot;002F5650&quot;/&gt;&lt;wsp:rsid wsp:val=&quot;002F5B3E&quot;/&gt;&lt;wsp:rsid wsp:val=&quot;002F5B9B&quot;/&gt;&lt;wsp:rsid wsp:val=&quot;002F68EC&quot;/&gt;&lt;wsp:rsid wsp:val=&quot;002F693E&quot;/&gt;&lt;wsp:rsid wsp:val=&quot;002F6F69&quot;/&gt;&lt;wsp:rsid wsp:val=&quot;002F73F2&quot;/&gt;&lt;wsp:rsid wsp:val=&quot;002F77F7&quot;/&gt;&lt;wsp:rsid wsp:val=&quot;002F7908&quot;/&gt;&lt;wsp:rsid wsp:val=&quot;002F7A35&quot;/&gt;&lt;wsp:rsid wsp:val=&quot;0030009D&quot;/&gt;&lt;wsp:rsid wsp:val=&quot;00300354&quot;/&gt;&lt;wsp:rsid wsp:val=&quot;00300E4A&quot;/&gt;&lt;wsp:rsid wsp:val=&quot;0030194E&quot;/&gt;&lt;wsp:rsid wsp:val=&quot;00301F3F&quot;/&gt;&lt;wsp:rsid wsp:val=&quot;003028EE&quot;/&gt;&lt;wsp:rsid wsp:val=&quot;00302CE2&quot;/&gt;&lt;wsp:rsid wsp:val=&quot;00303244&quot;/&gt;&lt;wsp:rsid wsp:val=&quot;00303BED&quot;/&gt;&lt;wsp:rsid wsp:val=&quot;00304001&quot;/&gt;&lt;wsp:rsid wsp:val=&quot;00305438&quot;/&gt;&lt;wsp:rsid wsp:val=&quot;003058CD&quot;/&gt;&lt;wsp:rsid wsp:val=&quot;00310051&quot;/&gt;&lt;wsp:rsid wsp:val=&quot;003107D3&quot;/&gt;&lt;wsp:rsid wsp:val=&quot;00310BAF&quot;/&gt;&lt;wsp:rsid wsp:val=&quot;003113EE&quot;/&gt;&lt;wsp:rsid wsp:val=&quot;00311564&quot;/&gt;&lt;wsp:rsid wsp:val=&quot;00311754&quot;/&gt;&lt;wsp:rsid wsp:val=&quot;0031177F&quot;/&gt;&lt;wsp:rsid wsp:val=&quot;00311996&quot;/&gt;&lt;wsp:rsid wsp:val=&quot;003126A2&quot;/&gt;&lt;wsp:rsid wsp:val=&quot;003130B9&quot;/&gt;&lt;wsp:rsid wsp:val=&quot;0031340B&quot;/&gt;&lt;wsp:rsid wsp:val=&quot;00313542&quot;/&gt;&lt;wsp:rsid wsp:val=&quot;00313E09&quot;/&gt;&lt;wsp:rsid wsp:val=&quot;00314619&quot;/&gt;&lt;wsp:rsid wsp:val=&quot;00314EF7&quot;/&gt;&lt;wsp:rsid wsp:val=&quot;003154A0&quot;/&gt;&lt;wsp:rsid wsp:val=&quot;0031554E&quot;/&gt;&lt;wsp:rsid wsp:val=&quot;00315586&quot;/&gt;&lt;wsp:rsid wsp:val=&quot;003155AD&quot;/&gt;&lt;wsp:rsid wsp:val=&quot;003156C2&quot;/&gt;&lt;wsp:rsid wsp:val=&quot;00315896&quot;/&gt;&lt;wsp:rsid wsp:val=&quot;00316228&quot;/&gt;&lt;wsp:rsid wsp:val=&quot;0031631B&quot;/&gt;&lt;wsp:rsid wsp:val=&quot;0031670A&quot;/&gt;&lt;wsp:rsid wsp:val=&quot;00316FD3&quot;/&gt;&lt;wsp:rsid wsp:val=&quot;00317DD7&quot;/&gt;&lt;wsp:rsid wsp:val=&quot;003200AE&quot;/&gt;&lt;wsp:rsid wsp:val=&quot;00320273&quot;/&gt;&lt;wsp:rsid wsp:val=&quot;0032062E&quot;/&gt;&lt;wsp:rsid wsp:val=&quot;00320678&quot;/&gt;&lt;wsp:rsid wsp:val=&quot;00320D1F&quot;/&gt;&lt;wsp:rsid wsp:val=&quot;003210E6&quot;/&gt;&lt;wsp:rsid wsp:val=&quot;0032110B&quot;/&gt;&lt;wsp:rsid wsp:val=&quot;00321720&quot;/&gt;&lt;wsp:rsid wsp:val=&quot;003217FB&quot;/&gt;&lt;wsp:rsid wsp:val=&quot;00321B67&quot;/&gt;&lt;wsp:rsid wsp:val=&quot;00321F3B&quot;/&gt;&lt;wsp:rsid wsp:val=&quot;00322835&quot;/&gt;&lt;wsp:rsid wsp:val=&quot;00322F0C&quot;/&gt;&lt;wsp:rsid wsp:val=&quot;003230EB&quot;/&gt;&lt;wsp:rsid wsp:val=&quot;00323452&quot;/&gt;&lt;wsp:rsid wsp:val=&quot;00323469&quot;/&gt;&lt;wsp:rsid wsp:val=&quot;003235F5&quot;/&gt;&lt;wsp:rsid wsp:val=&quot;00323630&quot;/&gt;&lt;wsp:rsid wsp:val=&quot;003239A5&quot;/&gt;&lt;wsp:rsid wsp:val=&quot;00323D9C&quot;/&gt;&lt;wsp:rsid wsp:val=&quot;00323F76&quot;/&gt;&lt;wsp:rsid wsp:val=&quot;003250A2&quot;/&gt;&lt;wsp:rsid wsp:val=&quot;00325110&quot;/&gt;&lt;wsp:rsid wsp:val=&quot;00325683&quot;/&gt;&lt;wsp:rsid wsp:val=&quot;00325988&quot;/&gt;&lt;wsp:rsid wsp:val=&quot;00325C46&quot;/&gt;&lt;wsp:rsid wsp:val=&quot;003263CD&quot;/&gt;&lt;wsp:rsid wsp:val=&quot;003264EA&quot;/&gt;&lt;wsp:rsid wsp:val=&quot;00326679&quot;/&gt;&lt;wsp:rsid wsp:val=&quot;003267D8&quot;/&gt;&lt;wsp:rsid wsp:val=&quot;00326CD3&quot;/&gt;&lt;wsp:rsid wsp:val=&quot;00327427&quot;/&gt;&lt;wsp:rsid wsp:val=&quot;00330368&quot;/&gt;&lt;wsp:rsid wsp:val=&quot;00330A5B&quot;/&gt;&lt;wsp:rsid wsp:val=&quot;00331810&quot;/&gt;&lt;wsp:rsid wsp:val=&quot;0033207C&quot;/&gt;&lt;wsp:rsid wsp:val=&quot;003321BD&quot;/&gt;&lt;wsp:rsid wsp:val=&quot;003325F3&quot;/&gt;&lt;wsp:rsid wsp:val=&quot;003325F6&quot;/&gt;&lt;wsp:rsid wsp:val=&quot;0033307D&quot;/&gt;&lt;wsp:rsid wsp:val=&quot;003331B8&quot;/&gt;&lt;wsp:rsid wsp:val=&quot;00333585&quot;/&gt;&lt;wsp:rsid wsp:val=&quot;003335AF&quot;/&gt;&lt;wsp:rsid wsp:val=&quot;0033383F&quot;/&gt;&lt;wsp:rsid wsp:val=&quot;00334334&quot;/&gt;&lt;wsp:rsid wsp:val=&quot;003347B2&quot;/&gt;&lt;wsp:rsid wsp:val=&quot;0033524B&quot;/&gt;&lt;wsp:rsid wsp:val=&quot;0033550F&quot;/&gt;&lt;wsp:rsid wsp:val=&quot;00335BA1&quot;/&gt;&lt;wsp:rsid wsp:val=&quot;00336177&quot;/&gt;&lt;wsp:rsid wsp:val=&quot;00336E52&quot;/&gt;&lt;wsp:rsid wsp:val=&quot;0033708C&quot;/&gt;&lt;wsp:rsid wsp:val=&quot;003371A3&quot;/&gt;&lt;wsp:rsid wsp:val=&quot;00337218&quot;/&gt;&lt;wsp:rsid wsp:val=&quot;003378C0&quot;/&gt;&lt;wsp:rsid wsp:val=&quot;00337A22&quot;/&gt;&lt;wsp:rsid wsp:val=&quot;00337C58&quot;/&gt;&lt;wsp:rsid wsp:val=&quot;00337E93&quot;/&gt;&lt;wsp:rsid wsp:val=&quot;00337EB0&quot;/&gt;&lt;wsp:rsid wsp:val=&quot;0034033D&quot;/&gt;&lt;wsp:rsid wsp:val=&quot;00340464&quot;/&gt;&lt;wsp:rsid wsp:val=&quot;00340976&quot;/&gt;&lt;wsp:rsid wsp:val=&quot;00340C7F&quot;/&gt;&lt;wsp:rsid wsp:val=&quot;00341159&quot;/&gt;&lt;wsp:rsid wsp:val=&quot;00341659&quot;/&gt;&lt;wsp:rsid wsp:val=&quot;00341700&quot;/&gt;&lt;wsp:rsid wsp:val=&quot;00341B90&quot;/&gt;&lt;wsp:rsid wsp:val=&quot;00341E9C&quot;/&gt;&lt;wsp:rsid wsp:val=&quot;00342249&quot;/&gt;&lt;wsp:rsid wsp:val=&quot;00342C0C&quot;/&gt;&lt;wsp:rsid wsp:val=&quot;0034322D&quot;/&gt;&lt;wsp:rsid wsp:val=&quot;00343C8E&quot;/&gt;&lt;wsp:rsid wsp:val=&quot;00343CAC&quot;/&gt;&lt;wsp:rsid wsp:val=&quot;00343F20&quot;/&gt;&lt;wsp:rsid wsp:val=&quot;00344022&quot;/&gt;&lt;wsp:rsid wsp:val=&quot;00345846&quot;/&gt;&lt;wsp:rsid wsp:val=&quot;0034595A&quot;/&gt;&lt;wsp:rsid wsp:val=&quot;00345DD5&quot;/&gt;&lt;wsp:rsid wsp:val=&quot;00345DD6&quot;/&gt;&lt;wsp:rsid wsp:val=&quot;00345E35&quot;/&gt;&lt;wsp:rsid wsp:val=&quot;003467E8&quot;/&gt;&lt;wsp:rsid wsp:val=&quot;0034708E&quot;/&gt;&lt;wsp:rsid wsp:val=&quot;0034757F&quot;/&gt;&lt;wsp:rsid wsp:val=&quot;00347696&quot;/&gt;&lt;wsp:rsid wsp:val=&quot;00347783&quot;/&gt;&lt;wsp:rsid wsp:val=&quot;00350574&quot;/&gt;&lt;wsp:rsid wsp:val=&quot;003505C0&quot;/&gt;&lt;wsp:rsid wsp:val=&quot;0035067E&quot;/&gt;&lt;wsp:rsid wsp:val=&quot;00350DFE&quot;/&gt;&lt;wsp:rsid wsp:val=&quot;00351485&quot;/&gt;&lt;wsp:rsid wsp:val=&quot;00351728&quot;/&gt;&lt;wsp:rsid wsp:val=&quot;0035189E&quot;/&gt;&lt;wsp:rsid wsp:val=&quot;003518B4&quot;/&gt;&lt;wsp:rsid wsp:val=&quot;00351C0D&quot;/&gt;&lt;wsp:rsid wsp:val=&quot;00352179&quot;/&gt;&lt;wsp:rsid wsp:val=&quot;00352B4F&quot;/&gt;&lt;wsp:rsid wsp:val=&quot;00352B5E&quot;/&gt;&lt;wsp:rsid wsp:val=&quot;0035372F&quot;/&gt;&lt;wsp:rsid wsp:val=&quot;00353AC5&quot;/&gt;&lt;wsp:rsid wsp:val=&quot;00353EF5&quot;/&gt;&lt;wsp:rsid wsp:val=&quot;00354FD8&quot;/&gt;&lt;wsp:rsid wsp:val=&quot;00355C93&quot;/&gt;&lt;wsp:rsid wsp:val=&quot;00355D8F&quot;/&gt;&lt;wsp:rsid wsp:val=&quot;003567D1&quot;/&gt;&lt;wsp:rsid wsp:val=&quot;00356BA4&quot;/&gt;&lt;wsp:rsid wsp:val=&quot;00356D2F&quot;/&gt;&lt;wsp:rsid wsp:val=&quot;003572DC&quot;/&gt;&lt;wsp:rsid wsp:val=&quot;00357A8F&quot;/&gt;&lt;wsp:rsid wsp:val=&quot;00357E77&quot;/&gt;&lt;wsp:rsid wsp:val=&quot;0036040F&quot;/&gt;&lt;wsp:rsid wsp:val=&quot;003608F6&quot;/&gt;&lt;wsp:rsid wsp:val=&quot;00360A7B&quot;/&gt;&lt;wsp:rsid wsp:val=&quot;00361A24&quot;/&gt;&lt;wsp:rsid wsp:val=&quot;00361C6F&quot;/&gt;&lt;wsp:rsid wsp:val=&quot;00363BFD&quot;/&gt;&lt;wsp:rsid wsp:val=&quot;0036504C&quot;/&gt;&lt;wsp:rsid wsp:val=&quot;00365E14&quot;/&gt;&lt;wsp:rsid wsp:val=&quot;00365E20&quot;/&gt;&lt;wsp:rsid wsp:val=&quot;003660A5&quot;/&gt;&lt;wsp:rsid wsp:val=&quot;003661E0&quot;/&gt;&lt;wsp:rsid wsp:val=&quot;00367160&quot;/&gt;&lt;wsp:rsid wsp:val=&quot;00367A1D&quot;/&gt;&lt;wsp:rsid wsp:val=&quot;00367A3A&quot;/&gt;&lt;wsp:rsid wsp:val=&quot;00370319&quot;/&gt;&lt;wsp:rsid wsp:val=&quot;003714FB&quot;/&gt;&lt;wsp:rsid wsp:val=&quot;00371755&quot;/&gt;&lt;wsp:rsid wsp:val=&quot;00371C37&quot;/&gt;&lt;wsp:rsid wsp:val=&quot;003726F1&quot;/&gt;&lt;wsp:rsid wsp:val=&quot;00372DA8&quot;/&gt;&lt;wsp:rsid wsp:val=&quot;00372F6D&quot;/&gt;&lt;wsp:rsid wsp:val=&quot;00372FCF&quot;/&gt;&lt;wsp:rsid wsp:val=&quot;0037432A&quot;/&gt;&lt;wsp:rsid wsp:val=&quot;00374361&quot;/&gt;&lt;wsp:rsid wsp:val=&quot;0037458B&quot;/&gt;&lt;wsp:rsid wsp:val=&quot;00374ACF&quot;/&gt;&lt;wsp:rsid wsp:val=&quot;00374D81&quot;/&gt;&lt;wsp:rsid wsp:val=&quot;00374E2C&quot;/&gt;&lt;wsp:rsid wsp:val=&quot;00375B8A&quot;/&gt;&lt;wsp:rsid wsp:val=&quot;0037613C&quot;/&gt;&lt;wsp:rsid wsp:val=&quot;00376873&quot;/&gt;&lt;wsp:rsid wsp:val=&quot;003773E4&quot;/&gt;&lt;wsp:rsid wsp:val=&quot;00377567&quot;/&gt;&lt;wsp:rsid wsp:val=&quot;00377871&quot;/&gt;&lt;wsp:rsid wsp:val=&quot;00377FEB&quot;/&gt;&lt;wsp:rsid wsp:val=&quot;00380475&quot;/&gt;&lt;wsp:rsid wsp:val=&quot;00380D06&quot;/&gt;&lt;wsp:rsid wsp:val=&quot;00380F2D&quot;/&gt;&lt;wsp:rsid wsp:val=&quot;0038143F&quot;/&gt;&lt;wsp:rsid wsp:val=&quot;0038199F&quot;/&gt;&lt;wsp:rsid wsp:val=&quot;00381B78&quot;/&gt;&lt;wsp:rsid wsp:val=&quot;00381C50&quot;/&gt;&lt;wsp:rsid wsp:val=&quot;003823B2&quot;/&gt;&lt;wsp:rsid wsp:val=&quot;003828A6&quot;/&gt;&lt;wsp:rsid wsp:val=&quot;00382D72&quot;/&gt;&lt;wsp:rsid wsp:val=&quot;00382FA0&quot;/&gt;&lt;wsp:rsid wsp:val=&quot;00383B61&quot;/&gt;&lt;wsp:rsid wsp:val=&quot;00383BE9&quot;/&gt;&lt;wsp:rsid wsp:val=&quot;00383C9A&quot;/&gt;&lt;wsp:rsid wsp:val=&quot;00384025&quot;/&gt;&lt;wsp:rsid wsp:val=&quot;00384403&quot;/&gt;&lt;wsp:rsid wsp:val=&quot;00384586&quot;/&gt;&lt;wsp:rsid wsp:val=&quot;003845BA&quot;/&gt;&lt;wsp:rsid wsp:val=&quot;00384CC5&quot;/&gt;&lt;wsp:rsid wsp:val=&quot;00384D45&quot;/&gt;&lt;wsp:rsid wsp:val=&quot;003852A3&quot;/&gt;&lt;wsp:rsid wsp:val=&quot;00385A70&quot;/&gt;&lt;wsp:rsid wsp:val=&quot;00385BAA&quot;/&gt;&lt;wsp:rsid wsp:val=&quot;00385C68&quot;/&gt;&lt;wsp:rsid wsp:val=&quot;00385E52&quot;/&gt;&lt;wsp:rsid wsp:val=&quot;00387522&quot;/&gt;&lt;wsp:rsid wsp:val=&quot;00387616&quot;/&gt;&lt;wsp:rsid wsp:val=&quot;00390258&quot;/&gt;&lt;wsp:rsid wsp:val=&quot;00390296&quot;/&gt;&lt;wsp:rsid wsp:val=&quot;00390F7F&quot;/&gt;&lt;wsp:rsid wsp:val=&quot;003910F2&quot;/&gt;&lt;wsp:rsid wsp:val=&quot;00391BE5&quot;/&gt;&lt;wsp:rsid wsp:val=&quot;003922B9&quot;/&gt;&lt;wsp:rsid wsp:val=&quot;00392853&quot;/&gt;&lt;wsp:rsid wsp:val=&quot;00392913&quot;/&gt;&lt;wsp:rsid wsp:val=&quot;00392A50&quot;/&gt;&lt;wsp:rsid wsp:val=&quot;00392B94&quot;/&gt;&lt;wsp:rsid wsp:val=&quot;00393AAE&quot;/&gt;&lt;wsp:rsid wsp:val=&quot;00394009&quot;/&gt;&lt;wsp:rsid wsp:val=&quot;00394417&quot;/&gt;&lt;wsp:rsid wsp:val=&quot;00394A29&quot;/&gt;&lt;wsp:rsid wsp:val=&quot;00394A2F&quot;/&gt;&lt;wsp:rsid wsp:val=&quot;00395273&quot;/&gt;&lt;wsp:rsid wsp:val=&quot;0039599E&quot;/&gt;&lt;wsp:rsid wsp:val=&quot;003960A8&quot;/&gt;&lt;wsp:rsid wsp:val=&quot;00396169&quot;/&gt;&lt;wsp:rsid wsp:val=&quot;003964A2&quot;/&gt;&lt;wsp:rsid wsp:val=&quot;00396A0E&quot;/&gt;&lt;wsp:rsid wsp:val=&quot;003A030C&quot;/&gt;&lt;wsp:rsid wsp:val=&quot;003A0716&quot;/&gt;&lt;wsp:rsid wsp:val=&quot;003A0F0D&quot;/&gt;&lt;wsp:rsid wsp:val=&quot;003A0FE1&quot;/&gt;&lt;wsp:rsid wsp:val=&quot;003A10B4&quot;/&gt;&lt;wsp:rsid wsp:val=&quot;003A12D1&quot;/&gt;&lt;wsp:rsid wsp:val=&quot;003A1508&quot;/&gt;&lt;wsp:rsid wsp:val=&quot;003A1F8E&quot;/&gt;&lt;wsp:rsid wsp:val=&quot;003A210F&quot;/&gt;&lt;wsp:rsid wsp:val=&quot;003A2191&quot;/&gt;&lt;wsp:rsid wsp:val=&quot;003A2616&quot;/&gt;&lt;wsp:rsid wsp:val=&quot;003A29EE&quot;/&gt;&lt;wsp:rsid wsp:val=&quot;003A2AE6&quot;/&gt;&lt;wsp:rsid wsp:val=&quot;003A3013&quot;/&gt;&lt;wsp:rsid wsp:val=&quot;003A43FA&quot;/&gt;&lt;wsp:rsid wsp:val=&quot;003A454B&quot;/&gt;&lt;wsp:rsid wsp:val=&quot;003A4572&quot;/&gt;&lt;wsp:rsid wsp:val=&quot;003A517D&quot;/&gt;&lt;wsp:rsid wsp:val=&quot;003A51D4&quot;/&gt;&lt;wsp:rsid wsp:val=&quot;003A54FA&quot;/&gt;&lt;wsp:rsid wsp:val=&quot;003A59C0&quot;/&gt;&lt;wsp:rsid wsp:val=&quot;003A5F38&quot;/&gt;&lt;wsp:rsid wsp:val=&quot;003A62B5&quot;/&gt;&lt;wsp:rsid wsp:val=&quot;003A6868&quot;/&gt;&lt;wsp:rsid wsp:val=&quot;003A688B&quot;/&gt;&lt;wsp:rsid wsp:val=&quot;003A6B20&quot;/&gt;&lt;wsp:rsid wsp:val=&quot;003A70B6&quot;/&gt;&lt;wsp:rsid wsp:val=&quot;003A70DC&quot;/&gt;&lt;wsp:rsid wsp:val=&quot;003A721D&quot;/&gt;&lt;wsp:rsid wsp:val=&quot;003A7440&quot;/&gt;&lt;wsp:rsid wsp:val=&quot;003A7B43&quot;/&gt;&lt;wsp:rsid wsp:val=&quot;003A7EFB&quot;/&gt;&lt;wsp:rsid wsp:val=&quot;003A7F77&quot;/&gt;&lt;wsp:rsid wsp:val=&quot;003B0016&quot;/&gt;&lt;wsp:rsid wsp:val=&quot;003B07FE&quot;/&gt;&lt;wsp:rsid wsp:val=&quot;003B30E9&quot;/&gt;&lt;wsp:rsid wsp:val=&quot;003B3726&quot;/&gt;&lt;wsp:rsid wsp:val=&quot;003B37BD&quot;/&gt;&lt;wsp:rsid wsp:val=&quot;003B3FDC&quot;/&gt;&lt;wsp:rsid wsp:val=&quot;003B417B&quot;/&gt;&lt;wsp:rsid wsp:val=&quot;003B43E5&quot;/&gt;&lt;wsp:rsid wsp:val=&quot;003B4D4A&quot;/&gt;&lt;wsp:rsid wsp:val=&quot;003B4ECC&quot;/&gt;&lt;wsp:rsid wsp:val=&quot;003B54E1&quot;/&gt;&lt;wsp:rsid wsp:val=&quot;003B5608&quot;/&gt;&lt;wsp:rsid wsp:val=&quot;003B61DF&quot;/&gt;&lt;wsp:rsid wsp:val=&quot;003B66BE&quot;/&gt;&lt;wsp:rsid wsp:val=&quot;003B675F&quot;/&gt;&lt;wsp:rsid wsp:val=&quot;003B697A&quot;/&gt;&lt;wsp:rsid wsp:val=&quot;003B6D2B&quot;/&gt;&lt;wsp:rsid wsp:val=&quot;003B73BC&quot;/&gt;&lt;wsp:rsid wsp:val=&quot;003B7744&quot;/&gt;&lt;wsp:rsid wsp:val=&quot;003B77EB&quot;/&gt;&lt;wsp:rsid wsp:val=&quot;003B7FCB&quot;/&gt;&lt;wsp:rsid wsp:val=&quot;003C0945&quot;/&gt;&lt;wsp:rsid wsp:val=&quot;003C1054&quot;/&gt;&lt;wsp:rsid wsp:val=&quot;003C1190&quot;/&gt;&lt;wsp:rsid wsp:val=&quot;003C1EC5&quot;/&gt;&lt;wsp:rsid wsp:val=&quot;003C2190&quot;/&gt;&lt;wsp:rsid wsp:val=&quot;003C24AD&quot;/&gt;&lt;wsp:rsid wsp:val=&quot;003C29A1&quot;/&gt;&lt;wsp:rsid wsp:val=&quot;003C2B61&quot;/&gt;&lt;wsp:rsid wsp:val=&quot;003C2E83&quot;/&gt;&lt;wsp:rsid wsp:val=&quot;003C39D5&quot;/&gt;&lt;wsp:rsid wsp:val=&quot;003C3BDB&quot;/&gt;&lt;wsp:rsid wsp:val=&quot;003C3E17&quot;/&gt;&lt;wsp:rsid wsp:val=&quot;003C47B6&quot;/&gt;&lt;wsp:rsid wsp:val=&quot;003C4AB8&quot;/&gt;&lt;wsp:rsid wsp:val=&quot;003C584B&quot;/&gt;&lt;wsp:rsid wsp:val=&quot;003C59B9&quot;/&gt;&lt;wsp:rsid wsp:val=&quot;003C59E8&quot;/&gt;&lt;wsp:rsid wsp:val=&quot;003C5D20&quot;/&gt;&lt;wsp:rsid wsp:val=&quot;003C692B&quot;/&gt;&lt;wsp:rsid wsp:val=&quot;003C6EE9&quot;/&gt;&lt;wsp:rsid wsp:val=&quot;003C70BE&quot;/&gt;&lt;wsp:rsid wsp:val=&quot;003C71E9&quot;/&gt;&lt;wsp:rsid wsp:val=&quot;003C72FE&quot;/&gt;&lt;wsp:rsid wsp:val=&quot;003C742A&quot;/&gt;&lt;wsp:rsid wsp:val=&quot;003C7598&quot;/&gt;&lt;wsp:rsid wsp:val=&quot;003C7827&quot;/&gt;&lt;wsp:rsid wsp:val=&quot;003C7AAA&quot;/&gt;&lt;wsp:rsid wsp:val=&quot;003D078A&quot;/&gt;&lt;wsp:rsid wsp:val=&quot;003D09AA&quot;/&gt;&lt;wsp:rsid wsp:val=&quot;003D0AE7&quot;/&gt;&lt;wsp:rsid wsp:val=&quot;003D0FD9&quot;/&gt;&lt;wsp:rsid wsp:val=&quot;003D1F57&quot;/&gt;&lt;wsp:rsid wsp:val=&quot;003D1FD4&quot;/&gt;&lt;wsp:rsid wsp:val=&quot;003D22B4&quot;/&gt;&lt;wsp:rsid wsp:val=&quot;003D23E6&quot;/&gt;&lt;wsp:rsid wsp:val=&quot;003D28D1&quot;/&gt;&lt;wsp:rsid wsp:val=&quot;003D2B3F&quot;/&gt;&lt;wsp:rsid wsp:val=&quot;003D2F60&quot;/&gt;&lt;wsp:rsid wsp:val=&quot;003D3C7C&quot;/&gt;&lt;wsp:rsid wsp:val=&quot;003D3CCE&quot;/&gt;&lt;wsp:rsid wsp:val=&quot;003D41CA&quot;/&gt;&lt;wsp:rsid wsp:val=&quot;003D47AF&quot;/&gt;&lt;wsp:rsid wsp:val=&quot;003D4D0D&quot;/&gt;&lt;wsp:rsid wsp:val=&quot;003D5266&quot;/&gt;&lt;wsp:rsid wsp:val=&quot;003D5644&quot;/&gt;&lt;wsp:rsid wsp:val=&quot;003D596E&quot;/&gt;&lt;wsp:rsid wsp:val=&quot;003D5A67&quot;/&gt;&lt;wsp:rsid wsp:val=&quot;003D6052&quot;/&gt;&lt;wsp:rsid wsp:val=&quot;003D61E6&quot;/&gt;&lt;wsp:rsid wsp:val=&quot;003D67D1&quot;/&gt;&lt;wsp:rsid wsp:val=&quot;003D6FEC&quot;/&gt;&lt;wsp:rsid wsp:val=&quot;003D71E2&quot;/&gt;&lt;wsp:rsid wsp:val=&quot;003D7708&quot;/&gt;&lt;wsp:rsid wsp:val=&quot;003D7825&quot;/&gt;&lt;wsp:rsid wsp:val=&quot;003D7939&quot;/&gt;&lt;wsp:rsid wsp:val=&quot;003D7BD2&quot;/&gt;&lt;wsp:rsid wsp:val=&quot;003E082C&quot;/&gt;&lt;wsp:rsid wsp:val=&quot;003E0FB4&quot;/&gt;&lt;wsp:rsid wsp:val=&quot;003E1F24&quot;/&gt;&lt;wsp:rsid wsp:val=&quot;003E1FC3&quot;/&gt;&lt;wsp:rsid wsp:val=&quot;003E2457&quot;/&gt;&lt;wsp:rsid wsp:val=&quot;003E2F41&quot;/&gt;&lt;wsp:rsid wsp:val=&quot;003E318D&quot;/&gt;&lt;wsp:rsid wsp:val=&quot;003E3A22&quot;/&gt;&lt;wsp:rsid wsp:val=&quot;003E3F2C&quot;/&gt;&lt;wsp:rsid wsp:val=&quot;003E4385&quot;/&gt;&lt;wsp:rsid wsp:val=&quot;003E4D0B&quot;/&gt;&lt;wsp:rsid wsp:val=&quot;003E5421&quot;/&gt;&lt;wsp:rsid wsp:val=&quot;003E6006&quot;/&gt;&lt;wsp:rsid wsp:val=&quot;003E6194&quot;/&gt;&lt;wsp:rsid wsp:val=&quot;003E6AE4&quot;/&gt;&lt;wsp:rsid wsp:val=&quot;003E7B49&quot;/&gt;&lt;wsp:rsid wsp:val=&quot;003F00B5&quot;/&gt;&lt;wsp:rsid wsp:val=&quot;003F02BC&quot;/&gt;&lt;wsp:rsid wsp:val=&quot;003F0D28&quot;/&gt;&lt;wsp:rsid wsp:val=&quot;003F1B83&quot;/&gt;&lt;wsp:rsid wsp:val=&quot;003F301D&quot;/&gt;&lt;wsp:rsid wsp:val=&quot;003F312A&quot;/&gt;&lt;wsp:rsid wsp:val=&quot;003F358B&quot;/&gt;&lt;wsp:rsid wsp:val=&quot;003F3822&quot;/&gt;&lt;wsp:rsid wsp:val=&quot;003F3824&quot;/&gt;&lt;wsp:rsid wsp:val=&quot;003F3CF2&quot;/&gt;&lt;wsp:rsid wsp:val=&quot;003F4260&quot;/&gt;&lt;wsp:rsid wsp:val=&quot;003F47C4&quot;/&gt;&lt;wsp:rsid wsp:val=&quot;003F49AD&quot;/&gt;&lt;wsp:rsid wsp:val=&quot;003F52B9&quot;/&gt;&lt;wsp:rsid wsp:val=&quot;003F55DB&quot;/&gt;&lt;wsp:rsid wsp:val=&quot;003F5718&quot;/&gt;&lt;wsp:rsid wsp:val=&quot;003F5A44&quot;/&gt;&lt;wsp:rsid wsp:val=&quot;003F6198&quot;/&gt;&lt;wsp:rsid wsp:val=&quot;003F69E6&quot;/&gt;&lt;wsp:rsid wsp:val=&quot;003F7603&quot;/&gt;&lt;wsp:rsid wsp:val=&quot;003F7656&quot;/&gt;&lt;wsp:rsid wsp:val=&quot;003F7723&quot;/&gt;&lt;wsp:rsid wsp:val=&quot;003F7898&quot;/&gt;&lt;wsp:rsid wsp:val=&quot;003F7FA2&quot;/&gt;&lt;wsp:rsid wsp:val=&quot;003F7FE5&quot;/&gt;&lt;wsp:rsid wsp:val=&quot;00400387&quot;/&gt;&lt;wsp:rsid wsp:val=&quot;004003C3&quot;/&gt;&lt;wsp:rsid wsp:val=&quot;0040085B&quot;/&gt;&lt;wsp:rsid wsp:val=&quot;00401282&quot;/&gt;&lt;wsp:rsid wsp:val=&quot;00401BF2&quot;/&gt;&lt;wsp:rsid wsp:val=&quot;00401FE6&quot;/&gt;&lt;wsp:rsid wsp:val=&quot;0040219B&quot;/&gt;&lt;wsp:rsid wsp:val=&quot;00402A41&quot;/&gt;&lt;wsp:rsid wsp:val=&quot;00402B03&quot;/&gt;&lt;wsp:rsid wsp:val=&quot;00403B5F&quot;/&gt;&lt;wsp:rsid wsp:val=&quot;00403C7A&quot;/&gt;&lt;wsp:rsid wsp:val=&quot;00403D6A&quot;/&gt;&lt;wsp:rsid wsp:val=&quot;00403F43&quot;/&gt;&lt;wsp:rsid wsp:val=&quot;00404AF6&quot;/&gt;&lt;wsp:rsid wsp:val=&quot;00404C39&quot;/&gt;&lt;wsp:rsid wsp:val=&quot;00404CAC&quot;/&gt;&lt;wsp:rsid wsp:val=&quot;00404F44&quot;/&gt;&lt;wsp:rsid wsp:val=&quot;004050AD&quot;/&gt;&lt;wsp:rsid wsp:val=&quot;004051E7&quot;/&gt;&lt;wsp:rsid wsp:val=&quot;00405723&quot;/&gt;&lt;wsp:rsid wsp:val=&quot;00405BA1&quot;/&gt;&lt;wsp:rsid wsp:val=&quot;00405E1C&quot;/&gt;&lt;wsp:rsid wsp:val=&quot;00406782&quot;/&gt;&lt;wsp:rsid wsp:val=&quot;00406936&quot;/&gt;&lt;wsp:rsid wsp:val=&quot;00406A9C&quot;/&gt;&lt;wsp:rsid wsp:val=&quot;00406D06&quot;/&gt;&lt;wsp:rsid wsp:val=&quot;00406FBE&quot;/&gt;&lt;wsp:rsid wsp:val=&quot;00406FEB&quot;/&gt;&lt;wsp:rsid wsp:val=&quot;00407558&quot;/&gt;&lt;wsp:rsid wsp:val=&quot;00407577&quot;/&gt;&lt;wsp:rsid wsp:val=&quot;0040792E&quot;/&gt;&lt;wsp:rsid wsp:val=&quot;00407A0E&quot;/&gt;&lt;wsp:rsid wsp:val=&quot;00410520&quot;/&gt;&lt;wsp:rsid wsp:val=&quot;00410872&quot;/&gt;&lt;wsp:rsid wsp:val=&quot;004108F1&quot;/&gt;&lt;wsp:rsid wsp:val=&quot;004115F8&quot;/&gt;&lt;wsp:rsid wsp:val=&quot;00411840&quot;/&gt;&lt;wsp:rsid wsp:val=&quot;00411A59&quot;/&gt;&lt;wsp:rsid wsp:val=&quot;00411A8D&quot;/&gt;&lt;wsp:rsid wsp:val=&quot;00411C14&quot;/&gt;&lt;wsp:rsid wsp:val=&quot;00412262&quot;/&gt;&lt;wsp:rsid wsp:val=&quot;0041229B&quot;/&gt;&lt;wsp:rsid wsp:val=&quot;004124B1&quot;/&gt;&lt;wsp:rsid wsp:val=&quot;00412681&quot;/&gt;&lt;wsp:rsid wsp:val=&quot;00412790&quot;/&gt;&lt;wsp:rsid wsp:val=&quot;00412AAD&quot;/&gt;&lt;wsp:rsid wsp:val=&quot;00412C3C&quot;/&gt;&lt;wsp:rsid wsp:val=&quot;004133BD&quot;/&gt;&lt;wsp:rsid wsp:val=&quot;004138FD&quot;/&gt;&lt;wsp:rsid wsp:val=&quot;00413DBB&quot;/&gt;&lt;wsp:rsid wsp:val=&quot;00413E1A&quot;/&gt;&lt;wsp:rsid wsp:val=&quot;0041418D&quot;/&gt;&lt;wsp:rsid wsp:val=&quot;00414876&quot;/&gt;&lt;wsp:rsid wsp:val=&quot;00414A88&quot;/&gt;&lt;wsp:rsid wsp:val=&quot;00414BFA&quot;/&gt;&lt;wsp:rsid wsp:val=&quot;00414FBF&quot;/&gt;&lt;wsp:rsid wsp:val=&quot;004150BB&quot;/&gt;&lt;wsp:rsid wsp:val=&quot;004156AB&quot;/&gt;&lt;wsp:rsid wsp:val=&quot;004159C7&quot;/&gt;&lt;wsp:rsid wsp:val=&quot;00415A3E&quot;/&gt;&lt;wsp:rsid wsp:val=&quot;00415D18&quot;/&gt;&lt;wsp:rsid wsp:val=&quot;004162FA&quot;/&gt;&lt;wsp:rsid wsp:val=&quot;0041669F&quot;/&gt;&lt;wsp:rsid wsp:val=&quot;00416764&quot;/&gt;&lt;wsp:rsid wsp:val=&quot;004167EF&quot;/&gt;&lt;wsp:rsid wsp:val=&quot;004173DE&quot;/&gt;&lt;wsp:rsid wsp:val=&quot;004174FE&quot;/&gt;&lt;wsp:rsid wsp:val=&quot;004178AF&quot;/&gt;&lt;wsp:rsid wsp:val=&quot;004200A3&quot;/&gt;&lt;wsp:rsid wsp:val=&quot;00420214&quot;/&gt;&lt;wsp:rsid wsp:val=&quot;00420310&quot;/&gt;&lt;wsp:rsid wsp:val=&quot;00420637&quot;/&gt;&lt;wsp:rsid wsp:val=&quot;00420950&quot;/&gt;&lt;wsp:rsid wsp:val=&quot;00420961&quot;/&gt;&lt;wsp:rsid wsp:val=&quot;00420DC0&quot;/&gt;&lt;wsp:rsid wsp:val=&quot;0042119D&quot;/&gt;&lt;wsp:rsid wsp:val=&quot;004211D4&quot;/&gt;&lt;wsp:rsid wsp:val=&quot;0042146B&quot;/&gt;&lt;wsp:rsid wsp:val=&quot;0042153B&quot;/&gt;&lt;wsp:rsid wsp:val=&quot;0042174B&quot;/&gt;&lt;wsp:rsid wsp:val=&quot;00421B45&quot;/&gt;&lt;wsp:rsid wsp:val=&quot;00422258&quot;/&gt;&lt;wsp:rsid wsp:val=&quot;00422667&quot;/&gt;&lt;wsp:rsid wsp:val=&quot;004227B7&quot;/&gt;&lt;wsp:rsid wsp:val=&quot;00423311&quot;/&gt;&lt;wsp:rsid wsp:val=&quot;0042375B&quot;/&gt;&lt;wsp:rsid wsp:val=&quot;00423920&quot;/&gt;&lt;wsp:rsid wsp:val=&quot;00424061&quot;/&gt;&lt;wsp:rsid wsp:val=&quot;00424A2A&quot;/&gt;&lt;wsp:rsid wsp:val=&quot;00424EA2&quot;/&gt;&lt;wsp:rsid wsp:val=&quot;0042526D&quot;/&gt;&lt;wsp:rsid wsp:val=&quot;00425693&quot;/&gt;&lt;wsp:rsid wsp:val=&quot;0042576B&quot;/&gt;&lt;wsp:rsid wsp:val=&quot;004257CC&quot;/&gt;&lt;wsp:rsid wsp:val=&quot;00425A2E&quot;/&gt;&lt;wsp:rsid wsp:val=&quot;00425B9D&quot;/&gt;&lt;wsp:rsid wsp:val=&quot;00425E6B&quot;/&gt;&lt;wsp:rsid wsp:val=&quot;00425EA6&quot;/&gt;&lt;wsp:rsid wsp:val=&quot;00426065&quot;/&gt;&lt;wsp:rsid wsp:val=&quot;004269D4&quot;/&gt;&lt;wsp:rsid wsp:val=&quot;00426A8D&quot;/&gt;&lt;wsp:rsid wsp:val=&quot;0042750C&quot;/&gt;&lt;wsp:rsid wsp:val=&quot;00427B2B&quot;/&gt;&lt;wsp:rsid wsp:val=&quot;00427E57&quot;/&gt;&lt;wsp:rsid wsp:val=&quot;00427EE3&quot;/&gt;&lt;wsp:rsid wsp:val=&quot;00427F22&quot;/&gt;&lt;wsp:rsid wsp:val=&quot;00427F29&quot;/&gt;&lt;wsp:rsid wsp:val=&quot;00430073&quot;/&gt;&lt;wsp:rsid wsp:val=&quot;00430364&quot;/&gt;&lt;wsp:rsid wsp:val=&quot;004305F0&quot;/&gt;&lt;wsp:rsid wsp:val=&quot;004309CF&quot;/&gt;&lt;wsp:rsid wsp:val=&quot;00430EF7&quot;/&gt;&lt;wsp:rsid wsp:val=&quot;00431123&quot;/&gt;&lt;wsp:rsid wsp:val=&quot;0043125A&quot;/&gt;&lt;wsp:rsid wsp:val=&quot;0043175E&quot;/&gt;&lt;wsp:rsid wsp:val=&quot;00432271&quot;/&gt;&lt;wsp:rsid wsp:val=&quot;004326FB&quot;/&gt;&lt;wsp:rsid wsp:val=&quot;00432CAF&quot;/&gt;&lt;wsp:rsid wsp:val=&quot;00432D85&quot;/&gt;&lt;wsp:rsid wsp:val=&quot;00432DAF&quot;/&gt;&lt;wsp:rsid wsp:val=&quot;00432F1D&quot;/&gt;&lt;wsp:rsid wsp:val=&quot;004333D4&quot;/&gt;&lt;wsp:rsid wsp:val=&quot;00433453&quot;/&gt;&lt;wsp:rsid wsp:val=&quot;0043439C&quot;/&gt;&lt;wsp:rsid wsp:val=&quot;00434443&quot;/&gt;&lt;wsp:rsid wsp:val=&quot;00434CC4&quot;/&gt;&lt;wsp:rsid wsp:val=&quot;00434EC6&quot;/&gt;&lt;wsp:rsid wsp:val=&quot;00434F2E&quot;/&gt;&lt;wsp:rsid wsp:val=&quot;0043559E&quot;/&gt;&lt;wsp:rsid wsp:val=&quot;00436933&quot;/&gt;&lt;wsp:rsid wsp:val=&quot;00437013&quot;/&gt;&lt;wsp:rsid wsp:val=&quot;004372B2&quot;/&gt;&lt;wsp:rsid wsp:val=&quot;00437685&quot;/&gt;&lt;wsp:rsid wsp:val=&quot;004378CF&quot;/&gt;&lt;wsp:rsid wsp:val=&quot;00437B23&quot;/&gt;&lt;wsp:rsid wsp:val=&quot;00437BDF&quot;/&gt;&lt;wsp:rsid wsp:val=&quot;004403BB&quot;/&gt;&lt;wsp:rsid wsp:val=&quot;0044059C&quot;/&gt;&lt;wsp:rsid wsp:val=&quot;00440696&quot;/&gt;&lt;wsp:rsid wsp:val=&quot;00440C61&quot;/&gt;&lt;wsp:rsid wsp:val=&quot;00440D18&quot;/&gt;&lt;wsp:rsid wsp:val=&quot;004415BA&quot;/&gt;&lt;wsp:rsid wsp:val=&quot;004418D6&quot;/&gt;&lt;wsp:rsid wsp:val=&quot;00442934&quot;/&gt;&lt;wsp:rsid wsp:val=&quot;00442A02&quot;/&gt;&lt;wsp:rsid wsp:val=&quot;00442F92&quot;/&gt;&lt;wsp:rsid wsp:val=&quot;004430B1&quot;/&gt;&lt;wsp:rsid wsp:val=&quot;0044355A&quot;/&gt;&lt;wsp:rsid wsp:val=&quot;00443662&quot;/&gt;&lt;wsp:rsid wsp:val=&quot;0044367F&quot;/&gt;&lt;wsp:rsid wsp:val=&quot;00443C5F&quot;/&gt;&lt;wsp:rsid wsp:val=&quot;0044471D&quot;/&gt;&lt;wsp:rsid wsp:val=&quot;00444943&quot;/&gt;&lt;wsp:rsid wsp:val=&quot;00444B57&quot;/&gt;&lt;wsp:rsid wsp:val=&quot;00445565&quot;/&gt;&lt;wsp:rsid wsp:val=&quot;004458E1&quot;/&gt;&lt;wsp:rsid wsp:val=&quot;00445D5D&quot;/&gt;&lt;wsp:rsid wsp:val=&quot;00445D78&quot;/&gt;&lt;wsp:rsid wsp:val=&quot;00445D7A&quot;/&gt;&lt;wsp:rsid wsp:val=&quot;00445F0C&quot;/&gt;&lt;wsp:rsid wsp:val=&quot;00446609&quot;/&gt;&lt;wsp:rsid wsp:val=&quot;00446DC7&quot;/&gt;&lt;wsp:rsid wsp:val=&quot;00447185&quot;/&gt;&lt;wsp:rsid wsp:val=&quot;00447D09&quot;/&gt;&lt;wsp:rsid wsp:val=&quot;00447D3B&quot;/&gt;&lt;wsp:rsid wsp:val=&quot;00447EF5&quot;/&gt;&lt;wsp:rsid wsp:val=&quot;0045044F&quot;/&gt;&lt;wsp:rsid wsp:val=&quot;004507B5&quot;/&gt;&lt;wsp:rsid wsp:val=&quot;00450EC7&quot;/&gt;&lt;wsp:rsid wsp:val=&quot;00451231&quot;/&gt;&lt;wsp:rsid wsp:val=&quot;004513BC&quot;/&gt;&lt;wsp:rsid wsp:val=&quot;00451845&quot;/&gt;&lt;wsp:rsid wsp:val=&quot;00451E8B&quot;/&gt;&lt;wsp:rsid wsp:val=&quot;00452281&quot;/&gt;&lt;wsp:rsid wsp:val=&quot;0045309C&quot;/&gt;&lt;wsp:rsid wsp:val=&quot;004530EA&quot;/&gt;&lt;wsp:rsid wsp:val=&quot;00453494&quot;/&gt;&lt;wsp:rsid wsp:val=&quot;00453808&quot;/&gt;&lt;wsp:rsid wsp:val=&quot;00453B86&quot;/&gt;&lt;wsp:rsid wsp:val=&quot;00454072&quot;/&gt;&lt;wsp:rsid wsp:val=&quot;004543D8&quot;/&gt;&lt;wsp:rsid wsp:val=&quot;004544F7&quot;/&gt;&lt;wsp:rsid wsp:val=&quot;00454EDD&quot;/&gt;&lt;wsp:rsid wsp:val=&quot;004556C3&quot;/&gt;&lt;wsp:rsid wsp:val=&quot;004561BA&quot;/&gt;&lt;wsp:rsid wsp:val=&quot;00457720&quot;/&gt;&lt;wsp:rsid wsp:val=&quot;00457C67&quot;/&gt;&lt;wsp:rsid wsp:val=&quot;00457D35&quot;/&gt;&lt;wsp:rsid wsp:val=&quot;00460A21&quot;/&gt;&lt;wsp:rsid wsp:val=&quot;00460B12&quot;/&gt;&lt;wsp:rsid wsp:val=&quot;00460B69&quot;/&gt;&lt;wsp:rsid wsp:val=&quot;00460E73&quot;/&gt;&lt;wsp:rsid wsp:val=&quot;00461270&quot;/&gt;&lt;wsp:rsid wsp:val=&quot;004615B3&quot;/&gt;&lt;wsp:rsid wsp:val=&quot;00461BEE&quot;/&gt;&lt;wsp:rsid wsp:val=&quot;00461F74&quot;/&gt;&lt;wsp:rsid wsp:val=&quot;0046225A&quot;/&gt;&lt;wsp:rsid wsp:val=&quot;00462B46&quot;/&gt;&lt;wsp:rsid wsp:val=&quot;004632E7&quot;/&gt;&lt;wsp:rsid wsp:val=&quot;0046336C&quot;/&gt;&lt;wsp:rsid wsp:val=&quot;00463D3B&quot;/&gt;&lt;wsp:rsid wsp:val=&quot;00464308&quot;/&gt;&lt;wsp:rsid wsp:val=&quot;00464419&quot;/&gt;&lt;wsp:rsid wsp:val=&quot;00464CBE&quot;/&gt;&lt;wsp:rsid wsp:val=&quot;004663A6&quot;/&gt;&lt;wsp:rsid wsp:val=&quot;004671CB&quot;/&gt;&lt;wsp:rsid wsp:val=&quot;00467B82&quot;/&gt;&lt;wsp:rsid wsp:val=&quot;00467D8C&quot;/&gt;&lt;wsp:rsid wsp:val=&quot;00470198&quot;/&gt;&lt;wsp:rsid wsp:val=&quot;004707C0&quot;/&gt;&lt;wsp:rsid wsp:val=&quot;00470E05&quot;/&gt;&lt;wsp:rsid wsp:val=&quot;00470F97&quot;/&gt;&lt;wsp:rsid wsp:val=&quot;004714BD&quot;/&gt;&lt;wsp:rsid wsp:val=&quot;004717D8&quot;/&gt;&lt;wsp:rsid wsp:val=&quot;00471AE0&quot;/&gt;&lt;wsp:rsid wsp:val=&quot;00471C70&quot;/&gt;&lt;wsp:rsid wsp:val=&quot;0047256F&quot;/&gt;&lt;wsp:rsid wsp:val=&quot;004731CD&quot;/&gt;&lt;wsp:rsid wsp:val=&quot;00473373&quot;/&gt;&lt;wsp:rsid wsp:val=&quot;004733A7&quot;/&gt;&lt;wsp:rsid wsp:val=&quot;0047373D&quot;/&gt;&lt;wsp:rsid wsp:val=&quot;00473C42&quot;/&gt;&lt;wsp:rsid wsp:val=&quot;00474357&quot;/&gt;&lt;wsp:rsid wsp:val=&quot;00474440&quot;/&gt;&lt;wsp:rsid wsp:val=&quot;00474871&quot;/&gt;&lt;wsp:rsid wsp:val=&quot;00474AB8&quot;/&gt;&lt;wsp:rsid wsp:val=&quot;00474DA9&quot;/&gt;&lt;wsp:rsid wsp:val=&quot;00474F6C&quot;/&gt;&lt;wsp:rsid wsp:val=&quot;0047506E&quot;/&gt;&lt;wsp:rsid wsp:val=&quot;00475392&quot;/&gt;&lt;wsp:rsid wsp:val=&quot;00475A57&quot;/&gt;&lt;wsp:rsid wsp:val=&quot;00475EE7&quot;/&gt;&lt;wsp:rsid wsp:val=&quot;00476076&quot;/&gt;&lt;wsp:rsid wsp:val=&quot;004764D9&quot;/&gt;&lt;wsp:rsid wsp:val=&quot;004766AD&quot;/&gt;&lt;wsp:rsid wsp:val=&quot;00476FEF&quot;/&gt;&lt;wsp:rsid wsp:val=&quot;004770EE&quot;/&gt;&lt;wsp:rsid wsp:val=&quot;00477419&quot;/&gt;&lt;wsp:rsid wsp:val=&quot;00477435&quot;/&gt;&lt;wsp:rsid wsp:val=&quot;004777A3&quot;/&gt;&lt;wsp:rsid wsp:val=&quot;00477B40&quot;/&gt;&lt;wsp:rsid wsp:val=&quot;00477F48&quot;/&gt;&lt;wsp:rsid wsp:val=&quot;00480666&quot;/&gt;&lt;wsp:rsid wsp:val=&quot;00480677&quot;/&gt;&lt;wsp:rsid wsp:val=&quot;00480964&quot;/&gt;&lt;wsp:rsid wsp:val=&quot;00480B56&quot;/&gt;&lt;wsp:rsid wsp:val=&quot;00480F48&quot;/&gt;&lt;wsp:rsid wsp:val=&quot;004811D2&quot;/&gt;&lt;wsp:rsid wsp:val=&quot;00481509&quot;/&gt;&lt;wsp:rsid wsp:val=&quot;00481DAC&quot;/&gt;&lt;wsp:rsid wsp:val=&quot;004824A8&quot;/&gt;&lt;wsp:rsid wsp:val=&quot;00482831&quot;/&gt;&lt;wsp:rsid wsp:val=&quot;004828FD&quot;/&gt;&lt;wsp:rsid wsp:val=&quot;004829BB&quot;/&gt;&lt;wsp:rsid wsp:val=&quot;00482A09&quot;/&gt;&lt;wsp:rsid wsp:val=&quot;00482AEF&quot;/&gt;&lt;wsp:rsid wsp:val=&quot;00482CFC&quot;/&gt;&lt;wsp:rsid wsp:val=&quot;00482E6F&quot;/&gt;&lt;wsp:rsid wsp:val=&quot;00482E77&quot;/&gt;&lt;wsp:rsid wsp:val=&quot;004834EF&quot;/&gt;&lt;wsp:rsid wsp:val=&quot;0048428D&quot;/&gt;&lt;wsp:rsid wsp:val=&quot;00484688&quot;/&gt;&lt;wsp:rsid wsp:val=&quot;00484E25&quot;/&gt;&lt;wsp:rsid wsp:val=&quot;00485434&quot;/&gt;&lt;wsp:rsid wsp:val=&quot;004855AA&quot;/&gt;&lt;wsp:rsid wsp:val=&quot;0048571B&quot;/&gt;&lt;wsp:rsid wsp:val=&quot;00485737&quot;/&gt;&lt;wsp:rsid wsp:val=&quot;00485C8A&quot;/&gt;&lt;wsp:rsid wsp:val=&quot;00485D93&quot;/&gt;&lt;wsp:rsid wsp:val=&quot;00486759&quot;/&gt;&lt;wsp:rsid wsp:val=&quot;00486B42&quot;/&gt;&lt;wsp:rsid wsp:val=&quot;00486D6E&quot;/&gt;&lt;wsp:rsid wsp:val=&quot;0048736A&quot;/&gt;&lt;wsp:rsid wsp:val=&quot;00487C37&quot;/&gt;&lt;wsp:rsid wsp:val=&quot;00487DDD&quot;/&gt;&lt;wsp:rsid wsp:val=&quot;00487FC5&quot;/&gt;&lt;wsp:rsid wsp:val=&quot;0049012B&quot;/&gt;&lt;wsp:rsid wsp:val=&quot;004908E1&quot;/&gt;&lt;wsp:rsid wsp:val=&quot;00490E51&quot;/&gt;&lt;wsp:rsid wsp:val=&quot;004911D2&quot;/&gt;&lt;wsp:rsid wsp:val=&quot;00491870&quot;/&gt;&lt;wsp:rsid wsp:val=&quot;00491A07&quot;/&gt;&lt;wsp:rsid wsp:val=&quot;00491B0B&quot;/&gt;&lt;wsp:rsid wsp:val=&quot;00492691&quot;/&gt;&lt;wsp:rsid wsp:val=&quot;004926CC&quot;/&gt;&lt;wsp:rsid wsp:val=&quot;00493569&quot;/&gt;&lt;wsp:rsid wsp:val=&quot;00493946&quot;/&gt;&lt;wsp:rsid wsp:val=&quot;00493A1D&quot;/&gt;&lt;wsp:rsid wsp:val=&quot;00493ADC&quot;/&gt;&lt;wsp:rsid wsp:val=&quot;0049443A&quot;/&gt;&lt;wsp:rsid wsp:val=&quot;004946BF&quot;/&gt;&lt;wsp:rsid wsp:val=&quot;00494BAB&quot;/&gt;&lt;wsp:rsid wsp:val=&quot;00494C65&quot;/&gt;&lt;wsp:rsid wsp:val=&quot;00494E34&quot;/&gt;&lt;wsp:rsid wsp:val=&quot;004950F9&quot;/&gt;&lt;wsp:rsid wsp:val=&quot;00495239&quot;/&gt;&lt;wsp:rsid wsp:val=&quot;004952F9&quot;/&gt;&lt;wsp:rsid wsp:val=&quot;00495E52&quot;/&gt;&lt;wsp:rsid wsp:val=&quot;00495FDF&quot;/&gt;&lt;wsp:rsid wsp:val=&quot;00496359&quot;/&gt;&lt;wsp:rsid wsp:val=&quot;00496F20&quot;/&gt;&lt;wsp:rsid wsp:val=&quot;004973F4&quot;/&gt;&lt;wsp:rsid wsp:val=&quot;00497864&quot;/&gt;&lt;wsp:rsid wsp:val=&quot;00497C56&quot;/&gt;&lt;wsp:rsid wsp:val=&quot;004A0BA1&quot;/&gt;&lt;wsp:rsid wsp:val=&quot;004A0E26&quot;/&gt;&lt;wsp:rsid wsp:val=&quot;004A0F6B&quot;/&gt;&lt;wsp:rsid wsp:val=&quot;004A1001&quot;/&gt;&lt;wsp:rsid wsp:val=&quot;004A11DA&quot;/&gt;&lt;wsp:rsid wsp:val=&quot;004A1386&quot;/&gt;&lt;wsp:rsid wsp:val=&quot;004A1462&quot;/&gt;&lt;wsp:rsid wsp:val=&quot;004A160B&quot;/&gt;&lt;wsp:rsid wsp:val=&quot;004A1692&quot;/&gt;&lt;wsp:rsid wsp:val=&quot;004A16ED&quot;/&gt;&lt;wsp:rsid wsp:val=&quot;004A1A30&quot;/&gt;&lt;wsp:rsid wsp:val=&quot;004A2234&quot;/&gt;&lt;wsp:rsid wsp:val=&quot;004A28CF&quot;/&gt;&lt;wsp:rsid wsp:val=&quot;004A3052&quot;/&gt;&lt;wsp:rsid wsp:val=&quot;004A3D49&quot;/&gt;&lt;wsp:rsid wsp:val=&quot;004A3D54&quot;/&gt;&lt;wsp:rsid wsp:val=&quot;004A4198&quot;/&gt;&lt;wsp:rsid wsp:val=&quot;004A43AC&quot;/&gt;&lt;wsp:rsid wsp:val=&quot;004A566E&quot;/&gt;&lt;wsp:rsid wsp:val=&quot;004A56AA&quot;/&gt;&lt;wsp:rsid wsp:val=&quot;004A57BD&quot;/&gt;&lt;wsp:rsid wsp:val=&quot;004A5B25&quot;/&gt;&lt;wsp:rsid wsp:val=&quot;004A5CF1&quot;/&gt;&lt;wsp:rsid wsp:val=&quot;004A6156&quot;/&gt;&lt;wsp:rsid wsp:val=&quot;004A7288&quot;/&gt;&lt;wsp:rsid wsp:val=&quot;004A738E&quot;/&gt;&lt;wsp:rsid wsp:val=&quot;004A749B&quot;/&gt;&lt;wsp:rsid wsp:val=&quot;004A75BC&quot;/&gt;&lt;wsp:rsid wsp:val=&quot;004A7820&quot;/&gt;&lt;wsp:rsid wsp:val=&quot;004A798F&quot;/&gt;&lt;wsp:rsid wsp:val=&quot;004B017D&quot;/&gt;&lt;wsp:rsid wsp:val=&quot;004B08F7&quot;/&gt;&lt;wsp:rsid wsp:val=&quot;004B0CB0&quot;/&gt;&lt;wsp:rsid wsp:val=&quot;004B0DB4&quot;/&gt;&lt;wsp:rsid wsp:val=&quot;004B13CC&quot;/&gt;&lt;wsp:rsid wsp:val=&quot;004B1A56&quot;/&gt;&lt;wsp:rsid wsp:val=&quot;004B1D3A&quot;/&gt;&lt;wsp:rsid wsp:val=&quot;004B1E13&quot;/&gt;&lt;wsp:rsid wsp:val=&quot;004B2049&quot;/&gt;&lt;wsp:rsid wsp:val=&quot;004B25A5&quot;/&gt;&lt;wsp:rsid wsp:val=&quot;004B25AD&quot;/&gt;&lt;wsp:rsid wsp:val=&quot;004B28A4&quot;/&gt;&lt;wsp:rsid wsp:val=&quot;004B305B&quot;/&gt;&lt;wsp:rsid wsp:val=&quot;004B32EA&quot;/&gt;&lt;wsp:rsid wsp:val=&quot;004B3842&quot;/&gt;&lt;wsp:rsid wsp:val=&quot;004B3913&quot;/&gt;&lt;wsp:rsid wsp:val=&quot;004B3D1E&quot;/&gt;&lt;wsp:rsid wsp:val=&quot;004B3DA5&quot;/&gt;&lt;wsp:rsid wsp:val=&quot;004B463A&quot;/&gt;&lt;wsp:rsid wsp:val=&quot;004B5391&quot;/&gt;&lt;wsp:rsid wsp:val=&quot;004B5A7F&quot;/&gt;&lt;wsp:rsid wsp:val=&quot;004B62D7&quot;/&gt;&lt;wsp:rsid wsp:val=&quot;004B6813&quot;/&gt;&lt;wsp:rsid wsp:val=&quot;004B6B22&quot;/&gt;&lt;wsp:rsid wsp:val=&quot;004B736F&quot;/&gt;&lt;wsp:rsid wsp:val=&quot;004B7E32&quot;/&gt;&lt;wsp:rsid wsp:val=&quot;004B7E5E&quot;/&gt;&lt;wsp:rsid wsp:val=&quot;004C0204&quot;/&gt;&lt;wsp:rsid wsp:val=&quot;004C0B03&quot;/&gt;&lt;wsp:rsid wsp:val=&quot;004C0D39&quot;/&gt;&lt;wsp:rsid wsp:val=&quot;004C0EB9&quot;/&gt;&lt;wsp:rsid wsp:val=&quot;004C175E&quot;/&gt;&lt;wsp:rsid wsp:val=&quot;004C1AC0&quot;/&gt;&lt;wsp:rsid wsp:val=&quot;004C1B88&quot;/&gt;&lt;wsp:rsid wsp:val=&quot;004C1C66&quot;/&gt;&lt;wsp:rsid wsp:val=&quot;004C1FE9&quot;/&gt;&lt;wsp:rsid wsp:val=&quot;004C24E4&quot;/&gt;&lt;wsp:rsid wsp:val=&quot;004C2BAA&quot;/&gt;&lt;wsp:rsid wsp:val=&quot;004C2D01&quot;/&gt;&lt;wsp:rsid wsp:val=&quot;004C308B&quot;/&gt;&lt;wsp:rsid wsp:val=&quot;004C30E6&quot;/&gt;&lt;wsp:rsid wsp:val=&quot;004C31B1&quot;/&gt;&lt;wsp:rsid wsp:val=&quot;004C3237&quot;/&gt;&lt;wsp:rsid wsp:val=&quot;004C3269&quot;/&gt;&lt;wsp:rsid wsp:val=&quot;004C3374&quot;/&gt;&lt;wsp:rsid wsp:val=&quot;004C3F7C&quot;/&gt;&lt;wsp:rsid wsp:val=&quot;004C48BA&quot;/&gt;&lt;wsp:rsid wsp:val=&quot;004C4B35&quot;/&gt;&lt;wsp:rsid wsp:val=&quot;004C4E5B&quot;/&gt;&lt;wsp:rsid wsp:val=&quot;004C5529&quot;/&gt;&lt;wsp:rsid wsp:val=&quot;004C5B2C&quot;/&gt;&lt;wsp:rsid wsp:val=&quot;004C5BEE&quot;/&gt;&lt;wsp:rsid wsp:val=&quot;004C67A9&quot;/&gt;&lt;wsp:rsid wsp:val=&quot;004C685E&quot;/&gt;&lt;wsp:rsid wsp:val=&quot;004C6AA6&quot;/&gt;&lt;wsp:rsid wsp:val=&quot;004C6F82&quot;/&gt;&lt;wsp:rsid wsp:val=&quot;004C70E3&quot;/&gt;&lt;wsp:rsid wsp:val=&quot;004C795A&quot;/&gt;&lt;wsp:rsid wsp:val=&quot;004C7F05&quot;/&gt;&lt;wsp:rsid wsp:val=&quot;004C7F72&quot;/&gt;&lt;wsp:rsid wsp:val=&quot;004D0624&quot;/&gt;&lt;wsp:rsid wsp:val=&quot;004D069E&quot;/&gt;&lt;wsp:rsid wsp:val=&quot;004D0A30&quot;/&gt;&lt;wsp:rsid wsp:val=&quot;004D103C&quot;/&gt;&lt;wsp:rsid wsp:val=&quot;004D103D&quot;/&gt;&lt;wsp:rsid wsp:val=&quot;004D1257&quot;/&gt;&lt;wsp:rsid wsp:val=&quot;004D1BC5&quot;/&gt;&lt;wsp:rsid wsp:val=&quot;004D2749&quot;/&gt;&lt;wsp:rsid wsp:val=&quot;004D2BCF&quot;/&gt;&lt;wsp:rsid wsp:val=&quot;004D2F23&quot;/&gt;&lt;wsp:rsid wsp:val=&quot;004D39BF&quot;/&gt;&lt;wsp:rsid wsp:val=&quot;004D3CE5&quot;/&gt;&lt;wsp:rsid wsp:val=&quot;004D3E8E&quot;/&gt;&lt;wsp:rsid wsp:val=&quot;004D3F96&quot;/&gt;&lt;wsp:rsid wsp:val=&quot;004D41AC&quot;/&gt;&lt;wsp:rsid wsp:val=&quot;004D45B6&quot;/&gt;&lt;wsp:rsid wsp:val=&quot;004D4902&quot;/&gt;&lt;wsp:rsid wsp:val=&quot;004D4A44&quot;/&gt;&lt;wsp:rsid wsp:val=&quot;004D4A4E&quot;/&gt;&lt;wsp:rsid wsp:val=&quot;004D4E3D&quot;/&gt;&lt;wsp:rsid wsp:val=&quot;004D4E7C&quot;/&gt;&lt;wsp:rsid wsp:val=&quot;004D5378&quot;/&gt;&lt;wsp:rsid wsp:val=&quot;004D549A&quot;/&gt;&lt;wsp:rsid wsp:val=&quot;004D5A1E&quot;/&gt;&lt;wsp:rsid wsp:val=&quot;004D60FA&quot;/&gt;&lt;wsp:rsid wsp:val=&quot;004D62B1&quot;/&gt;&lt;wsp:rsid wsp:val=&quot;004D65C2&quot;/&gt;&lt;wsp:rsid wsp:val=&quot;004D673E&quot;/&gt;&lt;wsp:rsid wsp:val=&quot;004D6AEB&quot;/&gt;&lt;wsp:rsid wsp:val=&quot;004D6DEB&quot;/&gt;&lt;wsp:rsid wsp:val=&quot;004D7005&quot;/&gt;&lt;wsp:rsid wsp:val=&quot;004D7503&quot;/&gt;&lt;wsp:rsid wsp:val=&quot;004D7683&quot;/&gt;&lt;wsp:rsid wsp:val=&quot;004D78AA&quot;/&gt;&lt;wsp:rsid wsp:val=&quot;004D7F4A&quot;/&gt;&lt;wsp:rsid wsp:val=&quot;004E0129&quot;/&gt;&lt;wsp:rsid wsp:val=&quot;004E0554&quot;/&gt;&lt;wsp:rsid wsp:val=&quot;004E1256&quot;/&gt;&lt;wsp:rsid wsp:val=&quot;004E12AD&quot;/&gt;&lt;wsp:rsid wsp:val=&quot;004E1459&quot;/&gt;&lt;wsp:rsid wsp:val=&quot;004E166C&quot;/&gt;&lt;wsp:rsid wsp:val=&quot;004E17E1&quot;/&gt;&lt;wsp:rsid wsp:val=&quot;004E1970&quot;/&gt;&lt;wsp:rsid wsp:val=&quot;004E19C7&quot;/&gt;&lt;wsp:rsid wsp:val=&quot;004E19D7&quot;/&gt;&lt;wsp:rsid wsp:val=&quot;004E1AA7&quot;/&gt;&lt;wsp:rsid wsp:val=&quot;004E1BD3&quot;/&gt;&lt;wsp:rsid wsp:val=&quot;004E1C67&quot;/&gt;&lt;wsp:rsid wsp:val=&quot;004E2275&quot;/&gt;&lt;wsp:rsid wsp:val=&quot;004E29D7&quot;/&gt;&lt;wsp:rsid wsp:val=&quot;004E32AA&quot;/&gt;&lt;wsp:rsid wsp:val=&quot;004E3901&quot;/&gt;&lt;wsp:rsid wsp:val=&quot;004E3A0C&quot;/&gt;&lt;wsp:rsid wsp:val=&quot;004E3C27&quot;/&gt;&lt;wsp:rsid wsp:val=&quot;004E4357&quot;/&gt;&lt;wsp:rsid wsp:val=&quot;004E4669&quot;/&gt;&lt;wsp:rsid wsp:val=&quot;004E4CCB&quot;/&gt;&lt;wsp:rsid wsp:val=&quot;004E5E60&quot;/&gt;&lt;wsp:rsid wsp:val=&quot;004E5EEC&quot;/&gt;&lt;wsp:rsid wsp:val=&quot;004E6088&quot;/&gt;&lt;wsp:rsid wsp:val=&quot;004E6205&quot;/&gt;&lt;wsp:rsid wsp:val=&quot;004E6216&quot;/&gt;&lt;wsp:rsid wsp:val=&quot;004E6A9C&quot;/&gt;&lt;wsp:rsid wsp:val=&quot;004E6DC8&quot;/&gt;&lt;wsp:rsid wsp:val=&quot;004E6ED4&quot;/&gt;&lt;wsp:rsid wsp:val=&quot;004E7D2D&quot;/&gt;&lt;wsp:rsid wsp:val=&quot;004F03F3&quot;/&gt;&lt;wsp:rsid wsp:val=&quot;004F0AAB&quot;/&gt;&lt;wsp:rsid wsp:val=&quot;004F0BD1&quot;/&gt;&lt;wsp:rsid wsp:val=&quot;004F0F9D&quot;/&gt;&lt;wsp:rsid wsp:val=&quot;004F11CB&quot;/&gt;&lt;wsp:rsid wsp:val=&quot;004F156A&quot;/&gt;&lt;wsp:rsid wsp:val=&quot;004F1B7A&quot;/&gt;&lt;wsp:rsid wsp:val=&quot;004F2D0B&quot;/&gt;&lt;wsp:rsid wsp:val=&quot;004F2F7E&quot;/&gt;&lt;wsp:rsid wsp:val=&quot;004F310E&quot;/&gt;&lt;wsp:rsid wsp:val=&quot;004F3522&quot;/&gt;&lt;wsp:rsid wsp:val=&quot;004F3C50&quot;/&gt;&lt;wsp:rsid wsp:val=&quot;004F3F65&quot;/&gt;&lt;wsp:rsid wsp:val=&quot;004F405A&quot;/&gt;&lt;wsp:rsid wsp:val=&quot;004F449C&quot;/&gt;&lt;wsp:rsid wsp:val=&quot;004F4537&quot;/&gt;&lt;wsp:rsid wsp:val=&quot;004F5141&quot;/&gt;&lt;wsp:rsid wsp:val=&quot;004F58A3&quot;/&gt;&lt;wsp:rsid wsp:val=&quot;004F59F5&quot;/&gt;&lt;wsp:rsid wsp:val=&quot;004F5EC1&quot;/&gt;&lt;wsp:rsid wsp:val=&quot;004F686F&quot;/&gt;&lt;wsp:rsid wsp:val=&quot;004F6955&quot;/&gt;&lt;wsp:rsid wsp:val=&quot;004F707D&quot;/&gt;&lt;wsp:rsid wsp:val=&quot;004F731A&quot;/&gt;&lt;wsp:rsid wsp:val=&quot;004F74F8&quot;/&gt;&lt;wsp:rsid wsp:val=&quot;004F752B&quot;/&gt;&lt;wsp:rsid wsp:val=&quot;004F7D84&quot;/&gt;&lt;wsp:rsid wsp:val=&quot;00500957&quot;/&gt;&lt;wsp:rsid wsp:val=&quot;00501114&quot;/&gt;&lt;wsp:rsid wsp:val=&quot;00501160&quot;/&gt;&lt;wsp:rsid wsp:val=&quot;0050135A&quot;/&gt;&lt;wsp:rsid wsp:val=&quot;00501B2E&quot;/&gt;&lt;wsp:rsid wsp:val=&quot;00501BF5&quot;/&gt;&lt;wsp:rsid wsp:val=&quot;00501CD7&quot;/&gt;&lt;wsp:rsid wsp:val=&quot;00501FA8&quot;/&gt;&lt;wsp:rsid wsp:val=&quot;0050233A&quot;/&gt;&lt;wsp:rsid wsp:val=&quot;0050278B&quot;/&gt;&lt;wsp:rsid wsp:val=&quot;00502EDD&quot;/&gt;&lt;wsp:rsid wsp:val=&quot;00502EFF&quot;/&gt;&lt;wsp:rsid wsp:val=&quot;005031DD&quot;/&gt;&lt;wsp:rsid wsp:val=&quot;00503735&quot;/&gt;&lt;wsp:rsid wsp:val=&quot;005044AD&quot;/&gt;&lt;wsp:rsid wsp:val=&quot;00504ADC&quot;/&gt;&lt;wsp:rsid wsp:val=&quot;00505A03&quot;/&gt;&lt;wsp:rsid wsp:val=&quot;00505A4A&quot;/&gt;&lt;wsp:rsid wsp:val=&quot;00505FD6&quot;/&gt;&lt;wsp:rsid wsp:val=&quot;005060E4&quot;/&gt;&lt;wsp:rsid wsp:val=&quot;0050620E&quot;/&gt;&lt;wsp:rsid wsp:val=&quot;005063CF&quot;/&gt;&lt;wsp:rsid wsp:val=&quot;005064B8&quot;/&gt;&lt;wsp:rsid wsp:val=&quot;00506A24&quot;/&gt;&lt;wsp:rsid wsp:val=&quot;00506B1F&quot;/&gt;&lt;wsp:rsid wsp:val=&quot;00506FC8&quot;/&gt;&lt;wsp:rsid wsp:val=&quot;00507322&quot;/&gt;&lt;wsp:rsid wsp:val=&quot;00507A05&quot;/&gt;&lt;wsp:rsid wsp:val=&quot;00507B43&quot;/&gt;&lt;wsp:rsid wsp:val=&quot;00507D99&quot;/&gt;&lt;wsp:rsid wsp:val=&quot;00507EB9&quot;/&gt;&lt;wsp:rsid wsp:val=&quot;005105A2&quot;/&gt;&lt;wsp:rsid wsp:val=&quot;005107D4&quot;/&gt;&lt;wsp:rsid wsp:val=&quot;0051159D&quot;/&gt;&lt;wsp:rsid wsp:val=&quot;00511742&quot;/&gt;&lt;wsp:rsid wsp:val=&quot;00511BA5&quot;/&gt;&lt;wsp:rsid wsp:val=&quot;00512868&quot;/&gt;&lt;wsp:rsid wsp:val=&quot;00512D30&quot;/&gt;&lt;wsp:rsid wsp:val=&quot;005135BE&quot;/&gt;&lt;wsp:rsid wsp:val=&quot;00513C73&quot;/&gt;&lt;wsp:rsid wsp:val=&quot;00513DE8&quot;/&gt;&lt;wsp:rsid wsp:val=&quot;00514538&quot;/&gt;&lt;wsp:rsid wsp:val=&quot;005149CE&quot;/&gt;&lt;wsp:rsid wsp:val=&quot;00514CA5&quot;/&gt;&lt;wsp:rsid wsp:val=&quot;00515113&quot;/&gt;&lt;wsp:rsid wsp:val=&quot;00515416&quot;/&gt;&lt;wsp:rsid wsp:val=&quot;005154C2&quot;/&gt;&lt;wsp:rsid wsp:val=&quot;00515511&quot;/&gt;&lt;wsp:rsid wsp:val=&quot;00515893&quot;/&gt;&lt;wsp:rsid wsp:val=&quot;005160AB&quot;/&gt;&lt;wsp:rsid wsp:val=&quot;0051655B&quot;/&gt;&lt;wsp:rsid wsp:val=&quot;00516982&quot;/&gt;&lt;wsp:rsid wsp:val=&quot;00516C8D&quot;/&gt;&lt;wsp:rsid wsp:val=&quot;00516FA8&quot;/&gt;&lt;wsp:rsid wsp:val=&quot;00517162&quot;/&gt;&lt;wsp:rsid wsp:val=&quot;00517177&quot;/&gt;&lt;wsp:rsid wsp:val=&quot;005173B9&quot;/&gt;&lt;wsp:rsid wsp:val=&quot;0051750E&quot;/&gt;&lt;wsp:rsid wsp:val=&quot;00517DC4&quot;/&gt;&lt;wsp:rsid wsp:val=&quot;00517DFD&quot;/&gt;&lt;wsp:rsid wsp:val=&quot;00517FF6&quot;/&gt;&lt;wsp:rsid wsp:val=&quot;0052011B&quot;/&gt;&lt;wsp:rsid wsp:val=&quot;005201C1&quot;/&gt;&lt;wsp:rsid wsp:val=&quot;005203E0&quot;/&gt;&lt;wsp:rsid wsp:val=&quot;00520640&quot;/&gt;&lt;wsp:rsid wsp:val=&quot;00520A17&quot;/&gt;&lt;wsp:rsid wsp:val=&quot;00520AD3&quot;/&gt;&lt;wsp:rsid wsp:val=&quot;00520AFE&quot;/&gt;&lt;wsp:rsid wsp:val=&quot;00520C42&quot;/&gt;&lt;wsp:rsid wsp:val=&quot;00520F31&quot;/&gt;&lt;wsp:rsid wsp:val=&quot;00520FBB&quot;/&gt;&lt;wsp:rsid wsp:val=&quot;00521106&quot;/&gt;&lt;wsp:rsid wsp:val=&quot;00521124&quot;/&gt;&lt;wsp:rsid wsp:val=&quot;005211E1&quot;/&gt;&lt;wsp:rsid wsp:val=&quot;00522158&quot;/&gt;&lt;wsp:rsid wsp:val=&quot;0052241D&quot;/&gt;&lt;wsp:rsid wsp:val=&quot;00522728&quot;/&gt;&lt;wsp:rsid wsp:val=&quot;0052275D&quot;/&gt;&lt;wsp:rsid wsp:val=&quot;00522C77&quot;/&gt;&lt;wsp:rsid wsp:val=&quot;00522EF6&quot;/&gt;&lt;wsp:rsid wsp:val=&quot;00523129&quot;/&gt;&lt;wsp:rsid wsp:val=&quot;00523288&quot;/&gt;&lt;wsp:rsid wsp:val=&quot;00523340&quot;/&gt;&lt;wsp:rsid wsp:val=&quot;005234BA&quot;/&gt;&lt;wsp:rsid wsp:val=&quot;0052374C&quot;/&gt;&lt;wsp:rsid wsp:val=&quot;00523F14&quot;/&gt;&lt;wsp:rsid wsp:val=&quot;00523F6D&quot;/&gt;&lt;wsp:rsid wsp:val=&quot;00524032&quot;/&gt;&lt;wsp:rsid wsp:val=&quot;00524036&quot;/&gt;&lt;wsp:rsid wsp:val=&quot;0052417D&quot;/&gt;&lt;wsp:rsid wsp:val=&quot;00524A2B&quot;/&gt;&lt;wsp:rsid wsp:val=&quot;00524B1D&quot;/&gt;&lt;wsp:rsid wsp:val=&quot;00524E0D&quot;/&gt;&lt;wsp:rsid wsp:val=&quot;00525A84&quot;/&gt;&lt;wsp:rsid wsp:val=&quot;00525AF9&quot;/&gt;&lt;wsp:rsid wsp:val=&quot;00525E0A&quot;/&gt;&lt;wsp:rsid wsp:val=&quot;00525F3E&quot;/&gt;&lt;wsp:rsid wsp:val=&quot;00526733&quot;/&gt;&lt;wsp:rsid wsp:val=&quot;00526EA3&quot;/&gt;&lt;wsp:rsid wsp:val=&quot;00527423&quot;/&gt;&lt;wsp:rsid wsp:val=&quot;0052767C&quot;/&gt;&lt;wsp:rsid wsp:val=&quot;005276BC&quot;/&gt;&lt;wsp:rsid wsp:val=&quot;005277A9&quot;/&gt;&lt;wsp:rsid wsp:val=&quot;00527ADC&quot;/&gt;&lt;wsp:rsid wsp:val=&quot;0053020D&quot;/&gt;&lt;wsp:rsid wsp:val=&quot;005304B4&quot;/&gt;&lt;wsp:rsid wsp:val=&quot;00530AD4&quot;/&gt;&lt;wsp:rsid wsp:val=&quot;00530BE0&quot;/&gt;&lt;wsp:rsid wsp:val=&quot;00531189&quot;/&gt;&lt;wsp:rsid wsp:val=&quot;005315E3&quot;/&gt;&lt;wsp:rsid wsp:val=&quot;00531929&quot;/&gt;&lt;wsp:rsid wsp:val=&quot;00531A4D&quot;/&gt;&lt;wsp:rsid wsp:val=&quot;005320AD&quot;/&gt;&lt;wsp:rsid wsp:val=&quot;0053240B&quot;/&gt;&lt;wsp:rsid wsp:val=&quot;005325F6&quot;/&gt;&lt;wsp:rsid wsp:val=&quot;0053312B&quot;/&gt;&lt;wsp:rsid wsp:val=&quot;005331E3&quot;/&gt;&lt;wsp:rsid wsp:val=&quot;00533BB6&quot;/&gt;&lt;wsp:rsid wsp:val=&quot;00534244&quot;/&gt;&lt;wsp:rsid wsp:val=&quot;00534B63&quot;/&gt;&lt;wsp:rsid wsp:val=&quot;00534D2E&quot;/&gt;&lt;wsp:rsid wsp:val=&quot;00534FD5&quot;/&gt;&lt;wsp:rsid wsp:val=&quot;0053508B&quot;/&gt;&lt;wsp:rsid wsp:val=&quot;00535479&quot;/&gt;&lt;wsp:rsid wsp:val=&quot;00535F1F&quot;/&gt;&lt;wsp:rsid wsp:val=&quot;0053600B&quot;/&gt;&lt;wsp:rsid wsp:val=&quot;0053643D&quot;/&gt;&lt;wsp:rsid wsp:val=&quot;005366B9&quot;/&gt;&lt;wsp:rsid wsp:val=&quot;00536718&quot;/&gt;&lt;wsp:rsid wsp:val=&quot;00536B9C&quot;/&gt;&lt;wsp:rsid wsp:val=&quot;00537008&quot;/&gt;&lt;wsp:rsid wsp:val=&quot;005370EE&quot;/&gt;&lt;wsp:rsid wsp:val=&quot;005371C9&quot;/&gt;&lt;wsp:rsid wsp:val=&quot;0053755A&quot;/&gt;&lt;wsp:rsid wsp:val=&quot;00540074&quot;/&gt;&lt;wsp:rsid wsp:val=&quot;0054013F&quot;/&gt;&lt;wsp:rsid wsp:val=&quot;005401FC&quot;/&gt;&lt;wsp:rsid wsp:val=&quot;00540378&quot;/&gt;&lt;wsp:rsid wsp:val=&quot;00540AFA&quot;/&gt;&lt;wsp:rsid wsp:val=&quot;00540D5A&quot;/&gt;&lt;wsp:rsid wsp:val=&quot;0054106D&quot;/&gt;&lt;wsp:rsid wsp:val=&quot;0054132A&quot;/&gt;&lt;wsp:rsid wsp:val=&quot;0054160A&quot;/&gt;&lt;wsp:rsid wsp:val=&quot;00541830&quot;/&gt;&lt;wsp:rsid wsp:val=&quot;005419DA&quot;/&gt;&lt;wsp:rsid wsp:val=&quot;005419DC&quot;/&gt;&lt;wsp:rsid wsp:val=&quot;00541D57&quot;/&gt;&lt;wsp:rsid wsp:val=&quot;0054224A&quot;/&gt;&lt;wsp:rsid wsp:val=&quot;0054267C&quot;/&gt;&lt;wsp:rsid wsp:val=&quot;00542B90&quot;/&gt;&lt;wsp:rsid wsp:val=&quot;00542C03&quot;/&gt;&lt;wsp:rsid wsp:val=&quot;00542CDB&quot;/&gt;&lt;wsp:rsid wsp:val=&quot;0054343B&quot;/&gt;&lt;wsp:rsid wsp:val=&quot;0054358B&quot;/&gt;&lt;wsp:rsid wsp:val=&quot;0054387D&quot;/&gt;&lt;wsp:rsid wsp:val=&quot;005445B1&quot;/&gt;&lt;wsp:rsid wsp:val=&quot;00544FD5&quot;/&gt;&lt;wsp:rsid wsp:val=&quot;0054549D&quot;/&gt;&lt;wsp:rsid wsp:val=&quot;0054561E&quot;/&gt;&lt;wsp:rsid wsp:val=&quot;0054579D&quot;/&gt;&lt;wsp:rsid wsp:val=&quot;005458F7&quot;/&gt;&lt;wsp:rsid wsp:val=&quot;00545903&quot;/&gt;&lt;wsp:rsid wsp:val=&quot;0054590F&quot;/&gt;&lt;wsp:rsid wsp:val=&quot;00545E3D&quot;/&gt;&lt;wsp:rsid wsp:val=&quot;0054628C&quot;/&gt;&lt;wsp:rsid wsp:val=&quot;0054645B&quot;/&gt;&lt;wsp:rsid wsp:val=&quot;00546883&quot;/&gt;&lt;wsp:rsid wsp:val=&quot;00546AF4&quot;/&gt;&lt;wsp:rsid wsp:val=&quot;0054703F&quot;/&gt;&lt;wsp:rsid wsp:val=&quot;005474EB&quot;/&gt;&lt;wsp:rsid wsp:val=&quot;00550021&quot;/&gt;&lt;wsp:rsid wsp:val=&quot;0055016F&quot;/&gt;&lt;wsp:rsid wsp:val=&quot;0055026C&quot;/&gt;&lt;wsp:rsid wsp:val=&quot;00550351&quot;/&gt;&lt;wsp:rsid wsp:val=&quot;00550558&quot;/&gt;&lt;wsp:rsid wsp:val=&quot;00550721&quot;/&gt;&lt;wsp:rsid wsp:val=&quot;005510AB&quot;/&gt;&lt;wsp:rsid wsp:val=&quot;00551363&quot;/&gt;&lt;wsp:rsid wsp:val=&quot;005520F3&quot;/&gt;&lt;wsp:rsid wsp:val=&quot;00552840&quot;/&gt;&lt;wsp:rsid wsp:val=&quot;00552859&quot;/&gt;&lt;wsp:rsid wsp:val=&quot;005531E9&quot;/&gt;&lt;wsp:rsid wsp:val=&quot;00553D58&quot;/&gt;&lt;wsp:rsid wsp:val=&quot;00553D69&quot;/&gt;&lt;wsp:rsid wsp:val=&quot;005540F6&quot;/&gt;&lt;wsp:rsid wsp:val=&quot;005541B6&quot;/&gt;&lt;wsp:rsid wsp:val=&quot;005551F4&quot;/&gt;&lt;wsp:rsid wsp:val=&quot;0055551A&quot;/&gt;&lt;wsp:rsid wsp:val=&quot;005556E9&quot;/&gt;&lt;wsp:rsid wsp:val=&quot;00555B80&quot;/&gt;&lt;wsp:rsid wsp:val=&quot;00556842&quot;/&gt;&lt;wsp:rsid wsp:val=&quot;00557046&quot;/&gt;&lt;wsp:rsid wsp:val=&quot;0055729E&quot;/&gt;&lt;wsp:rsid wsp:val=&quot;00557397&quot;/&gt;&lt;wsp:rsid wsp:val=&quot;00557516&quot;/&gt;&lt;wsp:rsid wsp:val=&quot;005575D9&quot;/&gt;&lt;wsp:rsid wsp:val=&quot;005576C7&quot;/&gt;&lt;wsp:rsid wsp:val=&quot;0056015F&quot;/&gt;&lt;wsp:rsid wsp:val=&quot;00560192&quot;/&gt;&lt;wsp:rsid wsp:val=&quot;005609FD&quot;/&gt;&lt;wsp:rsid wsp:val=&quot;00560A92&quot;/&gt;&lt;wsp:rsid wsp:val=&quot;005611B7&quot;/&gt;&lt;wsp:rsid wsp:val=&quot;005611C3&quot;/&gt;&lt;wsp:rsid wsp:val=&quot;0056132D&quot;/&gt;&lt;wsp:rsid wsp:val=&quot;00561C26&quot;/&gt;&lt;wsp:rsid wsp:val=&quot;00561F2D&quot;/&gt;&lt;wsp:rsid wsp:val=&quot;00562467&quot;/&gt;&lt;wsp:rsid wsp:val=&quot;00562D11&quot;/&gt;&lt;wsp:rsid wsp:val=&quot;0056300D&quot;/&gt;&lt;wsp:rsid wsp:val=&quot;00563206&quot;/&gt;&lt;wsp:rsid wsp:val=&quot;0056347A&quot;/&gt;&lt;wsp:rsid wsp:val=&quot;005637A7&quot;/&gt;&lt;wsp:rsid wsp:val=&quot;00564208&quot;/&gt;&lt;wsp:rsid wsp:val=&quot;0056622A&quot;/&gt;&lt;wsp:rsid wsp:val=&quot;00566334&quot;/&gt;&lt;wsp:rsid wsp:val=&quot;00566731&quot;/&gt;&lt;wsp:rsid wsp:val=&quot;00566C20&quot;/&gt;&lt;wsp:rsid wsp:val=&quot;00566F7A&quot;/&gt;&lt;wsp:rsid wsp:val=&quot;00567187&quot;/&gt;&lt;wsp:rsid wsp:val=&quot;00567391&quot;/&gt;&lt;wsp:rsid wsp:val=&quot;005673B9&quot;/&gt;&lt;wsp:rsid wsp:val=&quot;005674DA&quot;/&gt;&lt;wsp:rsid wsp:val=&quot;00567D81&quot;/&gt;&lt;wsp:rsid wsp:val=&quot;00567E60&quot;/&gt;&lt;wsp:rsid wsp:val=&quot;005701A5&quot;/&gt;&lt;wsp:rsid wsp:val=&quot;005704EF&quot;/&gt;&lt;wsp:rsid wsp:val=&quot;00570AD7&quot;/&gt;&lt;wsp:rsid wsp:val=&quot;00570FE8&quot;/&gt;&lt;wsp:rsid wsp:val=&quot;00572095&quot;/&gt;&lt;wsp:rsid wsp:val=&quot;005720AC&quot;/&gt;&lt;wsp:rsid wsp:val=&quot;005721FE&quot;/&gt;&lt;wsp:rsid wsp:val=&quot;0057386C&quot;/&gt;&lt;wsp:rsid wsp:val=&quot;0057386F&quot;/&gt;&lt;wsp:rsid wsp:val=&quot;00573C43&quot;/&gt;&lt;wsp:rsid wsp:val=&quot;00574860&quot;/&gt;&lt;wsp:rsid wsp:val=&quot;0057512C&quot;/&gt;&lt;wsp:rsid wsp:val=&quot;00575EE0&quot;/&gt;&lt;wsp:rsid wsp:val=&quot;005767D3&quot;/&gt;&lt;wsp:rsid wsp:val=&quot;00576959&quot;/&gt;&lt;wsp:rsid wsp:val=&quot;005771C0&quot;/&gt;&lt;wsp:rsid wsp:val=&quot;005772C2&quot;/&gt;&lt;wsp:rsid wsp:val=&quot;005776F8&quot;/&gt;&lt;wsp:rsid wsp:val=&quot;00577A6D&quot;/&gt;&lt;wsp:rsid wsp:val=&quot;00577D11&quot;/&gt;&lt;wsp:rsid wsp:val=&quot;00577D5D&quot;/&gt;&lt;wsp:rsid wsp:val=&quot;005802B5&quot;/&gt;&lt;wsp:rsid wsp:val=&quot;00580502&quot;/&gt;&lt;wsp:rsid wsp:val=&quot;00580646&quot;/&gt;&lt;wsp:rsid wsp:val=&quot;005809EC&quot;/&gt;&lt;wsp:rsid wsp:val=&quot;00581423&quot;/&gt;&lt;wsp:rsid wsp:val=&quot;005815BE&quot;/&gt;&lt;wsp:rsid wsp:val=&quot;0058160B&quot;/&gt;&lt;wsp:rsid wsp:val=&quot;00581A54&quot;/&gt;&lt;wsp:rsid wsp:val=&quot;00581AC0&quot;/&gt;&lt;wsp:rsid wsp:val=&quot;00581FD0&quot;/&gt;&lt;wsp:rsid wsp:val=&quot;00582069&quot;/&gt;&lt;wsp:rsid wsp:val=&quot;00582AA7&quot;/&gt;&lt;wsp:rsid wsp:val=&quot;00582C9B&quot;/&gt;&lt;wsp:rsid wsp:val=&quot;00582FA6&quot;/&gt;&lt;wsp:rsid wsp:val=&quot;0058334F&quot;/&gt;&lt;wsp:rsid wsp:val=&quot;005833EC&quot;/&gt;&lt;wsp:rsid wsp:val=&quot;00583891&quot;/&gt;&lt;wsp:rsid wsp:val=&quot;00583E28&quot;/&gt;&lt;wsp:rsid wsp:val=&quot;00583FB4&quot;/&gt;&lt;wsp:rsid wsp:val=&quot;00584AB8&quot;/&gt;&lt;wsp:rsid wsp:val=&quot;005852F8&quot;/&gt;&lt;wsp:rsid wsp:val=&quot;00585540&quot;/&gt;&lt;wsp:rsid wsp:val=&quot;0058594A&quot;/&gt;&lt;wsp:rsid wsp:val=&quot;00585A7D&quot;/&gt;&lt;wsp:rsid wsp:val=&quot;00585E72&quot;/&gt;&lt;wsp:rsid wsp:val=&quot;00586083&quot;/&gt;&lt;wsp:rsid wsp:val=&quot;00586A70&quot;/&gt;&lt;wsp:rsid wsp:val=&quot;00587375&quot;/&gt;&lt;wsp:rsid wsp:val=&quot;005873FC&quot;/&gt;&lt;wsp:rsid wsp:val=&quot;00587889&quot;/&gt;&lt;wsp:rsid wsp:val=&quot;0059013C&quot;/&gt;&lt;wsp:rsid wsp:val=&quot;0059018B&quot;/&gt;&lt;wsp:rsid wsp:val=&quot;0059043C&quot;/&gt;&lt;wsp:rsid wsp:val=&quot;00590593&quot;/&gt;&lt;wsp:rsid wsp:val=&quot;00590AE1&quot;/&gt;&lt;wsp:rsid wsp:val=&quot;00590D8C&quot;/&gt;&lt;wsp:rsid wsp:val=&quot;00590F56&quot;/&gt;&lt;wsp:rsid wsp:val=&quot;00591262&quot;/&gt;&lt;wsp:rsid wsp:val=&quot;00591AD2&quot;/&gt;&lt;wsp:rsid wsp:val=&quot;00591AF9&quot;/&gt;&lt;wsp:rsid wsp:val=&quot;00591D61&quot;/&gt;&lt;wsp:rsid wsp:val=&quot;00591EAB&quot;/&gt;&lt;wsp:rsid wsp:val=&quot;00591F0E&quot;/&gt;&lt;wsp:rsid wsp:val=&quot;00592270&quot;/&gt;&lt;wsp:rsid wsp:val=&quot;00592850&quot;/&gt;&lt;wsp:rsid wsp:val=&quot;00592A0A&quot;/&gt;&lt;wsp:rsid wsp:val=&quot;00592BC6&quot;/&gt;&lt;wsp:rsid wsp:val=&quot;00592E42&quot;/&gt;&lt;wsp:rsid wsp:val=&quot;00593107&quot;/&gt;&lt;wsp:rsid wsp:val=&quot;00593425&quot;/&gt;&lt;wsp:rsid wsp:val=&quot;0059390C&quot;/&gt;&lt;wsp:rsid wsp:val=&quot;00593F6A&quot;/&gt;&lt;wsp:rsid wsp:val=&quot;0059412D&quot;/&gt;&lt;wsp:rsid wsp:val=&quot;0059536B&quot;/&gt;&lt;wsp:rsid wsp:val=&quot;00595882&quot;/&gt;&lt;wsp:rsid wsp:val=&quot;00595F34&quot;/&gt;&lt;wsp:rsid wsp:val=&quot;00596211&quot;/&gt;&lt;wsp:rsid wsp:val=&quot;0059646C&quot;/&gt;&lt;wsp:rsid wsp:val=&quot;00596F03&quot;/&gt;&lt;wsp:rsid wsp:val=&quot;00596F90&quot;/&gt;&lt;wsp:rsid wsp:val=&quot;00597025&quot;/&gt;&lt;wsp:rsid wsp:val=&quot;005978CC&quot;/&gt;&lt;wsp:rsid wsp:val=&quot;00597DD4&quot;/&gt;&lt;wsp:rsid wsp:val=&quot;00597F13&quot;/&gt;&lt;wsp:rsid wsp:val=&quot;00597F3B&quot;/&gt;&lt;wsp:rsid wsp:val=&quot;005A03B5&quot;/&gt;&lt;wsp:rsid wsp:val=&quot;005A09D0&quot;/&gt;&lt;wsp:rsid wsp:val=&quot;005A139D&quot;/&gt;&lt;wsp:rsid wsp:val=&quot;005A1591&quot;/&gt;&lt;wsp:rsid wsp:val=&quot;005A15D9&quot;/&gt;&lt;wsp:rsid wsp:val=&quot;005A16C1&quot;/&gt;&lt;wsp:rsid wsp:val=&quot;005A19BA&quot;/&gt;&lt;wsp:rsid wsp:val=&quot;005A1C02&quot;/&gt;&lt;wsp:rsid wsp:val=&quot;005A1FBE&quot;/&gt;&lt;wsp:rsid wsp:val=&quot;005A2751&quot;/&gt;&lt;wsp:rsid wsp:val=&quot;005A2FC2&quot;/&gt;&lt;wsp:rsid wsp:val=&quot;005A31B9&quot;/&gt;&lt;wsp:rsid wsp:val=&quot;005A343E&quot;/&gt;&lt;wsp:rsid wsp:val=&quot;005A3918&quot;/&gt;&lt;wsp:rsid wsp:val=&quot;005A3B73&quot;/&gt;&lt;wsp:rsid wsp:val=&quot;005A3BDB&quot;/&gt;&lt;wsp:rsid wsp:val=&quot;005A3BF9&quot;/&gt;&lt;wsp:rsid wsp:val=&quot;005A3E0E&quot;/&gt;&lt;wsp:rsid wsp:val=&quot;005A4526&quot;/&gt;&lt;wsp:rsid wsp:val=&quot;005A454B&quot;/&gt;&lt;wsp:rsid wsp:val=&quot;005A499B&quot;/&gt;&lt;wsp:rsid wsp:val=&quot;005A5042&quot;/&gt;&lt;wsp:rsid wsp:val=&quot;005A5167&quot;/&gt;&lt;wsp:rsid wsp:val=&quot;005A5ABC&quot;/&gt;&lt;wsp:rsid wsp:val=&quot;005A5EB6&quot;/&gt;&lt;wsp:rsid wsp:val=&quot;005A5F9F&quot;/&gt;&lt;wsp:rsid wsp:val=&quot;005A6209&quot;/&gt;&lt;wsp:rsid wsp:val=&quot;005A6D6C&quot;/&gt;&lt;wsp:rsid wsp:val=&quot;005A7965&quot;/&gt;&lt;wsp:rsid wsp:val=&quot;005A796D&quot;/&gt;&lt;wsp:rsid wsp:val=&quot;005A7FFC&quot;/&gt;&lt;wsp:rsid wsp:val=&quot;005B00E9&quot;/&gt;&lt;wsp:rsid wsp:val=&quot;005B01B3&quot;/&gt;&lt;wsp:rsid wsp:val=&quot;005B041C&quot;/&gt;&lt;wsp:rsid wsp:val=&quot;005B07BA&quot;/&gt;&lt;wsp:rsid wsp:val=&quot;005B0C96&quot;/&gt;&lt;wsp:rsid wsp:val=&quot;005B0F8D&quot;/&gt;&lt;wsp:rsid wsp:val=&quot;005B158E&quot;/&gt;&lt;wsp:rsid wsp:val=&quot;005B1710&quot;/&gt;&lt;wsp:rsid wsp:val=&quot;005B213D&quot;/&gt;&lt;wsp:rsid wsp:val=&quot;005B237B&quot;/&gt;&lt;wsp:rsid wsp:val=&quot;005B238F&quot;/&gt;&lt;wsp:rsid wsp:val=&quot;005B2767&quot;/&gt;&lt;wsp:rsid wsp:val=&quot;005B3168&quot;/&gt;&lt;wsp:rsid wsp:val=&quot;005B327A&quot;/&gt;&lt;wsp:rsid wsp:val=&quot;005B3D29&quot;/&gt;&lt;wsp:rsid wsp:val=&quot;005B43FF&quot;/&gt;&lt;wsp:rsid wsp:val=&quot;005B484A&quot;/&gt;&lt;wsp:rsid wsp:val=&quot;005B4B5D&quot;/&gt;&lt;wsp:rsid wsp:val=&quot;005B5E7F&quot;/&gt;&lt;wsp:rsid wsp:val=&quot;005B5EB8&quot;/&gt;&lt;wsp:rsid wsp:val=&quot;005B6333&quot;/&gt;&lt;wsp:rsid wsp:val=&quot;005B6A3F&quot;/&gt;&lt;wsp:rsid wsp:val=&quot;005B6B85&quot;/&gt;&lt;wsp:rsid wsp:val=&quot;005B7191&quot;/&gt;&lt;wsp:rsid wsp:val=&quot;005B74BF&quot;/&gt;&lt;wsp:rsid wsp:val=&quot;005B78D4&quot;/&gt;&lt;wsp:rsid wsp:val=&quot;005B7A00&quot;/&gt;&lt;wsp:rsid wsp:val=&quot;005C0112&quot;/&gt;&lt;wsp:rsid wsp:val=&quot;005C015C&quot;/&gt;&lt;wsp:rsid wsp:val=&quot;005C063E&quot;/&gt;&lt;wsp:rsid wsp:val=&quot;005C0B4B&quot;/&gt;&lt;wsp:rsid wsp:val=&quot;005C14F9&quot;/&gt;&lt;wsp:rsid wsp:val=&quot;005C1682&quot;/&gt;&lt;wsp:rsid wsp:val=&quot;005C1B9B&quot;/&gt;&lt;wsp:rsid wsp:val=&quot;005C1DD5&quot;/&gt;&lt;wsp:rsid wsp:val=&quot;005C1DDD&quot;/&gt;&lt;wsp:rsid wsp:val=&quot;005C1F42&quot;/&gt;&lt;wsp:rsid wsp:val=&quot;005C2216&quot;/&gt;&lt;wsp:rsid wsp:val=&quot;005C2311&quot;/&gt;&lt;wsp:rsid wsp:val=&quot;005C244B&quot;/&gt;&lt;wsp:rsid wsp:val=&quot;005C2868&quot;/&gt;&lt;wsp:rsid wsp:val=&quot;005C2C30&quot;/&gt;&lt;wsp:rsid wsp:val=&quot;005C302A&quot;/&gt;&lt;wsp:rsid wsp:val=&quot;005C358D&quot;/&gt;&lt;wsp:rsid wsp:val=&quot;005C36C8&quot;/&gt;&lt;wsp:rsid wsp:val=&quot;005C3AC2&quot;/&gt;&lt;wsp:rsid wsp:val=&quot;005C3CBB&quot;/&gt;&lt;wsp:rsid wsp:val=&quot;005C4038&quot;/&gt;&lt;wsp:rsid wsp:val=&quot;005C4DE5&quot;/&gt;&lt;wsp:rsid wsp:val=&quot;005C4E76&quot;/&gt;&lt;wsp:rsid wsp:val=&quot;005C521F&quot;/&gt;&lt;wsp:rsid wsp:val=&quot;005C55AA&quot;/&gt;&lt;wsp:rsid wsp:val=&quot;005C5867&quot;/&gt;&lt;wsp:rsid wsp:val=&quot;005C587D&quot;/&gt;&lt;wsp:rsid wsp:val=&quot;005C63F7&quot;/&gt;&lt;wsp:rsid wsp:val=&quot;005C6D64&quot;/&gt;&lt;wsp:rsid wsp:val=&quot;005C6E3F&quot;/&gt;&lt;wsp:rsid wsp:val=&quot;005C73FF&quot;/&gt;&lt;wsp:rsid wsp:val=&quot;005C7B86&quot;/&gt;&lt;wsp:rsid wsp:val=&quot;005D03CF&quot;/&gt;&lt;wsp:rsid wsp:val=&quot;005D05FE&quot;/&gt;&lt;wsp:rsid wsp:val=&quot;005D08CE&quot;/&gt;&lt;wsp:rsid wsp:val=&quot;005D0928&quot;/&gt;&lt;wsp:rsid wsp:val=&quot;005D0ED2&quot;/&gt;&lt;wsp:rsid wsp:val=&quot;005D13C7&quot;/&gt;&lt;wsp:rsid wsp:val=&quot;005D1940&quot;/&gt;&lt;wsp:rsid wsp:val=&quot;005D199F&quot;/&gt;&lt;wsp:rsid wsp:val=&quot;005D22A1&quot;/&gt;&lt;wsp:rsid wsp:val=&quot;005D2ADC&quot;/&gt;&lt;wsp:rsid wsp:val=&quot;005D2B7A&quot;/&gt;&lt;wsp:rsid wsp:val=&quot;005D2EBF&quot;/&gt;&lt;wsp:rsid wsp:val=&quot;005D3023&quot;/&gt;&lt;wsp:rsid wsp:val=&quot;005D3722&quot;/&gt;&lt;wsp:rsid wsp:val=&quot;005D39E3&quot;/&gt;&lt;wsp:rsid wsp:val=&quot;005D3B91&quot;/&gt;&lt;wsp:rsid wsp:val=&quot;005D3CB9&quot;/&gt;&lt;wsp:rsid wsp:val=&quot;005D3D1E&quot;/&gt;&lt;wsp:rsid wsp:val=&quot;005D3DA1&quot;/&gt;&lt;wsp:rsid wsp:val=&quot;005D3EC1&quot;/&gt;&lt;wsp:rsid wsp:val=&quot;005D4165&quot;/&gt;&lt;wsp:rsid wsp:val=&quot;005D5FE3&quot;/&gt;&lt;wsp:rsid wsp:val=&quot;005D6017&quot;/&gt;&lt;wsp:rsid wsp:val=&quot;005D68AD&quot;/&gt;&lt;wsp:rsid wsp:val=&quot;005D7118&quot;/&gt;&lt;wsp:rsid wsp:val=&quot;005D717D&quot;/&gt;&lt;wsp:rsid wsp:val=&quot;005D78C8&quot;/&gt;&lt;wsp:rsid wsp:val=&quot;005D7C7C&quot;/&gt;&lt;wsp:rsid wsp:val=&quot;005E0A1A&quot;/&gt;&lt;wsp:rsid wsp:val=&quot;005E0D3D&quot;/&gt;&lt;wsp:rsid wsp:val=&quot;005E15D7&quot;/&gt;&lt;wsp:rsid wsp:val=&quot;005E1EDE&quot;/&gt;&lt;wsp:rsid wsp:val=&quot;005E2204&quot;/&gt;&lt;wsp:rsid wsp:val=&quot;005E3432&quot;/&gt;&lt;wsp:rsid wsp:val=&quot;005E385D&quot;/&gt;&lt;wsp:rsid wsp:val=&quot;005E3BAB&quot;/&gt;&lt;wsp:rsid wsp:val=&quot;005E3F91&quot;/&gt;&lt;wsp:rsid wsp:val=&quot;005E4150&quot;/&gt;&lt;wsp:rsid wsp:val=&quot;005E45D5&quot;/&gt;&lt;wsp:rsid wsp:val=&quot;005E4648&quot;/&gt;&lt;wsp:rsid wsp:val=&quot;005E46A0&quot;/&gt;&lt;wsp:rsid wsp:val=&quot;005E478D&quot;/&gt;&lt;wsp:rsid wsp:val=&quot;005E48D3&quot;/&gt;&lt;wsp:rsid wsp:val=&quot;005E4AA4&quot;/&gt;&lt;wsp:rsid wsp:val=&quot;005E4D4E&quot;/&gt;&lt;wsp:rsid wsp:val=&quot;005E4D8F&quot;/&gt;&lt;wsp:rsid wsp:val=&quot;005E51E2&quot;/&gt;&lt;wsp:rsid wsp:val=&quot;005E6F46&quot;/&gt;&lt;wsp:rsid wsp:val=&quot;005E7217&quot;/&gt;&lt;wsp:rsid wsp:val=&quot;005E7C32&quot;/&gt;&lt;wsp:rsid wsp:val=&quot;005F00D7&quot;/&gt;&lt;wsp:rsid wsp:val=&quot;005F07F6&quot;/&gt;&lt;wsp:rsid wsp:val=&quot;005F1078&quot;/&gt;&lt;wsp:rsid wsp:val=&quot;005F109D&quot;/&gt;&lt;wsp:rsid wsp:val=&quot;005F1367&quot;/&gt;&lt;wsp:rsid wsp:val=&quot;005F1623&quot;/&gt;&lt;wsp:rsid wsp:val=&quot;005F18F4&quot;/&gt;&lt;wsp:rsid wsp:val=&quot;005F1BAF&quot;/&gt;&lt;wsp:rsid wsp:val=&quot;005F1BEC&quot;/&gt;&lt;wsp:rsid wsp:val=&quot;005F24EB&quot;/&gt;&lt;wsp:rsid wsp:val=&quot;005F26F7&quot;/&gt;&lt;wsp:rsid wsp:val=&quot;005F299D&quot;/&gt;&lt;wsp:rsid wsp:val=&quot;005F29EA&quot;/&gt;&lt;wsp:rsid wsp:val=&quot;005F2AD5&quot;/&gt;&lt;wsp:rsid wsp:val=&quot;005F301F&quot;/&gt;&lt;wsp:rsid wsp:val=&quot;005F3604&quot;/&gt;&lt;wsp:rsid wsp:val=&quot;005F5956&quot;/&gt;&lt;wsp:rsid wsp:val=&quot;005F5B5B&quot;/&gt;&lt;wsp:rsid wsp:val=&quot;005F5CCA&quot;/&gt;&lt;wsp:rsid wsp:val=&quot;005F5EAD&quot;/&gt;&lt;wsp:rsid wsp:val=&quot;005F67CE&quot;/&gt;&lt;wsp:rsid wsp:val=&quot;005F6E39&quot;/&gt;&lt;wsp:rsid wsp:val=&quot;005F70C8&quot;/&gt;&lt;wsp:rsid wsp:val=&quot;005F7934&quot;/&gt;&lt;wsp:rsid wsp:val=&quot;005F7C57&quot;/&gt;&lt;wsp:rsid wsp:val=&quot;005F7CC5&quot;/&gt;&lt;wsp:rsid wsp:val=&quot;006008D3&quot;/&gt;&lt;wsp:rsid wsp:val=&quot;00600B3A&quot;/&gt;&lt;wsp:rsid wsp:val=&quot;00600F50&quot;/&gt;&lt;wsp:rsid wsp:val=&quot;0060113C&quot;/&gt;&lt;wsp:rsid wsp:val=&quot;00601DD7&quot;/&gt;&lt;wsp:rsid wsp:val=&quot;00601F18&quot;/&gt;&lt;wsp:rsid wsp:val=&quot;0060214B&quot;/&gt;&lt;wsp:rsid wsp:val=&quot;0060235B&quot;/&gt;&lt;wsp:rsid wsp:val=&quot;006027E9&quot;/&gt;&lt;wsp:rsid wsp:val=&quot;00602A5A&quot;/&gt;&lt;wsp:rsid wsp:val=&quot;00602FD5&quot;/&gt;&lt;wsp:rsid wsp:val=&quot;006030A7&quot;/&gt;&lt;wsp:rsid wsp:val=&quot;006031AF&quot;/&gt;&lt;wsp:rsid wsp:val=&quot;00603483&quot;/&gt;&lt;wsp:rsid wsp:val=&quot;0060401C&quot;/&gt;&lt;wsp:rsid wsp:val=&quot;00604308&quot;/&gt;&lt;wsp:rsid wsp:val=&quot;0060497F&quot;/&gt;&lt;wsp:rsid wsp:val=&quot;006049D4&quot;/&gt;&lt;wsp:rsid wsp:val=&quot;00605089&quot;/&gt;&lt;wsp:rsid wsp:val=&quot;00605BB6&quot;/&gt;&lt;wsp:rsid wsp:val=&quot;00606FA6&quot;/&gt;&lt;wsp:rsid wsp:val=&quot;00607225&quot;/&gt;&lt;wsp:rsid wsp:val=&quot;00607B92&quot;/&gt;&lt;wsp:rsid wsp:val=&quot;006101E3&quot;/&gt;&lt;wsp:rsid wsp:val=&quot;006105A7&quot;/&gt;&lt;wsp:rsid wsp:val=&quot;006108BC&quot;/&gt;&lt;wsp:rsid wsp:val=&quot;006108C6&quot;/&gt;&lt;wsp:rsid wsp:val=&quot;0061131A&quot;/&gt;&lt;wsp:rsid wsp:val=&quot;0061254E&quot;/&gt;&lt;wsp:rsid wsp:val=&quot;00612A01&quot;/&gt;&lt;wsp:rsid wsp:val=&quot;00612D7F&quot;/&gt;&lt;wsp:rsid wsp:val=&quot;00613150&quot;/&gt;&lt;wsp:rsid wsp:val=&quot;00613300&quot;/&gt;&lt;wsp:rsid wsp:val=&quot;006134C5&quot;/&gt;&lt;wsp:rsid wsp:val=&quot;0061367E&quot;/&gt;&lt;wsp:rsid wsp:val=&quot;00613C9E&quot;/&gt;&lt;wsp:rsid wsp:val=&quot;00614A1B&quot;/&gt;&lt;wsp:rsid wsp:val=&quot;00615BE4&quot;/&gt;&lt;wsp:rsid wsp:val=&quot;00615C4B&quot;/&gt;&lt;wsp:rsid wsp:val=&quot;00615DAD&quot;/&gt;&lt;wsp:rsid wsp:val=&quot;00616364&quot;/&gt;&lt;wsp:rsid wsp:val=&quot;006164C0&quot;/&gt;&lt;wsp:rsid wsp:val=&quot;00616A66&quot;/&gt;&lt;wsp:rsid wsp:val=&quot;00616EB1&quot;/&gt;&lt;wsp:rsid wsp:val=&quot;00616FB0&quot;/&gt;&lt;wsp:rsid wsp:val=&quot;006171F0&quot;/&gt;&lt;wsp:rsid wsp:val=&quot;006176D6&quot;/&gt;&lt;wsp:rsid wsp:val=&quot;00620A93&quot;/&gt;&lt;wsp:rsid wsp:val=&quot;00620D43&quot;/&gt;&lt;wsp:rsid wsp:val=&quot;00621318&quot;/&gt;&lt;wsp:rsid wsp:val=&quot;006219E8&quot;/&gt;&lt;wsp:rsid wsp:val=&quot;00621B2F&quot;/&gt;&lt;wsp:rsid wsp:val=&quot;00621EB8&quot;/&gt;&lt;wsp:rsid wsp:val=&quot;006222D5&quot;/&gt;&lt;wsp:rsid wsp:val=&quot;006227A9&quot;/&gt;&lt;wsp:rsid wsp:val=&quot;006228FB&quot;/&gt;&lt;wsp:rsid wsp:val=&quot;006233E9&quot;/&gt;&lt;wsp:rsid wsp:val=&quot;00623664&quot;/&gt;&lt;wsp:rsid wsp:val=&quot;00624BED&quot;/&gt;&lt;wsp:rsid wsp:val=&quot;00624C33&quot;/&gt;&lt;wsp:rsid wsp:val=&quot;00625AB4&quot;/&gt;&lt;wsp:rsid wsp:val=&quot;00625C4F&quot;/&gt;&lt;wsp:rsid wsp:val=&quot;00625D26&quot;/&gt;&lt;wsp:rsid wsp:val=&quot;00625E4D&quot;/&gt;&lt;wsp:rsid wsp:val=&quot;00625F2B&quot;/&gt;&lt;wsp:rsid wsp:val=&quot;00630327&quot;/&gt;&lt;wsp:rsid wsp:val=&quot;00630A45&quot;/&gt;&lt;wsp:rsid wsp:val=&quot;00630C2E&quot;/&gt;&lt;wsp:rsid wsp:val=&quot;00630F24&quot;/&gt;&lt;wsp:rsid wsp:val=&quot;00631515&quot;/&gt;&lt;wsp:rsid wsp:val=&quot;00631724&quot;/&gt;&lt;wsp:rsid wsp:val=&quot;00631767&quot;/&gt;&lt;wsp:rsid wsp:val=&quot;006318FA&quot;/&gt;&lt;wsp:rsid wsp:val=&quot;00631BCA&quot;/&gt;&lt;wsp:rsid wsp:val=&quot;00631DE2&quot;/&gt;&lt;wsp:rsid wsp:val=&quot;00632746&quot;/&gt;&lt;wsp:rsid wsp:val=&quot;00632E78&quot;/&gt;&lt;wsp:rsid wsp:val=&quot;00633283&quot;/&gt;&lt;wsp:rsid wsp:val=&quot;00633C13&quot;/&gt;&lt;wsp:rsid wsp:val=&quot;00633D05&quot;/&gt;&lt;wsp:rsid wsp:val=&quot;0063428B&quot;/&gt;&lt;wsp:rsid wsp:val=&quot;00634330&quot;/&gt;&lt;wsp:rsid wsp:val=&quot;00634A6B&quot;/&gt;&lt;wsp:rsid wsp:val=&quot;00634BAB&quot;/&gt;&lt;wsp:rsid wsp:val=&quot;006359C4&quot;/&gt;&lt;wsp:rsid wsp:val=&quot;0063606D&quot;/&gt;&lt;wsp:rsid wsp:val=&quot;00636093&quot;/&gt;&lt;wsp:rsid wsp:val=&quot;006368D7&quot;/&gt;&lt;wsp:rsid wsp:val=&quot;00636FA6&quot;/&gt;&lt;wsp:rsid wsp:val=&quot;006378DB&quot;/&gt;&lt;wsp:rsid wsp:val=&quot;00637A27&quot;/&gt;&lt;wsp:rsid wsp:val=&quot;00637F77&quot;/&gt;&lt;wsp:rsid wsp:val=&quot;0064039E&quot;/&gt;&lt;wsp:rsid wsp:val=&quot;0064089C&quot;/&gt;&lt;wsp:rsid wsp:val=&quot;00640AE4&quot;/&gt;&lt;wsp:rsid wsp:val=&quot;006413C2&quot;/&gt;&lt;wsp:rsid wsp:val=&quot;00641472&quot;/&gt;&lt;wsp:rsid wsp:val=&quot;00641D0A&quot;/&gt;&lt;wsp:rsid wsp:val=&quot;00641F0A&quot;/&gt;&lt;wsp:rsid wsp:val=&quot;006422C7&quot;/&gt;&lt;wsp:rsid wsp:val=&quot;006422D4&quot;/&gt;&lt;wsp:rsid wsp:val=&quot;00642602&quot;/&gt;&lt;wsp:rsid wsp:val=&quot;006438D9&quot;/&gt;&lt;wsp:rsid wsp:val=&quot;00643947&quot;/&gt;&lt;wsp:rsid wsp:val=&quot;00643B55&quot;/&gt;&lt;wsp:rsid wsp:val=&quot;00643C01&quot;/&gt;&lt;wsp:rsid wsp:val=&quot;00643EAA&quot;/&gt;&lt;wsp:rsid wsp:val=&quot;00644035&quot;/&gt;&lt;wsp:rsid wsp:val=&quot;0064423B&quot;/&gt;&lt;wsp:rsid wsp:val=&quot;006444B1&quot;/&gt;&lt;wsp:rsid wsp:val=&quot;00644AB2&quot;/&gt;&lt;wsp:rsid wsp:val=&quot;00644BC0&quot;/&gt;&lt;wsp:rsid wsp:val=&quot;00644E6E&quot;/&gt;&lt;wsp:rsid wsp:val=&quot;00644F7E&quot;/&gt;&lt;wsp:rsid wsp:val=&quot;006453CE&quot;/&gt;&lt;wsp:rsid wsp:val=&quot;00645F29&quot;/&gt;&lt;wsp:rsid wsp:val=&quot;006464CE&quot;/&gt;&lt;wsp:rsid wsp:val=&quot;00646843&quot;/&gt;&lt;wsp:rsid wsp:val=&quot;00646C9D&quot;/&gt;&lt;wsp:rsid wsp:val=&quot;00646CB8&quot;/&gt;&lt;wsp:rsid wsp:val=&quot;00647311&quot;/&gt;&lt;wsp:rsid wsp:val=&quot;00650562&quot;/&gt;&lt;wsp:rsid wsp:val=&quot;006508D0&quot;/&gt;&lt;wsp:rsid wsp:val=&quot;00650A70&quot;/&gt;&lt;wsp:rsid wsp:val=&quot;00650BCC&quot;/&gt;&lt;wsp:rsid wsp:val=&quot;00650FE2&quot;/&gt;&lt;wsp:rsid wsp:val=&quot;00651551&quot;/&gt;&lt;wsp:rsid wsp:val=&quot;00651ABD&quot;/&gt;&lt;wsp:rsid wsp:val=&quot;00651D50&quot;/&gt;&lt;wsp:rsid wsp:val=&quot;0065231E&quot;/&gt;&lt;wsp:rsid wsp:val=&quot;006526BA&quot;/&gt;&lt;wsp:rsid wsp:val=&quot;00652921&quot;/&gt;&lt;wsp:rsid wsp:val=&quot;006530E7&quot;/&gt;&lt;wsp:rsid wsp:val=&quot;00653202&quot;/&gt;&lt;wsp:rsid wsp:val=&quot;00653C6D&quot;/&gt;&lt;wsp:rsid wsp:val=&quot;00653EDA&quot;/&gt;&lt;wsp:rsid wsp:val=&quot;006543CF&quot;/&gt;&lt;wsp:rsid wsp:val=&quot;00654610&quot;/&gt;&lt;wsp:rsid wsp:val=&quot;0065461D&quot;/&gt;&lt;wsp:rsid wsp:val=&quot;00654654&quot;/&gt;&lt;wsp:rsid wsp:val=&quot;00655597&quot;/&gt;&lt;wsp:rsid wsp:val=&quot;00655D9D&quot;/&gt;&lt;wsp:rsid wsp:val=&quot;006570C4&quot;/&gt;&lt;wsp:rsid wsp:val=&quot;006575A3&quot;/&gt;&lt;wsp:rsid wsp:val=&quot;00657664&quot;/&gt;&lt;wsp:rsid wsp:val=&quot;0065790F&quot;/&gt;&lt;wsp:rsid wsp:val=&quot;0065792E&quot;/&gt;&lt;wsp:rsid wsp:val=&quot;00657A54&quot;/&gt;&lt;wsp:rsid wsp:val=&quot;00657F7E&quot;/&gt;&lt;wsp:rsid wsp:val=&quot;00657FDF&quot;/&gt;&lt;wsp:rsid wsp:val=&quot;00660457&quot;/&gt;&lt;wsp:rsid wsp:val=&quot;006604C7&quot;/&gt;&lt;wsp:rsid wsp:val=&quot;00660659&quot;/&gt;&lt;wsp:rsid wsp:val=&quot;006614E4&quot;/&gt;&lt;wsp:rsid wsp:val=&quot;00661BC9&quot;/&gt;&lt;wsp:rsid wsp:val=&quot;00661E51&quot;/&gt;&lt;wsp:rsid wsp:val=&quot;0066286E&quot;/&gt;&lt;wsp:rsid wsp:val=&quot;006628C6&quot;/&gt;&lt;wsp:rsid wsp:val=&quot;00662F3D&quot;/&gt;&lt;wsp:rsid wsp:val=&quot;00663290&quot;/&gt;&lt;wsp:rsid wsp:val=&quot;0066331B&quot;/&gt;&lt;wsp:rsid wsp:val=&quot;00664EF9&quot;/&gt;&lt;wsp:rsid wsp:val=&quot;00665274&quot;/&gt;&lt;wsp:rsid wsp:val=&quot;0066569A&quot;/&gt;&lt;wsp:rsid wsp:val=&quot;00666A99&quot;/&gt;&lt;wsp:rsid wsp:val=&quot;00666B28&quot;/&gt;&lt;wsp:rsid wsp:val=&quot;00666C06&quot;/&gt;&lt;wsp:rsid wsp:val=&quot;00666DF8&quot;/&gt;&lt;wsp:rsid wsp:val=&quot;00667B7A&quot;/&gt;&lt;wsp:rsid wsp:val=&quot;00667F2C&quot;/&gt;&lt;wsp:rsid wsp:val=&quot;0067013A&quot;/&gt;&lt;wsp:rsid wsp:val=&quot;00670211&quot;/&gt;&lt;wsp:rsid wsp:val=&quot;00670843&quot;/&gt;&lt;wsp:rsid wsp:val=&quot;006708D1&quot;/&gt;&lt;wsp:rsid wsp:val=&quot;00670C34&quot;/&gt;&lt;wsp:rsid wsp:val=&quot;00670E24&quot;/&gt;&lt;wsp:rsid wsp:val=&quot;00670EC1&quot;/&gt;&lt;wsp:rsid wsp:val=&quot;00670F38&quot;/&gt;&lt;wsp:rsid wsp:val=&quot;00670F76&quot;/&gt;&lt;wsp:rsid wsp:val=&quot;0067165B&quot;/&gt;&lt;wsp:rsid wsp:val=&quot;00672003&quot;/&gt;&lt;wsp:rsid wsp:val=&quot;00672324&quot;/&gt;&lt;wsp:rsid wsp:val=&quot;00672A35&quot;/&gt;&lt;wsp:rsid wsp:val=&quot;00672C29&quot;/&gt;&lt;wsp:rsid wsp:val=&quot;006732F4&quot;/&gt;&lt;wsp:rsid wsp:val=&quot;006736A6&quot;/&gt;&lt;wsp:rsid wsp:val=&quot;00673703&quot;/&gt;&lt;wsp:rsid wsp:val=&quot;0067383A&quot;/&gt;&lt;wsp:rsid wsp:val=&quot;00674338&quot;/&gt;&lt;wsp:rsid wsp:val=&quot;00674729&quot;/&gt;&lt;wsp:rsid wsp:val=&quot;00674BB1&quot;/&gt;&lt;wsp:rsid wsp:val=&quot;00675071&quot;/&gt;&lt;wsp:rsid wsp:val=&quot;00675245&quot;/&gt;&lt;wsp:rsid wsp:val=&quot;0067527C&quot;/&gt;&lt;wsp:rsid wsp:val=&quot;00675452&quot;/&gt;&lt;wsp:rsid wsp:val=&quot;00675882&quot;/&gt;&lt;wsp:rsid wsp:val=&quot;006759F1&quot;/&gt;&lt;wsp:rsid wsp:val=&quot;00675BB7&quot;/&gt;&lt;wsp:rsid wsp:val=&quot;00675DA2&quot;/&gt;&lt;wsp:rsid wsp:val=&quot;0067660A&quot;/&gt;&lt;wsp:rsid wsp:val=&quot;00677155&quot;/&gt;&lt;wsp:rsid wsp:val=&quot;006774FD&quot;/&gt;&lt;wsp:rsid wsp:val=&quot;00677C88&quot;/&gt;&lt;wsp:rsid wsp:val=&quot;006809E4&quot;/&gt;&lt;wsp:rsid wsp:val=&quot;00680AE0&quot;/&gt;&lt;wsp:rsid wsp:val=&quot;00680E62&quot;/&gt;&lt;wsp:rsid wsp:val=&quot;0068117C&quot;/&gt;&lt;wsp:rsid wsp:val=&quot;006815D8&quot;/&gt;&lt;wsp:rsid wsp:val=&quot;006818CE&quot;/&gt;&lt;wsp:rsid wsp:val=&quot;00681AF5&quot;/&gt;&lt;wsp:rsid wsp:val=&quot;00681B65&quot;/&gt;&lt;wsp:rsid wsp:val=&quot;00681C0E&quot;/&gt;&lt;wsp:rsid wsp:val=&quot;00681FC1&quot;/&gt;&lt;wsp:rsid wsp:val=&quot;006824D8&quot;/&gt;&lt;wsp:rsid wsp:val=&quot;0068262C&quot;/&gt;&lt;wsp:rsid wsp:val=&quot;00682644&quot;/&gt;&lt;wsp:rsid wsp:val=&quot;006826B7&quot;/&gt;&lt;wsp:rsid wsp:val=&quot;0068276B&quot;/&gt;&lt;wsp:rsid wsp:val=&quot;006830D9&quot;/&gt;&lt;wsp:rsid wsp:val=&quot;006837EB&quot;/&gt;&lt;wsp:rsid wsp:val=&quot;00683B9E&quot;/&gt;&lt;wsp:rsid wsp:val=&quot;00683D4D&quot;/&gt;&lt;wsp:rsid wsp:val=&quot;006849A9&quot;/&gt;&lt;wsp:rsid wsp:val=&quot;006852EF&quot;/&gt;&lt;wsp:rsid wsp:val=&quot;0068543E&quot;/&gt;&lt;wsp:rsid wsp:val=&quot;006854F2&quot;/&gt;&lt;wsp:rsid wsp:val=&quot;006856D3&quot;/&gt;&lt;wsp:rsid wsp:val=&quot;0068587E&quot;/&gt;&lt;wsp:rsid wsp:val=&quot;00685958&quot;/&gt;&lt;wsp:rsid wsp:val=&quot;00685BB5&quot;/&gt;&lt;wsp:rsid wsp:val=&quot;00686B48&quot;/&gt;&lt;wsp:rsid wsp:val=&quot;006870C4&quot;/&gt;&lt;wsp:rsid wsp:val=&quot;006870E0&quot;/&gt;&lt;wsp:rsid wsp:val=&quot;00687AC6&quot;/&gt;&lt;wsp:rsid wsp:val=&quot;00687FEE&quot;/&gt;&lt;wsp:rsid wsp:val=&quot;00690108&quot;/&gt;&lt;wsp:rsid wsp:val=&quot;00690311&quot;/&gt;&lt;wsp:rsid wsp:val=&quot;00691082&quot;/&gt;&lt;wsp:rsid wsp:val=&quot;00691FF6&quot;/&gt;&lt;wsp:rsid wsp:val=&quot;00692779&quot;/&gt;&lt;wsp:rsid wsp:val=&quot;00692DDA&quot;/&gt;&lt;wsp:rsid wsp:val=&quot;0069315D&quot;/&gt;&lt;wsp:rsid wsp:val=&quot;00693172&quot;/&gt;&lt;wsp:rsid wsp:val=&quot;0069467D&quot;/&gt;&lt;wsp:rsid wsp:val=&quot;006949E8&quot;/&gt;&lt;wsp:rsid wsp:val=&quot;00694E12&quot;/&gt;&lt;wsp:rsid wsp:val=&quot;00694E3A&quot;/&gt;&lt;wsp:rsid wsp:val=&quot;00695173&quot;/&gt;&lt;wsp:rsid wsp:val=&quot;006952C6&quot;/&gt;&lt;wsp:rsid wsp:val=&quot;00695603&quot;/&gt;&lt;wsp:rsid wsp:val=&quot;00695608&quot;/&gt;&lt;wsp:rsid wsp:val=&quot;00695634&quot;/&gt;&lt;wsp:rsid wsp:val=&quot;00695B63&quot;/&gt;&lt;wsp:rsid wsp:val=&quot;00695F12&quot;/&gt;&lt;wsp:rsid wsp:val=&quot;00696372&quot;/&gt;&lt;wsp:rsid wsp:val=&quot;00696643&quot;/&gt;&lt;wsp:rsid wsp:val=&quot;0069683C&quot;/&gt;&lt;wsp:rsid wsp:val=&quot;00696BF4&quot;/&gt;&lt;wsp:rsid wsp:val=&quot;00696EF1&quot;/&gt;&lt;wsp:rsid wsp:val=&quot;006974E7&quot;/&gt;&lt;wsp:rsid wsp:val=&quot;00697596&quot;/&gt;&lt;wsp:rsid wsp:val=&quot;00697670&quot;/&gt;&lt;wsp:rsid wsp:val=&quot;00697959&quot;/&gt;&lt;wsp:rsid wsp:val=&quot;00697E29&quot;/&gt;&lt;wsp:rsid wsp:val=&quot;006A0189&quot;/&gt;&lt;wsp:rsid wsp:val=&quot;006A09B2&quot;/&gt;&lt;wsp:rsid wsp:val=&quot;006A0C63&quot;/&gt;&lt;wsp:rsid wsp:val=&quot;006A0E25&quot;/&gt;&lt;wsp:rsid wsp:val=&quot;006A1242&quot;/&gt;&lt;wsp:rsid wsp:val=&quot;006A16CD&quot;/&gt;&lt;wsp:rsid wsp:val=&quot;006A1773&quot;/&gt;&lt;wsp:rsid wsp:val=&quot;006A17EB&quot;/&gt;&lt;wsp:rsid wsp:val=&quot;006A2339&quot;/&gt;&lt;wsp:rsid wsp:val=&quot;006A23DA&quot;/&gt;&lt;wsp:rsid wsp:val=&quot;006A2808&quot;/&gt;&lt;wsp:rsid wsp:val=&quot;006A295D&quot;/&gt;&lt;wsp:rsid wsp:val=&quot;006A3484&quot;/&gt;&lt;wsp:rsid wsp:val=&quot;006A3C89&quot;/&gt;&lt;wsp:rsid wsp:val=&quot;006A3D72&quot;/&gt;&lt;wsp:rsid wsp:val=&quot;006A4248&quot;/&gt;&lt;wsp:rsid wsp:val=&quot;006A45A3&quot;/&gt;&lt;wsp:rsid wsp:val=&quot;006A49C0&quot;/&gt;&lt;wsp:rsid wsp:val=&quot;006A4B67&quot;/&gt;&lt;wsp:rsid wsp:val=&quot;006A5BEC&quot;/&gt;&lt;wsp:rsid wsp:val=&quot;006A5C14&quot;/&gt;&lt;wsp:rsid wsp:val=&quot;006A619C&quot;/&gt;&lt;wsp:rsid wsp:val=&quot;006A6337&quot;/&gt;&lt;wsp:rsid wsp:val=&quot;006A6E1D&quot;/&gt;&lt;wsp:rsid wsp:val=&quot;006A7AC8&quot;/&gt;&lt;wsp:rsid wsp:val=&quot;006A7D7F&quot;/&gt;&lt;wsp:rsid wsp:val=&quot;006A7F98&quot;/&gt;&lt;wsp:rsid wsp:val=&quot;006B05AA&quot;/&gt;&lt;wsp:rsid wsp:val=&quot;006B0C4C&quot;/&gt;&lt;wsp:rsid wsp:val=&quot;006B0CD4&quot;/&gt;&lt;wsp:rsid wsp:val=&quot;006B0CFD&quot;/&gt;&lt;wsp:rsid wsp:val=&quot;006B0F9A&quot;/&gt;&lt;wsp:rsid wsp:val=&quot;006B108B&quot;/&gt;&lt;wsp:rsid wsp:val=&quot;006B1323&quot;/&gt;&lt;wsp:rsid wsp:val=&quot;006B156C&quot;/&gt;&lt;wsp:rsid wsp:val=&quot;006B1856&quot;/&gt;&lt;wsp:rsid wsp:val=&quot;006B1B26&quot;/&gt;&lt;wsp:rsid wsp:val=&quot;006B28AB&quot;/&gt;&lt;wsp:rsid wsp:val=&quot;006B2BA8&quot;/&gt;&lt;wsp:rsid wsp:val=&quot;006B2CC8&quot;/&gt;&lt;wsp:rsid wsp:val=&quot;006B33E4&quot;/&gt;&lt;wsp:rsid wsp:val=&quot;006B377D&quot;/&gt;&lt;wsp:rsid wsp:val=&quot;006B3B76&quot;/&gt;&lt;wsp:rsid wsp:val=&quot;006B3D8B&quot;/&gt;&lt;wsp:rsid wsp:val=&quot;006B471F&quot;/&gt;&lt;wsp:rsid wsp:val=&quot;006B4D04&quot;/&gt;&lt;wsp:rsid wsp:val=&quot;006B4DCB&quot;/&gt;&lt;wsp:rsid wsp:val=&quot;006B58E7&quot;/&gt;&lt;wsp:rsid wsp:val=&quot;006B5967&quot;/&gt;&lt;wsp:rsid wsp:val=&quot;006B5A0A&quot;/&gt;&lt;wsp:rsid wsp:val=&quot;006B6089&quot;/&gt;&lt;wsp:rsid wsp:val=&quot;006B7279&quot;/&gt;&lt;wsp:rsid wsp:val=&quot;006B788E&quot;/&gt;&lt;wsp:rsid wsp:val=&quot;006B7A25&quot;/&gt;&lt;wsp:rsid wsp:val=&quot;006B7A97&quot;/&gt;&lt;wsp:rsid wsp:val=&quot;006B7C7A&quot;/&gt;&lt;wsp:rsid wsp:val=&quot;006C0120&quot;/&gt;&lt;wsp:rsid wsp:val=&quot;006C09A5&quot;/&gt;&lt;wsp:rsid wsp:val=&quot;006C0CBF&quot;/&gt;&lt;wsp:rsid wsp:val=&quot;006C1136&quot;/&gt;&lt;wsp:rsid wsp:val=&quot;006C1278&quot;/&gt;&lt;wsp:rsid wsp:val=&quot;006C195C&quot;/&gt;&lt;wsp:rsid wsp:val=&quot;006C1ABA&quot;/&gt;&lt;wsp:rsid wsp:val=&quot;006C1D59&quot;/&gt;&lt;wsp:rsid wsp:val=&quot;006C21FE&quot;/&gt;&lt;wsp:rsid wsp:val=&quot;006C248E&quot;/&gt;&lt;wsp:rsid wsp:val=&quot;006C251F&quot;/&gt;&lt;wsp:rsid wsp:val=&quot;006C28C1&quot;/&gt;&lt;wsp:rsid wsp:val=&quot;006C3335&quot;/&gt;&lt;wsp:rsid wsp:val=&quot;006C37B7&quot;/&gt;&lt;wsp:rsid wsp:val=&quot;006C41FE&quot;/&gt;&lt;wsp:rsid wsp:val=&quot;006C47D8&quot;/&gt;&lt;wsp:rsid wsp:val=&quot;006C49C5&quot;/&gt;&lt;wsp:rsid wsp:val=&quot;006C4ADC&quot;/&gt;&lt;wsp:rsid wsp:val=&quot;006C4BAD&quot;/&gt;&lt;wsp:rsid wsp:val=&quot;006C517B&quot;/&gt;&lt;wsp:rsid wsp:val=&quot;006C54DD&quot;/&gt;&lt;wsp:rsid wsp:val=&quot;006C5B18&quot;/&gt;&lt;wsp:rsid wsp:val=&quot;006C5C20&quot;/&gt;&lt;wsp:rsid wsp:val=&quot;006C5D58&quot;/&gt;&lt;wsp:rsid wsp:val=&quot;006C610D&quot;/&gt;&lt;wsp:rsid wsp:val=&quot;006C6385&quot;/&gt;&lt;wsp:rsid wsp:val=&quot;006C72E9&quot;/&gt;&lt;wsp:rsid wsp:val=&quot;006C72ED&quot;/&gt;&lt;wsp:rsid wsp:val=&quot;006C789A&quot;/&gt;&lt;wsp:rsid wsp:val=&quot;006C7F35&quot;/&gt;&lt;wsp:rsid wsp:val=&quot;006D00AE&quot;/&gt;&lt;wsp:rsid wsp:val=&quot;006D076B&quot;/&gt;&lt;wsp:rsid wsp:val=&quot;006D1335&quot;/&gt;&lt;wsp:rsid wsp:val=&quot;006D1577&quot;/&gt;&lt;wsp:rsid wsp:val=&quot;006D1765&quot;/&gt;&lt;wsp:rsid wsp:val=&quot;006D191D&quot;/&gt;&lt;wsp:rsid wsp:val=&quot;006D2650&quot;/&gt;&lt;wsp:rsid wsp:val=&quot;006D2BFF&quot;/&gt;&lt;wsp:rsid wsp:val=&quot;006D3311&quot;/&gt;&lt;wsp:rsid wsp:val=&quot;006D36FF&quot;/&gt;&lt;wsp:rsid wsp:val=&quot;006D390F&quot;/&gt;&lt;wsp:rsid wsp:val=&quot;006D44BA&quot;/&gt;&lt;wsp:rsid wsp:val=&quot;006D4505&quot;/&gt;&lt;wsp:rsid wsp:val=&quot;006D4976&quot;/&gt;&lt;wsp:rsid wsp:val=&quot;006D4AE8&quot;/&gt;&lt;wsp:rsid wsp:val=&quot;006D4C32&quot;/&gt;&lt;wsp:rsid wsp:val=&quot;006D4CD8&quot;/&gt;&lt;wsp:rsid wsp:val=&quot;006D5CF5&quot;/&gt;&lt;wsp:rsid wsp:val=&quot;006D5D80&quot;/&gt;&lt;wsp:rsid wsp:val=&quot;006D6752&quot;/&gt;&lt;wsp:rsid wsp:val=&quot;006D679E&quot;/&gt;&lt;wsp:rsid wsp:val=&quot;006D6900&quot;/&gt;&lt;wsp:rsid wsp:val=&quot;006D70D2&quot;/&gt;&lt;wsp:rsid wsp:val=&quot;006D7322&quot;/&gt;&lt;wsp:rsid wsp:val=&quot;006D7873&quot;/&gt;&lt;wsp:rsid wsp:val=&quot;006D7B8C&quot;/&gt;&lt;wsp:rsid wsp:val=&quot;006D7F63&quot;/&gt;&lt;wsp:rsid wsp:val=&quot;006E02F5&quot;/&gt;&lt;wsp:rsid wsp:val=&quot;006E0371&quot;/&gt;&lt;wsp:rsid wsp:val=&quot;006E0BBF&quot;/&gt;&lt;wsp:rsid wsp:val=&quot;006E0FAF&quot;/&gt;&lt;wsp:rsid wsp:val=&quot;006E1C09&quot;/&gt;&lt;wsp:rsid wsp:val=&quot;006E1D7C&quot;/&gt;&lt;wsp:rsid wsp:val=&quot;006E2066&quot;/&gt;&lt;wsp:rsid wsp:val=&quot;006E2079&quot;/&gt;&lt;wsp:rsid wsp:val=&quot;006E2D22&quot;/&gt;&lt;wsp:rsid wsp:val=&quot;006E339E&quot;/&gt;&lt;wsp:rsid wsp:val=&quot;006E3918&quot;/&gt;&lt;wsp:rsid wsp:val=&quot;006E3AD5&quot;/&gt;&lt;wsp:rsid wsp:val=&quot;006E3AEB&quot;/&gt;&lt;wsp:rsid wsp:val=&quot;006E3BD5&quot;/&gt;&lt;wsp:rsid wsp:val=&quot;006E3BF2&quot;/&gt;&lt;wsp:rsid wsp:val=&quot;006E3E7A&quot;/&gt;&lt;wsp:rsid wsp:val=&quot;006E447D&quot;/&gt;&lt;wsp:rsid wsp:val=&quot;006E46D3&quot;/&gt;&lt;wsp:rsid wsp:val=&quot;006E4B2B&quot;/&gt;&lt;wsp:rsid wsp:val=&quot;006E4EEA&quot;/&gt;&lt;wsp:rsid wsp:val=&quot;006E4F18&quot;/&gt;&lt;wsp:rsid wsp:val=&quot;006E4F9B&quot;/&gt;&lt;wsp:rsid wsp:val=&quot;006E4FDE&quot;/&gt;&lt;wsp:rsid wsp:val=&quot;006E537C&quot;/&gt;&lt;wsp:rsid wsp:val=&quot;006E6764&quot;/&gt;&lt;wsp:rsid wsp:val=&quot;006E6DCD&quot;/&gt;&lt;wsp:rsid wsp:val=&quot;006F01B7&quot;/&gt;&lt;wsp:rsid wsp:val=&quot;006F0449&quot;/&gt;&lt;wsp:rsid wsp:val=&quot;006F0BFB&quot;/&gt;&lt;wsp:rsid wsp:val=&quot;006F0E74&quot;/&gt;&lt;wsp:rsid wsp:val=&quot;006F1507&quot;/&gt;&lt;wsp:rsid wsp:val=&quot;006F1686&quot;/&gt;&lt;wsp:rsid wsp:val=&quot;006F19DA&quot;/&gt;&lt;wsp:rsid wsp:val=&quot;006F1BEA&quot;/&gt;&lt;wsp:rsid wsp:val=&quot;006F1C44&quot;/&gt;&lt;wsp:rsid wsp:val=&quot;006F1EB8&quot;/&gt;&lt;wsp:rsid wsp:val=&quot;006F2662&quot;/&gt;&lt;wsp:rsid wsp:val=&quot;006F2967&quot;/&gt;&lt;wsp:rsid wsp:val=&quot;006F2DBD&quot;/&gt;&lt;wsp:rsid wsp:val=&quot;006F348C&quot;/&gt;&lt;wsp:rsid wsp:val=&quot;006F36BF&quot;/&gt;&lt;wsp:rsid wsp:val=&quot;006F3912&quot;/&gt;&lt;wsp:rsid wsp:val=&quot;006F39BF&quot;/&gt;&lt;wsp:rsid wsp:val=&quot;006F3D87&quot;/&gt;&lt;wsp:rsid wsp:val=&quot;006F3F09&quot;/&gt;&lt;wsp:rsid wsp:val=&quot;006F3FCE&quot;/&gt;&lt;wsp:rsid wsp:val=&quot;006F41FB&quot;/&gt;&lt;wsp:rsid wsp:val=&quot;006F4246&quot;/&gt;&lt;wsp:rsid wsp:val=&quot;006F4379&quot;/&gt;&lt;wsp:rsid wsp:val=&quot;006F5E27&quot;/&gt;&lt;wsp:rsid wsp:val=&quot;006F5F7E&quot;/&gt;&lt;wsp:rsid wsp:val=&quot;006F65D9&quot;/&gt;&lt;wsp:rsid wsp:val=&quot;006F7149&quot;/&gt;&lt;wsp:rsid wsp:val=&quot;006F7C86&quot;/&gt;&lt;wsp:rsid wsp:val=&quot;007000E8&quot;/&gt;&lt;wsp:rsid wsp:val=&quot;00700CD8&quot;/&gt;&lt;wsp:rsid wsp:val=&quot;00700D31&quot;/&gt;&lt;wsp:rsid wsp:val=&quot;0070110D&quot;/&gt;&lt;wsp:rsid wsp:val=&quot;00701304&quot;/&gt;&lt;wsp:rsid wsp:val=&quot;007014AF&quot;/&gt;&lt;wsp:rsid wsp:val=&quot;0070154C&quot;/&gt;&lt;wsp:rsid wsp:val=&quot;007015FD&quot;/&gt;&lt;wsp:rsid wsp:val=&quot;00701A42&quot;/&gt;&lt;wsp:rsid wsp:val=&quot;00701D31&quot;/&gt;&lt;wsp:rsid wsp:val=&quot;00701EAA&quot;/&gt;&lt;wsp:rsid wsp:val=&quot;00702784&quot;/&gt;&lt;wsp:rsid wsp:val=&quot;007029F4&quot;/&gt;&lt;wsp:rsid wsp:val=&quot;00702A02&quot;/&gt;&lt;wsp:rsid wsp:val=&quot;00702C82&quot;/&gt;&lt;wsp:rsid wsp:val=&quot;00702CF8&quot;/&gt;&lt;wsp:rsid wsp:val=&quot;0070303B&quot;/&gt;&lt;wsp:rsid wsp:val=&quot;007035E5&quot;/&gt;&lt;wsp:rsid wsp:val=&quot;007039E8&quot;/&gt;&lt;wsp:rsid wsp:val=&quot;0070440A&quot;/&gt;&lt;wsp:rsid wsp:val=&quot;00704AB3&quot;/&gt;&lt;wsp:rsid wsp:val=&quot;0070500C&quot;/&gt;&lt;wsp:rsid wsp:val=&quot;00705301&quot;/&gt;&lt;wsp:rsid wsp:val=&quot;00705434&quot;/&gt;&lt;wsp:rsid wsp:val=&quot;00705A07&quot;/&gt;&lt;wsp:rsid wsp:val=&quot;007060C3&quot;/&gt;&lt;wsp:rsid wsp:val=&quot;007062B4&quot;/&gt;&lt;wsp:rsid wsp:val=&quot;007066E7&quot;/&gt;&lt;wsp:rsid wsp:val=&quot;007074BE&quot;/&gt;&lt;wsp:rsid wsp:val=&quot;00707932&quot;/&gt;&lt;wsp:rsid wsp:val=&quot;0071009E&quot;/&gt;&lt;wsp:rsid wsp:val=&quot;0071018B&quot;/&gt;&lt;wsp:rsid wsp:val=&quot;00710293&quot;/&gt;&lt;wsp:rsid wsp:val=&quot;0071038B&quot;/&gt;&lt;wsp:rsid wsp:val=&quot;00710467&quot;/&gt;&lt;wsp:rsid wsp:val=&quot;00710AFB&quot;/&gt;&lt;wsp:rsid wsp:val=&quot;00711425&quot;/&gt;&lt;wsp:rsid wsp:val=&quot;007115D3&quot;/&gt;&lt;wsp:rsid wsp:val=&quot;007115DB&quot;/&gt;&lt;wsp:rsid wsp:val=&quot;00711677&quot;/&gt;&lt;wsp:rsid wsp:val=&quot;00711789&quot;/&gt;&lt;wsp:rsid wsp:val=&quot;00711834&quot;/&gt;&lt;wsp:rsid wsp:val=&quot;00711D60&quot;/&gt;&lt;wsp:rsid wsp:val=&quot;00711DBA&quot;/&gt;&lt;wsp:rsid wsp:val=&quot;007126E1&quot;/&gt;&lt;wsp:rsid wsp:val=&quot;0071271C&quot;/&gt;&lt;wsp:rsid wsp:val=&quot;00713E1E&quot;/&gt;&lt;wsp:rsid wsp:val=&quot;00713EEE&quot;/&gt;&lt;wsp:rsid wsp:val=&quot;00713F13&quot;/&gt;&lt;wsp:rsid wsp:val=&quot;00713F6F&quot;/&gt;&lt;wsp:rsid wsp:val=&quot;00714D48&quot;/&gt;&lt;wsp:rsid wsp:val=&quot;00714E1D&quot;/&gt;&lt;wsp:rsid wsp:val=&quot;0071522C&quot;/&gt;&lt;wsp:rsid wsp:val=&quot;007158A0&quot;/&gt;&lt;wsp:rsid wsp:val=&quot;0071618C&quot;/&gt;&lt;wsp:rsid wsp:val=&quot;007168AF&quot;/&gt;&lt;wsp:rsid wsp:val=&quot;007168D8&quot;/&gt;&lt;wsp:rsid wsp:val=&quot;00717C45&quot;/&gt;&lt;wsp:rsid wsp:val=&quot;00717D9E&quot;/&gt;&lt;wsp:rsid wsp:val=&quot;00720730&quot;/&gt;&lt;wsp:rsid wsp:val=&quot;00720E21&quot;/&gt;&lt;wsp:rsid wsp:val=&quot;00720F21&quot;/&gt;&lt;wsp:rsid wsp:val=&quot;00720F8B&quot;/&gt;&lt;wsp:rsid wsp:val=&quot;007212C2&quot;/&gt;&lt;wsp:rsid wsp:val=&quot;00721402&quot;/&gt;&lt;wsp:rsid wsp:val=&quot;00721BE5&quot;/&gt;&lt;wsp:rsid wsp:val=&quot;00721C3A&quot;/&gt;&lt;wsp:rsid wsp:val=&quot;00722536&quot;/&gt;&lt;wsp:rsid wsp:val=&quot;0072268E&quot;/&gt;&lt;wsp:rsid wsp:val=&quot;00722983&quot;/&gt;&lt;wsp:rsid wsp:val=&quot;00722FA2&quot;/&gt;&lt;wsp:rsid wsp:val=&quot;00722FAA&quot;/&gt;&lt;wsp:rsid wsp:val=&quot;007234C8&quot;/&gt;&lt;wsp:rsid wsp:val=&quot;007236B7&quot;/&gt;&lt;wsp:rsid wsp:val=&quot;007237A9&quot;/&gt;&lt;wsp:rsid wsp:val=&quot;00723836&quot;/&gt;&lt;wsp:rsid wsp:val=&quot;00723C44&quot;/&gt;&lt;wsp:rsid wsp:val=&quot;00724209&quot;/&gt;&lt;wsp:rsid wsp:val=&quot;00724827&quot;/&gt;&lt;wsp:rsid wsp:val=&quot;00724873&quot;/&gt;&lt;wsp:rsid wsp:val=&quot;00724A04&quot;/&gt;&lt;wsp:rsid wsp:val=&quot;00724A38&quot;/&gt;&lt;wsp:rsid wsp:val=&quot;00724DB3&quot;/&gt;&lt;wsp:rsid wsp:val=&quot;00724FB4&quot;/&gt;&lt;wsp:rsid wsp:val=&quot;007254F1&quot;/&gt;&lt;wsp:rsid wsp:val=&quot;00725B24&quot;/&gt;&lt;wsp:rsid wsp:val=&quot;007260A6&quot;/&gt;&lt;wsp:rsid wsp:val=&quot;00726CD7&quot;/&gt;&lt;wsp:rsid wsp:val=&quot;007272E4&quot;/&gt;&lt;wsp:rsid wsp:val=&quot;00727791&quot;/&gt;&lt;wsp:rsid wsp:val=&quot;00727E6F&quot;/&gt;&lt;wsp:rsid wsp:val=&quot;00727E8A&quot;/&gt;&lt;wsp:rsid wsp:val=&quot;00727F63&quot;/&gt;&lt;wsp:rsid wsp:val=&quot;00730656&quot;/&gt;&lt;wsp:rsid wsp:val=&quot;007306B3&quot;/&gt;&lt;wsp:rsid wsp:val=&quot;00730853&quot;/&gt;&lt;wsp:rsid wsp:val=&quot;00730A01&quot;/&gt;&lt;wsp:rsid wsp:val=&quot;00730EDA&quot;/&gt;&lt;wsp:rsid wsp:val=&quot;00731163&quot;/&gt;&lt;wsp:rsid wsp:val=&quot;00731339&quot;/&gt;&lt;wsp:rsid wsp:val=&quot;007321A2&quot;/&gt;&lt;wsp:rsid wsp:val=&quot;007323A8&quot;/&gt;&lt;wsp:rsid wsp:val=&quot;00732450&quot;/&gt;&lt;wsp:rsid wsp:val=&quot;007324A8&quot;/&gt;&lt;wsp:rsid wsp:val=&quot;0073281F&quot;/&gt;&lt;wsp:rsid wsp:val=&quot;00732AC9&quot;/&gt;&lt;wsp:rsid wsp:val=&quot;007333BF&quot;/&gt;&lt;wsp:rsid wsp:val=&quot;00733CDA&quot;/&gt;&lt;wsp:rsid wsp:val=&quot;00733E41&quot;/&gt;&lt;wsp:rsid wsp:val=&quot;00733E43&quot;/&gt;&lt;wsp:rsid wsp:val=&quot;007340F6&quot;/&gt;&lt;wsp:rsid wsp:val=&quot;00734147&quot;/&gt;&lt;wsp:rsid wsp:val=&quot;0073437A&quot;/&gt;&lt;wsp:rsid wsp:val=&quot;007350D5&quot;/&gt;&lt;wsp:rsid wsp:val=&quot;00735278&quot;/&gt;&lt;wsp:rsid wsp:val=&quot;00735B8B&quot;/&gt;&lt;wsp:rsid wsp:val=&quot;00735D56&quot;/&gt;&lt;wsp:rsid wsp:val=&quot;0073619C&quot;/&gt;&lt;wsp:rsid wsp:val=&quot;00736405&quot;/&gt;&lt;wsp:rsid wsp:val=&quot;0073651C&quot;/&gt;&lt;wsp:rsid wsp:val=&quot;00736588&quot;/&gt;&lt;wsp:rsid wsp:val=&quot;00736BD2&quot;/&gt;&lt;wsp:rsid wsp:val=&quot;0073726C&quot;/&gt;&lt;wsp:rsid wsp:val=&quot;007374B3&quot;/&gt;&lt;wsp:rsid wsp:val=&quot;00737731&quot;/&gt;&lt;wsp:rsid wsp:val=&quot;00737A7F&quot;/&gt;&lt;wsp:rsid wsp:val=&quot;00737B06&quot;/&gt;&lt;wsp:rsid wsp:val=&quot;007404F6&quot;/&gt;&lt;wsp:rsid wsp:val=&quot;007408B2&quot;/&gt;&lt;wsp:rsid wsp:val=&quot;00740C0A&quot;/&gt;&lt;wsp:rsid wsp:val=&quot;00741001&quot;/&gt;&lt;wsp:rsid wsp:val=&quot;00741190&quot;/&gt;&lt;wsp:rsid wsp:val=&quot;007418E2&quot;/&gt;&lt;wsp:rsid wsp:val=&quot;00741A30&quot;/&gt;&lt;wsp:rsid wsp:val=&quot;00741CB4&quot;/&gt;&lt;wsp:rsid wsp:val=&quot;00741DE4&quot;/&gt;&lt;wsp:rsid wsp:val=&quot;00741FAC&quot;/&gt;&lt;wsp:rsid wsp:val=&quot;00742576&quot;/&gt;&lt;wsp:rsid wsp:val=&quot;00743089&quot;/&gt;&lt;wsp:rsid wsp:val=&quot;007431D8&quot;/&gt;&lt;wsp:rsid wsp:val=&quot;00744204&quot;/&gt;&lt;wsp:rsid wsp:val=&quot;00744389&quot;/&gt;&lt;wsp:rsid wsp:val=&quot;00744AF1&quot;/&gt;&lt;wsp:rsid wsp:val=&quot;00744AF4&quot;/&gt;&lt;wsp:rsid wsp:val=&quot;00744B1E&quot;/&gt;&lt;wsp:rsid wsp:val=&quot;00744BB1&quot;/&gt;&lt;wsp:rsid wsp:val=&quot;007454D2&quot;/&gt;&lt;wsp:rsid wsp:val=&quot;007459EF&quot;/&gt;&lt;wsp:rsid wsp:val=&quot;00745DBE&quot;/&gt;&lt;wsp:rsid wsp:val=&quot;00745E21&quot;/&gt;&lt;wsp:rsid wsp:val=&quot;00745F66&quot;/&gt;&lt;wsp:rsid wsp:val=&quot;00746372&quot;/&gt;&lt;wsp:rsid wsp:val=&quot;0074698C&quot;/&gt;&lt;wsp:rsid wsp:val=&quot;00747521&quot;/&gt;&lt;wsp:rsid wsp:val=&quot;00747552&quot;/&gt;&lt;wsp:rsid wsp:val=&quot;007479C7&quot;/&gt;&lt;wsp:rsid wsp:val=&quot;00747B8D&quot;/&gt;&lt;wsp:rsid wsp:val=&quot;00747BCE&quot;/&gt;&lt;wsp:rsid wsp:val=&quot;00747C79&quot;/&gt;&lt;wsp:rsid wsp:val=&quot;007501EE&quot;/&gt;&lt;wsp:rsid wsp:val=&quot;00750446&quot;/&gt;&lt;wsp:rsid wsp:val=&quot;00750C63&quot;/&gt;&lt;wsp:rsid wsp:val=&quot;00750C79&quot;/&gt;&lt;wsp:rsid wsp:val=&quot;00750F5A&quot;/&gt;&lt;wsp:rsid wsp:val=&quot;00751196&quot;/&gt;&lt;wsp:rsid wsp:val=&quot;00751512&quot;/&gt;&lt;wsp:rsid wsp:val=&quot;0075153A&quot;/&gt;&lt;wsp:rsid wsp:val=&quot;0075171D&quot;/&gt;&lt;wsp:rsid wsp:val=&quot;00751A20&quot;/&gt;&lt;wsp:rsid wsp:val=&quot;0075215A&quot;/&gt;&lt;wsp:rsid wsp:val=&quot;00752AB4&quot;/&gt;&lt;wsp:rsid wsp:val=&quot;00752E6E&quot;/&gt;&lt;wsp:rsid wsp:val=&quot;00753136&quot;/&gt;&lt;wsp:rsid wsp:val=&quot;007538EE&quot;/&gt;&lt;wsp:rsid wsp:val=&quot;00753F50&quot;/&gt;&lt;wsp:rsid wsp:val=&quot;00754A55&quot;/&gt;&lt;wsp:rsid wsp:val=&quot;00754D47&quot;/&gt;&lt;wsp:rsid wsp:val=&quot;0075534B&quot;/&gt;&lt;wsp:rsid wsp:val=&quot;00755E69&quot;/&gt;&lt;wsp:rsid wsp:val=&quot;0075629C&quot;/&gt;&lt;wsp:rsid wsp:val=&quot;007562D1&quot;/&gt;&lt;wsp:rsid wsp:val=&quot;0075646B&quot;/&gt;&lt;wsp:rsid wsp:val=&quot;00756928&quot;/&gt;&lt;wsp:rsid wsp:val=&quot;00756F1D&quot;/&gt;&lt;wsp:rsid wsp:val=&quot;00757402&quot;/&gt;&lt;wsp:rsid wsp:val=&quot;00757595&quot;/&gt;&lt;wsp:rsid wsp:val=&quot;00757E4A&quot;/&gt;&lt;wsp:rsid wsp:val=&quot;00757EBF&quot;/&gt;&lt;wsp:rsid wsp:val=&quot;00757FA0&quot;/&gt;&lt;wsp:rsid wsp:val=&quot;00760032&quot;/&gt;&lt;wsp:rsid wsp:val=&quot;00760337&quot;/&gt;&lt;wsp:rsid wsp:val=&quot;007604F8&quot;/&gt;&lt;wsp:rsid wsp:val=&quot;00760BE7&quot;/&gt;&lt;wsp:rsid wsp:val=&quot;00761238&quot;/&gt;&lt;wsp:rsid wsp:val=&quot;00761DBE&quot;/&gt;&lt;wsp:rsid wsp:val=&quot;00761F41&quot;/&gt;&lt;wsp:rsid wsp:val=&quot;00762773&quot;/&gt;&lt;wsp:rsid wsp:val=&quot;00762958&quot;/&gt;&lt;wsp:rsid wsp:val=&quot;007630FB&quot;/&gt;&lt;wsp:rsid wsp:val=&quot;00763189&quot;/&gt;&lt;wsp:rsid wsp:val=&quot;007632E0&quot;/&gt;&lt;wsp:rsid wsp:val=&quot;00763450&quot;/&gt;&lt;wsp:rsid wsp:val=&quot;00764092&quot;/&gt;&lt;wsp:rsid wsp:val=&quot;007646E1&quot;/&gt;&lt;wsp:rsid wsp:val=&quot;00764B88&quot;/&gt;&lt;wsp:rsid wsp:val=&quot;0076509D&quot;/&gt;&lt;wsp:rsid wsp:val=&quot;00765522&quot;/&gt;&lt;wsp:rsid wsp:val=&quot;0076583E&quot;/&gt;&lt;wsp:rsid wsp:val=&quot;00765992&quot;/&gt;&lt;wsp:rsid wsp:val=&quot;00765F70&quot;/&gt;&lt;wsp:rsid wsp:val=&quot;00766162&quot;/&gt;&lt;wsp:rsid wsp:val=&quot;007668DE&quot;/&gt;&lt;wsp:rsid wsp:val=&quot;00766C98&quot;/&gt;&lt;wsp:rsid wsp:val=&quot;007670B6&quot;/&gt;&lt;wsp:rsid wsp:val=&quot;00767299&quot;/&gt;&lt;wsp:rsid wsp:val=&quot;0077009A&quot;/&gt;&lt;wsp:rsid wsp:val=&quot;0077071D&quot;/&gt;&lt;wsp:rsid wsp:val=&quot;00770722&quot;/&gt;&lt;wsp:rsid wsp:val=&quot;00770BDF&quot;/&gt;&lt;wsp:rsid wsp:val=&quot;00770E9A&quot;/&gt;&lt;wsp:rsid wsp:val=&quot;00770EED&quot;/&gt;&lt;wsp:rsid wsp:val=&quot;00771554&quot;/&gt;&lt;wsp:rsid wsp:val=&quot;0077298E&quot;/&gt;&lt;wsp:rsid wsp:val=&quot;0077338D&quot;/&gt;&lt;wsp:rsid wsp:val=&quot;00773EB5&quot;/&gt;&lt;wsp:rsid wsp:val=&quot;00773FB9&quot;/&gt;&lt;wsp:rsid wsp:val=&quot;00774435&quot;/&gt;&lt;wsp:rsid wsp:val=&quot;00774474&quot;/&gt;&lt;wsp:rsid wsp:val=&quot;0077465D&quot;/&gt;&lt;wsp:rsid wsp:val=&quot;0077492C&quot;/&gt;&lt;wsp:rsid wsp:val=&quot;007749BC&quot;/&gt;&lt;wsp:rsid wsp:val=&quot;00774D81&quot;/&gt;&lt;wsp:rsid wsp:val=&quot;0077504E&quot;/&gt;&lt;wsp:rsid wsp:val=&quot;0077535A&quot;/&gt;&lt;wsp:rsid wsp:val=&quot;0077598B&quot;/&gt;&lt;wsp:rsid wsp:val=&quot;0077660A&quot;/&gt;&lt;wsp:rsid wsp:val=&quot;00776760&quot;/&gt;&lt;wsp:rsid wsp:val=&quot;007767A5&quot;/&gt;&lt;wsp:rsid wsp:val=&quot;00776E64&quot;/&gt;&lt;wsp:rsid wsp:val=&quot;0077720A&quot;/&gt;&lt;wsp:rsid wsp:val=&quot;007774C8&quot;/&gt;&lt;wsp:rsid wsp:val=&quot;007779C4&quot;/&gt;&lt;wsp:rsid wsp:val=&quot;00777D36&quot;/&gt;&lt;wsp:rsid wsp:val=&quot;00780628&quot;/&gt;&lt;wsp:rsid wsp:val=&quot;007810A7&quot;/&gt;&lt;wsp:rsid wsp:val=&quot;00781333&quot;/&gt;&lt;wsp:rsid wsp:val=&quot;00781673&quot;/&gt;&lt;wsp:rsid wsp:val=&quot;00781CA4&quot;/&gt;&lt;wsp:rsid wsp:val=&quot;007820F2&quot;/&gt;&lt;wsp:rsid wsp:val=&quot;007824BA&quot;/&gt;&lt;wsp:rsid wsp:val=&quot;007827A2&quot;/&gt;&lt;wsp:rsid wsp:val=&quot;007828E3&quot;/&gt;&lt;wsp:rsid wsp:val=&quot;007829A2&quot;/&gt;&lt;wsp:rsid wsp:val=&quot;00783117&quot;/&gt;&lt;wsp:rsid wsp:val=&quot;00783365&quot;/&gt;&lt;wsp:rsid wsp:val=&quot;0078430E&quot;/&gt;&lt;wsp:rsid wsp:val=&quot;00784A38&quot;/&gt;&lt;wsp:rsid wsp:val=&quot;00784D7C&quot;/&gt;&lt;wsp:rsid wsp:val=&quot;00784F1E&quot;/&gt;&lt;wsp:rsid wsp:val=&quot;0078579D&quot;/&gt;&lt;wsp:rsid wsp:val=&quot;00785AF9&quot;/&gt;&lt;wsp:rsid wsp:val=&quot;00785BBF&quot;/&gt;&lt;wsp:rsid wsp:val=&quot;00786671&quot;/&gt;&lt;wsp:rsid wsp:val=&quot;00786B95&quot;/&gt;&lt;wsp:rsid wsp:val=&quot;00786DB7&quot;/&gt;&lt;wsp:rsid wsp:val=&quot;0078707A&quot;/&gt;&lt;wsp:rsid wsp:val=&quot;00787855&quot;/&gt;&lt;wsp:rsid wsp:val=&quot;0079023B&quot;/&gt;&lt;wsp:rsid wsp:val=&quot;0079039F&quot;/&gt;&lt;wsp:rsid wsp:val=&quot;00790C37&quot;/&gt;&lt;wsp:rsid wsp:val=&quot;0079117C&quot;/&gt;&lt;wsp:rsid wsp:val=&quot;0079168A&quot;/&gt;&lt;wsp:rsid wsp:val=&quot;00791BD5&quot;/&gt;&lt;wsp:rsid wsp:val=&quot;007926A4&quot;/&gt;&lt;wsp:rsid wsp:val=&quot;00792A85&quot;/&gt;&lt;wsp:rsid wsp:val=&quot;00792B94&quot;/&gt;&lt;wsp:rsid wsp:val=&quot;00792E0C&quot;/&gt;&lt;wsp:rsid wsp:val=&quot;00793530&quot;/&gt;&lt;wsp:rsid wsp:val=&quot;00793793&quot;/&gt;&lt;wsp:rsid wsp:val=&quot;00793EC0&quot;/&gt;&lt;wsp:rsid wsp:val=&quot;00793F90&quot;/&gt;&lt;wsp:rsid wsp:val=&quot;00794011&quot;/&gt;&lt;wsp:rsid wsp:val=&quot;0079420C&quot;/&gt;&lt;wsp:rsid wsp:val=&quot;00794F3E&quot;/&gt;&lt;wsp:rsid wsp:val=&quot;007955C4&quot;/&gt;&lt;wsp:rsid wsp:val=&quot;0079564D&quot;/&gt;&lt;wsp:rsid wsp:val=&quot;00795A08&quot;/&gt;&lt;wsp:rsid wsp:val=&quot;00795A81&quot;/&gt;&lt;wsp:rsid wsp:val=&quot;007960C1&quot;/&gt;&lt;wsp:rsid wsp:val=&quot;007964B2&quot;/&gt;&lt;wsp:rsid wsp:val=&quot;00796510&quot;/&gt;&lt;wsp:rsid wsp:val=&quot;00796746&quot;/&gt;&lt;wsp:rsid wsp:val=&quot;007968B0&quot;/&gt;&lt;wsp:rsid wsp:val=&quot;00796B89&quot;/&gt;&lt;wsp:rsid wsp:val=&quot;00796FB8&quot;/&gt;&lt;wsp:rsid wsp:val=&quot;007973A5&quot;/&gt;&lt;wsp:rsid wsp:val=&quot;00797799&quot;/&gt;&lt;wsp:rsid wsp:val=&quot;007977A7&quot;/&gt;&lt;wsp:rsid wsp:val=&quot;00797805&quot;/&gt;&lt;wsp:rsid wsp:val=&quot;0079789B&quot;/&gt;&lt;wsp:rsid wsp:val=&quot;00797AB5&quot;/&gt;&lt;wsp:rsid wsp:val=&quot;00797D8B&quot;/&gt;&lt;wsp:rsid wsp:val=&quot;007A02DA&quot;/&gt;&lt;wsp:rsid wsp:val=&quot;007A08BE&quot;/&gt;&lt;wsp:rsid wsp:val=&quot;007A0ACA&quot;/&gt;&lt;wsp:rsid wsp:val=&quot;007A0B67&quot;/&gt;&lt;wsp:rsid wsp:val=&quot;007A10B7&quot;/&gt;&lt;wsp:rsid wsp:val=&quot;007A1332&quot;/&gt;&lt;wsp:rsid wsp:val=&quot;007A1427&quot;/&gt;&lt;wsp:rsid wsp:val=&quot;007A14C2&quot;/&gt;&lt;wsp:rsid wsp:val=&quot;007A163D&quot;/&gt;&lt;wsp:rsid wsp:val=&quot;007A1FA1&quot;/&gt;&lt;wsp:rsid wsp:val=&quot;007A225A&quot;/&gt;&lt;wsp:rsid wsp:val=&quot;007A24E5&quot;/&gt;&lt;wsp:rsid wsp:val=&quot;007A2CF2&quot;/&gt;&lt;wsp:rsid wsp:val=&quot;007A367E&quot;/&gt;&lt;wsp:rsid wsp:val=&quot;007A3AAE&quot;/&gt;&lt;wsp:rsid wsp:val=&quot;007A3F57&quot;/&gt;&lt;wsp:rsid wsp:val=&quot;007A41FB&quot;/&gt;&lt;wsp:rsid wsp:val=&quot;007A42DA&quot;/&gt;&lt;wsp:rsid wsp:val=&quot;007A43D3&quot;/&gt;&lt;wsp:rsid wsp:val=&quot;007A4411&quot;/&gt;&lt;wsp:rsid wsp:val=&quot;007A4878&quot;/&gt;&lt;wsp:rsid wsp:val=&quot;007A4A3B&quot;/&gt;&lt;wsp:rsid wsp:val=&quot;007A4C8D&quot;/&gt;&lt;wsp:rsid wsp:val=&quot;007A5236&quot;/&gt;&lt;wsp:rsid wsp:val=&quot;007A5451&quot;/&gt;&lt;wsp:rsid wsp:val=&quot;007A5460&quot;/&gt;&lt;wsp:rsid wsp:val=&quot;007A5685&quot;/&gt;&lt;wsp:rsid wsp:val=&quot;007A613A&quot;/&gt;&lt;wsp:rsid wsp:val=&quot;007A659A&quot;/&gt;&lt;wsp:rsid wsp:val=&quot;007A6610&quot;/&gt;&lt;wsp:rsid wsp:val=&quot;007A67AF&quot;/&gt;&lt;wsp:rsid wsp:val=&quot;007A6959&quot;/&gt;&lt;wsp:rsid wsp:val=&quot;007A69AA&quot;/&gt;&lt;wsp:rsid wsp:val=&quot;007A7585&quot;/&gt;&lt;wsp:rsid wsp:val=&quot;007A75F4&quot;/&gt;&lt;wsp:rsid wsp:val=&quot;007B0013&quot;/&gt;&lt;wsp:rsid wsp:val=&quot;007B0154&quot;/&gt;&lt;wsp:rsid wsp:val=&quot;007B03AB&quot;/&gt;&lt;wsp:rsid wsp:val=&quot;007B03D9&quot;/&gt;&lt;wsp:rsid wsp:val=&quot;007B03EC&quot;/&gt;&lt;wsp:rsid wsp:val=&quot;007B053A&quot;/&gt;&lt;wsp:rsid wsp:val=&quot;007B0832&quot;/&gt;&lt;wsp:rsid wsp:val=&quot;007B0A9D&quot;/&gt;&lt;wsp:rsid wsp:val=&quot;007B1948&quot;/&gt;&lt;wsp:rsid wsp:val=&quot;007B1EE6&quot;/&gt;&lt;wsp:rsid wsp:val=&quot;007B20C7&quot;/&gt;&lt;wsp:rsid wsp:val=&quot;007B212A&quot;/&gt;&lt;wsp:rsid wsp:val=&quot;007B24D5&quot;/&gt;&lt;wsp:rsid wsp:val=&quot;007B2AE0&quot;/&gt;&lt;wsp:rsid wsp:val=&quot;007B3993&quot;/&gt;&lt;wsp:rsid wsp:val=&quot;007B39BE&quot;/&gt;&lt;wsp:rsid wsp:val=&quot;007B40E4&quot;/&gt;&lt;wsp:rsid wsp:val=&quot;007B4592&quot;/&gt;&lt;wsp:rsid wsp:val=&quot;007B462D&quot;/&gt;&lt;wsp:rsid wsp:val=&quot;007B4B02&quot;/&gt;&lt;wsp:rsid wsp:val=&quot;007B4C62&quot;/&gt;&lt;wsp:rsid wsp:val=&quot;007B522E&quot;/&gt;&lt;wsp:rsid wsp:val=&quot;007B53F3&quot;/&gt;&lt;wsp:rsid wsp:val=&quot;007B5BE6&quot;/&gt;&lt;wsp:rsid wsp:val=&quot;007B5C8D&quot;/&gt;&lt;wsp:rsid wsp:val=&quot;007B6095&quot;/&gt;&lt;wsp:rsid wsp:val=&quot;007B6162&quot;/&gt;&lt;wsp:rsid wsp:val=&quot;007B6707&quot;/&gt;&lt;wsp:rsid wsp:val=&quot;007B6B1A&quot;/&gt;&lt;wsp:rsid wsp:val=&quot;007B73A9&quot;/&gt;&lt;wsp:rsid wsp:val=&quot;007B76C2&quot;/&gt;&lt;wsp:rsid wsp:val=&quot;007C058B&quot;/&gt;&lt;wsp:rsid wsp:val=&quot;007C075D&quot;/&gt;&lt;wsp:rsid wsp:val=&quot;007C0A38&quot;/&gt;&lt;wsp:rsid wsp:val=&quot;007C0C2B&quot;/&gt;&lt;wsp:rsid wsp:val=&quot;007C14D4&quot;/&gt;&lt;wsp:rsid wsp:val=&quot;007C194F&quot;/&gt;&lt;wsp:rsid wsp:val=&quot;007C1BCC&quot;/&gt;&lt;wsp:rsid wsp:val=&quot;007C1D9F&quot;/&gt;&lt;wsp:rsid wsp:val=&quot;007C1F63&quot;/&gt;&lt;wsp:rsid wsp:val=&quot;007C23BB&quot;/&gt;&lt;wsp:rsid wsp:val=&quot;007C2EDA&quot;/&gt;&lt;wsp:rsid wsp:val=&quot;007C309C&quot;/&gt;&lt;wsp:rsid wsp:val=&quot;007C38BE&quot;/&gt;&lt;wsp:rsid wsp:val=&quot;007C3C30&quot;/&gt;&lt;wsp:rsid wsp:val=&quot;007C3C53&quot;/&gt;&lt;wsp:rsid wsp:val=&quot;007C3FEE&quot;/&gt;&lt;wsp:rsid wsp:val=&quot;007C4288&quot;/&gt;&lt;wsp:rsid wsp:val=&quot;007C4670&quot;/&gt;&lt;wsp:rsid wsp:val=&quot;007C58BE&quot;/&gt;&lt;wsp:rsid wsp:val=&quot;007C5A0B&quot;/&gt;&lt;wsp:rsid wsp:val=&quot;007C5ADD&quot;/&gt;&lt;wsp:rsid wsp:val=&quot;007C6662&quot;/&gt;&lt;wsp:rsid wsp:val=&quot;007C6B9A&quot;/&gt;&lt;wsp:rsid wsp:val=&quot;007C6E30&quot;/&gt;&lt;wsp:rsid wsp:val=&quot;007C6FE6&quot;/&gt;&lt;wsp:rsid wsp:val=&quot;007C7062&quot;/&gt;&lt;wsp:rsid wsp:val=&quot;007C7DED&quot;/&gt;&lt;wsp:rsid wsp:val=&quot;007D00E6&quot;/&gt;&lt;wsp:rsid wsp:val=&quot;007D0818&quot;/&gt;&lt;wsp:rsid wsp:val=&quot;007D0D4F&quot;/&gt;&lt;wsp:rsid wsp:val=&quot;007D176D&quot;/&gt;&lt;wsp:rsid wsp:val=&quot;007D1928&quot;/&gt;&lt;wsp:rsid wsp:val=&quot;007D2429&quot;/&gt;&lt;wsp:rsid wsp:val=&quot;007D2C2A&quot;/&gt;&lt;wsp:rsid wsp:val=&quot;007D36D6&quot;/&gt;&lt;wsp:rsid wsp:val=&quot;007D3FAB&quot;/&gt;&lt;wsp:rsid wsp:val=&quot;007D47F6&quot;/&gt;&lt;wsp:rsid wsp:val=&quot;007D48DC&quot;/&gt;&lt;wsp:rsid wsp:val=&quot;007D4C5D&quot;/&gt;&lt;wsp:rsid wsp:val=&quot;007D4CAC&quot;/&gt;&lt;wsp:rsid wsp:val=&quot;007D4DC4&quot;/&gt;&lt;wsp:rsid wsp:val=&quot;007D5041&quot;/&gt;&lt;wsp:rsid wsp:val=&quot;007D5680&quot;/&gt;&lt;wsp:rsid wsp:val=&quot;007D60DE&quot;/&gt;&lt;wsp:rsid wsp:val=&quot;007D6580&quot;/&gt;&lt;wsp:rsid wsp:val=&quot;007D6BB8&quot;/&gt;&lt;wsp:rsid wsp:val=&quot;007D6CBD&quot;/&gt;&lt;wsp:rsid wsp:val=&quot;007D7196&quot;/&gt;&lt;wsp:rsid wsp:val=&quot;007D7854&quot;/&gt;&lt;wsp:rsid wsp:val=&quot;007D7C63&quot;/&gt;&lt;wsp:rsid wsp:val=&quot;007E07D0&quot;/&gt;&lt;wsp:rsid wsp:val=&quot;007E0B44&quot;/&gt;&lt;wsp:rsid wsp:val=&quot;007E10EB&quot;/&gt;&lt;wsp:rsid wsp:val=&quot;007E120A&quot;/&gt;&lt;wsp:rsid wsp:val=&quot;007E1902&quot;/&gt;&lt;wsp:rsid wsp:val=&quot;007E1DF6&quot;/&gt;&lt;wsp:rsid wsp:val=&quot;007E1F58&quot;/&gt;&lt;wsp:rsid wsp:val=&quot;007E2025&quot;/&gt;&lt;wsp:rsid wsp:val=&quot;007E249D&quot;/&gt;&lt;wsp:rsid wsp:val=&quot;007E2B5B&quot;/&gt;&lt;wsp:rsid wsp:val=&quot;007E3151&quot;/&gt;&lt;wsp:rsid wsp:val=&quot;007E3B71&quot;/&gt;&lt;wsp:rsid wsp:val=&quot;007E3F62&quot;/&gt;&lt;wsp:rsid wsp:val=&quot;007E4C6B&quot;/&gt;&lt;wsp:rsid wsp:val=&quot;007E4E8B&quot;/&gt;&lt;wsp:rsid wsp:val=&quot;007E5987&quot;/&gt;&lt;wsp:rsid wsp:val=&quot;007E5A00&quot;/&gt;&lt;wsp:rsid wsp:val=&quot;007E5ED9&quot;/&gt;&lt;wsp:rsid wsp:val=&quot;007E61A5&quot;/&gt;&lt;wsp:rsid wsp:val=&quot;007E63B1&quot;/&gt;&lt;wsp:rsid wsp:val=&quot;007E66BD&quot;/&gt;&lt;wsp:rsid wsp:val=&quot;007E7173&quot;/&gt;&lt;wsp:rsid wsp:val=&quot;007E7398&quot;/&gt;&lt;wsp:rsid wsp:val=&quot;007E7BA0&quot;/&gt;&lt;wsp:rsid wsp:val=&quot;007E7ED8&quot;/&gt;&lt;wsp:rsid wsp:val=&quot;007F06C6&quot;/&gt;&lt;wsp:rsid wsp:val=&quot;007F09E8&quot;/&gt;&lt;wsp:rsid wsp:val=&quot;007F0B71&quot;/&gt;&lt;wsp:rsid wsp:val=&quot;007F0D58&quot;/&gt;&lt;wsp:rsid wsp:val=&quot;007F1441&quot;/&gt;&lt;wsp:rsid wsp:val=&quot;007F1F1C&quot;/&gt;&lt;wsp:rsid wsp:val=&quot;007F2106&quot;/&gt;&lt;wsp:rsid wsp:val=&quot;007F23B8&quot;/&gt;&lt;wsp:rsid wsp:val=&quot;007F25A2&quot;/&gt;&lt;wsp:rsid wsp:val=&quot;007F25C9&quot;/&gt;&lt;wsp:rsid wsp:val=&quot;007F2CFA&quot;/&gt;&lt;wsp:rsid wsp:val=&quot;007F2FCC&quot;/&gt;&lt;wsp:rsid wsp:val=&quot;007F36C3&quot;/&gt;&lt;wsp:rsid wsp:val=&quot;007F3954&quot;/&gt;&lt;wsp:rsid wsp:val=&quot;007F3FC4&quot;/&gt;&lt;wsp:rsid wsp:val=&quot;007F4133&quot;/&gt;&lt;wsp:rsid wsp:val=&quot;007F459B&quot;/&gt;&lt;wsp:rsid wsp:val=&quot;007F4802&quot;/&gt;&lt;wsp:rsid wsp:val=&quot;007F4D22&quot;/&gt;&lt;wsp:rsid wsp:val=&quot;007F51AE&quot;/&gt;&lt;wsp:rsid wsp:val=&quot;007F5455&quot;/&gt;&lt;wsp:rsid wsp:val=&quot;007F567F&quot;/&gt;&lt;wsp:rsid wsp:val=&quot;007F579E&quot;/&gt;&lt;wsp:rsid wsp:val=&quot;007F57B3&quot;/&gt;&lt;wsp:rsid wsp:val=&quot;007F5B1A&quot;/&gt;&lt;wsp:rsid wsp:val=&quot;007F5B87&quot;/&gt;&lt;wsp:rsid wsp:val=&quot;007F6106&quot;/&gt;&lt;wsp:rsid wsp:val=&quot;007F67B6&quot;/&gt;&lt;wsp:rsid wsp:val=&quot;007F6CF2&quot;/&gt;&lt;wsp:rsid wsp:val=&quot;007F746B&quot;/&gt;&lt;wsp:rsid wsp:val=&quot;007F7612&quot;/&gt;&lt;wsp:rsid wsp:val=&quot;007F7B3A&quot;/&gt;&lt;wsp:rsid wsp:val=&quot;00800297&quot;/&gt;&lt;wsp:rsid wsp:val=&quot;0080048F&quot;/&gt;&lt;wsp:rsid wsp:val=&quot;00800633&quot;/&gt;&lt;wsp:rsid wsp:val=&quot;00800863&quot;/&gt;&lt;wsp:rsid wsp:val=&quot;008008A0&quot;/&gt;&lt;wsp:rsid wsp:val=&quot;00800A66&quot;/&gt;&lt;wsp:rsid wsp:val=&quot;00800AC4&quot;/&gt;&lt;wsp:rsid wsp:val=&quot;00800EF9&quot;/&gt;&lt;wsp:rsid wsp:val=&quot;00800F95&quot;/&gt;&lt;wsp:rsid wsp:val=&quot;00801919&quot;/&gt;&lt;wsp:rsid wsp:val=&quot;008024F1&quot;/&gt;&lt;wsp:rsid wsp:val=&quot;00802971&quot;/&gt;&lt;wsp:rsid wsp:val=&quot;00802C77&quot;/&gt;&lt;wsp:rsid wsp:val=&quot;00803433&quot;/&gt;&lt;wsp:rsid wsp:val=&quot;008040E4&quot;/&gt;&lt;wsp:rsid wsp:val=&quot;0080430E&quot;/&gt;&lt;wsp:rsid wsp:val=&quot;008046BD&quot;/&gt;&lt;wsp:rsid wsp:val=&quot;008052CE&quot;/&gt;&lt;wsp:rsid wsp:val=&quot;00805334&quot;/&gt;&lt;wsp:rsid wsp:val=&quot;00805710&quot;/&gt;&lt;wsp:rsid wsp:val=&quot;00805AD3&quot;/&gt;&lt;wsp:rsid wsp:val=&quot;00805B4F&quot;/&gt;&lt;wsp:rsid wsp:val=&quot;00805C2F&quot;/&gt;&lt;wsp:rsid wsp:val=&quot;00805D12&quot;/&gt;&lt;wsp:rsid wsp:val=&quot;008066BF&quot;/&gt;&lt;wsp:rsid wsp:val=&quot;008068AA&quot;/&gt;&lt;wsp:rsid wsp:val=&quot;00807B0E&quot;/&gt;&lt;wsp:rsid wsp:val=&quot;00807B1E&quot;/&gt;&lt;wsp:rsid wsp:val=&quot;00807F0A&quot;/&gt;&lt;wsp:rsid wsp:val=&quot;00807F42&quot;/&gt;&lt;wsp:rsid wsp:val=&quot;008106AF&quot;/&gt;&lt;wsp:rsid wsp:val=&quot;00810AE2&quot;/&gt;&lt;wsp:rsid wsp:val=&quot;00810B83&quot;/&gt;&lt;wsp:rsid wsp:val=&quot;00810C61&quot;/&gt;&lt;wsp:rsid wsp:val=&quot;00811227&quot;/&gt;&lt;wsp:rsid wsp:val=&quot;0081156D&quot;/&gt;&lt;wsp:rsid wsp:val=&quot;00811737&quot;/&gt;&lt;wsp:rsid wsp:val=&quot;00811743&quot;/&gt;&lt;wsp:rsid wsp:val=&quot;0081227F&quot;/&gt;&lt;wsp:rsid wsp:val=&quot;008129A5&quot;/&gt;&lt;wsp:rsid wsp:val=&quot;00812F05&quot;/&gt;&lt;wsp:rsid wsp:val=&quot;00813099&quot;/&gt;&lt;wsp:rsid wsp:val=&quot;008134AF&quot;/&gt;&lt;wsp:rsid wsp:val=&quot;0081352C&quot;/&gt;&lt;wsp:rsid wsp:val=&quot;00813F90&quot;/&gt;&lt;wsp:rsid wsp:val=&quot;00814199&quot;/&gt;&lt;wsp:rsid wsp:val=&quot;00814400&quot;/&gt;&lt;wsp:rsid wsp:val=&quot;008148BB&quot;/&gt;&lt;wsp:rsid wsp:val=&quot;00814B6D&quot;/&gt;&lt;wsp:rsid wsp:val=&quot;00814CF1&quot;/&gt;&lt;wsp:rsid wsp:val=&quot;00815135&quot;/&gt;&lt;wsp:rsid wsp:val=&quot;00815578&quot;/&gt;&lt;wsp:rsid wsp:val=&quot;00815AAD&quot;/&gt;&lt;wsp:rsid wsp:val=&quot;008166E9&quot;/&gt;&lt;wsp:rsid wsp:val=&quot;008170A3&quot;/&gt;&lt;wsp:rsid wsp:val=&quot;00817386&quot;/&gt;&lt;wsp:rsid wsp:val=&quot;008173B0&quot;/&gt;&lt;wsp:rsid wsp:val=&quot;00817811&quot;/&gt;&lt;wsp:rsid wsp:val=&quot;008179BA&quot;/&gt;&lt;wsp:rsid wsp:val=&quot;00817DA0&quot;/&gt;&lt;wsp:rsid wsp:val=&quot;00817FAE&quot;/&gt;&lt;wsp:rsid wsp:val=&quot;008205BD&quot;/&gt;&lt;wsp:rsid wsp:val=&quot;008205E8&quot;/&gt;&lt;wsp:rsid wsp:val=&quot;00821411&quot;/&gt;&lt;wsp:rsid wsp:val=&quot;00821538&quot;/&gt;&lt;wsp:rsid wsp:val=&quot;00821650&quot;/&gt;&lt;wsp:rsid wsp:val=&quot;00821A9A&quot;/&gt;&lt;wsp:rsid wsp:val=&quot;00822143&quot;/&gt;&lt;wsp:rsid wsp:val=&quot;008225D7&quot;/&gt;&lt;wsp:rsid wsp:val=&quot;008226F1&quot;/&gt;&lt;wsp:rsid wsp:val=&quot;00822D97&quot;/&gt;&lt;wsp:rsid wsp:val=&quot;0082304E&quot;/&gt;&lt;wsp:rsid wsp:val=&quot;008233A6&quot;/&gt;&lt;wsp:rsid wsp:val=&quot;00824263&quot;/&gt;&lt;wsp:rsid wsp:val=&quot;008242EE&quot;/&gt;&lt;wsp:rsid wsp:val=&quot;008244BA&quot;/&gt;&lt;wsp:rsid wsp:val=&quot;008246F0&quot;/&gt;&lt;wsp:rsid wsp:val=&quot;00824788&quot;/&gt;&lt;wsp:rsid wsp:val=&quot;0082496F&quot;/&gt;&lt;wsp:rsid wsp:val=&quot;00824B55&quot;/&gt;&lt;wsp:rsid wsp:val=&quot;00824B76&quot;/&gt;&lt;wsp:rsid wsp:val=&quot;00824F8F&quot;/&gt;&lt;wsp:rsid wsp:val=&quot;00825568&quot;/&gt;&lt;wsp:rsid wsp:val=&quot;00825A75&quot;/&gt;&lt;wsp:rsid wsp:val=&quot;00825E05&quot;/&gt;&lt;wsp:rsid wsp:val=&quot;008263E4&quot;/&gt;&lt;wsp:rsid wsp:val=&quot;0082650B&quot;/&gt;&lt;wsp:rsid wsp:val=&quot;00826607&quot;/&gt;&lt;wsp:rsid wsp:val=&quot;00827224&quot;/&gt;&lt;wsp:rsid wsp:val=&quot;00827950&quot;/&gt;&lt;wsp:rsid wsp:val=&quot;0082795D&quot;/&gt;&lt;wsp:rsid wsp:val=&quot;00827E43&quot;/&gt;&lt;wsp:rsid wsp:val=&quot;0083033F&quot;/&gt;&lt;wsp:rsid wsp:val=&quot;008303A5&quot;/&gt;&lt;wsp:rsid wsp:val=&quot;00830E15&quot;/&gt;&lt;wsp:rsid wsp:val=&quot;008310D2&quot;/&gt;&lt;wsp:rsid wsp:val=&quot;00831342&quot;/&gt;&lt;wsp:rsid wsp:val=&quot;008314EE&quot;/&gt;&lt;wsp:rsid wsp:val=&quot;00832110&quot;/&gt;&lt;wsp:rsid wsp:val=&quot;00832195&quot;/&gt;&lt;wsp:rsid wsp:val=&quot;00832262&quot;/&gt;&lt;wsp:rsid wsp:val=&quot;00832426&quot;/&gt;&lt;wsp:rsid wsp:val=&quot;008325A3&quot;/&gt;&lt;wsp:rsid wsp:val=&quot;00832804&quot;/&gt;&lt;wsp:rsid wsp:val=&quot;008330F3&quot;/&gt;&lt;wsp:rsid wsp:val=&quot;0083334F&quot;/&gt;&lt;wsp:rsid wsp:val=&quot;0083360E&quot;/&gt;&lt;wsp:rsid wsp:val=&quot;00833AF8&quot;/&gt;&lt;wsp:rsid wsp:val=&quot;00833B3C&quot;/&gt;&lt;wsp:rsid wsp:val=&quot;0083471A&quot;/&gt;&lt;wsp:rsid wsp:val=&quot;00835691&quot;/&gt;&lt;wsp:rsid wsp:val=&quot;00835D1B&quot;/&gt;&lt;wsp:rsid wsp:val=&quot;00835EA2&quot;/&gt;&lt;wsp:rsid wsp:val=&quot;008367B5&quot;/&gt;&lt;wsp:rsid wsp:val=&quot;00836EB2&quot;/&gt;&lt;wsp:rsid wsp:val=&quot;0083705A&quot;/&gt;&lt;wsp:rsid wsp:val=&quot;00837597&quot;/&gt;&lt;wsp:rsid wsp:val=&quot;0084022F&quot;/&gt;&lt;wsp:rsid wsp:val=&quot;00841479&quot;/&gt;&lt;wsp:rsid wsp:val=&quot;0084153F&quot;/&gt;&lt;wsp:rsid wsp:val=&quot;0084166A&quot;/&gt;&lt;wsp:rsid wsp:val=&quot;008417BD&quot;/&gt;&lt;wsp:rsid wsp:val=&quot;008418D1&quot;/&gt;&lt;wsp:rsid wsp:val=&quot;00841F37&quot;/&gt;&lt;wsp:rsid wsp:val=&quot;00841F8D&quot;/&gt;&lt;wsp:rsid wsp:val=&quot;00842AA7&quot;/&gt;&lt;wsp:rsid wsp:val=&quot;00842C64&quot;/&gt;&lt;wsp:rsid wsp:val=&quot;00842FD6&quot;/&gt;&lt;wsp:rsid wsp:val=&quot;0084355E&quot;/&gt;&lt;wsp:rsid wsp:val=&quot;00843A56&quot;/&gt;&lt;wsp:rsid wsp:val=&quot;0084464D&quot;/&gt;&lt;wsp:rsid wsp:val=&quot;0084492C&quot;/&gt;&lt;wsp:rsid wsp:val=&quot;00844A71&quot;/&gt;&lt;wsp:rsid wsp:val=&quot;00844EB0&quot;/&gt;&lt;wsp:rsid wsp:val=&quot;008452C2&quot;/&gt;&lt;wsp:rsid wsp:val=&quot;008454CD&quot;/&gt;&lt;wsp:rsid wsp:val=&quot;0084575F&quot;/&gt;&lt;wsp:rsid wsp:val=&quot;0084581E&quot;/&gt;&lt;wsp:rsid wsp:val=&quot;00845886&quot;/&gt;&lt;wsp:rsid wsp:val=&quot;00845E9C&quot;/&gt;&lt;wsp:rsid wsp:val=&quot;00846404&quot;/&gt;&lt;wsp:rsid wsp:val=&quot;008472EB&quot;/&gt;&lt;wsp:rsid wsp:val=&quot;0084748F&quot;/&gt;&lt;wsp:rsid wsp:val=&quot;0084791E&quot;/&gt;&lt;wsp:rsid wsp:val=&quot;0084794F&quot;/&gt;&lt;wsp:rsid wsp:val=&quot;008505EF&quot;/&gt;&lt;wsp:rsid wsp:val=&quot;008508E5&quot;/&gt;&lt;wsp:rsid wsp:val=&quot;00850CF1&quot;/&gt;&lt;wsp:rsid wsp:val=&quot;00850D9E&quot;/&gt;&lt;wsp:rsid wsp:val=&quot;00850F54&quot;/&gt;&lt;wsp:rsid wsp:val=&quot;00851072&quot;/&gt;&lt;wsp:rsid wsp:val=&quot;00851434&quot;/&gt;&lt;wsp:rsid wsp:val=&quot;008524FA&quot;/&gt;&lt;wsp:rsid wsp:val=&quot;00852B5B&quot;/&gt;&lt;wsp:rsid wsp:val=&quot;00852F9D&quot;/&gt;&lt;wsp:rsid wsp:val=&quot;00853676&quot;/&gt;&lt;wsp:rsid wsp:val=&quot;00853FEC&quot;/&gt;&lt;wsp:rsid wsp:val=&quot;00854448&quot;/&gt;&lt;wsp:rsid wsp:val=&quot;00854618&quot;/&gt;&lt;wsp:rsid wsp:val=&quot;00854B40&quot;/&gt;&lt;wsp:rsid wsp:val=&quot;00854E77&quot;/&gt;&lt;wsp:rsid wsp:val=&quot;00855200&quot;/&gt;&lt;wsp:rsid wsp:val=&quot;00855358&quot;/&gt;&lt;wsp:rsid wsp:val=&quot;008562CF&quot;/&gt;&lt;wsp:rsid wsp:val=&quot;00856FB7&quot;/&gt;&lt;wsp:rsid wsp:val=&quot;008571C3&quot;/&gt;&lt;wsp:rsid wsp:val=&quot;008578A5&quot;/&gt;&lt;wsp:rsid wsp:val=&quot;00857FEC&quot;/&gt;&lt;wsp:rsid wsp:val=&quot;00860208&quot;/&gt;&lt;wsp:rsid wsp:val=&quot;008609C6&quot;/&gt;&lt;wsp:rsid wsp:val=&quot;00860A97&quot;/&gt;&lt;wsp:rsid wsp:val=&quot;00860BAB&quot;/&gt;&lt;wsp:rsid wsp:val=&quot;00860CAE&quot;/&gt;&lt;wsp:rsid wsp:val=&quot;00860EC0&quot;/&gt;&lt;wsp:rsid wsp:val=&quot;008611F8&quot;/&gt;&lt;wsp:rsid wsp:val=&quot;0086159E&quot;/&gt;&lt;wsp:rsid wsp:val=&quot;00861706&quot;/&gt;&lt;wsp:rsid wsp:val=&quot;00862073&quot;/&gt;&lt;wsp:rsid wsp:val=&quot;0086217D&quot;/&gt;&lt;wsp:rsid wsp:val=&quot;0086275A&quot;/&gt;&lt;wsp:rsid wsp:val=&quot;00862EE6&quot;/&gt;&lt;wsp:rsid wsp:val=&quot;008630C3&quot;/&gt;&lt;wsp:rsid wsp:val=&quot;00863241&quot;/&gt;&lt;wsp:rsid wsp:val=&quot;0086329C&quot;/&gt;&lt;wsp:rsid wsp:val=&quot;0086336A&quot;/&gt;&lt;wsp:rsid wsp:val=&quot;0086361E&quot;/&gt;&lt;wsp:rsid wsp:val=&quot;008637F5&quot;/&gt;&lt;wsp:rsid wsp:val=&quot;008639AB&quot;/&gt;&lt;wsp:rsid wsp:val=&quot;00863BC4&quot;/&gt;&lt;wsp:rsid wsp:val=&quot;00864399&quot;/&gt;&lt;wsp:rsid wsp:val=&quot;00864444&quot;/&gt;&lt;wsp:rsid wsp:val=&quot;00865303&quot;/&gt;&lt;wsp:rsid wsp:val=&quot;00865D40&quot;/&gt;&lt;wsp:rsid wsp:val=&quot;00865EA2&quot;/&gt;&lt;wsp:rsid wsp:val=&quot;00866143&quot;/&gt;&lt;wsp:rsid wsp:val=&quot;00866747&quot;/&gt;&lt;wsp:rsid wsp:val=&quot;008668BC&quot;/&gt;&lt;wsp:rsid wsp:val=&quot;00866BEE&quot;/&gt;&lt;wsp:rsid wsp:val=&quot;00866FA2&quot;/&gt;&lt;wsp:rsid wsp:val=&quot;00867596&quot;/&gt;&lt;wsp:rsid wsp:val=&quot;00867E79&quot;/&gt;&lt;wsp:rsid wsp:val=&quot;00870542&quot;/&gt;&lt;wsp:rsid wsp:val=&quot;008707C1&quot;/&gt;&lt;wsp:rsid wsp:val=&quot;0087087C&quot;/&gt;&lt;wsp:rsid wsp:val=&quot;00870A0F&quot;/&gt;&lt;wsp:rsid wsp:val=&quot;00870BEC&quot;/&gt;&lt;wsp:rsid wsp:val=&quot;00871BEE&quot;/&gt;&lt;wsp:rsid wsp:val=&quot;00872674&quot;/&gt;&lt;wsp:rsid wsp:val=&quot;00872B7B&quot;/&gt;&lt;wsp:rsid wsp:val=&quot;00872CB3&quot;/&gt;&lt;wsp:rsid wsp:val=&quot;008730D4&quot;/&gt;&lt;wsp:rsid wsp:val=&quot;00873538&quot;/&gt;&lt;wsp:rsid wsp:val=&quot;00873982&quot;/&gt;&lt;wsp:rsid wsp:val=&quot;00873A5F&quot;/&gt;&lt;wsp:rsid wsp:val=&quot;0087457B&quot;/&gt;&lt;wsp:rsid wsp:val=&quot;00874AEC&quot;/&gt;&lt;wsp:rsid wsp:val=&quot;00874C6D&quot;/&gt;&lt;wsp:rsid wsp:val=&quot;00875044&quot;/&gt;&lt;wsp:rsid wsp:val=&quot;008752B6&quot;/&gt;&lt;wsp:rsid wsp:val=&quot;00875927&quot;/&gt;&lt;wsp:rsid wsp:val=&quot;00875A2D&quot;/&gt;&lt;wsp:rsid wsp:val=&quot;00876104&quot;/&gt;&lt;wsp:rsid wsp:val=&quot;00876670&quot;/&gt;&lt;wsp:rsid wsp:val=&quot;00876674&quot;/&gt;&lt;wsp:rsid wsp:val=&quot;00877159&quot;/&gt;&lt;wsp:rsid wsp:val=&quot;00877428&quot;/&gt;&lt;wsp:rsid wsp:val=&quot;00877664&quot;/&gt;&lt;wsp:rsid wsp:val=&quot;00877B11&quot;/&gt;&lt;wsp:rsid wsp:val=&quot;00877B88&quot;/&gt;&lt;wsp:rsid wsp:val=&quot;00877C18&quot;/&gt;&lt;wsp:rsid wsp:val=&quot;00877D36&quot;/&gt;&lt;wsp:rsid wsp:val=&quot;008807B9&quot;/&gt;&lt;wsp:rsid wsp:val=&quot;008808C8&quot;/&gt;&lt;wsp:rsid wsp:val=&quot;00880E0E&quot;/&gt;&lt;wsp:rsid wsp:val=&quot;00881A0C&quot;/&gt;&lt;wsp:rsid wsp:val=&quot;00881B0B&quot;/&gt;&lt;wsp:rsid wsp:val=&quot;00881CAB&quot;/&gt;&lt;wsp:rsid wsp:val=&quot;00881FA5&quot;/&gt;&lt;wsp:rsid wsp:val=&quot;00883335&quot;/&gt;&lt;wsp:rsid wsp:val=&quot;00883F86&quot;/&gt;&lt;wsp:rsid wsp:val=&quot;00884C8D&quot;/&gt;&lt;wsp:rsid wsp:val=&quot;008852B6&quot;/&gt;&lt;wsp:rsid wsp:val=&quot;00885B24&quot;/&gt;&lt;wsp:rsid wsp:val=&quot;00886A37&quot;/&gt;&lt;wsp:rsid wsp:val=&quot;00886AB3&quot;/&gt;&lt;wsp:rsid wsp:val=&quot;00887FC5&quot;/&gt;&lt;wsp:rsid wsp:val=&quot;00890023&quot;/&gt;&lt;wsp:rsid wsp:val=&quot;0089045C&quot;/&gt;&lt;wsp:rsid wsp:val=&quot;00890818&quot;/&gt;&lt;wsp:rsid wsp:val=&quot;008908AE&quot;/&gt;&lt;wsp:rsid wsp:val=&quot;00890BEB&quot;/&gt;&lt;wsp:rsid wsp:val=&quot;00890D42&quot;/&gt;&lt;wsp:rsid wsp:val=&quot;00890E7C&quot;/&gt;&lt;wsp:rsid wsp:val=&quot;00891234&quot;/&gt;&lt;wsp:rsid wsp:val=&quot;0089178E&quot;/&gt;&lt;wsp:rsid wsp:val=&quot;00891EED&quot;/&gt;&lt;wsp:rsid wsp:val=&quot;008920BB&quot;/&gt;&lt;wsp:rsid wsp:val=&quot;00892985&quot;/&gt;&lt;wsp:rsid wsp:val=&quot;00892EE4&quot;/&gt;&lt;wsp:rsid wsp:val=&quot;0089301B&quot;/&gt;&lt;wsp:rsid wsp:val=&quot;00893473&quot;/&gt;&lt;wsp:rsid wsp:val=&quot;00893660&quot;/&gt;&lt;wsp:rsid wsp:val=&quot;00893B9D&quot;/&gt;&lt;wsp:rsid wsp:val=&quot;00894694&quot;/&gt;&lt;wsp:rsid wsp:val=&quot;00894767&quot;/&gt;&lt;wsp:rsid wsp:val=&quot;00894FF8&quot;/&gt;&lt;wsp:rsid wsp:val=&quot;008951C4&quot;/&gt;&lt;wsp:rsid wsp:val=&quot;00895569&quot;/&gt;&lt;wsp:rsid wsp:val=&quot;008957E2&quot;/&gt;&lt;wsp:rsid wsp:val=&quot;00895A0A&quot;/&gt;&lt;wsp:rsid wsp:val=&quot;00895B3A&quot;/&gt;&lt;wsp:rsid wsp:val=&quot;00896188&quot;/&gt;&lt;wsp:rsid wsp:val=&quot;008961EB&quot;/&gt;&lt;wsp:rsid wsp:val=&quot;008967CD&quot;/&gt;&lt;wsp:rsid wsp:val=&quot;00896A72&quot;/&gt;&lt;wsp:rsid wsp:val=&quot;008970A1&quot;/&gt;&lt;wsp:rsid wsp:val=&quot;00897720&quot;/&gt;&lt;wsp:rsid wsp:val=&quot;00897C99&quot;/&gt;&lt;wsp:rsid wsp:val=&quot;00897FBA&quot;/&gt;&lt;wsp:rsid wsp:val=&quot;008A00B7&quot;/&gt;&lt;wsp:rsid wsp:val=&quot;008A02DF&quot;/&gt;&lt;wsp:rsid wsp:val=&quot;008A0BFF&quot;/&gt;&lt;wsp:rsid wsp:val=&quot;008A0D30&quot;/&gt;&lt;wsp:rsid wsp:val=&quot;008A1844&quot;/&gt;&lt;wsp:rsid wsp:val=&quot;008A197E&quot;/&gt;&lt;wsp:rsid wsp:val=&quot;008A1B60&quot;/&gt;&lt;wsp:rsid wsp:val=&quot;008A1CA4&quot;/&gt;&lt;wsp:rsid wsp:val=&quot;008A1EE7&quot;/&gt;&lt;wsp:rsid wsp:val=&quot;008A2095&quot;/&gt;&lt;wsp:rsid wsp:val=&quot;008A21AE&quot;/&gt;&lt;wsp:rsid wsp:val=&quot;008A22E2&quot;/&gt;&lt;wsp:rsid wsp:val=&quot;008A259E&quot;/&gt;&lt;wsp:rsid wsp:val=&quot;008A2623&quot;/&gt;&lt;wsp:rsid wsp:val=&quot;008A281A&quot;/&gt;&lt;wsp:rsid wsp:val=&quot;008A2BBB&quot;/&gt;&lt;wsp:rsid wsp:val=&quot;008A2C3E&quot;/&gt;&lt;wsp:rsid wsp:val=&quot;008A2D63&quot;/&gt;&lt;wsp:rsid wsp:val=&quot;008A2F4B&quot;/&gt;&lt;wsp:rsid wsp:val=&quot;008A3056&quot;/&gt;&lt;wsp:rsid wsp:val=&quot;008A30D9&quot;/&gt;&lt;wsp:rsid wsp:val=&quot;008A370C&quot;/&gt;&lt;wsp:rsid wsp:val=&quot;008A3F13&quot;/&gt;&lt;wsp:rsid wsp:val=&quot;008A4694&quot;/&gt;&lt;wsp:rsid wsp:val=&quot;008A49BA&quot;/&gt;&lt;wsp:rsid wsp:val=&quot;008A4E97&quot;/&gt;&lt;wsp:rsid wsp:val=&quot;008A4EA1&quot;/&gt;&lt;wsp:rsid wsp:val=&quot;008A57F7&quot;/&gt;&lt;wsp:rsid wsp:val=&quot;008A5A8D&quot;/&gt;&lt;wsp:rsid wsp:val=&quot;008A5D4B&quot;/&gt;&lt;wsp:rsid wsp:val=&quot;008A60BC&quot;/&gt;&lt;wsp:rsid wsp:val=&quot;008A6270&quot;/&gt;&lt;wsp:rsid wsp:val=&quot;008A7454&quot;/&gt;&lt;wsp:rsid wsp:val=&quot;008A7A93&quot;/&gt;&lt;wsp:rsid wsp:val=&quot;008A7D97&quot;/&gt;&lt;wsp:rsid wsp:val=&quot;008B012B&quot;/&gt;&lt;wsp:rsid wsp:val=&quot;008B0219&quot;/&gt;&lt;wsp:rsid wsp:val=&quot;008B05C0&quot;/&gt;&lt;wsp:rsid wsp:val=&quot;008B0724&quot;/&gt;&lt;wsp:rsid wsp:val=&quot;008B08DE&quot;/&gt;&lt;wsp:rsid wsp:val=&quot;008B0DDA&quot;/&gt;&lt;wsp:rsid wsp:val=&quot;008B10F8&quot;/&gt;&lt;wsp:rsid wsp:val=&quot;008B159F&quot;/&gt;&lt;wsp:rsid wsp:val=&quot;008B17FA&quot;/&gt;&lt;wsp:rsid wsp:val=&quot;008B18C6&quot;/&gt;&lt;wsp:rsid wsp:val=&quot;008B1A4E&quot;/&gt;&lt;wsp:rsid wsp:val=&quot;008B1BD8&quot;/&gt;&lt;wsp:rsid wsp:val=&quot;008B267B&quot;/&gt;&lt;wsp:rsid wsp:val=&quot;008B26D4&quot;/&gt;&lt;wsp:rsid wsp:val=&quot;008B2BD5&quot;/&gt;&lt;wsp:rsid wsp:val=&quot;008B2BF7&quot;/&gt;&lt;wsp:rsid wsp:val=&quot;008B3293&quot;/&gt;&lt;wsp:rsid wsp:val=&quot;008B3520&quot;/&gt;&lt;wsp:rsid wsp:val=&quot;008B39D8&quot;/&gt;&lt;wsp:rsid wsp:val=&quot;008B3C15&quot;/&gt;&lt;wsp:rsid wsp:val=&quot;008B418A&quot;/&gt;&lt;wsp:rsid wsp:val=&quot;008B452C&quot;/&gt;&lt;wsp:rsid wsp:val=&quot;008B46A7&quot;/&gt;&lt;wsp:rsid wsp:val=&quot;008B48FC&quot;/&gt;&lt;wsp:rsid wsp:val=&quot;008B4B43&quot;/&gt;&lt;wsp:rsid wsp:val=&quot;008B4D96&quot;/&gt;&lt;wsp:rsid wsp:val=&quot;008B5007&quot;/&gt;&lt;wsp:rsid wsp:val=&quot;008B52BF&quot;/&gt;&lt;wsp:rsid wsp:val=&quot;008B5966&quot;/&gt;&lt;wsp:rsid wsp:val=&quot;008B5B38&quot;/&gt;&lt;wsp:rsid wsp:val=&quot;008B5C41&quot;/&gt;&lt;wsp:rsid wsp:val=&quot;008B5E0A&quot;/&gt;&lt;wsp:rsid wsp:val=&quot;008B5F5D&quot;/&gt;&lt;wsp:rsid wsp:val=&quot;008B61D8&quot;/&gt;&lt;wsp:rsid wsp:val=&quot;008B6496&quot;/&gt;&lt;wsp:rsid wsp:val=&quot;008B64EF&quot;/&gt;&lt;wsp:rsid wsp:val=&quot;008B68C4&quot;/&gt;&lt;wsp:rsid wsp:val=&quot;008B6AA9&quot;/&gt;&lt;wsp:rsid wsp:val=&quot;008B6BFA&quot;/&gt;&lt;wsp:rsid wsp:val=&quot;008B77F5&quot;/&gt;&lt;wsp:rsid wsp:val=&quot;008B7AC6&quot;/&gt;&lt;wsp:rsid wsp:val=&quot;008B7B6F&quot;/&gt;&lt;wsp:rsid wsp:val=&quot;008B7F0C&quot;/&gt;&lt;wsp:rsid wsp:val=&quot;008C0438&quot;/&gt;&lt;wsp:rsid wsp:val=&quot;008C087D&quot;/&gt;&lt;wsp:rsid wsp:val=&quot;008C089D&quot;/&gt;&lt;wsp:rsid wsp:val=&quot;008C1015&quot;/&gt;&lt;wsp:rsid wsp:val=&quot;008C1101&quot;/&gt;&lt;wsp:rsid wsp:val=&quot;008C16F0&quot;/&gt;&lt;wsp:rsid wsp:val=&quot;008C1729&quot;/&gt;&lt;wsp:rsid wsp:val=&quot;008C2460&quot;/&gt;&lt;wsp:rsid wsp:val=&quot;008C2653&quot;/&gt;&lt;wsp:rsid wsp:val=&quot;008C2849&quot;/&gt;&lt;wsp:rsid wsp:val=&quot;008C2AF0&quot;/&gt;&lt;wsp:rsid wsp:val=&quot;008C2B0C&quot;/&gt;&lt;wsp:rsid wsp:val=&quot;008C3D1E&quot;/&gt;&lt;wsp:rsid wsp:val=&quot;008C3DA6&quot;/&gt;&lt;wsp:rsid wsp:val=&quot;008C3EC5&quot;/&gt;&lt;wsp:rsid wsp:val=&quot;008C48DE&quot;/&gt;&lt;wsp:rsid wsp:val=&quot;008C4A50&quot;/&gt;&lt;wsp:rsid wsp:val=&quot;008C5347&quot;/&gt;&lt;wsp:rsid wsp:val=&quot;008C564B&quot;/&gt;&lt;wsp:rsid wsp:val=&quot;008C5A0C&quot;/&gt;&lt;wsp:rsid wsp:val=&quot;008C5E6B&quot;/&gt;&lt;wsp:rsid wsp:val=&quot;008C68E5&quot;/&gt;&lt;wsp:rsid wsp:val=&quot;008C7377&quot;/&gt;&lt;wsp:rsid wsp:val=&quot;008C74FA&quot;/&gt;&lt;wsp:rsid wsp:val=&quot;008C7D29&quot;/&gt;&lt;wsp:rsid wsp:val=&quot;008D0001&quot;/&gt;&lt;wsp:rsid wsp:val=&quot;008D0170&quot;/&gt;&lt;wsp:rsid wsp:val=&quot;008D065D&quot;/&gt;&lt;wsp:rsid wsp:val=&quot;008D0D98&quot;/&gt;&lt;wsp:rsid wsp:val=&quot;008D14FA&quot;/&gt;&lt;wsp:rsid wsp:val=&quot;008D159E&quot;/&gt;&lt;wsp:rsid wsp:val=&quot;008D18F1&quot;/&gt;&lt;wsp:rsid wsp:val=&quot;008D1A52&quot;/&gt;&lt;wsp:rsid wsp:val=&quot;008D1CFF&quot;/&gt;&lt;wsp:rsid wsp:val=&quot;008D2299&quot;/&gt;&lt;wsp:rsid wsp:val=&quot;008D28D3&quot;/&gt;&lt;wsp:rsid wsp:val=&quot;008D2C90&quot;/&gt;&lt;wsp:rsid wsp:val=&quot;008D2CBB&quot;/&gt;&lt;wsp:rsid wsp:val=&quot;008D2D15&quot;/&gt;&lt;wsp:rsid wsp:val=&quot;008D2E1F&quot;/&gt;&lt;wsp:rsid wsp:val=&quot;008D2E86&quot;/&gt;&lt;wsp:rsid wsp:val=&quot;008D3117&quot;/&gt;&lt;wsp:rsid wsp:val=&quot;008D3AE7&quot;/&gt;&lt;wsp:rsid wsp:val=&quot;008D4165&quot;/&gt;&lt;wsp:rsid wsp:val=&quot;008D478C&quot;/&gt;&lt;wsp:rsid wsp:val=&quot;008D4BD8&quot;/&gt;&lt;wsp:rsid wsp:val=&quot;008D4E24&quot;/&gt;&lt;wsp:rsid wsp:val=&quot;008D4E28&quot;/&gt;&lt;wsp:rsid wsp:val=&quot;008D5458&quot;/&gt;&lt;wsp:rsid wsp:val=&quot;008D560D&quot;/&gt;&lt;wsp:rsid wsp:val=&quot;008D56F3&quot;/&gt;&lt;wsp:rsid wsp:val=&quot;008D5B96&quot;/&gt;&lt;wsp:rsid wsp:val=&quot;008D5F74&quot;/&gt;&lt;wsp:rsid wsp:val=&quot;008D6502&quot;/&gt;&lt;wsp:rsid wsp:val=&quot;008D6939&quot;/&gt;&lt;wsp:rsid wsp:val=&quot;008D6983&quot;/&gt;&lt;wsp:rsid wsp:val=&quot;008D7236&quot;/&gt;&lt;wsp:rsid wsp:val=&quot;008D7C3E&quot;/&gt;&lt;wsp:rsid wsp:val=&quot;008E025A&quot;/&gt;&lt;wsp:rsid wsp:val=&quot;008E02AC&quot;/&gt;&lt;wsp:rsid wsp:val=&quot;008E02E5&quot;/&gt;&lt;wsp:rsid wsp:val=&quot;008E0661&quot;/&gt;&lt;wsp:rsid wsp:val=&quot;008E0C2F&quot;/&gt;&lt;wsp:rsid wsp:val=&quot;008E0F86&quot;/&gt;&lt;wsp:rsid wsp:val=&quot;008E180D&quot;/&gt;&lt;wsp:rsid wsp:val=&quot;008E189D&quot;/&gt;&lt;wsp:rsid wsp:val=&quot;008E18FF&quot;/&gt;&lt;wsp:rsid wsp:val=&quot;008E1C11&quot;/&gt;&lt;wsp:rsid wsp:val=&quot;008E2570&quot;/&gt;&lt;wsp:rsid wsp:val=&quot;008E2DC9&quot;/&gt;&lt;wsp:rsid wsp:val=&quot;008E3512&quot;/&gt;&lt;wsp:rsid wsp:val=&quot;008E4197&quot;/&gt;&lt;wsp:rsid wsp:val=&quot;008E55C7&quot;/&gt;&lt;wsp:rsid wsp:val=&quot;008E55FF&quot;/&gt;&lt;wsp:rsid wsp:val=&quot;008E575F&quot;/&gt;&lt;wsp:rsid wsp:val=&quot;008E57D3&quot;/&gt;&lt;wsp:rsid wsp:val=&quot;008E5A4C&quot;/&gt;&lt;wsp:rsid wsp:val=&quot;008E61A7&quot;/&gt;&lt;wsp:rsid wsp:val=&quot;008E658C&quot;/&gt;&lt;wsp:rsid wsp:val=&quot;008E68DF&quot;/&gt;&lt;wsp:rsid wsp:val=&quot;008E6B4E&quot;/&gt;&lt;wsp:rsid wsp:val=&quot;008E6DE7&quot;/&gt;&lt;wsp:rsid wsp:val=&quot;008E76B0&quot;/&gt;&lt;wsp:rsid wsp:val=&quot;008E797B&quot;/&gt;&lt;wsp:rsid wsp:val=&quot;008E7E21&quot;/&gt;&lt;wsp:rsid wsp:val=&quot;008F1039&quot;/&gt;&lt;wsp:rsid wsp:val=&quot;008F1408&quot;/&gt;&lt;wsp:rsid wsp:val=&quot;008F14C5&quot;/&gt;&lt;wsp:rsid wsp:val=&quot;008F1875&quot;/&gt;&lt;wsp:rsid wsp:val=&quot;008F2CB8&quot;/&gt;&lt;wsp:rsid wsp:val=&quot;008F34D1&quot;/&gt;&lt;wsp:rsid wsp:val=&quot;008F3532&quot;/&gt;&lt;wsp:rsid wsp:val=&quot;008F3841&quot;/&gt;&lt;wsp:rsid wsp:val=&quot;008F3F2C&quot;/&gt;&lt;wsp:rsid wsp:val=&quot;008F413E&quot;/&gt;&lt;wsp:rsid wsp:val=&quot;008F42F2&quot;/&gt;&lt;wsp:rsid wsp:val=&quot;008F47EB&quot;/&gt;&lt;wsp:rsid wsp:val=&quot;008F4BDA&quot;/&gt;&lt;wsp:rsid wsp:val=&quot;008F4C16&quot;/&gt;&lt;wsp:rsid wsp:val=&quot;008F54A8&quot;/&gt;&lt;wsp:rsid wsp:val=&quot;008F57F7&quot;/&gt;&lt;wsp:rsid wsp:val=&quot;008F602A&quot;/&gt;&lt;wsp:rsid wsp:val=&quot;008F6154&quot;/&gt;&lt;wsp:rsid wsp:val=&quot;008F6184&quot;/&gt;&lt;wsp:rsid wsp:val=&quot;008F631E&quot;/&gt;&lt;wsp:rsid wsp:val=&quot;008F64F5&quot;/&gt;&lt;wsp:rsid wsp:val=&quot;008F66FA&quot;/&gt;&lt;wsp:rsid wsp:val=&quot;008F6826&quot;/&gt;&lt;wsp:rsid wsp:val=&quot;008F6EBB&quot;/&gt;&lt;wsp:rsid wsp:val=&quot;008F7287&quot;/&gt;&lt;wsp:rsid wsp:val=&quot;008F79CD&quot;/&gt;&lt;wsp:rsid wsp:val=&quot;008F7F5B&quot;/&gt;&lt;wsp:rsid wsp:val=&quot;009002AD&quot;/&gt;&lt;wsp:rsid wsp:val=&quot;0090096D&quot;/&gt;&lt;wsp:rsid wsp:val=&quot;00900B0E&quot;/&gt;&lt;wsp:rsid wsp:val=&quot;009012C4&quot;/&gt;&lt;wsp:rsid wsp:val=&quot;00901799&quot;/&gt;&lt;wsp:rsid wsp:val=&quot;009019A8&quot;/&gt;&lt;wsp:rsid wsp:val=&quot;00901B6C&quot;/&gt;&lt;wsp:rsid wsp:val=&quot;00901DE6&quot;/&gt;&lt;wsp:rsid wsp:val=&quot;00902024&quot;/&gt;&lt;wsp:rsid wsp:val=&quot;00902720&quot;/&gt;&lt;wsp:rsid wsp:val=&quot;009029DE&quot;/&gt;&lt;wsp:rsid wsp:val=&quot;009031D5&quot;/&gt;&lt;wsp:rsid wsp:val=&quot;009035E8&quot;/&gt;&lt;wsp:rsid wsp:val=&quot;009038E2&quot;/&gt;&lt;wsp:rsid wsp:val=&quot;00904373&quot;/&gt;&lt;wsp:rsid wsp:val=&quot;00904A17&quot;/&gt;&lt;wsp:rsid wsp:val=&quot;00904C33&quot;/&gt;&lt;wsp:rsid wsp:val=&quot;00904C6E&quot;/&gt;&lt;wsp:rsid wsp:val=&quot;00904EB5&quot;/&gt;&lt;wsp:rsid wsp:val=&quot;0090511A&quot;/&gt;&lt;wsp:rsid wsp:val=&quot;009051A3&quot;/&gt;&lt;wsp:rsid wsp:val=&quot;009051A4&quot;/&gt;&lt;wsp:rsid wsp:val=&quot;00906069&quot;/&gt;&lt;wsp:rsid wsp:val=&quot;00906111&quot;/&gt;&lt;wsp:rsid wsp:val=&quot;009071C0&quot;/&gt;&lt;wsp:rsid wsp:val=&quot;00907C1C&quot;/&gt;&lt;wsp:rsid wsp:val=&quot;00907CB2&quot;/&gt;&lt;wsp:rsid wsp:val=&quot;00907EC0&quot;/&gt;&lt;wsp:rsid wsp:val=&quot;009101D7&quot;/&gt;&lt;wsp:rsid wsp:val=&quot;00910464&quot;/&gt;&lt;wsp:rsid wsp:val=&quot;00910503&quot;/&gt;&lt;wsp:rsid wsp:val=&quot;0091050F&quot;/&gt;&lt;wsp:rsid wsp:val=&quot;00910545&quot;/&gt;&lt;wsp:rsid wsp:val=&quot;00910EF2&quot;/&gt;&lt;wsp:rsid wsp:val=&quot;009113B0&quot;/&gt;&lt;wsp:rsid wsp:val=&quot;00911CE5&quot;/&gt;&lt;wsp:rsid wsp:val=&quot;00911FDD&quot;/&gt;&lt;wsp:rsid wsp:val=&quot;00912529&quot;/&gt;&lt;wsp:rsid wsp:val=&quot;0091289D&quot;/&gt;&lt;wsp:rsid wsp:val=&quot;009128C0&quot;/&gt;&lt;wsp:rsid wsp:val=&quot;00912C3A&quot;/&gt;&lt;wsp:rsid wsp:val=&quot;00913629&quot;/&gt;&lt;wsp:rsid wsp:val=&quot;00914492&quot;/&gt;&lt;wsp:rsid wsp:val=&quot;00914B84&quot;/&gt;&lt;wsp:rsid wsp:val=&quot;00915105&quot;/&gt;&lt;wsp:rsid wsp:val=&quot;00916806&quot;/&gt;&lt;wsp:rsid wsp:val=&quot;00916B25&quot;/&gt;&lt;wsp:rsid wsp:val=&quot;00916D60&quot;/&gt;&lt;wsp:rsid wsp:val=&quot;00916EFF&quot;/&gt;&lt;wsp:rsid wsp:val=&quot;00917732&quot;/&gt;&lt;wsp:rsid wsp:val=&quot;0091777E&quot;/&gt;&lt;wsp:rsid wsp:val=&quot;00917A5F&quot;/&gt;&lt;wsp:rsid wsp:val=&quot;00917D3F&quot;/&gt;&lt;wsp:rsid wsp:val=&quot;00917E93&quot;/&gt;&lt;wsp:rsid wsp:val=&quot;00917EA3&quot;/&gt;&lt;wsp:rsid wsp:val=&quot;009204DA&quot;/&gt;&lt;wsp:rsid wsp:val=&quot;0092077F&quot;/&gt;&lt;wsp:rsid wsp:val=&quot;00920C55&quot;/&gt;&lt;wsp:rsid wsp:val=&quot;00921016&quot;/&gt;&lt;wsp:rsid wsp:val=&quot;00921065&quot;/&gt;&lt;wsp:rsid wsp:val=&quot;009214EB&quot;/&gt;&lt;wsp:rsid wsp:val=&quot;00921677&quot;/&gt;&lt;wsp:rsid wsp:val=&quot;0092209E&quot;/&gt;&lt;wsp:rsid wsp:val=&quot;009224E1&quot;/&gt;&lt;wsp:rsid wsp:val=&quot;00922DDB&quot;/&gt;&lt;wsp:rsid wsp:val=&quot;00922FD4&quot;/&gt;&lt;wsp:rsid wsp:val=&quot;00923444&quot;/&gt;&lt;wsp:rsid wsp:val=&quot;00923855&quot;/&gt;&lt;wsp:rsid wsp:val=&quot;00923D13&quot;/&gt;&lt;wsp:rsid wsp:val=&quot;00923F44&quot;/&gt;&lt;wsp:rsid wsp:val=&quot;00923FBE&quot;/&gt;&lt;wsp:rsid wsp:val=&quot;009248C9&quot;/&gt;&lt;wsp:rsid wsp:val=&quot;00924C5C&quot;/&gt;&lt;wsp:rsid wsp:val=&quot;00925C13&quot;/&gt;&lt;wsp:rsid wsp:val=&quot;009268C5&quot;/&gt;&lt;wsp:rsid wsp:val=&quot;00926CBF&quot;/&gt;&lt;wsp:rsid wsp:val=&quot;00927A17&quot;/&gt;&lt;wsp:rsid wsp:val=&quot;00927B68&quot;/&gt;&lt;wsp:rsid wsp:val=&quot;00927E3C&quot;/&gt;&lt;wsp:rsid wsp:val=&quot;009302F8&quot;/&gt;&lt;wsp:rsid wsp:val=&quot;00930675&quot;/&gt;&lt;wsp:rsid wsp:val=&quot;00930800&quot;/&gt;&lt;wsp:rsid wsp:val=&quot;00931107&quot;/&gt;&lt;wsp:rsid wsp:val=&quot;00931652&quot;/&gt;&lt;wsp:rsid wsp:val=&quot;00931C0C&quot;/&gt;&lt;wsp:rsid wsp:val=&quot;00931FA2&quot;/&gt;&lt;wsp:rsid wsp:val=&quot;009322F8&quot;/&gt;&lt;wsp:rsid wsp:val=&quot;0093253E&quot;/&gt;&lt;wsp:rsid wsp:val=&quot;0093271E&quot;/&gt;&lt;wsp:rsid wsp:val=&quot;00932B89&quot;/&gt;&lt;wsp:rsid wsp:val=&quot;00933138&quot;/&gt;&lt;wsp:rsid wsp:val=&quot;0093314D&quot;/&gt;&lt;wsp:rsid wsp:val=&quot;0093319B&quot;/&gt;&lt;wsp:rsid wsp:val=&quot;009332D0&quot;/&gt;&lt;wsp:rsid wsp:val=&quot;00933624&quot;/&gt;&lt;wsp:rsid wsp:val=&quot;00933C1F&quot;/&gt;&lt;wsp:rsid wsp:val=&quot;00933C4B&quot;/&gt;&lt;wsp:rsid wsp:val=&quot;00934037&quot;/&gt;&lt;wsp:rsid wsp:val=&quot;00934F02&quot;/&gt;&lt;wsp:rsid wsp:val=&quot;0093532A&quot;/&gt;&lt;wsp:rsid wsp:val=&quot;00935C66&quot;/&gt;&lt;wsp:rsid wsp:val=&quot;00935D26&quot;/&gt;&lt;wsp:rsid wsp:val=&quot;009360FC&quot;/&gt;&lt;wsp:rsid wsp:val=&quot;00936312&quot;/&gt;&lt;wsp:rsid wsp:val=&quot;00936EB2&quot;/&gt;&lt;wsp:rsid wsp:val=&quot;00936FBC&quot;/&gt;&lt;wsp:rsid wsp:val=&quot;00937168&quot;/&gt;&lt;wsp:rsid wsp:val=&quot;009371DC&quot;/&gt;&lt;wsp:rsid wsp:val=&quot;0093768A&quot;/&gt;&lt;wsp:rsid wsp:val=&quot;00937926&quot;/&gt;&lt;wsp:rsid wsp:val=&quot;00940006&quot;/&gt;&lt;wsp:rsid wsp:val=&quot;00940084&quot;/&gt;&lt;wsp:rsid wsp:val=&quot;009402A3&quot;/&gt;&lt;wsp:rsid wsp:val=&quot;00940703&quot;/&gt;&lt;wsp:rsid wsp:val=&quot;009412E6&quot;/&gt;&lt;wsp:rsid wsp:val=&quot;009416DD&quot;/&gt;&lt;wsp:rsid wsp:val=&quot;00941AE9&quot;/&gt;&lt;wsp:rsid wsp:val=&quot;00941C1A&quot;/&gt;&lt;wsp:rsid wsp:val=&quot;00941E4A&quot;/&gt;&lt;wsp:rsid wsp:val=&quot;0094210D&quot;/&gt;&lt;wsp:rsid wsp:val=&quot;00942275&quot;/&gt;&lt;wsp:rsid wsp:val=&quot;00942BCA&quot;/&gt;&lt;wsp:rsid wsp:val=&quot;0094345F&quot;/&gt;&lt;wsp:rsid wsp:val=&quot;00943D2D&quot;/&gt;&lt;wsp:rsid wsp:val=&quot;00943EBF&quot;/&gt;&lt;wsp:rsid wsp:val=&quot;00944168&quot;/&gt;&lt;wsp:rsid wsp:val=&quot;0094425F&quot;/&gt;&lt;wsp:rsid wsp:val=&quot;009443B1&quot;/&gt;&lt;wsp:rsid wsp:val=&quot;00944DCB&quot;/&gt;&lt;wsp:rsid wsp:val=&quot;0094529E&quot;/&gt;&lt;wsp:rsid wsp:val=&quot;00945C13&quot;/&gt;&lt;wsp:rsid wsp:val=&quot;009467AD&quot;/&gt;&lt;wsp:rsid wsp:val=&quot;0094680A&quot;/&gt;&lt;wsp:rsid wsp:val=&quot;009468F4&quot;/&gt;&lt;wsp:rsid wsp:val=&quot;00946908&quot;/&gt;&lt;wsp:rsid wsp:val=&quot;009474A6&quot;/&gt;&lt;wsp:rsid wsp:val=&quot;009474A7&quot;/&gt;&lt;wsp:rsid wsp:val=&quot;009479CA&quot;/&gt;&lt;wsp:rsid wsp:val=&quot;00950014&quot;/&gt;&lt;wsp:rsid wsp:val=&quot;00950056&quot;/&gt;&lt;wsp:rsid wsp:val=&quot;00950141&quot;/&gt;&lt;wsp:rsid wsp:val=&quot;0095041A&quot;/&gt;&lt;wsp:rsid wsp:val=&quot;0095042C&quot;/&gt;&lt;wsp:rsid wsp:val=&quot;00950AB0&quot;/&gt;&lt;wsp:rsid wsp:val=&quot;00951365&quot;/&gt;&lt;wsp:rsid wsp:val=&quot;00952058&quot;/&gt;&lt;wsp:rsid wsp:val=&quot;00952E2E&quot;/&gt;&lt;wsp:rsid wsp:val=&quot;009533CD&quot;/&gt;&lt;wsp:rsid wsp:val=&quot;0095344D&quot;/&gt;&lt;wsp:rsid wsp:val=&quot;00953A2D&quot;/&gt;&lt;wsp:rsid wsp:val=&quot;009544CE&quot;/&gt;&lt;wsp:rsid wsp:val=&quot;009547E7&quot;/&gt;&lt;wsp:rsid wsp:val=&quot;00955336&quot;/&gt;&lt;wsp:rsid wsp:val=&quot;00955451&quot;/&gt;&lt;wsp:rsid wsp:val=&quot;009558F4&quot;/&gt;&lt;wsp:rsid wsp:val=&quot;00955A16&quot;/&gt;&lt;wsp:rsid wsp:val=&quot;00955C83&quot;/&gt;&lt;wsp:rsid wsp:val=&quot;0095624A&quot;/&gt;&lt;wsp:rsid wsp:val=&quot;0095675A&quot;/&gt;&lt;wsp:rsid wsp:val=&quot;00956B03&quot;/&gt;&lt;wsp:rsid wsp:val=&quot;00956E82&quot;/&gt;&lt;wsp:rsid wsp:val=&quot;00956FAB&quot;/&gt;&lt;wsp:rsid wsp:val=&quot;00957287&quot;/&gt;&lt;wsp:rsid wsp:val=&quot;009572C9&quot;/&gt;&lt;wsp:rsid wsp:val=&quot;009577DE&quot;/&gt;&lt;wsp:rsid wsp:val=&quot;00957B60&quot;/&gt;&lt;wsp:rsid wsp:val=&quot;00957E02&quot;/&gt;&lt;wsp:rsid wsp:val=&quot;00957E47&quot;/&gt;&lt;wsp:rsid wsp:val=&quot;00960BA4&quot;/&gt;&lt;wsp:rsid wsp:val=&quot;00961581&quot;/&gt;&lt;wsp:rsid wsp:val=&quot;009617A8&quot;/&gt;&lt;wsp:rsid wsp:val=&quot;009618CF&quot;/&gt;&lt;wsp:rsid wsp:val=&quot;00961AE0&quot;/&gt;&lt;wsp:rsid wsp:val=&quot;00962431&quot;/&gt;&lt;wsp:rsid wsp:val=&quot;00962981&quot;/&gt;&lt;wsp:rsid wsp:val=&quot;00962EBF&quot;/&gt;&lt;wsp:rsid wsp:val=&quot;0096310A&quot;/&gt;&lt;wsp:rsid wsp:val=&quot;00963399&quot;/&gt;&lt;wsp:rsid wsp:val=&quot;009638C1&quot;/&gt;&lt;wsp:rsid wsp:val=&quot;00963EF5&quot;/&gt;&lt;wsp:rsid wsp:val=&quot;00965352&quot;/&gt;&lt;wsp:rsid wsp:val=&quot;009654F1&quot;/&gt;&lt;wsp:rsid wsp:val=&quot;00965C02&quot;/&gt;&lt;wsp:rsid wsp:val=&quot;009663C2&quot;/&gt;&lt;wsp:rsid wsp:val=&quot;00966C00&quot;/&gt;&lt;wsp:rsid wsp:val=&quot;00966E66&quot;/&gt;&lt;wsp:rsid wsp:val=&quot;00967116&quot;/&gt;&lt;wsp:rsid wsp:val=&quot;0096742F&quot;/&gt;&lt;wsp:rsid wsp:val=&quot;00967561&quot;/&gt;&lt;wsp:rsid wsp:val=&quot;0097049A&quot;/&gt;&lt;wsp:rsid wsp:val=&quot;0097129C&quot;/&gt;&lt;wsp:rsid wsp:val=&quot;00971DF0&quot;/&gt;&lt;wsp:rsid wsp:val=&quot;00971F44&quot;/&gt;&lt;wsp:rsid wsp:val=&quot;00972731&quot;/&gt;&lt;wsp:rsid wsp:val=&quot;00972794&quot;/&gt;&lt;wsp:rsid wsp:val=&quot;00972DEA&quot;/&gt;&lt;wsp:rsid wsp:val=&quot;00972E81&quot;/&gt;&lt;wsp:rsid wsp:val=&quot;00973227&quot;/&gt;&lt;wsp:rsid wsp:val=&quot;00973706&quot;/&gt;&lt;wsp:rsid wsp:val=&quot;00973D62&quot;/&gt;&lt;wsp:rsid wsp:val=&quot;00973E66&quot;/&gt;&lt;wsp:rsid wsp:val=&quot;00974158&quot;/&gt;&lt;wsp:rsid wsp:val=&quot;00974687&quot;/&gt;&lt;wsp:rsid wsp:val=&quot;00974B11&quot;/&gt;&lt;wsp:rsid wsp:val=&quot;00974D25&quot;/&gt;&lt;wsp:rsid wsp:val=&quot;00975237&quot;/&gt;&lt;wsp:rsid wsp:val=&quot;00975CBD&quot;/&gt;&lt;wsp:rsid wsp:val=&quot;00975FD7&quot;/&gt;&lt;wsp:rsid wsp:val=&quot;00976372&quot;/&gt;&lt;wsp:rsid wsp:val=&quot;00976783&quot;/&gt;&lt;wsp:rsid wsp:val=&quot;00976A1F&quot;/&gt;&lt;wsp:rsid wsp:val=&quot;00976AD4&quot;/&gt;&lt;wsp:rsid wsp:val=&quot;00976B17&quot;/&gt;&lt;wsp:rsid wsp:val=&quot;009774D4&quot;/&gt;&lt;wsp:rsid wsp:val=&quot;00977584&quot;/&gt;&lt;wsp:rsid wsp:val=&quot;0097772C&quot;/&gt;&lt;wsp:rsid wsp:val=&quot;00977CAB&quot;/&gt;&lt;wsp:rsid wsp:val=&quot;009800E6&quot;/&gt;&lt;wsp:rsid wsp:val=&quot;009809FD&quot;/&gt;&lt;wsp:rsid wsp:val=&quot;0098105E&quot;/&gt;&lt;wsp:rsid wsp:val=&quot;009813F0&quot;/&gt;&lt;wsp:rsid wsp:val=&quot;00981916&quot;/&gt;&lt;wsp:rsid wsp:val=&quot;009819A4&quot;/&gt;&lt;wsp:rsid wsp:val=&quot;00981C4A&quot;/&gt;&lt;wsp:rsid wsp:val=&quot;009826E7&quot;/&gt;&lt;wsp:rsid wsp:val=&quot;0098288E&quot;/&gt;&lt;wsp:rsid wsp:val=&quot;00983189&quot;/&gt;&lt;wsp:rsid wsp:val=&quot;00983384&quot;/&gt;&lt;wsp:rsid wsp:val=&quot;00983566&quot;/&gt;&lt;wsp:rsid wsp:val=&quot;0098439B&quot;/&gt;&lt;wsp:rsid wsp:val=&quot;00984BED&quot;/&gt;&lt;wsp:rsid wsp:val=&quot;00985BA4&quot;/&gt;&lt;wsp:rsid wsp:val=&quot;00986C8D&quot;/&gt;&lt;wsp:rsid wsp:val=&quot;0098761B&quot;/&gt;&lt;wsp:rsid wsp:val=&quot;009878D4&quot;/&gt;&lt;wsp:rsid wsp:val=&quot;00987C50&quot;/&gt;&lt;wsp:rsid wsp:val=&quot;0099055D&quot;/&gt;&lt;wsp:rsid wsp:val=&quot;00990718&quot;/&gt;&lt;wsp:rsid wsp:val=&quot;00990977&quot;/&gt;&lt;wsp:rsid wsp:val=&quot;00990978&quot;/&gt;&lt;wsp:rsid wsp:val=&quot;00991029&quot;/&gt;&lt;wsp:rsid wsp:val=&quot;00991257&quot;/&gt;&lt;wsp:rsid wsp:val=&quot;00991367&quot;/&gt;&lt;wsp:rsid wsp:val=&quot;00991793&quot;/&gt;&lt;wsp:rsid wsp:val=&quot;00991AE7&quot;/&gt;&lt;wsp:rsid wsp:val=&quot;00991DBF&quot;/&gt;&lt;wsp:rsid wsp:val=&quot;00991EA9&quot;/&gt;&lt;wsp:rsid wsp:val=&quot;0099247C&quot;/&gt;&lt;wsp:rsid wsp:val=&quot;0099255C&quot;/&gt;&lt;wsp:rsid wsp:val=&quot;00992B8A&quot;/&gt;&lt;wsp:rsid wsp:val=&quot;00992CBE&quot;/&gt;&lt;wsp:rsid wsp:val=&quot;00993215&quot;/&gt;&lt;wsp:rsid wsp:val=&quot;009935E2&quot;/&gt;&lt;wsp:rsid wsp:val=&quot;009939FE&quot;/&gt;&lt;wsp:rsid wsp:val=&quot;00993D83&quot;/&gt;&lt;wsp:rsid wsp:val=&quot;00994AF8&quot;/&gt;&lt;wsp:rsid wsp:val=&quot;00994E45&quot;/&gt;&lt;wsp:rsid wsp:val=&quot;0099559E&quot;/&gt;&lt;wsp:rsid wsp:val=&quot;0099588B&quot;/&gt;&lt;wsp:rsid wsp:val=&quot;00995902&quot;/&gt;&lt;wsp:rsid wsp:val=&quot;00995B21&quot;/&gt;&lt;wsp:rsid wsp:val=&quot;0099603E&quot;/&gt;&lt;wsp:rsid wsp:val=&quot;00996333&quot;/&gt;&lt;wsp:rsid wsp:val=&quot;00996401&quot;/&gt;&lt;wsp:rsid wsp:val=&quot;00996E17&quot;/&gt;&lt;wsp:rsid wsp:val=&quot;00996E2F&quot;/&gt;&lt;wsp:rsid wsp:val=&quot;00997756&quot;/&gt;&lt;wsp:rsid wsp:val=&quot;00997945&quot;/&gt;&lt;wsp:rsid wsp:val=&quot;009A0F8D&quot;/&gt;&lt;wsp:rsid wsp:val=&quot;009A2C38&quot;/&gt;&lt;wsp:rsid wsp:val=&quot;009A2F15&quot;/&gt;&lt;wsp:rsid wsp:val=&quot;009A34C4&quot;/&gt;&lt;wsp:rsid wsp:val=&quot;009A3B85&quot;/&gt;&lt;wsp:rsid wsp:val=&quot;009A496F&quot;/&gt;&lt;wsp:rsid wsp:val=&quot;009A4A13&quot;/&gt;&lt;wsp:rsid wsp:val=&quot;009A4E24&quot;/&gt;&lt;wsp:rsid wsp:val=&quot;009A504F&quot;/&gt;&lt;wsp:rsid wsp:val=&quot;009A6299&quot;/&gt;&lt;wsp:rsid wsp:val=&quot;009A6581&quot;/&gt;&lt;wsp:rsid wsp:val=&quot;009A6C76&quot;/&gt;&lt;wsp:rsid wsp:val=&quot;009A72BA&quot;/&gt;&lt;wsp:rsid wsp:val=&quot;009A7412&quot;/&gt;&lt;wsp:rsid wsp:val=&quot;009A77DB&quot;/&gt;&lt;wsp:rsid wsp:val=&quot;009A7D5C&quot;/&gt;&lt;wsp:rsid wsp:val=&quot;009A7F51&quot;/&gt;&lt;wsp:rsid wsp:val=&quot;009B12B2&quot;/&gt;&lt;wsp:rsid wsp:val=&quot;009B2340&quot;/&gt;&lt;wsp:rsid wsp:val=&quot;009B2707&quot;/&gt;&lt;wsp:rsid wsp:val=&quot;009B272E&quot;/&gt;&lt;wsp:rsid wsp:val=&quot;009B2B4A&quot;/&gt;&lt;wsp:rsid wsp:val=&quot;009B2FEC&quot;/&gt;&lt;wsp:rsid wsp:val=&quot;009B3042&quot;/&gt;&lt;wsp:rsid wsp:val=&quot;009B3355&quot;/&gt;&lt;wsp:rsid wsp:val=&quot;009B3378&quot;/&gt;&lt;wsp:rsid wsp:val=&quot;009B3A4A&quot;/&gt;&lt;wsp:rsid wsp:val=&quot;009B3F5F&quot;/&gt;&lt;wsp:rsid wsp:val=&quot;009B3F8C&quot;/&gt;&lt;wsp:rsid wsp:val=&quot;009B40B2&quot;/&gt;&lt;wsp:rsid wsp:val=&quot;009B4A60&quot;/&gt;&lt;wsp:rsid wsp:val=&quot;009B4B3A&quot;/&gt;&lt;wsp:rsid wsp:val=&quot;009B4D49&quot;/&gt;&lt;wsp:rsid wsp:val=&quot;009B503D&quot;/&gt;&lt;wsp:rsid wsp:val=&quot;009B5562&quot;/&gt;&lt;wsp:rsid wsp:val=&quot;009B576C&quot;/&gt;&lt;wsp:rsid wsp:val=&quot;009B5B35&quot;/&gt;&lt;wsp:rsid wsp:val=&quot;009B5BCB&quot;/&gt;&lt;wsp:rsid wsp:val=&quot;009B63C7&quot;/&gt;&lt;wsp:rsid wsp:val=&quot;009B64A7&quot;/&gt;&lt;wsp:rsid wsp:val=&quot;009B6EA4&quot;/&gt;&lt;wsp:rsid wsp:val=&quot;009B7319&quot;/&gt;&lt;wsp:rsid wsp:val=&quot;009B7BE2&quot;/&gt;&lt;wsp:rsid wsp:val=&quot;009B7BFC&quot;/&gt;&lt;wsp:rsid wsp:val=&quot;009B7F5C&quot;/&gt;&lt;wsp:rsid wsp:val=&quot;009C01EA&quot;/&gt;&lt;wsp:rsid wsp:val=&quot;009C082F&quot;/&gt;&lt;wsp:rsid wsp:val=&quot;009C09D1&quot;/&gt;&lt;wsp:rsid wsp:val=&quot;009C0B17&quot;/&gt;&lt;wsp:rsid wsp:val=&quot;009C0BFE&quot;/&gt;&lt;wsp:rsid wsp:val=&quot;009C11FC&quot;/&gt;&lt;wsp:rsid wsp:val=&quot;009C1993&quot;/&gt;&lt;wsp:rsid wsp:val=&quot;009C234C&quot;/&gt;&lt;wsp:rsid wsp:val=&quot;009C25E1&quot;/&gt;&lt;wsp:rsid wsp:val=&quot;009C4329&quot;/&gt;&lt;wsp:rsid wsp:val=&quot;009C4B66&quot;/&gt;&lt;wsp:rsid wsp:val=&quot;009C4B6F&quot;/&gt;&lt;wsp:rsid wsp:val=&quot;009C5661&quot;/&gt;&lt;wsp:rsid wsp:val=&quot;009C5C5A&quot;/&gt;&lt;wsp:rsid wsp:val=&quot;009C640B&quot;/&gt;&lt;wsp:rsid wsp:val=&quot;009C68A4&quot;/&gt;&lt;wsp:rsid wsp:val=&quot;009C6DBB&quot;/&gt;&lt;wsp:rsid wsp:val=&quot;009C70A1&quot;/&gt;&lt;wsp:rsid wsp:val=&quot;009C7426&quot;/&gt;&lt;wsp:rsid wsp:val=&quot;009C75C2&quot;/&gt;&lt;wsp:rsid wsp:val=&quot;009C79F7&quot;/&gt;&lt;wsp:rsid wsp:val=&quot;009C7A20&quot;/&gt;&lt;wsp:rsid wsp:val=&quot;009C7DE4&quot;/&gt;&lt;wsp:rsid wsp:val=&quot;009D07E2&quot;/&gt;&lt;wsp:rsid wsp:val=&quot;009D0A75&quot;/&gt;&lt;wsp:rsid wsp:val=&quot;009D0C29&quot;/&gt;&lt;wsp:rsid wsp:val=&quot;009D0F92&quot;/&gt;&lt;wsp:rsid wsp:val=&quot;009D100C&quot;/&gt;&lt;wsp:rsid wsp:val=&quot;009D10E3&quot;/&gt;&lt;wsp:rsid wsp:val=&quot;009D1DA3&quot;/&gt;&lt;wsp:rsid wsp:val=&quot;009D21F3&quot;/&gt;&lt;wsp:rsid wsp:val=&quot;009D374F&quot;/&gt;&lt;wsp:rsid wsp:val=&quot;009D395B&quot;/&gt;&lt;wsp:rsid wsp:val=&quot;009D3A42&quot;/&gt;&lt;wsp:rsid wsp:val=&quot;009D3ACF&quot;/&gt;&lt;wsp:rsid wsp:val=&quot;009D441A&quot;/&gt;&lt;wsp:rsid wsp:val=&quot;009D4A74&quot;/&gt;&lt;wsp:rsid wsp:val=&quot;009D4D3B&quot;/&gt;&lt;wsp:rsid wsp:val=&quot;009D5601&quot;/&gt;&lt;wsp:rsid wsp:val=&quot;009D56EA&quot;/&gt;&lt;wsp:rsid wsp:val=&quot;009D5A5B&quot;/&gt;&lt;wsp:rsid wsp:val=&quot;009D5AA8&quot;/&gt;&lt;wsp:rsid wsp:val=&quot;009D7CFC&quot;/&gt;&lt;wsp:rsid wsp:val=&quot;009E03C7&quot;/&gt;&lt;wsp:rsid wsp:val=&quot;009E058E&quot;/&gt;&lt;wsp:rsid wsp:val=&quot;009E05E8&quot;/&gt;&lt;wsp:rsid wsp:val=&quot;009E07C8&quot;/&gt;&lt;wsp:rsid wsp:val=&quot;009E122B&quot;/&gt;&lt;wsp:rsid wsp:val=&quot;009E144A&quot;/&gt;&lt;wsp:rsid wsp:val=&quot;009E1740&quot;/&gt;&lt;wsp:rsid wsp:val=&quot;009E1990&quot;/&gt;&lt;wsp:rsid wsp:val=&quot;009E258E&quot;/&gt;&lt;wsp:rsid wsp:val=&quot;009E2985&quot;/&gt;&lt;wsp:rsid wsp:val=&quot;009E2D2E&quot;/&gt;&lt;wsp:rsid wsp:val=&quot;009E33FE&quot;/&gt;&lt;wsp:rsid wsp:val=&quot;009E3581&quot;/&gt;&lt;wsp:rsid wsp:val=&quot;009E391D&quot;/&gt;&lt;wsp:rsid wsp:val=&quot;009E392F&quot;/&gt;&lt;wsp:rsid wsp:val=&quot;009E3D76&quot;/&gt;&lt;wsp:rsid wsp:val=&quot;009E411D&quot;/&gt;&lt;wsp:rsid wsp:val=&quot;009E41FD&quot;/&gt;&lt;wsp:rsid wsp:val=&quot;009E4474&quot;/&gt;&lt;wsp:rsid wsp:val=&quot;009E4DEC&quot;/&gt;&lt;wsp:rsid wsp:val=&quot;009E4E1D&quot;/&gt;&lt;wsp:rsid wsp:val=&quot;009E527B&quot;/&gt;&lt;wsp:rsid wsp:val=&quot;009E52ED&quot;/&gt;&lt;wsp:rsid wsp:val=&quot;009E531A&quot;/&gt;&lt;wsp:rsid wsp:val=&quot;009E5566&quot;/&gt;&lt;wsp:rsid wsp:val=&quot;009E5C53&quot;/&gt;&lt;wsp:rsid wsp:val=&quot;009E5E0C&quot;/&gt;&lt;wsp:rsid wsp:val=&quot;009E5E48&quot;/&gt;&lt;wsp:rsid wsp:val=&quot;009E6194&quot;/&gt;&lt;wsp:rsid wsp:val=&quot;009E6374&quot;/&gt;&lt;wsp:rsid wsp:val=&quot;009E6C25&quot;/&gt;&lt;wsp:rsid wsp:val=&quot;009E6D15&quot;/&gt;&lt;wsp:rsid wsp:val=&quot;009E6FD9&quot;/&gt;&lt;wsp:rsid wsp:val=&quot;009E7361&quot;/&gt;&lt;wsp:rsid wsp:val=&quot;009E7918&quot;/&gt;&lt;wsp:rsid wsp:val=&quot;009E79E1&quot;/&gt;&lt;wsp:rsid wsp:val=&quot;009F186A&quot;/&gt;&lt;wsp:rsid wsp:val=&quot;009F1AE8&quot;/&gt;&lt;wsp:rsid wsp:val=&quot;009F2304&quot;/&gt;&lt;wsp:rsid wsp:val=&quot;009F30C8&quot;/&gt;&lt;wsp:rsid wsp:val=&quot;009F321A&quot;/&gt;&lt;wsp:rsid wsp:val=&quot;009F3657&quot;/&gt;&lt;wsp:rsid wsp:val=&quot;009F3BF5&quot;/&gt;&lt;wsp:rsid wsp:val=&quot;009F4013&quot;/&gt;&lt;wsp:rsid wsp:val=&quot;009F4093&quot;/&gt;&lt;wsp:rsid wsp:val=&quot;009F423D&quot;/&gt;&lt;wsp:rsid wsp:val=&quot;009F45B8&quot;/&gt;&lt;wsp:rsid wsp:val=&quot;009F487D&quot;/&gt;&lt;wsp:rsid wsp:val=&quot;009F4A7C&quot;/&gt;&lt;wsp:rsid wsp:val=&quot;009F54DA&quot;/&gt;&lt;wsp:rsid wsp:val=&quot;009F5650&quot;/&gt;&lt;wsp:rsid wsp:val=&quot;009F5C5C&quot;/&gt;&lt;wsp:rsid wsp:val=&quot;009F5D3B&quot;/&gt;&lt;wsp:rsid wsp:val=&quot;009F6076&quot;/&gt;&lt;wsp:rsid wsp:val=&quot;009F616C&quot;/&gt;&lt;wsp:rsid wsp:val=&quot;009F628D&quot;/&gt;&lt;wsp:rsid wsp:val=&quot;009F6BCF&quot;/&gt;&lt;wsp:rsid wsp:val=&quot;009F6EEB&quot;/&gt;&lt;wsp:rsid wsp:val=&quot;009F70EF&quot;/&gt;&lt;wsp:rsid wsp:val=&quot;009F7438&quot;/&gt;&lt;wsp:rsid wsp:val=&quot;009F7446&quot;/&gt;&lt;wsp:rsid wsp:val=&quot;009F7639&quot;/&gt;&lt;wsp:rsid wsp:val=&quot;00A002E1&quot;/&gt;&lt;wsp:rsid wsp:val=&quot;00A00C39&quot;/&gt;&lt;wsp:rsid wsp:val=&quot;00A00E89&quot;/&gt;&lt;wsp:rsid wsp:val=&quot;00A00F09&quot;/&gt;&lt;wsp:rsid wsp:val=&quot;00A01304&quot;/&gt;&lt;wsp:rsid wsp:val=&quot;00A0139D&quot;/&gt;&lt;wsp:rsid wsp:val=&quot;00A013C9&quot;/&gt;&lt;wsp:rsid wsp:val=&quot;00A0186A&quot;/&gt;&lt;wsp:rsid wsp:val=&quot;00A0208B&quot;/&gt;&lt;wsp:rsid wsp:val=&quot;00A025C4&quot;/&gt;&lt;wsp:rsid wsp:val=&quot;00A0321D&quot;/&gt;&lt;wsp:rsid wsp:val=&quot;00A03A3E&quot;/&gt;&lt;wsp:rsid wsp:val=&quot;00A046FA&quot;/&gt;&lt;wsp:rsid wsp:val=&quot;00A04CE9&quot;/&gt;&lt;wsp:rsid wsp:val=&quot;00A05393&quot;/&gt;&lt;wsp:rsid wsp:val=&quot;00A055BC&quot;/&gt;&lt;wsp:rsid wsp:val=&quot;00A0586D&quot;/&gt;&lt;wsp:rsid wsp:val=&quot;00A0613D&quot;/&gt;&lt;wsp:rsid wsp:val=&quot;00A061E9&quot;/&gt;&lt;wsp:rsid wsp:val=&quot;00A066E1&quot;/&gt;&lt;wsp:rsid wsp:val=&quot;00A06CEE&quot;/&gt;&lt;wsp:rsid wsp:val=&quot;00A074DA&quot;/&gt;&lt;wsp:rsid wsp:val=&quot;00A07694&quot;/&gt;&lt;wsp:rsid wsp:val=&quot;00A079E3&quot;/&gt;&lt;wsp:rsid wsp:val=&quot;00A07F82&quot;/&gt;&lt;wsp:rsid wsp:val=&quot;00A102ED&quot;/&gt;&lt;wsp:rsid wsp:val=&quot;00A1064E&quot;/&gt;&lt;wsp:rsid wsp:val=&quot;00A11D7C&quot;/&gt;&lt;wsp:rsid wsp:val=&quot;00A11DA0&quot;/&gt;&lt;wsp:rsid wsp:val=&quot;00A11EE4&quot;/&gt;&lt;wsp:rsid wsp:val=&quot;00A12052&quot;/&gt;&lt;wsp:rsid wsp:val=&quot;00A12185&quot;/&gt;&lt;wsp:rsid wsp:val=&quot;00A122EC&quot;/&gt;&lt;wsp:rsid wsp:val=&quot;00A12360&quot;/&gt;&lt;wsp:rsid wsp:val=&quot;00A13299&quot;/&gt;&lt;wsp:rsid wsp:val=&quot;00A13DDA&quot;/&gt;&lt;wsp:rsid wsp:val=&quot;00A14426&quot;/&gt;&lt;wsp:rsid wsp:val=&quot;00A14A8A&quot;/&gt;&lt;wsp:rsid wsp:val=&quot;00A14DE7&quot;/&gt;&lt;wsp:rsid wsp:val=&quot;00A1507A&quot;/&gt;&lt;wsp:rsid wsp:val=&quot;00A15365&quot;/&gt;&lt;wsp:rsid wsp:val=&quot;00A1636D&quot;/&gt;&lt;wsp:rsid wsp:val=&quot;00A16B6E&quot;/&gt;&lt;wsp:rsid wsp:val=&quot;00A16C6D&quot;/&gt;&lt;wsp:rsid wsp:val=&quot;00A16E31&quot;/&gt;&lt;wsp:rsid wsp:val=&quot;00A17203&quot;/&gt;&lt;wsp:rsid wsp:val=&quot;00A17303&quot;/&gt;&lt;wsp:rsid wsp:val=&quot;00A178F9&quot;/&gt;&lt;wsp:rsid wsp:val=&quot;00A17A9F&quot;/&gt;&lt;wsp:rsid wsp:val=&quot;00A17F05&quot;/&gt;&lt;wsp:rsid wsp:val=&quot;00A205BD&quot;/&gt;&lt;wsp:rsid wsp:val=&quot;00A20816&quot;/&gt;&lt;wsp:rsid wsp:val=&quot;00A208C3&quot;/&gt;&lt;wsp:rsid wsp:val=&quot;00A20BC9&quot;/&gt;&lt;wsp:rsid wsp:val=&quot;00A21473&quot;/&gt;&lt;wsp:rsid wsp:val=&quot;00A21CE0&quot;/&gt;&lt;wsp:rsid wsp:val=&quot;00A21EF4&quot;/&gt;&lt;wsp:rsid wsp:val=&quot;00A21F51&quot;/&gt;&lt;wsp:rsid wsp:val=&quot;00A22449&quot;/&gt;&lt;wsp:rsid wsp:val=&quot;00A2292B&quot;/&gt;&lt;wsp:rsid wsp:val=&quot;00A22C2F&quot;/&gt;&lt;wsp:rsid wsp:val=&quot;00A236E6&quot;/&gt;&lt;wsp:rsid wsp:val=&quot;00A23FEE&quot;/&gt;&lt;wsp:rsid wsp:val=&quot;00A24A24&quot;/&gt;&lt;wsp:rsid wsp:val=&quot;00A24AF0&quot;/&gt;&lt;wsp:rsid wsp:val=&quot;00A24F88&quot;/&gt;&lt;wsp:rsid wsp:val=&quot;00A250A8&quot;/&gt;&lt;wsp:rsid wsp:val=&quot;00A25450&quot;/&gt;&lt;wsp:rsid wsp:val=&quot;00A26C0D&quot;/&gt;&lt;wsp:rsid wsp:val=&quot;00A26E23&quot;/&gt;&lt;wsp:rsid wsp:val=&quot;00A26EC9&quot;/&gt;&lt;wsp:rsid wsp:val=&quot;00A27310&quot;/&gt;&lt;wsp:rsid wsp:val=&quot;00A2763A&quot;/&gt;&lt;wsp:rsid wsp:val=&quot;00A27C1C&quot;/&gt;&lt;wsp:rsid wsp:val=&quot;00A27C40&quot;/&gt;&lt;wsp:rsid wsp:val=&quot;00A27D5D&quot;/&gt;&lt;wsp:rsid wsp:val=&quot;00A30635&quot;/&gt;&lt;wsp:rsid wsp:val=&quot;00A3080E&quot;/&gt;&lt;wsp:rsid wsp:val=&quot;00A30C43&quot;/&gt;&lt;wsp:rsid wsp:val=&quot;00A30D5A&quot;/&gt;&lt;wsp:rsid wsp:val=&quot;00A30F56&quot;/&gt;&lt;wsp:rsid wsp:val=&quot;00A31055&quot;/&gt;&lt;wsp:rsid wsp:val=&quot;00A315B8&quot;/&gt;&lt;wsp:rsid wsp:val=&quot;00A31D3C&quot;/&gt;&lt;wsp:rsid wsp:val=&quot;00A32157&quot;/&gt;&lt;wsp:rsid wsp:val=&quot;00A3224D&quot;/&gt;&lt;wsp:rsid wsp:val=&quot;00A32306&quot;/&gt;&lt;wsp:rsid wsp:val=&quot;00A33E80&quot;/&gt;&lt;wsp:rsid wsp:val=&quot;00A33F02&quot;/&gt;&lt;wsp:rsid wsp:val=&quot;00A33FDA&quot;/&gt;&lt;wsp:rsid wsp:val=&quot;00A3408C&quot;/&gt;&lt;wsp:rsid wsp:val=&quot;00A352B7&quot;/&gt;&lt;wsp:rsid wsp:val=&quot;00A35631&quot;/&gt;&lt;wsp:rsid wsp:val=&quot;00A35A33&quot;/&gt;&lt;wsp:rsid wsp:val=&quot;00A35B00&quot;/&gt;&lt;wsp:rsid wsp:val=&quot;00A36930&quot;/&gt;&lt;wsp:rsid wsp:val=&quot;00A37047&quot;/&gt;&lt;wsp:rsid wsp:val=&quot;00A37278&quot;/&gt;&lt;wsp:rsid wsp:val=&quot;00A373D4&quot;/&gt;&lt;wsp:rsid wsp:val=&quot;00A376A6&quot;/&gt;&lt;wsp:rsid wsp:val=&quot;00A37728&quot;/&gt;&lt;wsp:rsid wsp:val=&quot;00A37AC9&quot;/&gt;&lt;wsp:rsid wsp:val=&quot;00A37CFF&quot;/&gt;&lt;wsp:rsid wsp:val=&quot;00A401DA&quot;/&gt;&lt;wsp:rsid wsp:val=&quot;00A40A94&quot;/&gt;&lt;wsp:rsid wsp:val=&quot;00A40C55&quot;/&gt;&lt;wsp:rsid wsp:val=&quot;00A40FC2&quot;/&gt;&lt;wsp:rsid wsp:val=&quot;00A41382&quot;/&gt;&lt;wsp:rsid wsp:val=&quot;00A4138B&quot;/&gt;&lt;wsp:rsid wsp:val=&quot;00A41698&quot;/&gt;&lt;wsp:rsid wsp:val=&quot;00A41C21&quot;/&gt;&lt;wsp:rsid wsp:val=&quot;00A421D1&quot;/&gt;&lt;wsp:rsid wsp:val=&quot;00A424AD&quot;/&gt;&lt;wsp:rsid wsp:val=&quot;00A424C6&quot;/&gt;&lt;wsp:rsid wsp:val=&quot;00A428E5&quot;/&gt;&lt;wsp:rsid wsp:val=&quot;00A42B08&quot;/&gt;&lt;wsp:rsid wsp:val=&quot;00A43348&quot;/&gt;&lt;wsp:rsid wsp:val=&quot;00A435C9&quot;/&gt;&lt;wsp:rsid wsp:val=&quot;00A44148&quot;/&gt;&lt;wsp:rsid wsp:val=&quot;00A4469E&quot;/&gt;&lt;wsp:rsid wsp:val=&quot;00A44BB5&quot;/&gt;&lt;wsp:rsid wsp:val=&quot;00A44BDC&quot;/&gt;&lt;wsp:rsid wsp:val=&quot;00A44E32&quot;/&gt;&lt;wsp:rsid wsp:val=&quot;00A4529A&quot;/&gt;&lt;wsp:rsid wsp:val=&quot;00A4541B&quot;/&gt;&lt;wsp:rsid wsp:val=&quot;00A45A42&quot;/&gt;&lt;wsp:rsid wsp:val=&quot;00A45AB3&quot;/&gt;&lt;wsp:rsid wsp:val=&quot;00A461C7&quot;/&gt;&lt;wsp:rsid wsp:val=&quot;00A4657D&quot;/&gt;&lt;wsp:rsid wsp:val=&quot;00A4659B&quot;/&gt;&lt;wsp:rsid wsp:val=&quot;00A466BD&quot;/&gt;&lt;wsp:rsid wsp:val=&quot;00A47CE9&quot;/&gt;&lt;wsp:rsid wsp:val=&quot;00A47E8C&quot;/&gt;&lt;wsp:rsid wsp:val=&quot;00A5099D&quot;/&gt;&lt;wsp:rsid wsp:val=&quot;00A50C9B&quot;/&gt;&lt;wsp:rsid wsp:val=&quot;00A50D16&quot;/&gt;&lt;wsp:rsid wsp:val=&quot;00A51098&quot;/&gt;&lt;wsp:rsid wsp:val=&quot;00A518AA&quot;/&gt;&lt;wsp:rsid wsp:val=&quot;00A52D88&quot;/&gt;&lt;wsp:rsid wsp:val=&quot;00A531D9&quot;/&gt;&lt;wsp:rsid wsp:val=&quot;00A533AA&quot;/&gt;&lt;wsp:rsid wsp:val=&quot;00A53585&quot;/&gt;&lt;wsp:rsid wsp:val=&quot;00A536D4&quot;/&gt;&lt;wsp:rsid wsp:val=&quot;00A53D8D&quot;/&gt;&lt;wsp:rsid wsp:val=&quot;00A53F7A&quot;/&gt;&lt;wsp:rsid wsp:val=&quot;00A54080&quot;/&gt;&lt;wsp:rsid wsp:val=&quot;00A544F1&quot;/&gt;&lt;wsp:rsid wsp:val=&quot;00A54B9D&quot;/&gt;&lt;wsp:rsid wsp:val=&quot;00A560BB&quot;/&gt;&lt;wsp:rsid wsp:val=&quot;00A56385&quot;/&gt;&lt;wsp:rsid wsp:val=&quot;00A5649A&quot;/&gt;&lt;wsp:rsid wsp:val=&quot;00A56897&quot;/&gt;&lt;wsp:rsid wsp:val=&quot;00A56A39&quot;/&gt;&lt;wsp:rsid wsp:val=&quot;00A572E4&quot;/&gt;&lt;wsp:rsid wsp:val=&quot;00A57602&quot;/&gt;&lt;wsp:rsid wsp:val=&quot;00A57762&quot;/&gt;&lt;wsp:rsid wsp:val=&quot;00A577D0&quot;/&gt;&lt;wsp:rsid wsp:val=&quot;00A578AD&quot;/&gt;&lt;wsp:rsid wsp:val=&quot;00A6039F&quot;/&gt;&lt;wsp:rsid wsp:val=&quot;00A60615&quot;/&gt;&lt;wsp:rsid wsp:val=&quot;00A60BF0&quot;/&gt;&lt;wsp:rsid wsp:val=&quot;00A60C80&quot;/&gt;&lt;wsp:rsid wsp:val=&quot;00A61148&quot;/&gt;&lt;wsp:rsid wsp:val=&quot;00A611C6&quot;/&gt;&lt;wsp:rsid wsp:val=&quot;00A613FA&quot;/&gt;&lt;wsp:rsid wsp:val=&quot;00A61C1A&quot;/&gt;&lt;wsp:rsid wsp:val=&quot;00A622AF&quot;/&gt;&lt;wsp:rsid wsp:val=&quot;00A62460&quot;/&gt;&lt;wsp:rsid wsp:val=&quot;00A624AE&quot;/&gt;&lt;wsp:rsid wsp:val=&quot;00A625EC&quot;/&gt;&lt;wsp:rsid wsp:val=&quot;00A626CB&quot;/&gt;&lt;wsp:rsid wsp:val=&quot;00A627EA&quot;/&gt;&lt;wsp:rsid wsp:val=&quot;00A62E11&quot;/&gt;&lt;wsp:rsid wsp:val=&quot;00A637EE&quot;/&gt;&lt;wsp:rsid wsp:val=&quot;00A63D29&quot;/&gt;&lt;wsp:rsid wsp:val=&quot;00A6439B&quot;/&gt;&lt;wsp:rsid wsp:val=&quot;00A64927&quot;/&gt;&lt;wsp:rsid wsp:val=&quot;00A6546D&quot;/&gt;&lt;wsp:rsid wsp:val=&quot;00A65B92&quot;/&gt;&lt;wsp:rsid wsp:val=&quot;00A65BCB&quot;/&gt;&lt;wsp:rsid wsp:val=&quot;00A65C2E&quot;/&gt;&lt;wsp:rsid wsp:val=&quot;00A65DB8&quot;/&gt;&lt;wsp:rsid wsp:val=&quot;00A65E34&quot;/&gt;&lt;wsp:rsid wsp:val=&quot;00A660B6&quot;/&gt;&lt;wsp:rsid wsp:val=&quot;00A668A9&quot;/&gt;&lt;wsp:rsid wsp:val=&quot;00A66A5D&quot;/&gt;&lt;wsp:rsid wsp:val=&quot;00A66BDC&quot;/&gt;&lt;wsp:rsid wsp:val=&quot;00A673F2&quot;/&gt;&lt;wsp:rsid wsp:val=&quot;00A6777A&quot;/&gt;&lt;wsp:rsid wsp:val=&quot;00A67792&quot;/&gt;&lt;wsp:rsid wsp:val=&quot;00A67C65&quot;/&gt;&lt;wsp:rsid wsp:val=&quot;00A67D98&quot;/&gt;&lt;wsp:rsid wsp:val=&quot;00A70042&quot;/&gt;&lt;wsp:rsid wsp:val=&quot;00A701DA&quot;/&gt;&lt;wsp:rsid wsp:val=&quot;00A70679&quot;/&gt;&lt;wsp:rsid wsp:val=&quot;00A706E5&quot;/&gt;&lt;wsp:rsid wsp:val=&quot;00A70EC0&quot;/&gt;&lt;wsp:rsid wsp:val=&quot;00A71513&quot;/&gt;&lt;wsp:rsid wsp:val=&quot;00A717A4&quot;/&gt;&lt;wsp:rsid wsp:val=&quot;00A71EB9&quot;/&gt;&lt;wsp:rsid wsp:val=&quot;00A722FE&quot;/&gt;&lt;wsp:rsid wsp:val=&quot;00A72DA5&quot;/&gt;&lt;wsp:rsid wsp:val=&quot;00A73046&quot;/&gt;&lt;wsp:rsid wsp:val=&quot;00A7323F&quot;/&gt;&lt;wsp:rsid wsp:val=&quot;00A73619&quot;/&gt;&lt;wsp:rsid wsp:val=&quot;00A736B7&quot;/&gt;&lt;wsp:rsid wsp:val=&quot;00A73975&quot;/&gt;&lt;wsp:rsid wsp:val=&quot;00A73B11&quot;/&gt;&lt;wsp:rsid wsp:val=&quot;00A740A1&quot;/&gt;&lt;wsp:rsid wsp:val=&quot;00A74728&quot;/&gt;&lt;wsp:rsid wsp:val=&quot;00A74E89&quot;/&gt;&lt;wsp:rsid wsp:val=&quot;00A751F8&quot;/&gt;&lt;wsp:rsid wsp:val=&quot;00A7583F&quot;/&gt;&lt;wsp:rsid wsp:val=&quot;00A75968&quot;/&gt;&lt;wsp:rsid wsp:val=&quot;00A75ADF&quot;/&gt;&lt;wsp:rsid wsp:val=&quot;00A75B4C&quot;/&gt;&lt;wsp:rsid wsp:val=&quot;00A76612&quot;/&gt;&lt;wsp:rsid wsp:val=&quot;00A77581&quot;/&gt;&lt;wsp:rsid wsp:val=&quot;00A77CE9&quot;/&gt;&lt;wsp:rsid wsp:val=&quot;00A77CED&quot;/&gt;&lt;wsp:rsid wsp:val=&quot;00A801C6&quot;/&gt;&lt;wsp:rsid wsp:val=&quot;00A803E6&quot;/&gt;&lt;wsp:rsid wsp:val=&quot;00A80981&quot;/&gt;&lt;wsp:rsid wsp:val=&quot;00A80DF6&quot;/&gt;&lt;wsp:rsid wsp:val=&quot;00A8100D&quot;/&gt;&lt;wsp:rsid wsp:val=&quot;00A81072&quot;/&gt;&lt;wsp:rsid wsp:val=&quot;00A811CE&quot;/&gt;&lt;wsp:rsid wsp:val=&quot;00A813E6&quot;/&gt;&lt;wsp:rsid wsp:val=&quot;00A816E7&quot;/&gt;&lt;wsp:rsid wsp:val=&quot;00A82914&quot;/&gt;&lt;wsp:rsid wsp:val=&quot;00A82977&quot;/&gt;&lt;wsp:rsid wsp:val=&quot;00A840B9&quot;/&gt;&lt;wsp:rsid wsp:val=&quot;00A8426E&quot;/&gt;&lt;wsp:rsid wsp:val=&quot;00A84819&quot;/&gt;&lt;wsp:rsid wsp:val=&quot;00A8486B&quot;/&gt;&lt;wsp:rsid wsp:val=&quot;00A848D3&quot;/&gt;&lt;wsp:rsid wsp:val=&quot;00A84A63&quot;/&gt;&lt;wsp:rsid wsp:val=&quot;00A84B9B&quot;/&gt;&lt;wsp:rsid wsp:val=&quot;00A84E6A&quot;/&gt;&lt;wsp:rsid wsp:val=&quot;00A84FD2&quot;/&gt;&lt;wsp:rsid wsp:val=&quot;00A85043&quot;/&gt;&lt;wsp:rsid wsp:val=&quot;00A85243&quot;/&gt;&lt;wsp:rsid wsp:val=&quot;00A86117&quot;/&gt;&lt;wsp:rsid wsp:val=&quot;00A86502&quot;/&gt;&lt;wsp:rsid wsp:val=&quot;00A865A1&quot;/&gt;&lt;wsp:rsid wsp:val=&quot;00A86919&quot;/&gt;&lt;wsp:rsid wsp:val=&quot;00A86ABF&quot;/&gt;&lt;wsp:rsid wsp:val=&quot;00A86DEF&quot;/&gt;&lt;wsp:rsid wsp:val=&quot;00A86EAA&quot;/&gt;&lt;wsp:rsid wsp:val=&quot;00A86FE3&quot;/&gt;&lt;wsp:rsid wsp:val=&quot;00A873BF&quot;/&gt;&lt;wsp:rsid wsp:val=&quot;00A87E72&quot;/&gt;&lt;wsp:rsid wsp:val=&quot;00A905FA&quot;/&gt;&lt;wsp:rsid wsp:val=&quot;00A90741&quot;/&gt;&lt;wsp:rsid wsp:val=&quot;00A90DA7&quot;/&gt;&lt;wsp:rsid wsp:val=&quot;00A9107C&quot;/&gt;&lt;wsp:rsid wsp:val=&quot;00A9185E&quot;/&gt;&lt;wsp:rsid wsp:val=&quot;00A919A8&quot;/&gt;&lt;wsp:rsid wsp:val=&quot;00A91AE7&quot;/&gt;&lt;wsp:rsid wsp:val=&quot;00A92145&quot;/&gt;&lt;wsp:rsid wsp:val=&quot;00A929FF&quot;/&gt;&lt;wsp:rsid wsp:val=&quot;00A93667&quot;/&gt;&lt;wsp:rsid wsp:val=&quot;00A93868&quot;/&gt;&lt;wsp:rsid wsp:val=&quot;00A93DA0&quot;/&gt;&lt;wsp:rsid wsp:val=&quot;00A94604&quot;/&gt;&lt;wsp:rsid wsp:val=&quot;00A94E63&quot;/&gt;&lt;wsp:rsid wsp:val=&quot;00A953DE&quot;/&gt;&lt;wsp:rsid wsp:val=&quot;00A958BE&quot;/&gt;&lt;wsp:rsid wsp:val=&quot;00A95C13&quot;/&gt;&lt;wsp:rsid wsp:val=&quot;00A968A7&quot;/&gt;&lt;wsp:rsid wsp:val=&quot;00A96958&quot;/&gt;&lt;wsp:rsid wsp:val=&quot;00A96C3F&quot;/&gt;&lt;wsp:rsid wsp:val=&quot;00A970BF&quot;/&gt;&lt;wsp:rsid wsp:val=&quot;00A97160&quot;/&gt;&lt;wsp:rsid wsp:val=&quot;00A97351&quot;/&gt;&lt;wsp:rsid wsp:val=&quot;00A97A40&quot;/&gt;&lt;wsp:rsid wsp:val=&quot;00A97A55&quot;/&gt;&lt;wsp:rsid wsp:val=&quot;00AA03E7&quot;/&gt;&lt;wsp:rsid wsp:val=&quot;00AA08EB&quot;/&gt;&lt;wsp:rsid wsp:val=&quot;00AA0923&quot;/&gt;&lt;wsp:rsid wsp:val=&quot;00AA0924&quot;/&gt;&lt;wsp:rsid wsp:val=&quot;00AA11B0&quot;/&gt;&lt;wsp:rsid wsp:val=&quot;00AA186C&quot;/&gt;&lt;wsp:rsid wsp:val=&quot;00AA20DD&quot;/&gt;&lt;wsp:rsid wsp:val=&quot;00AA2C1D&quot;/&gt;&lt;wsp:rsid wsp:val=&quot;00AA2E1D&quot;/&gt;&lt;wsp:rsid wsp:val=&quot;00AA39A1&quot;/&gt;&lt;wsp:rsid wsp:val=&quot;00AA417F&quot;/&gt;&lt;wsp:rsid wsp:val=&quot;00AA49A5&quot;/&gt;&lt;wsp:rsid wsp:val=&quot;00AA4E8F&quot;/&gt;&lt;wsp:rsid wsp:val=&quot;00AA51C2&quot;/&gt;&lt;wsp:rsid wsp:val=&quot;00AA5616&quot;/&gt;&lt;wsp:rsid wsp:val=&quot;00AA5620&quot;/&gt;&lt;wsp:rsid wsp:val=&quot;00AA59A1&quot;/&gt;&lt;wsp:rsid wsp:val=&quot;00AA637C&quot;/&gt;&lt;wsp:rsid wsp:val=&quot;00AA666C&quot;/&gt;&lt;wsp:rsid wsp:val=&quot;00AA6717&quot;/&gt;&lt;wsp:rsid wsp:val=&quot;00AA6790&quot;/&gt;&lt;wsp:rsid wsp:val=&quot;00AA6F05&quot;/&gt;&lt;wsp:rsid wsp:val=&quot;00AA723B&quot;/&gt;&lt;wsp:rsid wsp:val=&quot;00AA7359&quot;/&gt;&lt;wsp:rsid wsp:val=&quot;00AA760A&quot;/&gt;&lt;wsp:rsid wsp:val=&quot;00AA76A4&quot;/&gt;&lt;wsp:rsid wsp:val=&quot;00AA78BC&quot;/&gt;&lt;wsp:rsid wsp:val=&quot;00AB0871&quot;/&gt;&lt;wsp:rsid wsp:val=&quot;00AB0EAE&quot;/&gt;&lt;wsp:rsid wsp:val=&quot;00AB1014&quot;/&gt;&lt;wsp:rsid wsp:val=&quot;00AB156B&quot;/&gt;&lt;wsp:rsid wsp:val=&quot;00AB194E&quot;/&gt;&lt;wsp:rsid wsp:val=&quot;00AB1B98&quot;/&gt;&lt;wsp:rsid wsp:val=&quot;00AB1CAC&quot;/&gt;&lt;wsp:rsid wsp:val=&quot;00AB217C&quot;/&gt;&lt;wsp:rsid wsp:val=&quot;00AB23CC&quot;/&gt;&lt;wsp:rsid wsp:val=&quot;00AB23E1&quot;/&gt;&lt;wsp:rsid wsp:val=&quot;00AB2A5C&quot;/&gt;&lt;wsp:rsid wsp:val=&quot;00AB2C5E&quot;/&gt;&lt;wsp:rsid wsp:val=&quot;00AB324C&quot;/&gt;&lt;wsp:rsid wsp:val=&quot;00AB33BF&quot;/&gt;&lt;wsp:rsid wsp:val=&quot;00AB3452&quot;/&gt;&lt;wsp:rsid wsp:val=&quot;00AB34A9&quot;/&gt;&lt;wsp:rsid wsp:val=&quot;00AB35FB&quot;/&gt;&lt;wsp:rsid wsp:val=&quot;00AB38A5&quot;/&gt;&lt;wsp:rsid wsp:val=&quot;00AB3AB9&quot;/&gt;&lt;wsp:rsid wsp:val=&quot;00AB3B82&quot;/&gt;&lt;wsp:rsid wsp:val=&quot;00AB3CE5&quot;/&gt;&lt;wsp:rsid wsp:val=&quot;00AB3E70&quot;/&gt;&lt;wsp:rsid wsp:val=&quot;00AB42CA&quot;/&gt;&lt;wsp:rsid wsp:val=&quot;00AB43C2&quot;/&gt;&lt;wsp:rsid wsp:val=&quot;00AB4E53&quot;/&gt;&lt;wsp:rsid wsp:val=&quot;00AB5041&quot;/&gt;&lt;wsp:rsid wsp:val=&quot;00AB62F5&quot;/&gt;&lt;wsp:rsid wsp:val=&quot;00AB65EC&quot;/&gt;&lt;wsp:rsid wsp:val=&quot;00AB6868&quot;/&gt;&lt;wsp:rsid wsp:val=&quot;00AB6EBC&quot;/&gt;&lt;wsp:rsid wsp:val=&quot;00AB7371&quot;/&gt;&lt;wsp:rsid wsp:val=&quot;00AC081C&quot;/&gt;&lt;wsp:rsid wsp:val=&quot;00AC08DC&quot;/&gt;&lt;wsp:rsid wsp:val=&quot;00AC10B4&quot;/&gt;&lt;wsp:rsid wsp:val=&quot;00AC10D3&quot;/&gt;&lt;wsp:rsid wsp:val=&quot;00AC1DBE&quot;/&gt;&lt;wsp:rsid wsp:val=&quot;00AC1E0B&quot;/&gt;&lt;wsp:rsid wsp:val=&quot;00AC1ED2&quot;/&gt;&lt;wsp:rsid wsp:val=&quot;00AC1EDD&quot;/&gt;&lt;wsp:rsid wsp:val=&quot;00AC20F2&quot;/&gt;&lt;wsp:rsid wsp:val=&quot;00AC299C&quot;/&gt;&lt;wsp:rsid wsp:val=&quot;00AC34EE&quot;/&gt;&lt;wsp:rsid wsp:val=&quot;00AC3B48&quot;/&gt;&lt;wsp:rsid wsp:val=&quot;00AC4308&quot;/&gt;&lt;wsp:rsid wsp:val=&quot;00AC4750&quot;/&gt;&lt;wsp:rsid wsp:val=&quot;00AC49CC&quot;/&gt;&lt;wsp:rsid wsp:val=&quot;00AC4AA6&quot;/&gt;&lt;wsp:rsid wsp:val=&quot;00AC4B13&quot;/&gt;&lt;wsp:rsid wsp:val=&quot;00AC4D7A&quot;/&gt;&lt;wsp:rsid wsp:val=&quot;00AC4F08&quot;/&gt;&lt;wsp:rsid wsp:val=&quot;00AC518C&quot;/&gt;&lt;wsp:rsid wsp:val=&quot;00AC54EE&quot;/&gt;&lt;wsp:rsid wsp:val=&quot;00AC5E67&quot;/&gt;&lt;wsp:rsid wsp:val=&quot;00AC5F24&quot;/&gt;&lt;wsp:rsid wsp:val=&quot;00AC6835&quot;/&gt;&lt;wsp:rsid wsp:val=&quot;00AC6911&quot;/&gt;&lt;wsp:rsid wsp:val=&quot;00AC6B65&quot;/&gt;&lt;wsp:rsid wsp:val=&quot;00AC71C9&quot;/&gt;&lt;wsp:rsid wsp:val=&quot;00AC763A&quot;/&gt;&lt;wsp:rsid wsp:val=&quot;00AD0AC4&quot;/&gt;&lt;wsp:rsid wsp:val=&quot;00AD1097&quot;/&gt;&lt;wsp:rsid wsp:val=&quot;00AD22A3&quot;/&gt;&lt;wsp:rsid wsp:val=&quot;00AD2630&quot;/&gt;&lt;wsp:rsid wsp:val=&quot;00AD2A5A&quot;/&gt;&lt;wsp:rsid wsp:val=&quot;00AD36B3&quot;/&gt;&lt;wsp:rsid wsp:val=&quot;00AD3D23&quot;/&gt;&lt;wsp:rsid wsp:val=&quot;00AD4110&quot;/&gt;&lt;wsp:rsid wsp:val=&quot;00AD50CD&quot;/&gt;&lt;wsp:rsid wsp:val=&quot;00AD5385&quot;/&gt;&lt;wsp:rsid wsp:val=&quot;00AD55A7&quot;/&gt;&lt;wsp:rsid wsp:val=&quot;00AD614F&quot;/&gt;&lt;wsp:rsid wsp:val=&quot;00AD6361&quot;/&gt;&lt;wsp:rsid wsp:val=&quot;00AD66A7&quot;/&gt;&lt;wsp:rsid wsp:val=&quot;00AD6C2E&quot;/&gt;&lt;wsp:rsid wsp:val=&quot;00AD6D1E&quot;/&gt;&lt;wsp:rsid wsp:val=&quot;00AD7169&quot;/&gt;&lt;wsp:rsid wsp:val=&quot;00AE0006&quot;/&gt;&lt;wsp:rsid wsp:val=&quot;00AE00D9&quot;/&gt;&lt;wsp:rsid wsp:val=&quot;00AE07B2&quot;/&gt;&lt;wsp:rsid wsp:val=&quot;00AE0FFF&quot;/&gt;&lt;wsp:rsid wsp:val=&quot;00AE181A&quot;/&gt;&lt;wsp:rsid wsp:val=&quot;00AE1E45&quot;/&gt;&lt;wsp:rsid wsp:val=&quot;00AE1EB9&quot;/&gt;&lt;wsp:rsid wsp:val=&quot;00AE2197&quot;/&gt;&lt;wsp:rsid wsp:val=&quot;00AE2B17&quot;/&gt;&lt;wsp:rsid wsp:val=&quot;00AE2EE0&quot;/&gt;&lt;wsp:rsid wsp:val=&quot;00AE36AD&quot;/&gt;&lt;wsp:rsid wsp:val=&quot;00AE3A89&quot;/&gt;&lt;wsp:rsid wsp:val=&quot;00AE3D9C&quot;/&gt;&lt;wsp:rsid wsp:val=&quot;00AE4514&quot;/&gt;&lt;wsp:rsid wsp:val=&quot;00AE51EC&quot;/&gt;&lt;wsp:rsid wsp:val=&quot;00AE57CA&quot;/&gt;&lt;wsp:rsid wsp:val=&quot;00AE5A3E&quot;/&gt;&lt;wsp:rsid wsp:val=&quot;00AE5C50&quot;/&gt;&lt;wsp:rsid wsp:val=&quot;00AE5C55&quot;/&gt;&lt;wsp:rsid wsp:val=&quot;00AE5EF1&quot;/&gt;&lt;wsp:rsid wsp:val=&quot;00AE63D5&quot;/&gt;&lt;wsp:rsid wsp:val=&quot;00AE6686&quot;/&gt;&lt;wsp:rsid wsp:val=&quot;00AE66C6&quot;/&gt;&lt;wsp:rsid wsp:val=&quot;00AE688A&quot;/&gt;&lt;wsp:rsid wsp:val=&quot;00AE6B69&quot;/&gt;&lt;wsp:rsid wsp:val=&quot;00AE76D0&quot;/&gt;&lt;wsp:rsid wsp:val=&quot;00AE7813&quot;/&gt;&lt;wsp:rsid wsp:val=&quot;00AE7B0B&quot;/&gt;&lt;wsp:rsid wsp:val=&quot;00AE7E83&quot;/&gt;&lt;wsp:rsid wsp:val=&quot;00AE7EDD&quot;/&gt;&lt;wsp:rsid wsp:val=&quot;00AF0081&quot;/&gt;&lt;wsp:rsid wsp:val=&quot;00AF037D&quot;/&gt;&lt;wsp:rsid wsp:val=&quot;00AF074D&quot;/&gt;&lt;wsp:rsid wsp:val=&quot;00AF13AB&quot;/&gt;&lt;wsp:rsid wsp:val=&quot;00AF1506&quot;/&gt;&lt;wsp:rsid wsp:val=&quot;00AF1649&quot;/&gt;&lt;wsp:rsid wsp:val=&quot;00AF1C83&quot;/&gt;&lt;wsp:rsid wsp:val=&quot;00AF25D6&quot;/&gt;&lt;wsp:rsid wsp:val=&quot;00AF25DA&quot;/&gt;&lt;wsp:rsid wsp:val=&quot;00AF2C5F&quot;/&gt;&lt;wsp:rsid wsp:val=&quot;00AF2F90&quot;/&gt;&lt;wsp:rsid wsp:val=&quot;00AF427C&quot;/&gt;&lt;wsp:rsid wsp:val=&quot;00AF5612&quot;/&gt;&lt;wsp:rsid wsp:val=&quot;00AF5E71&quot;/&gt;&lt;wsp:rsid wsp:val=&quot;00AF60CA&quot;/&gt;&lt;wsp:rsid wsp:val=&quot;00AF687E&quot;/&gt;&lt;wsp:rsid wsp:val=&quot;00AF7EB9&quot;/&gt;&lt;wsp:rsid wsp:val=&quot;00B00355&quot;/&gt;&lt;wsp:rsid wsp:val=&quot;00B004D0&quot;/&gt;&lt;wsp:rsid wsp:val=&quot;00B008D1&quot;/&gt;&lt;wsp:rsid wsp:val=&quot;00B012E5&quot;/&gt;&lt;wsp:rsid wsp:val=&quot;00B01B30&quot;/&gt;&lt;wsp:rsid wsp:val=&quot;00B020DD&quot;/&gt;&lt;wsp:rsid wsp:val=&quot;00B028F8&quot;/&gt;&lt;wsp:rsid wsp:val=&quot;00B02B7D&quot;/&gt;&lt;wsp:rsid wsp:val=&quot;00B02B92&quot;/&gt;&lt;wsp:rsid wsp:val=&quot;00B02C98&quot;/&gt;&lt;wsp:rsid wsp:val=&quot;00B03473&quot;/&gt;&lt;wsp:rsid wsp:val=&quot;00B034EF&quot;/&gt;&lt;wsp:rsid wsp:val=&quot;00B03543&quot;/&gt;&lt;wsp:rsid wsp:val=&quot;00B03655&quot;/&gt;&lt;wsp:rsid wsp:val=&quot;00B03C3C&quot;/&gt;&lt;wsp:rsid wsp:val=&quot;00B0466B&quot;/&gt;&lt;wsp:rsid wsp:val=&quot;00B04702&quot;/&gt;&lt;wsp:rsid wsp:val=&quot;00B04E4B&quot;/&gt;&lt;wsp:rsid wsp:val=&quot;00B05041&quot;/&gt;&lt;wsp:rsid wsp:val=&quot;00B05591&quot;/&gt;&lt;wsp:rsid wsp:val=&quot;00B05862&quot;/&gt;&lt;wsp:rsid wsp:val=&quot;00B05FA5&quot;/&gt;&lt;wsp:rsid wsp:val=&quot;00B06677&quot;/&gt;&lt;wsp:rsid wsp:val=&quot;00B06E42&quot;/&gt;&lt;wsp:rsid wsp:val=&quot;00B06EFE&quot;/&gt;&lt;wsp:rsid wsp:val=&quot;00B07547&quot;/&gt;&lt;wsp:rsid wsp:val=&quot;00B077D2&quot;/&gt;&lt;wsp:rsid wsp:val=&quot;00B077F6&quot;/&gt;&lt;wsp:rsid wsp:val=&quot;00B1050F&quot;/&gt;&lt;wsp:rsid wsp:val=&quot;00B10CF0&quot;/&gt;&lt;wsp:rsid wsp:val=&quot;00B10FB5&quot;/&gt;&lt;wsp:rsid wsp:val=&quot;00B11540&quot;/&gt;&lt;wsp:rsid wsp:val=&quot;00B11A7E&quot;/&gt;&lt;wsp:rsid wsp:val=&quot;00B11D80&quot;/&gt;&lt;wsp:rsid wsp:val=&quot;00B14509&quot;/&gt;&lt;wsp:rsid wsp:val=&quot;00B14BC7&quot;/&gt;&lt;wsp:rsid wsp:val=&quot;00B15697&quot;/&gt;&lt;wsp:rsid wsp:val=&quot;00B15C14&quot;/&gt;&lt;wsp:rsid wsp:val=&quot;00B16077&quot;/&gt;&lt;wsp:rsid wsp:val=&quot;00B163B5&quot;/&gt;&lt;wsp:rsid wsp:val=&quot;00B163E8&quot;/&gt;&lt;wsp:rsid wsp:val=&quot;00B16470&quot;/&gt;&lt;wsp:rsid wsp:val=&quot;00B1649A&quot;/&gt;&lt;wsp:rsid wsp:val=&quot;00B164A3&quot;/&gt;&lt;wsp:rsid wsp:val=&quot;00B16573&quot;/&gt;&lt;wsp:rsid wsp:val=&quot;00B166FC&quot;/&gt;&lt;wsp:rsid wsp:val=&quot;00B16B91&quot;/&gt;&lt;wsp:rsid wsp:val=&quot;00B16E39&quot;/&gt;&lt;wsp:rsid wsp:val=&quot;00B16EDC&quot;/&gt;&lt;wsp:rsid wsp:val=&quot;00B17522&quot;/&gt;&lt;wsp:rsid wsp:val=&quot;00B17BC1&quot;/&gt;&lt;wsp:rsid wsp:val=&quot;00B2050A&quot;/&gt;&lt;wsp:rsid wsp:val=&quot;00B20698&quot;/&gt;&lt;wsp:rsid wsp:val=&quot;00B206FE&quot;/&gt;&lt;wsp:rsid wsp:val=&quot;00B20C3F&quot;/&gt;&lt;wsp:rsid wsp:val=&quot;00B20F28&quot;/&gt;&lt;wsp:rsid wsp:val=&quot;00B21A8B&quot;/&gt;&lt;wsp:rsid wsp:val=&quot;00B21AAF&quot;/&gt;&lt;wsp:rsid wsp:val=&quot;00B2222D&quot;/&gt;&lt;wsp:rsid wsp:val=&quot;00B22782&quot;/&gt;&lt;wsp:rsid wsp:val=&quot;00B22821&quot;/&gt;&lt;wsp:rsid wsp:val=&quot;00B2292E&quot;/&gt;&lt;wsp:rsid wsp:val=&quot;00B22F5A&quot;/&gt;&lt;wsp:rsid wsp:val=&quot;00B231B4&quot;/&gt;&lt;wsp:rsid wsp:val=&quot;00B23221&quot;/&gt;&lt;wsp:rsid wsp:val=&quot;00B24B79&quot;/&gt;&lt;wsp:rsid wsp:val=&quot;00B25347&quot;/&gt;&lt;wsp:rsid wsp:val=&quot;00B2556B&quot;/&gt;&lt;wsp:rsid wsp:val=&quot;00B2586E&quot;/&gt;&lt;wsp:rsid wsp:val=&quot;00B259CC&quot;/&gt;&lt;wsp:rsid wsp:val=&quot;00B25E0F&quot;/&gt;&lt;wsp:rsid wsp:val=&quot;00B266B5&quot;/&gt;&lt;wsp:rsid wsp:val=&quot;00B26E19&quot;/&gt;&lt;wsp:rsid wsp:val=&quot;00B274BE&quot;/&gt;&lt;wsp:rsid wsp:val=&quot;00B300EE&quot;/&gt;&lt;wsp:rsid wsp:val=&quot;00B305E8&quot;/&gt;&lt;wsp:rsid wsp:val=&quot;00B308CC&quot;/&gt;&lt;wsp:rsid wsp:val=&quot;00B308EB&quot;/&gt;&lt;wsp:rsid wsp:val=&quot;00B30A01&quot;/&gt;&lt;wsp:rsid wsp:val=&quot;00B30C6D&quot;/&gt;&lt;wsp:rsid wsp:val=&quot;00B30CB7&quot;/&gt;&lt;wsp:rsid wsp:val=&quot;00B30E44&quot;/&gt;&lt;wsp:rsid wsp:val=&quot;00B316D7&quot;/&gt;&lt;wsp:rsid wsp:val=&quot;00B318AD&quot;/&gt;&lt;wsp:rsid wsp:val=&quot;00B31BAE&quot;/&gt;&lt;wsp:rsid wsp:val=&quot;00B31BBC&quot;/&gt;&lt;wsp:rsid wsp:val=&quot;00B32413&quot;/&gt;&lt;wsp:rsid wsp:val=&quot;00B32905&quot;/&gt;&lt;wsp:rsid wsp:val=&quot;00B32D08&quot;/&gt;&lt;wsp:rsid wsp:val=&quot;00B32E9C&quot;/&gt;&lt;wsp:rsid wsp:val=&quot;00B331BF&quot;/&gt;&lt;wsp:rsid wsp:val=&quot;00B33265&quot;/&gt;&lt;wsp:rsid wsp:val=&quot;00B33429&quot;/&gt;&lt;wsp:rsid wsp:val=&quot;00B33862&quot;/&gt;&lt;wsp:rsid wsp:val=&quot;00B33F16&quot;/&gt;&lt;wsp:rsid wsp:val=&quot;00B33F24&quot;/&gt;&lt;wsp:rsid wsp:val=&quot;00B33FF1&quot;/&gt;&lt;wsp:rsid wsp:val=&quot;00B34999&quot;/&gt;&lt;wsp:rsid wsp:val=&quot;00B35957&quot;/&gt;&lt;wsp:rsid wsp:val=&quot;00B35D5C&quot;/&gt;&lt;wsp:rsid wsp:val=&quot;00B36594&quot;/&gt;&lt;wsp:rsid wsp:val=&quot;00B3694E&quot;/&gt;&lt;wsp:rsid wsp:val=&quot;00B36AF0&quot;/&gt;&lt;wsp:rsid wsp:val=&quot;00B3756F&quot;/&gt;&lt;wsp:rsid wsp:val=&quot;00B37583&quot;/&gt;&lt;wsp:rsid wsp:val=&quot;00B377E4&quot;/&gt;&lt;wsp:rsid wsp:val=&quot;00B40120&quot;/&gt;&lt;wsp:rsid wsp:val=&quot;00B4062C&quot;/&gt;&lt;wsp:rsid wsp:val=&quot;00B408D3&quot;/&gt;&lt;wsp:rsid wsp:val=&quot;00B40908&quot;/&gt;&lt;wsp:rsid wsp:val=&quot;00B40C80&quot;/&gt;&lt;wsp:rsid wsp:val=&quot;00B4107D&quot;/&gt;&lt;wsp:rsid wsp:val=&quot;00B41651&quot;/&gt;&lt;wsp:rsid wsp:val=&quot;00B42014&quot;/&gt;&lt;wsp:rsid wsp:val=&quot;00B4283B&quot;/&gt;&lt;wsp:rsid wsp:val=&quot;00B42A88&quot;/&gt;&lt;wsp:rsid wsp:val=&quot;00B42CB1&quot;/&gt;&lt;wsp:rsid wsp:val=&quot;00B42FE7&quot;/&gt;&lt;wsp:rsid wsp:val=&quot;00B434B2&quot;/&gt;&lt;wsp:rsid wsp:val=&quot;00B43DEA&quot;/&gt;&lt;wsp:rsid wsp:val=&quot;00B443A2&quot;/&gt;&lt;wsp:rsid wsp:val=&quot;00B4444D&quot;/&gt;&lt;wsp:rsid wsp:val=&quot;00B444A8&quot;/&gt;&lt;wsp:rsid wsp:val=&quot;00B44924&quot;/&gt;&lt;wsp:rsid wsp:val=&quot;00B449A3&quot;/&gt;&lt;wsp:rsid wsp:val=&quot;00B44AA6&quot;/&gt;&lt;wsp:rsid wsp:val=&quot;00B44C70&quot;/&gt;&lt;wsp:rsid wsp:val=&quot;00B44ECD&quot;/&gt;&lt;wsp:rsid wsp:val=&quot;00B45160&quot;/&gt;&lt;wsp:rsid wsp:val=&quot;00B451F1&quot;/&gt;&lt;wsp:rsid wsp:val=&quot;00B45311&quot;/&gt;&lt;wsp:rsid wsp:val=&quot;00B45955&quot;/&gt;&lt;wsp:rsid wsp:val=&quot;00B45C1A&quot;/&gt;&lt;wsp:rsid wsp:val=&quot;00B46222&quot;/&gt;&lt;wsp:rsid wsp:val=&quot;00B46658&quot;/&gt;&lt;wsp:rsid wsp:val=&quot;00B46FEB&quot;/&gt;&lt;wsp:rsid wsp:val=&quot;00B472C8&quot;/&gt;&lt;wsp:rsid wsp:val=&quot;00B47861&quot;/&gt;&lt;wsp:rsid wsp:val=&quot;00B502B5&quot;/&gt;&lt;wsp:rsid wsp:val=&quot;00B5062F&quot;/&gt;&lt;wsp:rsid wsp:val=&quot;00B50747&quot;/&gt;&lt;wsp:rsid wsp:val=&quot;00B50876&quot;/&gt;&lt;wsp:rsid wsp:val=&quot;00B50B54&quot;/&gt;&lt;wsp:rsid wsp:val=&quot;00B50D1B&quot;/&gt;&lt;wsp:rsid wsp:val=&quot;00B51686&quot;/&gt;&lt;wsp:rsid wsp:val=&quot;00B51BF0&quot;/&gt;&lt;wsp:rsid wsp:val=&quot;00B51DF8&quot;/&gt;&lt;wsp:rsid wsp:val=&quot;00B524FE&quot;/&gt;&lt;wsp:rsid wsp:val=&quot;00B52F4D&quot;/&gt;&lt;wsp:rsid wsp:val=&quot;00B532F2&quot;/&gt;&lt;wsp:rsid wsp:val=&quot;00B53907&quot;/&gt;&lt;wsp:rsid wsp:val=&quot;00B53AF7&quot;/&gt;&lt;wsp:rsid wsp:val=&quot;00B53EA4&quot;/&gt;&lt;wsp:rsid wsp:val=&quot;00B541C1&quot;/&gt;&lt;wsp:rsid wsp:val=&quot;00B5426F&quot;/&gt;&lt;wsp:rsid wsp:val=&quot;00B54700&quot;/&gt;&lt;wsp:rsid wsp:val=&quot;00B54898&quot;/&gt;&lt;wsp:rsid wsp:val=&quot;00B548C8&quot;/&gt;&lt;wsp:rsid wsp:val=&quot;00B54E5E&quot;/&gt;&lt;wsp:rsid wsp:val=&quot;00B55250&quot;/&gt;&lt;wsp:rsid wsp:val=&quot;00B557FD&quot;/&gt;&lt;wsp:rsid wsp:val=&quot;00B559B8&quot;/&gt;&lt;wsp:rsid wsp:val=&quot;00B55BEB&quot;/&gt;&lt;wsp:rsid wsp:val=&quot;00B55CB3&quot;/&gt;&lt;wsp:rsid wsp:val=&quot;00B55CFB&quot;/&gt;&lt;wsp:rsid wsp:val=&quot;00B55D25&quot;/&gt;&lt;wsp:rsid wsp:val=&quot;00B56401&quot;/&gt;&lt;wsp:rsid wsp:val=&quot;00B5650E&quot;/&gt;&lt;wsp:rsid wsp:val=&quot;00B5659B&quot;/&gt;&lt;wsp:rsid wsp:val=&quot;00B56673&quot;/&gt;&lt;wsp:rsid wsp:val=&quot;00B569B2&quot;/&gt;&lt;wsp:rsid wsp:val=&quot;00B5712F&quot;/&gt;&lt;wsp:rsid wsp:val=&quot;00B57323&quot;/&gt;&lt;wsp:rsid wsp:val=&quot;00B57A09&quot;/&gt;&lt;wsp:rsid wsp:val=&quot;00B57E06&quot;/&gt;&lt;wsp:rsid wsp:val=&quot;00B60BBC&quot;/&gt;&lt;wsp:rsid wsp:val=&quot;00B60D65&quot;/&gt;&lt;wsp:rsid wsp:val=&quot;00B60FC1&quot;/&gt;&lt;wsp:rsid wsp:val=&quot;00B615CF&quot;/&gt;&lt;wsp:rsid wsp:val=&quot;00B615F4&quot;/&gt;&lt;wsp:rsid wsp:val=&quot;00B61C98&quot;/&gt;&lt;wsp:rsid wsp:val=&quot;00B61DC2&quot;/&gt;&lt;wsp:rsid wsp:val=&quot;00B628F3&quot;/&gt;&lt;wsp:rsid wsp:val=&quot;00B632BF&quot;/&gt;&lt;wsp:rsid wsp:val=&quot;00B64014&quot;/&gt;&lt;wsp:rsid wsp:val=&quot;00B64235&quot;/&gt;&lt;wsp:rsid wsp:val=&quot;00B64759&quot;/&gt;&lt;wsp:rsid wsp:val=&quot;00B647F9&quot;/&gt;&lt;wsp:rsid wsp:val=&quot;00B64B6A&quot;/&gt;&lt;wsp:rsid wsp:val=&quot;00B64CFD&quot;/&gt;&lt;wsp:rsid wsp:val=&quot;00B650E5&quot;/&gt;&lt;wsp:rsid wsp:val=&quot;00B65251&quot;/&gt;&lt;wsp:rsid wsp:val=&quot;00B65461&quot;/&gt;&lt;wsp:rsid wsp:val=&quot;00B656DF&quot;/&gt;&lt;wsp:rsid wsp:val=&quot;00B657D3&quot;/&gt;&lt;wsp:rsid wsp:val=&quot;00B6705E&quot;/&gt;&lt;wsp:rsid wsp:val=&quot;00B67190&quot;/&gt;&lt;wsp:rsid wsp:val=&quot;00B671BF&quot;/&gt;&lt;wsp:rsid wsp:val=&quot;00B674F3&quot;/&gt;&lt;wsp:rsid wsp:val=&quot;00B678BD&quot;/&gt;&lt;wsp:rsid wsp:val=&quot;00B70070&quot;/&gt;&lt;wsp:rsid wsp:val=&quot;00B70224&quot;/&gt;&lt;wsp:rsid wsp:val=&quot;00B703F4&quot;/&gt;&lt;wsp:rsid wsp:val=&quot;00B70B3C&quot;/&gt;&lt;wsp:rsid wsp:val=&quot;00B70D23&quot;/&gt;&lt;wsp:rsid wsp:val=&quot;00B711F7&quot;/&gt;&lt;wsp:rsid wsp:val=&quot;00B7244B&quot;/&gt;&lt;wsp:rsid wsp:val=&quot;00B72AE3&quot;/&gt;&lt;wsp:rsid wsp:val=&quot;00B72C58&quot;/&gt;&lt;wsp:rsid wsp:val=&quot;00B72CF1&quot;/&gt;&lt;wsp:rsid wsp:val=&quot;00B732E8&quot;/&gt;&lt;wsp:rsid wsp:val=&quot;00B74050&quot;/&gt;&lt;wsp:rsid wsp:val=&quot;00B748FF&quot;/&gt;&lt;wsp:rsid wsp:val=&quot;00B7499F&quot;/&gt;&lt;wsp:rsid wsp:val=&quot;00B7502B&quot;/&gt;&lt;wsp:rsid wsp:val=&quot;00B75D73&quot;/&gt;&lt;wsp:rsid wsp:val=&quot;00B75EC9&quot;/&gt;&lt;wsp:rsid wsp:val=&quot;00B75FC8&quot;/&gt;&lt;wsp:rsid wsp:val=&quot;00B75FCA&quot;/&gt;&lt;wsp:rsid wsp:val=&quot;00B76146&quot;/&gt;&lt;wsp:rsid wsp:val=&quot;00B764D9&quot;/&gt;&lt;wsp:rsid wsp:val=&quot;00B765E6&quot;/&gt;&lt;wsp:rsid wsp:val=&quot;00B7682E&quot;/&gt;&lt;wsp:rsid wsp:val=&quot;00B76C3A&quot;/&gt;&lt;wsp:rsid wsp:val=&quot;00B7740C&quot;/&gt;&lt;wsp:rsid wsp:val=&quot;00B77621&quot;/&gt;&lt;wsp:rsid wsp:val=&quot;00B77A5D&quot;/&gt;&lt;wsp:rsid wsp:val=&quot;00B77FA5&quot;/&gt;&lt;wsp:rsid wsp:val=&quot;00B80A22&quot;/&gt;&lt;wsp:rsid wsp:val=&quot;00B80FA4&quot;/&gt;&lt;wsp:rsid wsp:val=&quot;00B8103C&quot;/&gt;&lt;wsp:rsid wsp:val=&quot;00B81580&quot;/&gt;&lt;wsp:rsid wsp:val=&quot;00B81810&quot;/&gt;&lt;wsp:rsid wsp:val=&quot;00B81894&quot;/&gt;&lt;wsp:rsid wsp:val=&quot;00B82417&quot;/&gt;&lt;wsp:rsid wsp:val=&quot;00B829DC&quot;/&gt;&lt;wsp:rsid wsp:val=&quot;00B82A7F&quot;/&gt;&lt;wsp:rsid wsp:val=&quot;00B82AE8&quot;/&gt;&lt;wsp:rsid wsp:val=&quot;00B83720&quot;/&gt;&lt;wsp:rsid wsp:val=&quot;00B83DCA&quot;/&gt;&lt;wsp:rsid wsp:val=&quot;00B83EBD&quot;/&gt;&lt;wsp:rsid wsp:val=&quot;00B84A4B&quot;/&gt;&lt;wsp:rsid wsp:val=&quot;00B85D4E&quot;/&gt;&lt;wsp:rsid wsp:val=&quot;00B85F2B&quot;/&gt;&lt;wsp:rsid wsp:val=&quot;00B8632D&quot;/&gt;&lt;wsp:rsid wsp:val=&quot;00B86755&quot;/&gt;&lt;wsp:rsid wsp:val=&quot;00B86930&quot;/&gt;&lt;wsp:rsid wsp:val=&quot;00B86980&quot;/&gt;&lt;wsp:rsid wsp:val=&quot;00B86CAD&quot;/&gt;&lt;wsp:rsid wsp:val=&quot;00B8742F&quot;/&gt;&lt;wsp:rsid wsp:val=&quot;00B877F3&quot;/&gt;&lt;wsp:rsid wsp:val=&quot;00B8781F&quot;/&gt;&lt;wsp:rsid wsp:val=&quot;00B9026F&quot;/&gt;&lt;wsp:rsid wsp:val=&quot;00B905D0&quot;/&gt;&lt;wsp:rsid wsp:val=&quot;00B90721&quot;/&gt;&lt;wsp:rsid wsp:val=&quot;00B90BFB&quot;/&gt;&lt;wsp:rsid wsp:val=&quot;00B90C32&quot;/&gt;&lt;wsp:rsid wsp:val=&quot;00B91404&quot;/&gt;&lt;wsp:rsid wsp:val=&quot;00B91452&quot;/&gt;&lt;wsp:rsid wsp:val=&quot;00B915B6&quot;/&gt;&lt;wsp:rsid wsp:val=&quot;00B9189B&quot;/&gt;&lt;wsp:rsid wsp:val=&quot;00B91F2E&quot;/&gt;&lt;wsp:rsid wsp:val=&quot;00B91F7B&quot;/&gt;&lt;wsp:rsid wsp:val=&quot;00B923DC&quot;/&gt;&lt;wsp:rsid wsp:val=&quot;00B925CC&quot;/&gt;&lt;wsp:rsid wsp:val=&quot;00B92D0D&quot;/&gt;&lt;wsp:rsid wsp:val=&quot;00B936B1&quot;/&gt;&lt;wsp:rsid wsp:val=&quot;00B93899&quot;/&gt;&lt;wsp:rsid wsp:val=&quot;00B93F2F&quot;/&gt;&lt;wsp:rsid wsp:val=&quot;00B9432A&quot;/&gt;&lt;wsp:rsid wsp:val=&quot;00B94560&quot;/&gt;&lt;wsp:rsid wsp:val=&quot;00B949A2&quot;/&gt;&lt;wsp:rsid wsp:val=&quot;00B95338&quot;/&gt;&lt;wsp:rsid wsp:val=&quot;00B953E5&quot;/&gt;&lt;wsp:rsid wsp:val=&quot;00B95689&quot;/&gt;&lt;wsp:rsid wsp:val=&quot;00B957BF&quot;/&gt;&lt;wsp:rsid wsp:val=&quot;00B96303&quot;/&gt;&lt;wsp:rsid wsp:val=&quot;00B968E5&quot;/&gt;&lt;wsp:rsid wsp:val=&quot;00B96DFF&quot;/&gt;&lt;wsp:rsid wsp:val=&quot;00B9744D&quot;/&gt;&lt;wsp:rsid wsp:val=&quot;00B9788A&quot;/&gt;&lt;wsp:rsid wsp:val=&quot;00B979FE&quot;/&gt;&lt;wsp:rsid wsp:val=&quot;00BA030B&quot;/&gt;&lt;wsp:rsid wsp:val=&quot;00BA0855&quot;/&gt;&lt;wsp:rsid wsp:val=&quot;00BA0FBB&quot;/&gt;&lt;wsp:rsid wsp:val=&quot;00BA12BA&quot;/&gt;&lt;wsp:rsid wsp:val=&quot;00BA13E3&quot;/&gt;&lt;wsp:rsid wsp:val=&quot;00BA16CF&quot;/&gt;&lt;wsp:rsid wsp:val=&quot;00BA1A73&quot;/&gt;&lt;wsp:rsid wsp:val=&quot;00BA1D13&quot;/&gt;&lt;wsp:rsid wsp:val=&quot;00BA2019&quot;/&gt;&lt;wsp:rsid wsp:val=&quot;00BA2A01&quot;/&gt;&lt;wsp:rsid wsp:val=&quot;00BA2C87&quot;/&gt;&lt;wsp:rsid wsp:val=&quot;00BA2CAF&quot;/&gt;&lt;wsp:rsid wsp:val=&quot;00BA2D63&quot;/&gt;&lt;wsp:rsid wsp:val=&quot;00BA3A26&quot;/&gt;&lt;wsp:rsid wsp:val=&quot;00BA3B97&quot;/&gt;&lt;wsp:rsid wsp:val=&quot;00BA3CCA&quot;/&gt;&lt;wsp:rsid wsp:val=&quot;00BA3F07&quot;/&gt;&lt;wsp:rsid wsp:val=&quot;00BA3FA5&quot;/&gt;&lt;wsp:rsid wsp:val=&quot;00BA447E&quot;/&gt;&lt;wsp:rsid wsp:val=&quot;00BA4EC4&quot;/&gt;&lt;wsp:rsid wsp:val=&quot;00BA4F2E&quot;/&gt;&lt;wsp:rsid wsp:val=&quot;00BA517E&quot;/&gt;&lt;wsp:rsid wsp:val=&quot;00BA58FD&quot;/&gt;&lt;wsp:rsid wsp:val=&quot;00BA5979&quot;/&gt;&lt;wsp:rsid wsp:val=&quot;00BA5B2C&quot;/&gt;&lt;wsp:rsid wsp:val=&quot;00BA5C9E&quot;/&gt;&lt;wsp:rsid wsp:val=&quot;00BA5D9C&quot;/&gt;&lt;wsp:rsid wsp:val=&quot;00BA61CE&quot;/&gt;&lt;wsp:rsid wsp:val=&quot;00BA66C3&quot;/&gt;&lt;wsp:rsid wsp:val=&quot;00BA671C&quot;/&gt;&lt;wsp:rsid wsp:val=&quot;00BA6BC9&quot;/&gt;&lt;wsp:rsid wsp:val=&quot;00BB0244&quot;/&gt;&lt;wsp:rsid wsp:val=&quot;00BB0678&quot;/&gt;&lt;wsp:rsid wsp:val=&quot;00BB0B8F&quot;/&gt;&lt;wsp:rsid wsp:val=&quot;00BB0D8A&quot;/&gt;&lt;wsp:rsid wsp:val=&quot;00BB0F89&quot;/&gt;&lt;wsp:rsid wsp:val=&quot;00BB1FF4&quot;/&gt;&lt;wsp:rsid wsp:val=&quot;00BB2448&quot;/&gt;&lt;wsp:rsid wsp:val=&quot;00BB2605&quot;/&gt;&lt;wsp:rsid wsp:val=&quot;00BB2738&quot;/&gt;&lt;wsp:rsid wsp:val=&quot;00BB2E5C&quot;/&gt;&lt;wsp:rsid wsp:val=&quot;00BB3471&quot;/&gt;&lt;wsp:rsid wsp:val=&quot;00BB36CB&quot;/&gt;&lt;wsp:rsid wsp:val=&quot;00BB3D7D&quot;/&gt;&lt;wsp:rsid wsp:val=&quot;00BB3FF1&quot;/&gt;&lt;wsp:rsid wsp:val=&quot;00BB447D&quot;/&gt;&lt;wsp:rsid wsp:val=&quot;00BB4A5A&quot;/&gt;&lt;wsp:rsid wsp:val=&quot;00BB4F20&quot;/&gt;&lt;wsp:rsid wsp:val=&quot;00BB50F5&quot;/&gt;&lt;wsp:rsid wsp:val=&quot;00BB5198&quot;/&gt;&lt;wsp:rsid wsp:val=&quot;00BB5D18&quot;/&gt;&lt;wsp:rsid wsp:val=&quot;00BB5E36&quot;/&gt;&lt;wsp:rsid wsp:val=&quot;00BB6213&quot;/&gt;&lt;wsp:rsid wsp:val=&quot;00BB6737&quot;/&gt;&lt;wsp:rsid wsp:val=&quot;00BB6950&quot;/&gt;&lt;wsp:rsid wsp:val=&quot;00BB7089&quot;/&gt;&lt;wsp:rsid wsp:val=&quot;00BB7B98&quot;/&gt;&lt;wsp:rsid wsp:val=&quot;00BC08AB&quot;/&gt;&lt;wsp:rsid wsp:val=&quot;00BC0C63&quot;/&gt;&lt;wsp:rsid wsp:val=&quot;00BC0D57&quot;/&gt;&lt;wsp:rsid wsp:val=&quot;00BC129F&quot;/&gt;&lt;wsp:rsid wsp:val=&quot;00BC18D5&quot;/&gt;&lt;wsp:rsid wsp:val=&quot;00BC194B&quot;/&gt;&lt;wsp:rsid wsp:val=&quot;00BC1AF1&quot;/&gt;&lt;wsp:rsid wsp:val=&quot;00BC1CB6&quot;/&gt;&lt;wsp:rsid wsp:val=&quot;00BC2AEF&quot;/&gt;&lt;wsp:rsid wsp:val=&quot;00BC2B59&quot;/&gt;&lt;wsp:rsid wsp:val=&quot;00BC2C6E&quot;/&gt;&lt;wsp:rsid wsp:val=&quot;00BC302A&quot;/&gt;&lt;wsp:rsid wsp:val=&quot;00BC3093&quot;/&gt;&lt;wsp:rsid wsp:val=&quot;00BC340D&quot;/&gt;&lt;wsp:rsid wsp:val=&quot;00BC34E5&quot;/&gt;&lt;wsp:rsid wsp:val=&quot;00BC44E2&quot;/&gt;&lt;wsp:rsid wsp:val=&quot;00BC49B9&quot;/&gt;&lt;wsp:rsid wsp:val=&quot;00BC4BCA&quot;/&gt;&lt;wsp:rsid wsp:val=&quot;00BC4D8F&quot;/&gt;&lt;wsp:rsid wsp:val=&quot;00BC5095&quot;/&gt;&lt;wsp:rsid wsp:val=&quot;00BC50BC&quot;/&gt;&lt;wsp:rsid wsp:val=&quot;00BC613E&quot;/&gt;&lt;wsp:rsid wsp:val=&quot;00BC6AF8&quot;/&gt;&lt;wsp:rsid wsp:val=&quot;00BC6BF9&quot;/&gt;&lt;wsp:rsid wsp:val=&quot;00BC6D44&quot;/&gt;&lt;wsp:rsid wsp:val=&quot;00BC6DAC&quot;/&gt;&lt;wsp:rsid wsp:val=&quot;00BC6E45&quot;/&gt;&lt;wsp:rsid wsp:val=&quot;00BC6F4E&quot;/&gt;&lt;wsp:rsid wsp:val=&quot;00BC7004&quot;/&gt;&lt;wsp:rsid wsp:val=&quot;00BC715C&quot;/&gt;&lt;wsp:rsid wsp:val=&quot;00BC7628&quot;/&gt;&lt;wsp:rsid wsp:val=&quot;00BC7649&quot;/&gt;&lt;wsp:rsid wsp:val=&quot;00BC7D35&quot;/&gt;&lt;wsp:rsid wsp:val=&quot;00BC7EE4&quot;/&gt;&lt;wsp:rsid wsp:val=&quot;00BD0013&quot;/&gt;&lt;wsp:rsid wsp:val=&quot;00BD04A9&quot;/&gt;&lt;wsp:rsid wsp:val=&quot;00BD077C&quot;/&gt;&lt;wsp:rsid wsp:val=&quot;00BD0830&quot;/&gt;&lt;wsp:rsid wsp:val=&quot;00BD13A1&quot;/&gt;&lt;wsp:rsid wsp:val=&quot;00BD1468&quot;/&gt;&lt;wsp:rsid wsp:val=&quot;00BD1A05&quot;/&gt;&lt;wsp:rsid wsp:val=&quot;00BD1A94&quot;/&gt;&lt;wsp:rsid wsp:val=&quot;00BD1B84&quot;/&gt;&lt;wsp:rsid wsp:val=&quot;00BD2C7A&quot;/&gt;&lt;wsp:rsid wsp:val=&quot;00BD30AD&quot;/&gt;&lt;wsp:rsid wsp:val=&quot;00BD33AE&quot;/&gt;&lt;wsp:rsid wsp:val=&quot;00BD3B1F&quot;/&gt;&lt;wsp:rsid wsp:val=&quot;00BD3D73&quot;/&gt;&lt;wsp:rsid wsp:val=&quot;00BD3FCD&quot;/&gt;&lt;wsp:rsid wsp:val=&quot;00BD4033&quot;/&gt;&lt;wsp:rsid wsp:val=&quot;00BD44D0&quot;/&gt;&lt;wsp:rsid wsp:val=&quot;00BD45F4&quot;/&gt;&lt;wsp:rsid wsp:val=&quot;00BD46F9&quot;/&gt;&lt;wsp:rsid wsp:val=&quot;00BD4D07&quot;/&gt;&lt;wsp:rsid wsp:val=&quot;00BD510E&quot;/&gt;&lt;wsp:rsid wsp:val=&quot;00BD523A&quot;/&gt;&lt;wsp:rsid wsp:val=&quot;00BD5BE9&quot;/&gt;&lt;wsp:rsid wsp:val=&quot;00BD6BFC&quot;/&gt;&lt;wsp:rsid wsp:val=&quot;00BD70D0&quot;/&gt;&lt;wsp:rsid wsp:val=&quot;00BD76A1&quot;/&gt;&lt;wsp:rsid wsp:val=&quot;00BD7946&quot;/&gt;&lt;wsp:rsid wsp:val=&quot;00BD7E35&quot;/&gt;&lt;wsp:rsid wsp:val=&quot;00BE0411&quot;/&gt;&lt;wsp:rsid wsp:val=&quot;00BE1993&quot;/&gt;&lt;wsp:rsid wsp:val=&quot;00BE1B16&quot;/&gt;&lt;wsp:rsid wsp:val=&quot;00BE1D57&quot;/&gt;&lt;wsp:rsid wsp:val=&quot;00BE223C&quot;/&gt;&lt;wsp:rsid wsp:val=&quot;00BE2B67&quot;/&gt;&lt;wsp:rsid wsp:val=&quot;00BE2E0C&quot;/&gt;&lt;wsp:rsid wsp:val=&quot;00BE3177&quot;/&gt;&lt;wsp:rsid wsp:val=&quot;00BE3363&quot;/&gt;&lt;wsp:rsid wsp:val=&quot;00BE3644&quot;/&gt;&lt;wsp:rsid wsp:val=&quot;00BE3ADE&quot;/&gt;&lt;wsp:rsid wsp:val=&quot;00BE3B37&quot;/&gt;&lt;wsp:rsid wsp:val=&quot;00BE4DE9&quot;/&gt;&lt;wsp:rsid wsp:val=&quot;00BE4E6D&quot;/&gt;&lt;wsp:rsid wsp:val=&quot;00BE53D8&quot;/&gt;&lt;wsp:rsid wsp:val=&quot;00BE61C9&quot;/&gt;&lt;wsp:rsid wsp:val=&quot;00BE69C4&quot;/&gt;&lt;wsp:rsid wsp:val=&quot;00BE6D60&quot;/&gt;&lt;wsp:rsid wsp:val=&quot;00BE7300&quot;/&gt;&lt;wsp:rsid wsp:val=&quot;00BE7512&quot;/&gt;&lt;wsp:rsid wsp:val=&quot;00BE7D48&quot;/&gt;&lt;wsp:rsid wsp:val=&quot;00BE7DB0&quot;/&gt;&lt;wsp:rsid wsp:val=&quot;00BE7DB2&quot;/&gt;&lt;wsp:rsid wsp:val=&quot;00BF09A1&quot;/&gt;&lt;wsp:rsid wsp:val=&quot;00BF0AA2&quot;/&gt;&lt;wsp:rsid wsp:val=&quot;00BF1809&quot;/&gt;&lt;wsp:rsid wsp:val=&quot;00BF18B7&quot;/&gt;&lt;wsp:rsid wsp:val=&quot;00BF21AC&quot;/&gt;&lt;wsp:rsid wsp:val=&quot;00BF2585&quot;/&gt;&lt;wsp:rsid wsp:val=&quot;00BF27B4&quot;/&gt;&lt;wsp:rsid wsp:val=&quot;00BF3AE4&quot;/&gt;&lt;wsp:rsid wsp:val=&quot;00BF3EE8&quot;/&gt;&lt;wsp:rsid wsp:val=&quot;00BF40FE&quot;/&gt;&lt;wsp:rsid wsp:val=&quot;00BF470A&quot;/&gt;&lt;wsp:rsid wsp:val=&quot;00BF4C6C&quot;/&gt;&lt;wsp:rsid wsp:val=&quot;00BF4C93&quot;/&gt;&lt;wsp:rsid wsp:val=&quot;00BF506F&quot;/&gt;&lt;wsp:rsid wsp:val=&quot;00BF5105&quot;/&gt;&lt;wsp:rsid wsp:val=&quot;00BF54F0&quot;/&gt;&lt;wsp:rsid wsp:val=&quot;00BF5604&quot;/&gt;&lt;wsp:rsid wsp:val=&quot;00BF56AC&quot;/&gt;&lt;wsp:rsid wsp:val=&quot;00BF5754&quot;/&gt;&lt;wsp:rsid wsp:val=&quot;00BF5B42&quot;/&gt;&lt;wsp:rsid wsp:val=&quot;00BF61B3&quot;/&gt;&lt;wsp:rsid wsp:val=&quot;00BF6243&quot;/&gt;&lt;wsp:rsid wsp:val=&quot;00BF6761&quot;/&gt;&lt;wsp:rsid wsp:val=&quot;00BF708B&quot;/&gt;&lt;wsp:rsid wsp:val=&quot;00BF7176&quot;/&gt;&lt;wsp:rsid wsp:val=&quot;00BF7297&quot;/&gt;&lt;wsp:rsid wsp:val=&quot;00BF78AC&quot;/&gt;&lt;wsp:rsid wsp:val=&quot;00BF79AE&quot;/&gt;&lt;wsp:rsid wsp:val=&quot;00C00F71&quot;/&gt;&lt;wsp:rsid wsp:val=&quot;00C012DA&quot;/&gt;&lt;wsp:rsid wsp:val=&quot;00C016CD&quot;/&gt;&lt;wsp:rsid wsp:val=&quot;00C01A86&quot;/&gt;&lt;wsp:rsid wsp:val=&quot;00C01BE3&quot;/&gt;&lt;wsp:rsid wsp:val=&quot;00C02708&quot;/&gt;&lt;wsp:rsid wsp:val=&quot;00C0288A&quot;/&gt;&lt;wsp:rsid wsp:val=&quot;00C02DE4&quot;/&gt;&lt;wsp:rsid wsp:val=&quot;00C03004&quot;/&gt;&lt;wsp:rsid wsp:val=&quot;00C03216&quot;/&gt;&lt;wsp:rsid wsp:val=&quot;00C03C6B&quot;/&gt;&lt;wsp:rsid wsp:val=&quot;00C0423A&quot;/&gt;&lt;wsp:rsid wsp:val=&quot;00C04535&quot;/&gt;&lt;wsp:rsid wsp:val=&quot;00C0469E&quot;/&gt;&lt;wsp:rsid wsp:val=&quot;00C04732&quot;/&gt;&lt;wsp:rsid wsp:val=&quot;00C04886&quot;/&gt;&lt;wsp:rsid wsp:val=&quot;00C049D3&quot;/&gt;&lt;wsp:rsid wsp:val=&quot;00C04C80&quot;/&gt;&lt;wsp:rsid wsp:val=&quot;00C0506E&quot;/&gt;&lt;wsp:rsid wsp:val=&quot;00C057E6&quot;/&gt;&lt;wsp:rsid wsp:val=&quot;00C058AB&quot;/&gt;&lt;wsp:rsid wsp:val=&quot;00C058E7&quot;/&gt;&lt;wsp:rsid wsp:val=&quot;00C0646C&quot;/&gt;&lt;wsp:rsid wsp:val=&quot;00C0660A&quot;/&gt;&lt;wsp:rsid wsp:val=&quot;00C06F52&quot;/&gt;&lt;wsp:rsid wsp:val=&quot;00C07142&quot;/&gt;&lt;wsp:rsid wsp:val=&quot;00C0714A&quot;/&gt;&lt;wsp:rsid wsp:val=&quot;00C10946&quot;/&gt;&lt;wsp:rsid wsp:val=&quot;00C109C0&quot;/&gt;&lt;wsp:rsid wsp:val=&quot;00C10FA0&quot;/&gt;&lt;wsp:rsid wsp:val=&quot;00C1103C&quot;/&gt;&lt;wsp:rsid wsp:val=&quot;00C113D7&quot;/&gt;&lt;wsp:rsid wsp:val=&quot;00C11440&quot;/&gt;&lt;wsp:rsid wsp:val=&quot;00C1189C&quot;/&gt;&lt;wsp:rsid wsp:val=&quot;00C11B28&quot;/&gt;&lt;wsp:rsid wsp:val=&quot;00C11C37&quot;/&gt;&lt;wsp:rsid wsp:val=&quot;00C11E58&quot;/&gt;&lt;wsp:rsid wsp:val=&quot;00C12169&quot;/&gt;&lt;wsp:rsid wsp:val=&quot;00C12E17&quot;/&gt;&lt;wsp:rsid wsp:val=&quot;00C13801&quot;/&gt;&lt;wsp:rsid wsp:val=&quot;00C13937&quot;/&gt;&lt;wsp:rsid wsp:val=&quot;00C13FC9&quot;/&gt;&lt;wsp:rsid wsp:val=&quot;00C14651&quot;/&gt;&lt;wsp:rsid wsp:val=&quot;00C152E2&quot;/&gt;&lt;wsp:rsid wsp:val=&quot;00C154E9&quot;/&gt;&lt;wsp:rsid wsp:val=&quot;00C15BFB&quot;/&gt;&lt;wsp:rsid wsp:val=&quot;00C15F94&quot;/&gt;&lt;wsp:rsid wsp:val=&quot;00C161B3&quot;/&gt;&lt;wsp:rsid wsp:val=&quot;00C16304&quot;/&gt;&lt;wsp:rsid wsp:val=&quot;00C163BD&quot;/&gt;&lt;wsp:rsid wsp:val=&quot;00C1655E&quot;/&gt;&lt;wsp:rsid wsp:val=&quot;00C16664&quot;/&gt;&lt;wsp:rsid wsp:val=&quot;00C16870&quot;/&gt;&lt;wsp:rsid wsp:val=&quot;00C1699B&quot;/&gt;&lt;wsp:rsid wsp:val=&quot;00C17019&quot;/&gt;&lt;wsp:rsid wsp:val=&quot;00C1709C&quot;/&gt;&lt;wsp:rsid wsp:val=&quot;00C1714F&quot;/&gt;&lt;wsp:rsid wsp:val=&quot;00C17423&quot;/&gt;&lt;wsp:rsid wsp:val=&quot;00C17546&quot;/&gt;&lt;wsp:rsid wsp:val=&quot;00C17684&quot;/&gt;&lt;wsp:rsid wsp:val=&quot;00C176BE&quot;/&gt;&lt;wsp:rsid wsp:val=&quot;00C1794C&quot;/&gt;&lt;wsp:rsid wsp:val=&quot;00C17B6E&quot;/&gt;&lt;wsp:rsid wsp:val=&quot;00C20302&quot;/&gt;&lt;wsp:rsid wsp:val=&quot;00C20679&quot;/&gt;&lt;wsp:rsid wsp:val=&quot;00C21286&quot;/&gt;&lt;wsp:rsid wsp:val=&quot;00C216AD&quot;/&gt;&lt;wsp:rsid wsp:val=&quot;00C220F4&quot;/&gt;&lt;wsp:rsid wsp:val=&quot;00C22118&quot;/&gt;&lt;wsp:rsid wsp:val=&quot;00C2238D&quot;/&gt;&lt;wsp:rsid wsp:val=&quot;00C223EB&quot;/&gt;&lt;wsp:rsid wsp:val=&quot;00C22657&quot;/&gt;&lt;wsp:rsid wsp:val=&quot;00C22808&quot;/&gt;&lt;wsp:rsid wsp:val=&quot;00C2287C&quot;/&gt;&lt;wsp:rsid wsp:val=&quot;00C228ED&quot;/&gt;&lt;wsp:rsid wsp:val=&quot;00C22B11&quot;/&gt;&lt;wsp:rsid wsp:val=&quot;00C22C06&quot;/&gt;&lt;wsp:rsid wsp:val=&quot;00C22FEA&quot;/&gt;&lt;wsp:rsid wsp:val=&quot;00C230A8&quot;/&gt;&lt;wsp:rsid wsp:val=&quot;00C23263&quot;/&gt;&lt;wsp:rsid wsp:val=&quot;00C237B0&quot;/&gt;&lt;wsp:rsid wsp:val=&quot;00C23828&quot;/&gt;&lt;wsp:rsid wsp:val=&quot;00C23DCA&quot;/&gt;&lt;wsp:rsid wsp:val=&quot;00C24581&quot;/&gt;&lt;wsp:rsid wsp:val=&quot;00C248F1&quot;/&gt;&lt;wsp:rsid wsp:val=&quot;00C25591&quot;/&gt;&lt;wsp:rsid wsp:val=&quot;00C25E43&quot;/&gt;&lt;wsp:rsid wsp:val=&quot;00C2624D&quot;/&gt;&lt;wsp:rsid wsp:val=&quot;00C2656C&quot;/&gt;&lt;wsp:rsid wsp:val=&quot;00C26E2D&quot;/&gt;&lt;wsp:rsid wsp:val=&quot;00C2739F&quot;/&gt;&lt;wsp:rsid wsp:val=&quot;00C27650&quot;/&gt;&lt;wsp:rsid wsp:val=&quot;00C27709&quot;/&gt;&lt;wsp:rsid wsp:val=&quot;00C27C27&quot;/&gt;&lt;wsp:rsid wsp:val=&quot;00C30067&quot;/&gt;&lt;wsp:rsid wsp:val=&quot;00C300C9&quot;/&gt;&lt;wsp:rsid wsp:val=&quot;00C30221&quot;/&gt;&lt;wsp:rsid wsp:val=&quot;00C3059D&quot;/&gt;&lt;wsp:rsid wsp:val=&quot;00C30718&quot;/&gt;&lt;wsp:rsid wsp:val=&quot;00C308D7&quot;/&gt;&lt;wsp:rsid wsp:val=&quot;00C30BE3&quot;/&gt;&lt;wsp:rsid wsp:val=&quot;00C30DDC&quot;/&gt;&lt;wsp:rsid wsp:val=&quot;00C31B9F&quot;/&gt;&lt;wsp:rsid wsp:val=&quot;00C328DD&quot;/&gt;&lt;wsp:rsid wsp:val=&quot;00C32BC0&quot;/&gt;&lt;wsp:rsid wsp:val=&quot;00C33233&quot;/&gt;&lt;wsp:rsid wsp:val=&quot;00C3329C&quot;/&gt;&lt;wsp:rsid wsp:val=&quot;00C357FD&quot;/&gt;&lt;wsp:rsid wsp:val=&quot;00C3581D&quot;/&gt;&lt;wsp:rsid wsp:val=&quot;00C35C27&quot;/&gt;&lt;wsp:rsid wsp:val=&quot;00C35F60&quot;/&gt;&lt;wsp:rsid wsp:val=&quot;00C36449&quot;/&gt;&lt;wsp:rsid wsp:val=&quot;00C365C8&quot;/&gt;&lt;wsp:rsid wsp:val=&quot;00C36690&quot;/&gt;&lt;wsp:rsid wsp:val=&quot;00C368C5&quot;/&gt;&lt;wsp:rsid wsp:val=&quot;00C401F3&quot;/&gt;&lt;wsp:rsid wsp:val=&quot;00C4058D&quot;/&gt;&lt;wsp:rsid wsp:val=&quot;00C4154A&quot;/&gt;&lt;wsp:rsid wsp:val=&quot;00C41836&quot;/&gt;&lt;wsp:rsid wsp:val=&quot;00C419A3&quot;/&gt;&lt;wsp:rsid wsp:val=&quot;00C41C38&quot;/&gt;&lt;wsp:rsid wsp:val=&quot;00C41E29&quot;/&gt;&lt;wsp:rsid wsp:val=&quot;00C427FA&quot;/&gt;&lt;wsp:rsid wsp:val=&quot;00C42DC9&quot;/&gt;&lt;wsp:rsid wsp:val=&quot;00C42F0D&quot;/&gt;&lt;wsp:rsid wsp:val=&quot;00C43455&quot;/&gt;&lt;wsp:rsid wsp:val=&quot;00C435C5&quot;/&gt;&lt;wsp:rsid wsp:val=&quot;00C4372E&quot;/&gt;&lt;wsp:rsid wsp:val=&quot;00C43B21&quot;/&gt;&lt;wsp:rsid wsp:val=&quot;00C43C87&quot;/&gt;&lt;wsp:rsid wsp:val=&quot;00C43EA3&quot;/&gt;&lt;wsp:rsid wsp:val=&quot;00C4420B&quot;/&gt;&lt;wsp:rsid wsp:val=&quot;00C446A7&quot;/&gt;&lt;wsp:rsid wsp:val=&quot;00C44784&quot;/&gt;&lt;wsp:rsid wsp:val=&quot;00C44B8C&quot;/&gt;&lt;wsp:rsid wsp:val=&quot;00C44CEE&quot;/&gt;&lt;wsp:rsid wsp:val=&quot;00C44D65&quot;/&gt;&lt;wsp:rsid wsp:val=&quot;00C44E3E&quot;/&gt;&lt;wsp:rsid wsp:val=&quot;00C450B5&quot;/&gt;&lt;wsp:rsid wsp:val=&quot;00C4548C&quot;/&gt;&lt;wsp:rsid wsp:val=&quot;00C458E4&quot;/&gt;&lt;wsp:rsid wsp:val=&quot;00C45DFF&quot;/&gt;&lt;wsp:rsid wsp:val=&quot;00C45E2B&quot;/&gt;&lt;wsp:rsid wsp:val=&quot;00C464F4&quot;/&gt;&lt;wsp:rsid wsp:val=&quot;00C468E0&quot;/&gt;&lt;wsp:rsid wsp:val=&quot;00C46ACE&quot;/&gt;&lt;wsp:rsid wsp:val=&quot;00C46B12&quot;/&gt;&lt;wsp:rsid wsp:val=&quot;00C46B73&quot;/&gt;&lt;wsp:rsid wsp:val=&quot;00C4785F&quot;/&gt;&lt;wsp:rsid wsp:val=&quot;00C47A8F&quot;/&gt;&lt;wsp:rsid wsp:val=&quot;00C47F6A&quot;/&gt;&lt;wsp:rsid wsp:val=&quot;00C500FB&quot;/&gt;&lt;wsp:rsid wsp:val=&quot;00C50D3E&quot;/&gt;&lt;wsp:rsid wsp:val=&quot;00C50D6A&quot;/&gt;&lt;wsp:rsid wsp:val=&quot;00C51E31&quot;/&gt;&lt;wsp:rsid wsp:val=&quot;00C52024&quot;/&gt;&lt;wsp:rsid wsp:val=&quot;00C521A2&quot;/&gt;&lt;wsp:rsid wsp:val=&quot;00C52226&quot;/&gt;&lt;wsp:rsid wsp:val=&quot;00C52526&quot;/&gt;&lt;wsp:rsid wsp:val=&quot;00C52855&quot;/&gt;&lt;wsp:rsid wsp:val=&quot;00C52EB4&quot;/&gt;&lt;wsp:rsid wsp:val=&quot;00C53B36&quot;/&gt;&lt;wsp:rsid wsp:val=&quot;00C53DD2&quot;/&gt;&lt;wsp:rsid wsp:val=&quot;00C540F7&quot;/&gt;&lt;wsp:rsid wsp:val=&quot;00C5446B&quot;/&gt;&lt;wsp:rsid wsp:val=&quot;00C54B2C&quot;/&gt;&lt;wsp:rsid wsp:val=&quot;00C54F24&quot;/&gt;&lt;wsp:rsid wsp:val=&quot;00C54FB0&quot;/&gt;&lt;wsp:rsid wsp:val=&quot;00C5515F&quot;/&gt;&lt;wsp:rsid wsp:val=&quot;00C554AE&quot;/&gt;&lt;wsp:rsid wsp:val=&quot;00C55C58&quot;/&gt;&lt;wsp:rsid wsp:val=&quot;00C55F35&quot;/&gt;&lt;wsp:rsid wsp:val=&quot;00C568C7&quot;/&gt;&lt;wsp:rsid wsp:val=&quot;00C56BB3&quot;/&gt;&lt;wsp:rsid wsp:val=&quot;00C56E6D&quot;/&gt;&lt;wsp:rsid wsp:val=&quot;00C5764B&quot;/&gt;&lt;wsp:rsid wsp:val=&quot;00C576EB&quot;/&gt;&lt;wsp:rsid wsp:val=&quot;00C57743&quot;/&gt;&lt;wsp:rsid wsp:val=&quot;00C579AC&quot;/&gt;&lt;wsp:rsid wsp:val=&quot;00C6028C&quot;/&gt;&lt;wsp:rsid wsp:val=&quot;00C6034D&quot;/&gt;&lt;wsp:rsid wsp:val=&quot;00C6092C&quot;/&gt;&lt;wsp:rsid wsp:val=&quot;00C609AE&quot;/&gt;&lt;wsp:rsid wsp:val=&quot;00C613BB&quot;/&gt;&lt;wsp:rsid wsp:val=&quot;00C6166F&quot;/&gt;&lt;wsp:rsid wsp:val=&quot;00C61942&quot;/&gt;&lt;wsp:rsid wsp:val=&quot;00C61AD6&quot;/&gt;&lt;wsp:rsid wsp:val=&quot;00C61D32&quot;/&gt;&lt;wsp:rsid wsp:val=&quot;00C62109&quot;/&gt;&lt;wsp:rsid wsp:val=&quot;00C627FB&quot;/&gt;&lt;wsp:rsid wsp:val=&quot;00C62AB2&quot;/&gt;&lt;wsp:rsid wsp:val=&quot;00C62E03&quot;/&gt;&lt;wsp:rsid wsp:val=&quot;00C63002&quot;/&gt;&lt;wsp:rsid wsp:val=&quot;00C630D2&quot;/&gt;&lt;wsp:rsid wsp:val=&quot;00C631ED&quot;/&gt;&lt;wsp:rsid wsp:val=&quot;00C646DB&quot;/&gt;&lt;wsp:rsid wsp:val=&quot;00C64C4B&quot;/&gt;&lt;wsp:rsid wsp:val=&quot;00C653E8&quot;/&gt;&lt;wsp:rsid wsp:val=&quot;00C656C4&quot;/&gt;&lt;wsp:rsid wsp:val=&quot;00C66127&quot;/&gt;&lt;wsp:rsid wsp:val=&quot;00C663D7&quot;/&gt;&lt;wsp:rsid wsp:val=&quot;00C66530&quot;/&gt;&lt;wsp:rsid wsp:val=&quot;00C66642&quot;/&gt;&lt;wsp:rsid wsp:val=&quot;00C6667F&quot;/&gt;&lt;wsp:rsid wsp:val=&quot;00C66B06&quot;/&gt;&lt;wsp:rsid wsp:val=&quot;00C66F72&quot;/&gt;&lt;wsp:rsid wsp:val=&quot;00C67119&quot;/&gt;&lt;wsp:rsid wsp:val=&quot;00C67941&quot;/&gt;&lt;wsp:rsid wsp:val=&quot;00C67AEC&quot;/&gt;&lt;wsp:rsid wsp:val=&quot;00C67D9A&quot;/&gt;&lt;wsp:rsid wsp:val=&quot;00C70041&quot;/&gt;&lt;wsp:rsid wsp:val=&quot;00C70685&quot;/&gt;&lt;wsp:rsid wsp:val=&quot;00C709E5&quot;/&gt;&lt;wsp:rsid wsp:val=&quot;00C70B4B&quot;/&gt;&lt;wsp:rsid wsp:val=&quot;00C70F72&quot;/&gt;&lt;wsp:rsid wsp:val=&quot;00C7182A&quot;/&gt;&lt;wsp:rsid wsp:val=&quot;00C71C99&quot;/&gt;&lt;wsp:rsid wsp:val=&quot;00C71D01&quot;/&gt;&lt;wsp:rsid wsp:val=&quot;00C71E10&quot;/&gt;&lt;wsp:rsid wsp:val=&quot;00C71E6A&quot;/&gt;&lt;wsp:rsid wsp:val=&quot;00C72661&quot;/&gt;&lt;wsp:rsid wsp:val=&quot;00C72983&quot;/&gt;&lt;wsp:rsid wsp:val=&quot;00C72E34&quot;/&gt;&lt;wsp:rsid wsp:val=&quot;00C73A54&quot;/&gt;&lt;wsp:rsid wsp:val=&quot;00C73B06&quot;/&gt;&lt;wsp:rsid wsp:val=&quot;00C73C9D&quot;/&gt;&lt;wsp:rsid wsp:val=&quot;00C73D64&quot;/&gt;&lt;wsp:rsid wsp:val=&quot;00C74208&quot;/&gt;&lt;wsp:rsid wsp:val=&quot;00C743BF&quot;/&gt;&lt;wsp:rsid wsp:val=&quot;00C745C8&quot;/&gt;&lt;wsp:rsid wsp:val=&quot;00C74CFB&quot;/&gt;&lt;wsp:rsid wsp:val=&quot;00C75456&quot;/&gt;&lt;wsp:rsid wsp:val=&quot;00C760DD&quot;/&gt;&lt;wsp:rsid wsp:val=&quot;00C761D7&quot;/&gt;&lt;wsp:rsid wsp:val=&quot;00C76791&quot;/&gt;&lt;wsp:rsid wsp:val=&quot;00C76EC5&quot;/&gt;&lt;wsp:rsid wsp:val=&quot;00C77850&quot;/&gt;&lt;wsp:rsid wsp:val=&quot;00C80562&quot;/&gt;&lt;wsp:rsid wsp:val=&quot;00C80563&quot;/&gt;&lt;wsp:rsid wsp:val=&quot;00C80B16&quot;/&gt;&lt;wsp:rsid wsp:val=&quot;00C80F05&quot;/&gt;&lt;wsp:rsid wsp:val=&quot;00C8112D&quot;/&gt;&lt;wsp:rsid wsp:val=&quot;00C816B3&quot;/&gt;&lt;wsp:rsid wsp:val=&quot;00C81745&quot;/&gt;&lt;wsp:rsid wsp:val=&quot;00C81F26&quot;/&gt;&lt;wsp:rsid wsp:val=&quot;00C832AC&quot;/&gt;&lt;wsp:rsid wsp:val=&quot;00C835A8&quot;/&gt;&lt;wsp:rsid wsp:val=&quot;00C837DE&quot;/&gt;&lt;wsp:rsid wsp:val=&quot;00C83901&quot;/&gt;&lt;wsp:rsid wsp:val=&quot;00C83D63&quot;/&gt;&lt;wsp:rsid wsp:val=&quot;00C84CAB&quot;/&gt;&lt;wsp:rsid wsp:val=&quot;00C851F2&quot;/&gt;&lt;wsp:rsid wsp:val=&quot;00C856CD&quot;/&gt;&lt;wsp:rsid wsp:val=&quot;00C8581A&quot;/&gt;&lt;wsp:rsid wsp:val=&quot;00C85C41&quot;/&gt;&lt;wsp:rsid wsp:val=&quot;00C8643B&quot;/&gt;&lt;wsp:rsid wsp:val=&quot;00C86F37&quot;/&gt;&lt;wsp:rsid wsp:val=&quot;00C87055&quot;/&gt;&lt;wsp:rsid wsp:val=&quot;00C87289&quot;/&gt;&lt;wsp:rsid wsp:val=&quot;00C87CB2&quot;/&gt;&lt;wsp:rsid wsp:val=&quot;00C90062&quot;/&gt;&lt;wsp:rsid wsp:val=&quot;00C90AAB&quot;/&gt;&lt;wsp:rsid wsp:val=&quot;00C91235&quot;/&gt;&lt;wsp:rsid wsp:val=&quot;00C9128A&quot;/&gt;&lt;wsp:rsid wsp:val=&quot;00C912AB&quot;/&gt;&lt;wsp:rsid wsp:val=&quot;00C92307&quot;/&gt;&lt;wsp:rsid wsp:val=&quot;00C92738&quot;/&gt;&lt;wsp:rsid wsp:val=&quot;00C92C3D&quot;/&gt;&lt;wsp:rsid wsp:val=&quot;00C92ED3&quot;/&gt;&lt;wsp:rsid wsp:val=&quot;00C92FFD&quot;/&gt;&lt;wsp:rsid wsp:val=&quot;00C937AD&quot;/&gt;&lt;wsp:rsid wsp:val=&quot;00C93BAB&quot;/&gt;&lt;wsp:rsid wsp:val=&quot;00C93DCF&quot;/&gt;&lt;wsp:rsid wsp:val=&quot;00C94285&quot;/&gt;&lt;wsp:rsid wsp:val=&quot;00C9472E&quot;/&gt;&lt;wsp:rsid wsp:val=&quot;00C94E81&quot;/&gt;&lt;wsp:rsid wsp:val=&quot;00C95A78&quot;/&gt;&lt;wsp:rsid wsp:val=&quot;00C96040&quot;/&gt;&lt;wsp:rsid wsp:val=&quot;00C96384&quot;/&gt;&lt;wsp:rsid wsp:val=&quot;00C974A2&quot;/&gt;&lt;wsp:rsid wsp:val=&quot;00CA0AA5&quot;/&gt;&lt;wsp:rsid wsp:val=&quot;00CA1196&quot;/&gt;&lt;wsp:rsid wsp:val=&quot;00CA1436&quot;/&gt;&lt;wsp:rsid wsp:val=&quot;00CA14F8&quot;/&gt;&lt;wsp:rsid wsp:val=&quot;00CA1999&quot;/&gt;&lt;wsp:rsid wsp:val=&quot;00CA1D4E&quot;/&gt;&lt;wsp:rsid wsp:val=&quot;00CA1DF6&quot;/&gt;&lt;wsp:rsid wsp:val=&quot;00CA1EC8&quot;/&gt;&lt;wsp:rsid wsp:val=&quot;00CA220A&quot;/&gt;&lt;wsp:rsid wsp:val=&quot;00CA3708&quot;/&gt;&lt;wsp:rsid wsp:val=&quot;00CA3E0A&quot;/&gt;&lt;wsp:rsid wsp:val=&quot;00CA3E32&quot;/&gt;&lt;wsp:rsid wsp:val=&quot;00CA4068&quot;/&gt;&lt;wsp:rsid wsp:val=&quot;00CA4DD8&quot;/&gt;&lt;wsp:rsid wsp:val=&quot;00CA53A6&quot;/&gt;&lt;wsp:rsid wsp:val=&quot;00CA5648&quot;/&gt;&lt;wsp:rsid wsp:val=&quot;00CA6154&quot;/&gt;&lt;wsp:rsid wsp:val=&quot;00CA621B&quot;/&gt;&lt;wsp:rsid wsp:val=&quot;00CA6EBD&quot;/&gt;&lt;wsp:rsid wsp:val=&quot;00CA7925&quot;/&gt;&lt;wsp:rsid wsp:val=&quot;00CB0197&quot;/&gt;&lt;wsp:rsid wsp:val=&quot;00CB0D5F&quot;/&gt;&lt;wsp:rsid wsp:val=&quot;00CB0E86&quot;/&gt;&lt;wsp:rsid wsp:val=&quot;00CB1251&quot;/&gt;&lt;wsp:rsid wsp:val=&quot;00CB12BA&quot;/&gt;&lt;wsp:rsid wsp:val=&quot;00CB17DA&quot;/&gt;&lt;wsp:rsid wsp:val=&quot;00CB2308&quot;/&gt;&lt;wsp:rsid wsp:val=&quot;00CB2518&quot;/&gt;&lt;wsp:rsid wsp:val=&quot;00CB2AAE&quot;/&gt;&lt;wsp:rsid wsp:val=&quot;00CB2CD3&quot;/&gt;&lt;wsp:rsid wsp:val=&quot;00CB37D7&quot;/&gt;&lt;wsp:rsid wsp:val=&quot;00CB3C52&quot;/&gt;&lt;wsp:rsid wsp:val=&quot;00CB3C76&quot;/&gt;&lt;wsp:rsid wsp:val=&quot;00CB467C&quot;/&gt;&lt;wsp:rsid wsp:val=&quot;00CB4F1F&quot;/&gt;&lt;wsp:rsid wsp:val=&quot;00CB5331&quot;/&gt;&lt;wsp:rsid wsp:val=&quot;00CB58F0&quot;/&gt;&lt;wsp:rsid wsp:val=&quot;00CB65F0&quot;/&gt;&lt;wsp:rsid wsp:val=&quot;00CB6CDE&quot;/&gt;&lt;wsp:rsid wsp:val=&quot;00CB6E33&quot;/&gt;&lt;wsp:rsid wsp:val=&quot;00CB746D&quot;/&gt;&lt;wsp:rsid wsp:val=&quot;00CB77A9&quot;/&gt;&lt;wsp:rsid wsp:val=&quot;00CB7B4D&quot;/&gt;&lt;wsp:rsid wsp:val=&quot;00CB7B8D&quot;/&gt;&lt;wsp:rsid wsp:val=&quot;00CC06A8&quot;/&gt;&lt;wsp:rsid wsp:val=&quot;00CC101B&quot;/&gt;&lt;wsp:rsid wsp:val=&quot;00CC12B1&quot;/&gt;&lt;wsp:rsid wsp:val=&quot;00CC1553&quot;/&gt;&lt;wsp:rsid wsp:val=&quot;00CC18F0&quot;/&gt;&lt;wsp:rsid wsp:val=&quot;00CC1F77&quot;/&gt;&lt;wsp:rsid wsp:val=&quot;00CC208B&quot;/&gt;&lt;wsp:rsid wsp:val=&quot;00CC2D21&quot;/&gt;&lt;wsp:rsid wsp:val=&quot;00CC34F4&quot;/&gt;&lt;wsp:rsid wsp:val=&quot;00CC3753&quot;/&gt;&lt;wsp:rsid wsp:val=&quot;00CC38CD&quot;/&gt;&lt;wsp:rsid wsp:val=&quot;00CC41D3&quot;/&gt;&lt;wsp:rsid wsp:val=&quot;00CC435D&quot;/&gt;&lt;wsp:rsid wsp:val=&quot;00CC44E7&quot;/&gt;&lt;wsp:rsid wsp:val=&quot;00CC4649&quot;/&gt;&lt;wsp:rsid wsp:val=&quot;00CC468E&quot;/&gt;&lt;wsp:rsid wsp:val=&quot;00CC4960&quot;/&gt;&lt;wsp:rsid wsp:val=&quot;00CC4B6A&quot;/&gt;&lt;wsp:rsid wsp:val=&quot;00CC4DBD&quot;/&gt;&lt;wsp:rsid wsp:val=&quot;00CC5528&quot;/&gt;&lt;wsp:rsid wsp:val=&quot;00CC575F&quot;/&gt;&lt;wsp:rsid wsp:val=&quot;00CC5D2D&quot;/&gt;&lt;wsp:rsid wsp:val=&quot;00CC6262&quot;/&gt;&lt;wsp:rsid wsp:val=&quot;00CC6371&quot;/&gt;&lt;wsp:rsid wsp:val=&quot;00CC64E3&quot;/&gt;&lt;wsp:rsid wsp:val=&quot;00CC70F2&quot;/&gt;&lt;wsp:rsid wsp:val=&quot;00CC7255&quot;/&gt;&lt;wsp:rsid wsp:val=&quot;00CC7270&quot;/&gt;&lt;wsp:rsid wsp:val=&quot;00CC72E0&quot;/&gt;&lt;wsp:rsid wsp:val=&quot;00CC7C88&quot;/&gt;&lt;wsp:rsid wsp:val=&quot;00CC7EC9&quot;/&gt;&lt;wsp:rsid wsp:val=&quot;00CC7F12&quot;/&gt;&lt;wsp:rsid wsp:val=&quot;00CD097D&quot;/&gt;&lt;wsp:rsid wsp:val=&quot;00CD0C65&quot;/&gt;&lt;wsp:rsid wsp:val=&quot;00CD1588&quot;/&gt;&lt;wsp:rsid wsp:val=&quot;00CD1AEC&quot;/&gt;&lt;wsp:rsid wsp:val=&quot;00CD1C45&quot;/&gt;&lt;wsp:rsid wsp:val=&quot;00CD1D34&quot;/&gt;&lt;wsp:rsid wsp:val=&quot;00CD244F&quot;/&gt;&lt;wsp:rsid wsp:val=&quot;00CD2799&quot;/&gt;&lt;wsp:rsid wsp:val=&quot;00CD28FC&quot;/&gt;&lt;wsp:rsid wsp:val=&quot;00CD29C9&quot;/&gt;&lt;wsp:rsid wsp:val=&quot;00CD2A67&quot;/&gt;&lt;wsp:rsid wsp:val=&quot;00CD2DBC&quot;/&gt;&lt;wsp:rsid wsp:val=&quot;00CD2E2A&quot;/&gt;&lt;wsp:rsid wsp:val=&quot;00CD2EBF&quot;/&gt;&lt;wsp:rsid wsp:val=&quot;00CD2EEE&quot;/&gt;&lt;wsp:rsid wsp:val=&quot;00CD32DE&quot;/&gt;&lt;wsp:rsid wsp:val=&quot;00CD3738&quot;/&gt;&lt;wsp:rsid wsp:val=&quot;00CD3CB7&quot;/&gt;&lt;wsp:rsid wsp:val=&quot;00CD4425&quot;/&gt;&lt;wsp:rsid wsp:val=&quot;00CD4F5F&quot;/&gt;&lt;wsp:rsid wsp:val=&quot;00CD5564&quot;/&gt;&lt;wsp:rsid wsp:val=&quot;00CD5579&quot;/&gt;&lt;wsp:rsid wsp:val=&quot;00CD58E8&quot;/&gt;&lt;wsp:rsid wsp:val=&quot;00CD593A&quot;/&gt;&lt;wsp:rsid wsp:val=&quot;00CD5968&quot;/&gt;&lt;wsp:rsid wsp:val=&quot;00CD60E1&quot;/&gt;&lt;wsp:rsid wsp:val=&quot;00CD6166&quot;/&gt;&lt;wsp:rsid wsp:val=&quot;00CD65C3&quot;/&gt;&lt;wsp:rsid wsp:val=&quot;00CD6758&quot;/&gt;&lt;wsp:rsid wsp:val=&quot;00CD6851&quot;/&gt;&lt;wsp:rsid wsp:val=&quot;00CD6C96&quot;/&gt;&lt;wsp:rsid wsp:val=&quot;00CD7545&quot;/&gt;&lt;wsp:rsid wsp:val=&quot;00CD771C&quot;/&gt;&lt;wsp:rsid wsp:val=&quot;00CD78AA&quot;/&gt;&lt;wsp:rsid wsp:val=&quot;00CD7B8D&quot;/&gt;&lt;wsp:rsid wsp:val=&quot;00CD7B96&quot;/&gt;&lt;wsp:rsid wsp:val=&quot;00CD7BD4&quot;/&gt;&lt;wsp:rsid wsp:val=&quot;00CD7F00&quot;/&gt;&lt;wsp:rsid wsp:val=&quot;00CE0A50&quot;/&gt;&lt;wsp:rsid wsp:val=&quot;00CE0EC1&quot;/&gt;&lt;wsp:rsid wsp:val=&quot;00CE1977&quot;/&gt;&lt;wsp:rsid wsp:val=&quot;00CE1A3C&quot;/&gt;&lt;wsp:rsid wsp:val=&quot;00CE1D2D&quot;/&gt;&lt;wsp:rsid wsp:val=&quot;00CE24B3&quot;/&gt;&lt;wsp:rsid wsp:val=&quot;00CE266B&quot;/&gt;&lt;wsp:rsid wsp:val=&quot;00CE2D06&quot;/&gt;&lt;wsp:rsid wsp:val=&quot;00CE34C7&quot;/&gt;&lt;wsp:rsid wsp:val=&quot;00CE354A&quot;/&gt;&lt;wsp:rsid wsp:val=&quot;00CE3638&quot;/&gt;&lt;wsp:rsid wsp:val=&quot;00CE37FF&quot;/&gt;&lt;wsp:rsid wsp:val=&quot;00CE46B5&quot;/&gt;&lt;wsp:rsid wsp:val=&quot;00CE5C04&quot;/&gt;&lt;wsp:rsid wsp:val=&quot;00CE637A&quot;/&gt;&lt;wsp:rsid wsp:val=&quot;00CE71E3&quot;/&gt;&lt;wsp:rsid wsp:val=&quot;00CE740D&quot;/&gt;&lt;wsp:rsid wsp:val=&quot;00CE7CA9&quot;/&gt;&lt;wsp:rsid wsp:val=&quot;00CE7CEB&quot;/&gt;&lt;wsp:rsid wsp:val=&quot;00CE7EFE&quot;/&gt;&lt;wsp:rsid wsp:val=&quot;00CF0151&quot;/&gt;&lt;wsp:rsid wsp:val=&quot;00CF04B5&quot;/&gt;&lt;wsp:rsid wsp:val=&quot;00CF057D&quot;/&gt;&lt;wsp:rsid wsp:val=&quot;00CF1269&quot;/&gt;&lt;wsp:rsid wsp:val=&quot;00CF1276&quot;/&gt;&lt;wsp:rsid wsp:val=&quot;00CF1CA8&quot;/&gt;&lt;wsp:rsid wsp:val=&quot;00CF1D0E&quot;/&gt;&lt;wsp:rsid wsp:val=&quot;00CF220C&quot;/&gt;&lt;wsp:rsid wsp:val=&quot;00CF2D1B&quot;/&gt;&lt;wsp:rsid wsp:val=&quot;00CF309E&quot;/&gt;&lt;wsp:rsid wsp:val=&quot;00CF31C7&quot;/&gt;&lt;wsp:rsid wsp:val=&quot;00CF3A82&quot;/&gt;&lt;wsp:rsid wsp:val=&quot;00CF3DA3&quot;/&gt;&lt;wsp:rsid wsp:val=&quot;00CF4122&quot;/&gt;&lt;wsp:rsid wsp:val=&quot;00CF46F7&quot;/&gt;&lt;wsp:rsid wsp:val=&quot;00CF494A&quot;/&gt;&lt;wsp:rsid wsp:val=&quot;00CF4B49&quot;/&gt;&lt;wsp:rsid wsp:val=&quot;00CF50E5&quot;/&gt;&lt;wsp:rsid wsp:val=&quot;00CF5147&quot;/&gt;&lt;wsp:rsid wsp:val=&quot;00CF57A4&quot;/&gt;&lt;wsp:rsid wsp:val=&quot;00CF5AF5&quot;/&gt;&lt;wsp:rsid wsp:val=&quot;00CF5DD0&quot;/&gt;&lt;wsp:rsid wsp:val=&quot;00CF612F&quot;/&gt;&lt;wsp:rsid wsp:val=&quot;00CF7080&quot;/&gt;&lt;wsp:rsid wsp:val=&quot;00CF7184&quot;/&gt;&lt;wsp:rsid wsp:val=&quot;00CF7685&quot;/&gt;&lt;wsp:rsid wsp:val=&quot;00CF7DC5&quot;/&gt;&lt;wsp:rsid wsp:val=&quot;00CF7E0D&quot;/&gt;&lt;wsp:rsid wsp:val=&quot;00CF7E1E&quot;/&gt;&lt;wsp:rsid wsp:val=&quot;00D002D4&quot;/&gt;&lt;wsp:rsid wsp:val=&quot;00D00543&quot;/&gt;&lt;wsp:rsid wsp:val=&quot;00D01023&quot;/&gt;&lt;wsp:rsid wsp:val=&quot;00D01659&quot;/&gt;&lt;wsp:rsid wsp:val=&quot;00D016F5&quot;/&gt;&lt;wsp:rsid wsp:val=&quot;00D0191B&quot;/&gt;&lt;wsp:rsid wsp:val=&quot;00D0196E&quot;/&gt;&lt;wsp:rsid wsp:val=&quot;00D01B28&quot;/&gt;&lt;wsp:rsid wsp:val=&quot;00D01BC0&quot;/&gt;&lt;wsp:rsid wsp:val=&quot;00D0241E&quot;/&gt;&lt;wsp:rsid wsp:val=&quot;00D0246D&quot;/&gt;&lt;wsp:rsid wsp:val=&quot;00D03969&quot;/&gt;&lt;wsp:rsid wsp:val=&quot;00D04034&quot;/&gt;&lt;wsp:rsid wsp:val=&quot;00D04090&quot;/&gt;&lt;wsp:rsid wsp:val=&quot;00D04109&quot;/&gt;&lt;wsp:rsid wsp:val=&quot;00D0415E&quot;/&gt;&lt;wsp:rsid wsp:val=&quot;00D04227&quot;/&gt;&lt;wsp:rsid wsp:val=&quot;00D0501B&quot;/&gt;&lt;wsp:rsid wsp:val=&quot;00D05568&quot;/&gt;&lt;wsp:rsid wsp:val=&quot;00D05889&quot;/&gt;&lt;wsp:rsid wsp:val=&quot;00D06360&quot;/&gt;&lt;wsp:rsid wsp:val=&quot;00D0661B&quot;/&gt;&lt;wsp:rsid wsp:val=&quot;00D06B72&quot;/&gt;&lt;wsp:rsid wsp:val=&quot;00D07036&quot;/&gt;&lt;wsp:rsid wsp:val=&quot;00D079FF&quot;/&gt;&lt;wsp:rsid wsp:val=&quot;00D07C11&quot;/&gt;&lt;wsp:rsid wsp:val=&quot;00D100F0&quot;/&gt;&lt;wsp:rsid wsp:val=&quot;00D10719&quot;/&gt;&lt;wsp:rsid wsp:val=&quot;00D10775&quot;/&gt;&lt;wsp:rsid wsp:val=&quot;00D107E0&quot;/&gt;&lt;wsp:rsid wsp:val=&quot;00D10D9B&quot;/&gt;&lt;wsp:rsid wsp:val=&quot;00D10F91&quot;/&gt;&lt;wsp:rsid wsp:val=&quot;00D113BF&quot;/&gt;&lt;wsp:rsid wsp:val=&quot;00D114A5&quot;/&gt;&lt;wsp:rsid wsp:val=&quot;00D126E2&quot;/&gt;&lt;wsp:rsid wsp:val=&quot;00D12D6B&quot;/&gt;&lt;wsp:rsid wsp:val=&quot;00D136C6&quot;/&gt;&lt;wsp:rsid wsp:val=&quot;00D138D5&quot;/&gt;&lt;wsp:rsid wsp:val=&quot;00D13F6F&quot;/&gt;&lt;wsp:rsid wsp:val=&quot;00D13F97&quot;/&gt;&lt;wsp:rsid wsp:val=&quot;00D1431D&quot;/&gt;&lt;wsp:rsid wsp:val=&quot;00D14979&quot;/&gt;&lt;wsp:rsid wsp:val=&quot;00D14A39&quot;/&gt;&lt;wsp:rsid wsp:val=&quot;00D15022&quot;/&gt;&lt;wsp:rsid wsp:val=&quot;00D156FE&quot;/&gt;&lt;wsp:rsid wsp:val=&quot;00D15B69&quot;/&gt;&lt;wsp:rsid wsp:val=&quot;00D15D07&quot;/&gt;&lt;wsp:rsid wsp:val=&quot;00D15D44&quot;/&gt;&lt;wsp:rsid wsp:val=&quot;00D15D93&quot;/&gt;&lt;wsp:rsid wsp:val=&quot;00D16391&quot;/&gt;&lt;wsp:rsid wsp:val=&quot;00D16585&quot;/&gt;&lt;wsp:rsid wsp:val=&quot;00D17818&quot;/&gt;&lt;wsp:rsid wsp:val=&quot;00D200DE&quot;/&gt;&lt;wsp:rsid wsp:val=&quot;00D204D8&quot;/&gt;&lt;wsp:rsid wsp:val=&quot;00D20742&quot;/&gt;&lt;wsp:rsid wsp:val=&quot;00D20FF7&quot;/&gt;&lt;wsp:rsid wsp:val=&quot;00D21054&quot;/&gt;&lt;wsp:rsid wsp:val=&quot;00D2125E&quot;/&gt;&lt;wsp:rsid wsp:val=&quot;00D214DA&quot;/&gt;&lt;wsp:rsid wsp:val=&quot;00D22BF1&quot;/&gt;&lt;wsp:rsid wsp:val=&quot;00D2328D&quot;/&gt;&lt;wsp:rsid wsp:val=&quot;00D23686&quot;/&gt;&lt;wsp:rsid wsp:val=&quot;00D24255&quot;/&gt;&lt;wsp:rsid wsp:val=&quot;00D245D5&quot;/&gt;&lt;wsp:rsid wsp:val=&quot;00D24857&quot;/&gt;&lt;wsp:rsid wsp:val=&quot;00D24CFB&quot;/&gt;&lt;wsp:rsid wsp:val=&quot;00D24E79&quot;/&gt;&lt;wsp:rsid wsp:val=&quot;00D25B1E&quot;/&gt;&lt;wsp:rsid wsp:val=&quot;00D265A1&quot;/&gt;&lt;wsp:rsid wsp:val=&quot;00D26772&quot;/&gt;&lt;wsp:rsid wsp:val=&quot;00D271EC&quot;/&gt;&lt;wsp:rsid wsp:val=&quot;00D273A5&quot;/&gt;&lt;wsp:rsid wsp:val=&quot;00D2757A&quot;/&gt;&lt;wsp:rsid wsp:val=&quot;00D276BD&quot;/&gt;&lt;wsp:rsid wsp:val=&quot;00D27B46&quot;/&gt;&lt;wsp:rsid wsp:val=&quot;00D27CEF&quot;/&gt;&lt;wsp:rsid wsp:val=&quot;00D302A2&quot;/&gt;&lt;wsp:rsid wsp:val=&quot;00D302C3&quot;/&gt;&lt;wsp:rsid wsp:val=&quot;00D30B2C&quot;/&gt;&lt;wsp:rsid wsp:val=&quot;00D30C44&quot;/&gt;&lt;wsp:rsid wsp:val=&quot;00D31286&quot;/&gt;&lt;wsp:rsid wsp:val=&quot;00D317B0&quot;/&gt;&lt;wsp:rsid wsp:val=&quot;00D31A84&quot;/&gt;&lt;wsp:rsid wsp:val=&quot;00D31C62&quot;/&gt;&lt;wsp:rsid wsp:val=&quot;00D31D2B&quot;/&gt;&lt;wsp:rsid wsp:val=&quot;00D32279&quot;/&gt;&lt;wsp:rsid wsp:val=&quot;00D322AC&quot;/&gt;&lt;wsp:rsid wsp:val=&quot;00D3263E&quot;/&gt;&lt;wsp:rsid wsp:val=&quot;00D328C3&quot;/&gt;&lt;wsp:rsid wsp:val=&quot;00D329F0&quot;/&gt;&lt;wsp:rsid wsp:val=&quot;00D3369A&quot;/&gt;&lt;wsp:rsid wsp:val=&quot;00D3407C&quot;/&gt;&lt;wsp:rsid wsp:val=&quot;00D345DE&quot;/&gt;&lt;wsp:rsid wsp:val=&quot;00D346CB&quot;/&gt;&lt;wsp:rsid wsp:val=&quot;00D351AC&quot;/&gt;&lt;wsp:rsid wsp:val=&quot;00D35C64&quot;/&gt;&lt;wsp:rsid wsp:val=&quot;00D36758&quot;/&gt;&lt;wsp:rsid wsp:val=&quot;00D36C34&quot;/&gt;&lt;wsp:rsid wsp:val=&quot;00D36C4A&quot;/&gt;&lt;wsp:rsid wsp:val=&quot;00D3742B&quot;/&gt;&lt;wsp:rsid wsp:val=&quot;00D40170&quot;/&gt;&lt;wsp:rsid wsp:val=&quot;00D409A6&quot;/&gt;&lt;wsp:rsid wsp:val=&quot;00D40D04&quot;/&gt;&lt;wsp:rsid wsp:val=&quot;00D40EB8&quot;/&gt;&lt;wsp:rsid wsp:val=&quot;00D411A3&quot;/&gt;&lt;wsp:rsid wsp:val=&quot;00D41277&quot;/&gt;&lt;wsp:rsid wsp:val=&quot;00D412B8&quot;/&gt;&lt;wsp:rsid wsp:val=&quot;00D414D4&quot;/&gt;&lt;wsp:rsid wsp:val=&quot;00D417B7&quot;/&gt;&lt;wsp:rsid wsp:val=&quot;00D42371&quot;/&gt;&lt;wsp:rsid wsp:val=&quot;00D429CB&quot;/&gt;&lt;wsp:rsid wsp:val=&quot;00D429E0&quot;/&gt;&lt;wsp:rsid wsp:val=&quot;00D431B6&quot;/&gt;&lt;wsp:rsid wsp:val=&quot;00D431FC&quot;/&gt;&lt;wsp:rsid wsp:val=&quot;00D4329A&quot;/&gt;&lt;wsp:rsid wsp:val=&quot;00D43516&quot;/&gt;&lt;wsp:rsid wsp:val=&quot;00D43AE4&quot;/&gt;&lt;wsp:rsid wsp:val=&quot;00D43D08&quot;/&gt;&lt;wsp:rsid wsp:val=&quot;00D43FD5&quot;/&gt;&lt;wsp:rsid wsp:val=&quot;00D44077&quot;/&gt;&lt;wsp:rsid wsp:val=&quot;00D441BC&quot;/&gt;&lt;wsp:rsid wsp:val=&quot;00D447EB&quot;/&gt;&lt;wsp:rsid wsp:val=&quot;00D44BC7&quot;/&gt;&lt;wsp:rsid wsp:val=&quot;00D44D14&quot;/&gt;&lt;wsp:rsid wsp:val=&quot;00D450E2&quot;/&gt;&lt;wsp:rsid wsp:val=&quot;00D45727&quot;/&gt;&lt;wsp:rsid wsp:val=&quot;00D457E5&quot;/&gt;&lt;wsp:rsid wsp:val=&quot;00D461F9&quot;/&gt;&lt;wsp:rsid wsp:val=&quot;00D46292&quot;/&gt;&lt;wsp:rsid wsp:val=&quot;00D46364&quot;/&gt;&lt;wsp:rsid wsp:val=&quot;00D46A70&quot;/&gt;&lt;wsp:rsid wsp:val=&quot;00D46BE8&quot;/&gt;&lt;wsp:rsid wsp:val=&quot;00D47338&quot;/&gt;&lt;wsp:rsid wsp:val=&quot;00D4745B&quot;/&gt;&lt;wsp:rsid wsp:val=&quot;00D47603&quot;/&gt;&lt;wsp:rsid wsp:val=&quot;00D477B1&quot;/&gt;&lt;wsp:rsid wsp:val=&quot;00D50047&quot;/&gt;&lt;wsp:rsid wsp:val=&quot;00D506E0&quot;/&gt;&lt;wsp:rsid wsp:val=&quot;00D514A8&quot;/&gt;&lt;wsp:rsid wsp:val=&quot;00D519B1&quot;/&gt;&lt;wsp:rsid wsp:val=&quot;00D51F8F&quot;/&gt;&lt;wsp:rsid wsp:val=&quot;00D523FB&quot;/&gt;&lt;wsp:rsid wsp:val=&quot;00D52496&quot;/&gt;&lt;wsp:rsid wsp:val=&quot;00D52807&quot;/&gt;&lt;wsp:rsid wsp:val=&quot;00D52B13&quot;/&gt;&lt;wsp:rsid wsp:val=&quot;00D52E51&quot;/&gt;&lt;wsp:rsid wsp:val=&quot;00D52FEF&quot;/&gt;&lt;wsp:rsid wsp:val=&quot;00D535F2&quot;/&gt;&lt;wsp:rsid wsp:val=&quot;00D536C0&quot;/&gt;&lt;wsp:rsid wsp:val=&quot;00D536C1&quot;/&gt;&lt;wsp:rsid wsp:val=&quot;00D53995&quot;/&gt;&lt;wsp:rsid wsp:val=&quot;00D53DCD&quot;/&gt;&lt;wsp:rsid wsp:val=&quot;00D540EB&quot;/&gt;&lt;wsp:rsid wsp:val=&quot;00D54C5A&quot;/&gt;&lt;wsp:rsid wsp:val=&quot;00D552AE&quot;/&gt;&lt;wsp:rsid wsp:val=&quot;00D559AD&quot;/&gt;&lt;wsp:rsid wsp:val=&quot;00D56255&quot;/&gt;&lt;wsp:rsid wsp:val=&quot;00D562FA&quot;/&gt;&lt;wsp:rsid wsp:val=&quot;00D565A8&quot;/&gt;&lt;wsp:rsid wsp:val=&quot;00D569DF&quot;/&gt;&lt;wsp:rsid wsp:val=&quot;00D570C8&quot;/&gt;&lt;wsp:rsid wsp:val=&quot;00D57491&quot;/&gt;&lt;wsp:rsid wsp:val=&quot;00D57D0C&quot;/&gt;&lt;wsp:rsid wsp:val=&quot;00D605BE&quot;/&gt;&lt;wsp:rsid wsp:val=&quot;00D60D46&quot;/&gt;&lt;wsp:rsid wsp:val=&quot;00D6198B&quot;/&gt;&lt;wsp:rsid wsp:val=&quot;00D61F25&quot;/&gt;&lt;wsp:rsid wsp:val=&quot;00D6219F&quot;/&gt;&lt;wsp:rsid wsp:val=&quot;00D6280E&quot;/&gt;&lt;wsp:rsid wsp:val=&quot;00D62A2C&quot;/&gt;&lt;wsp:rsid wsp:val=&quot;00D62A8A&quot;/&gt;&lt;wsp:rsid wsp:val=&quot;00D62E92&quot;/&gt;&lt;wsp:rsid wsp:val=&quot;00D62FBC&quot;/&gt;&lt;wsp:rsid wsp:val=&quot;00D6338C&quot;/&gt;&lt;wsp:rsid wsp:val=&quot;00D6360F&quot;/&gt;&lt;wsp:rsid wsp:val=&quot;00D63790&quot;/&gt;&lt;wsp:rsid wsp:val=&quot;00D63D92&quot;/&gt;&lt;wsp:rsid wsp:val=&quot;00D63DC3&quot;/&gt;&lt;wsp:rsid wsp:val=&quot;00D640E5&quot;/&gt;&lt;wsp:rsid wsp:val=&quot;00D64306&quot;/&gt;&lt;wsp:rsid wsp:val=&quot;00D64C84&quot;/&gt;&lt;wsp:rsid wsp:val=&quot;00D650A0&quot;/&gt;&lt;wsp:rsid wsp:val=&quot;00D6512A&quot;/&gt;&lt;wsp:rsid wsp:val=&quot;00D652BD&quot;/&gt;&lt;wsp:rsid wsp:val=&quot;00D65D68&quot;/&gt;&lt;wsp:rsid wsp:val=&quot;00D66882&quot;/&gt;&lt;wsp:rsid wsp:val=&quot;00D66CD7&quot;/&gt;&lt;wsp:rsid wsp:val=&quot;00D67210&quot;/&gt;&lt;wsp:rsid wsp:val=&quot;00D6779D&quot;/&gt;&lt;wsp:rsid wsp:val=&quot;00D70070&quot;/&gt;&lt;wsp:rsid wsp:val=&quot;00D70C2F&quot;/&gt;&lt;wsp:rsid wsp:val=&quot;00D70F8E&quot;/&gt;&lt;wsp:rsid wsp:val=&quot;00D71086&quot;/&gt;&lt;wsp:rsid wsp:val=&quot;00D715B0&quot;/&gt;&lt;wsp:rsid wsp:val=&quot;00D71971&quot;/&gt;&lt;wsp:rsid wsp:val=&quot;00D7229E&quot;/&gt;&lt;wsp:rsid wsp:val=&quot;00D722A9&quot;/&gt;&lt;wsp:rsid wsp:val=&quot;00D724C5&quot;/&gt;&lt;wsp:rsid wsp:val=&quot;00D72E63&quot;/&gt;&lt;wsp:rsid wsp:val=&quot;00D7373C&quot;/&gt;&lt;wsp:rsid wsp:val=&quot;00D73B25&quot;/&gt;&lt;wsp:rsid wsp:val=&quot;00D74C9B&quot;/&gt;&lt;wsp:rsid wsp:val=&quot;00D76222&quot;/&gt;&lt;wsp:rsid wsp:val=&quot;00D76D7C&quot;/&gt;&lt;wsp:rsid wsp:val=&quot;00D77773&quot;/&gt;&lt;wsp:rsid wsp:val=&quot;00D77AA1&quot;/&gt;&lt;wsp:rsid wsp:val=&quot;00D77C5C&quot;/&gt;&lt;wsp:rsid wsp:val=&quot;00D80153&quot;/&gt;&lt;wsp:rsid wsp:val=&quot;00D8017A&quot;/&gt;&lt;wsp:rsid wsp:val=&quot;00D80AF5&quot;/&gt;&lt;wsp:rsid wsp:val=&quot;00D80CFE&quot;/&gt;&lt;wsp:rsid wsp:val=&quot;00D81969&quot;/&gt;&lt;wsp:rsid wsp:val=&quot;00D81BAB&quot;/&gt;&lt;wsp:rsid wsp:val=&quot;00D81FD3&quot;/&gt;&lt;wsp:rsid wsp:val=&quot;00D820FC&quot;/&gt;&lt;wsp:rsid wsp:val=&quot;00D824DE&quot;/&gt;&lt;wsp:rsid wsp:val=&quot;00D829F9&quot;/&gt;&lt;wsp:rsid wsp:val=&quot;00D82B40&quot;/&gt;&lt;wsp:rsid wsp:val=&quot;00D82F64&quot;/&gt;&lt;wsp:rsid wsp:val=&quot;00D83131&quot;/&gt;&lt;wsp:rsid wsp:val=&quot;00D83DA1&quot;/&gt;&lt;wsp:rsid wsp:val=&quot;00D851E7&quot;/&gt;&lt;wsp:rsid wsp:val=&quot;00D8529E&quot;/&gt;&lt;wsp:rsid wsp:val=&quot;00D85377&quot;/&gt;&lt;wsp:rsid wsp:val=&quot;00D85777&quot;/&gt;&lt;wsp:rsid wsp:val=&quot;00D857FC&quot;/&gt;&lt;wsp:rsid wsp:val=&quot;00D8746A&quot;/&gt;&lt;wsp:rsid wsp:val=&quot;00D876D5&quot;/&gt;&lt;wsp:rsid wsp:val=&quot;00D879BD&quot;/&gt;&lt;wsp:rsid wsp:val=&quot;00D87AE1&quot;/&gt;&lt;wsp:rsid wsp:val=&quot;00D87E3C&quot;/&gt;&lt;wsp:rsid wsp:val=&quot;00D90116&quot;/&gt;&lt;wsp:rsid wsp:val=&quot;00D905CF&quot;/&gt;&lt;wsp:rsid wsp:val=&quot;00D9083E&quot;/&gt;&lt;wsp:rsid wsp:val=&quot;00D90898&quot;/&gt;&lt;wsp:rsid wsp:val=&quot;00D909B7&quot;/&gt;&lt;wsp:rsid wsp:val=&quot;00D90BCA&quot;/&gt;&lt;wsp:rsid wsp:val=&quot;00D90E73&quot;/&gt;&lt;wsp:rsid wsp:val=&quot;00D91392&quot;/&gt;&lt;wsp:rsid wsp:val=&quot;00D91422&quot;/&gt;&lt;wsp:rsid wsp:val=&quot;00D919E4&quot;/&gt;&lt;wsp:rsid wsp:val=&quot;00D91EF6&quot;/&gt;&lt;wsp:rsid wsp:val=&quot;00D91F99&quot;/&gt;&lt;wsp:rsid wsp:val=&quot;00D931D8&quot;/&gt;&lt;wsp:rsid wsp:val=&quot;00D9337C&quot;/&gt;&lt;wsp:rsid wsp:val=&quot;00D933C2&quot;/&gt;&lt;wsp:rsid wsp:val=&quot;00D93519&quot;/&gt;&lt;wsp:rsid wsp:val=&quot;00D93B8A&quot;/&gt;&lt;wsp:rsid wsp:val=&quot;00D94062&quot;/&gt;&lt;wsp:rsid wsp:val=&quot;00D94312&quot;/&gt;&lt;wsp:rsid wsp:val=&quot;00D944ED&quot;/&gt;&lt;wsp:rsid wsp:val=&quot;00D94EA3&quot;/&gt;&lt;wsp:rsid wsp:val=&quot;00D959E3&quot;/&gt;&lt;wsp:rsid wsp:val=&quot;00D959F8&quot;/&gt;&lt;wsp:rsid wsp:val=&quot;00D95CA2&quot;/&gt;&lt;wsp:rsid wsp:val=&quot;00D95F8D&quot;/&gt;&lt;wsp:rsid wsp:val=&quot;00D964E5&quot;/&gt;&lt;wsp:rsid wsp:val=&quot;00D96996&quot;/&gt;&lt;wsp:rsid wsp:val=&quot;00D97100&quot;/&gt;&lt;wsp:rsid wsp:val=&quot;00D977B1&quot;/&gt;&lt;wsp:rsid wsp:val=&quot;00D97B15&quot;/&gt;&lt;wsp:rsid wsp:val=&quot;00DA0224&quot;/&gt;&lt;wsp:rsid wsp:val=&quot;00DA0236&quot;/&gt;&lt;wsp:rsid wsp:val=&quot;00DA0514&quot;/&gt;&lt;wsp:rsid wsp:val=&quot;00DA1391&quot;/&gt;&lt;wsp:rsid wsp:val=&quot;00DA192E&quot;/&gt;&lt;wsp:rsid wsp:val=&quot;00DA1D88&quot;/&gt;&lt;wsp:rsid wsp:val=&quot;00DA201E&quot;/&gt;&lt;wsp:rsid wsp:val=&quot;00DA2C4D&quot;/&gt;&lt;wsp:rsid wsp:val=&quot;00DA2C67&quot;/&gt;&lt;wsp:rsid wsp:val=&quot;00DA2CCB&quot;/&gt;&lt;wsp:rsid wsp:val=&quot;00DA2E06&quot;/&gt;&lt;wsp:rsid wsp:val=&quot;00DA318D&quot;/&gt;&lt;wsp:rsid wsp:val=&quot;00DA3471&quot;/&gt;&lt;wsp:rsid wsp:val=&quot;00DA3BD3&quot;/&gt;&lt;wsp:rsid wsp:val=&quot;00DA4A6A&quot;/&gt;&lt;wsp:rsid wsp:val=&quot;00DA531B&quot;/&gt;&lt;wsp:rsid wsp:val=&quot;00DA5471&quot;/&gt;&lt;wsp:rsid wsp:val=&quot;00DA5592&quot;/&gt;&lt;wsp:rsid wsp:val=&quot;00DA57AC&quot;/&gt;&lt;wsp:rsid wsp:val=&quot;00DA5B2D&quot;/&gt;&lt;wsp:rsid wsp:val=&quot;00DA60EF&quot;/&gt;&lt;wsp:rsid wsp:val=&quot;00DA62D1&quot;/&gt;&lt;wsp:rsid wsp:val=&quot;00DA69FA&quot;/&gt;&lt;wsp:rsid wsp:val=&quot;00DA7916&quot;/&gt;&lt;wsp:rsid wsp:val=&quot;00DA7A5F&quot;/&gt;&lt;wsp:rsid wsp:val=&quot;00DA7B50&quot;/&gt;&lt;wsp:rsid wsp:val=&quot;00DB0686&quot;/&gt;&lt;wsp:rsid wsp:val=&quot;00DB0D59&quot;/&gt;&lt;wsp:rsid wsp:val=&quot;00DB13F0&quot;/&gt;&lt;wsp:rsid wsp:val=&quot;00DB1E9B&quot;/&gt;&lt;wsp:rsid wsp:val=&quot;00DB22B8&quot;/&gt;&lt;wsp:rsid wsp:val=&quot;00DB2FC2&quot;/&gt;&lt;wsp:rsid wsp:val=&quot;00DB44D4&quot;/&gt;&lt;wsp:rsid wsp:val=&quot;00DB4664&quot;/&gt;&lt;wsp:rsid wsp:val=&quot;00DB49B6&quot;/&gt;&lt;wsp:rsid wsp:val=&quot;00DB56D1&quot;/&gt;&lt;wsp:rsid wsp:val=&quot;00DB647A&quot;/&gt;&lt;wsp:rsid wsp:val=&quot;00DB64B8&quot;/&gt;&lt;wsp:rsid wsp:val=&quot;00DB687E&quot;/&gt;&lt;wsp:rsid wsp:val=&quot;00DB7282&quot;/&gt;&lt;wsp:rsid wsp:val=&quot;00DB776F&quot;/&gt;&lt;wsp:rsid wsp:val=&quot;00DC03A0&quot;/&gt;&lt;wsp:rsid wsp:val=&quot;00DC0568&quot;/&gt;&lt;wsp:rsid wsp:val=&quot;00DC0963&quot;/&gt;&lt;wsp:rsid wsp:val=&quot;00DC12E4&quot;/&gt;&lt;wsp:rsid wsp:val=&quot;00DC19F2&quot;/&gt;&lt;wsp:rsid wsp:val=&quot;00DC22F8&quot;/&gt;&lt;wsp:rsid wsp:val=&quot;00DC3990&quot;/&gt;&lt;wsp:rsid wsp:val=&quot;00DC3CB3&quot;/&gt;&lt;wsp:rsid wsp:val=&quot;00DC3E97&quot;/&gt;&lt;wsp:rsid wsp:val=&quot;00DC4456&quot;/&gt;&lt;wsp:rsid wsp:val=&quot;00DC477E&quot;/&gt;&lt;wsp:rsid wsp:val=&quot;00DC49C8&quot;/&gt;&lt;wsp:rsid wsp:val=&quot;00DC500A&quot;/&gt;&lt;wsp:rsid wsp:val=&quot;00DC53EE&quot;/&gt;&lt;wsp:rsid wsp:val=&quot;00DC58E3&quot;/&gt;&lt;wsp:rsid wsp:val=&quot;00DC62A8&quot;/&gt;&lt;wsp:rsid wsp:val=&quot;00DC645C&quot;/&gt;&lt;wsp:rsid wsp:val=&quot;00DC649B&quot;/&gt;&lt;wsp:rsid wsp:val=&quot;00DC66E5&quot;/&gt;&lt;wsp:rsid wsp:val=&quot;00DC68F9&quot;/&gt;&lt;wsp:rsid wsp:val=&quot;00DC6E3A&quot;/&gt;&lt;wsp:rsid wsp:val=&quot;00DC70C8&quot;/&gt;&lt;wsp:rsid wsp:val=&quot;00DC75D3&quot;/&gt;&lt;wsp:rsid wsp:val=&quot;00DC7783&quot;/&gt;&lt;wsp:rsid wsp:val=&quot;00DC7F63&quot;/&gt;&lt;wsp:rsid wsp:val=&quot;00DD033A&quot;/&gt;&lt;wsp:rsid wsp:val=&quot;00DD035D&quot;/&gt;&lt;wsp:rsid wsp:val=&quot;00DD0413&quot;/&gt;&lt;wsp:rsid wsp:val=&quot;00DD055A&quot;/&gt;&lt;wsp:rsid wsp:val=&quot;00DD0604&quot;/&gt;&lt;wsp:rsid wsp:val=&quot;00DD0EBD&quot;/&gt;&lt;wsp:rsid wsp:val=&quot;00DD1363&quot;/&gt;&lt;wsp:rsid wsp:val=&quot;00DD17FA&quot;/&gt;&lt;wsp:rsid wsp:val=&quot;00DD283D&quot;/&gt;&lt;wsp:rsid wsp:val=&quot;00DD358D&quot;/&gt;&lt;wsp:rsid wsp:val=&quot;00DD3DC8&quot;/&gt;&lt;wsp:rsid wsp:val=&quot;00DD3E5B&quot;/&gt;&lt;wsp:rsid wsp:val=&quot;00DD45D6&quot;/&gt;&lt;wsp:rsid wsp:val=&quot;00DD4749&quot;/&gt;&lt;wsp:rsid wsp:val=&quot;00DD4CE1&quot;/&gt;&lt;wsp:rsid wsp:val=&quot;00DD522D&quot;/&gt;&lt;wsp:rsid wsp:val=&quot;00DD5746&quot;/&gt;&lt;wsp:rsid wsp:val=&quot;00DD6292&quot;/&gt;&lt;wsp:rsid wsp:val=&quot;00DD62E0&quot;/&gt;&lt;wsp:rsid wsp:val=&quot;00DD6762&quot;/&gt;&lt;wsp:rsid wsp:val=&quot;00DD67E4&quot;/&gt;&lt;wsp:rsid wsp:val=&quot;00DD6C48&quot;/&gt;&lt;wsp:rsid wsp:val=&quot;00DD6D36&quot;/&gt;&lt;wsp:rsid wsp:val=&quot;00DD6E91&quot;/&gt;&lt;wsp:rsid wsp:val=&quot;00DD7028&quot;/&gt;&lt;wsp:rsid wsp:val=&quot;00DD7A46&quot;/&gt;&lt;wsp:rsid wsp:val=&quot;00DD7A6B&quot;/&gt;&lt;wsp:rsid wsp:val=&quot;00DD7DD0&quot;/&gt;&lt;wsp:rsid wsp:val=&quot;00DE0174&quot;/&gt;&lt;wsp:rsid wsp:val=&quot;00DE08D6&quot;/&gt;&lt;wsp:rsid wsp:val=&quot;00DE1151&quot;/&gt;&lt;wsp:rsid wsp:val=&quot;00DE13A2&quot;/&gt;&lt;wsp:rsid wsp:val=&quot;00DE1F15&quot;/&gt;&lt;wsp:rsid wsp:val=&quot;00DE2838&quot;/&gt;&lt;wsp:rsid wsp:val=&quot;00DE2F06&quot;/&gt;&lt;wsp:rsid wsp:val=&quot;00DE33FA&quot;/&gt;&lt;wsp:rsid wsp:val=&quot;00DE39DE&quot;/&gt;&lt;wsp:rsid wsp:val=&quot;00DE3EFA&quot;/&gt;&lt;wsp:rsid wsp:val=&quot;00DE42E2&quot;/&gt;&lt;wsp:rsid wsp:val=&quot;00DE4730&quot;/&gt;&lt;wsp:rsid wsp:val=&quot;00DE4E7A&quot;/&gt;&lt;wsp:rsid wsp:val=&quot;00DE5466&quot;/&gt;&lt;wsp:rsid wsp:val=&quot;00DE5B6E&quot;/&gt;&lt;wsp:rsid wsp:val=&quot;00DE5DD4&quot;/&gt;&lt;wsp:rsid wsp:val=&quot;00DE625D&quot;/&gt;&lt;wsp:rsid wsp:val=&quot;00DE658F&quot;/&gt;&lt;wsp:rsid wsp:val=&quot;00DE6E1B&quot;/&gt;&lt;wsp:rsid wsp:val=&quot;00DE6FF4&quot;/&gt;&lt;wsp:rsid wsp:val=&quot;00DE7018&quot;/&gt;&lt;wsp:rsid wsp:val=&quot;00DE76ED&quot;/&gt;&lt;wsp:rsid wsp:val=&quot;00DE7A76&quot;/&gt;&lt;wsp:rsid wsp:val=&quot;00DE7C20&quot;/&gt;&lt;wsp:rsid wsp:val=&quot;00DF006C&quot;/&gt;&lt;wsp:rsid wsp:val=&quot;00DF03E8&quot;/&gt;&lt;wsp:rsid wsp:val=&quot;00DF0607&quot;/&gt;&lt;wsp:rsid wsp:val=&quot;00DF0DCC&quot;/&gt;&lt;wsp:rsid wsp:val=&quot;00DF0EAE&quot;/&gt;&lt;wsp:rsid wsp:val=&quot;00DF10E4&quot;/&gt;&lt;wsp:rsid wsp:val=&quot;00DF12FD&quot;/&gt;&lt;wsp:rsid wsp:val=&quot;00DF1339&quot;/&gt;&lt;wsp:rsid wsp:val=&quot;00DF13CB&quot;/&gt;&lt;wsp:rsid wsp:val=&quot;00DF13FB&quot;/&gt;&lt;wsp:rsid wsp:val=&quot;00DF15F3&quot;/&gt;&lt;wsp:rsid wsp:val=&quot;00DF1A4B&quot;/&gt;&lt;wsp:rsid wsp:val=&quot;00DF22E8&quot;/&gt;&lt;wsp:rsid wsp:val=&quot;00DF2583&quot;/&gt;&lt;wsp:rsid wsp:val=&quot;00DF26B1&quot;/&gt;&lt;wsp:rsid wsp:val=&quot;00DF2CE2&quot;/&gt;&lt;wsp:rsid wsp:val=&quot;00DF2D0D&quot;/&gt;&lt;wsp:rsid wsp:val=&quot;00DF3365&quot;/&gt;&lt;wsp:rsid wsp:val=&quot;00DF3762&quot;/&gt;&lt;wsp:rsid wsp:val=&quot;00DF3841&quot;/&gt;&lt;wsp:rsid wsp:val=&quot;00DF41B7&quot;/&gt;&lt;wsp:rsid wsp:val=&quot;00DF4320&quot;/&gt;&lt;wsp:rsid wsp:val=&quot;00DF49F3&quot;/&gt;&lt;wsp:rsid wsp:val=&quot;00DF4AB1&quot;/&gt;&lt;wsp:rsid wsp:val=&quot;00DF4B12&quot;/&gt;&lt;wsp:rsid wsp:val=&quot;00DF4F33&quot;/&gt;&lt;wsp:rsid wsp:val=&quot;00DF52BB&quot;/&gt;&lt;wsp:rsid wsp:val=&quot;00DF614E&quot;/&gt;&lt;wsp:rsid wsp:val=&quot;00DF617A&quot;/&gt;&lt;wsp:rsid wsp:val=&quot;00DF6BE4&quot;/&gt;&lt;wsp:rsid wsp:val=&quot;00DF6D56&quot;/&gt;&lt;wsp:rsid wsp:val=&quot;00DF7749&quot;/&gt;&lt;wsp:rsid wsp:val=&quot;00DF7B26&quot;/&gt;&lt;wsp:rsid wsp:val=&quot;00DF7CCD&quot;/&gt;&lt;wsp:rsid wsp:val=&quot;00E01254&quot;/&gt;&lt;wsp:rsid wsp:val=&quot;00E0184F&quot;/&gt;&lt;wsp:rsid wsp:val=&quot;00E01E4E&quot;/&gt;&lt;wsp:rsid wsp:val=&quot;00E02B54&quot;/&gt;&lt;wsp:rsid wsp:val=&quot;00E03286&quot;/&gt;&lt;wsp:rsid wsp:val=&quot;00E03BB9&quot;/&gt;&lt;wsp:rsid wsp:val=&quot;00E03E5D&quot;/&gt;&lt;wsp:rsid wsp:val=&quot;00E04201&quot;/&gt;&lt;wsp:rsid wsp:val=&quot;00E0449A&quot;/&gt;&lt;wsp:rsid wsp:val=&quot;00E04903&quot;/&gt;&lt;wsp:rsid wsp:val=&quot;00E04B09&quot;/&gt;&lt;wsp:rsid wsp:val=&quot;00E04D9E&quot;/&gt;&lt;wsp:rsid wsp:val=&quot;00E04F4D&quot;/&gt;&lt;wsp:rsid wsp:val=&quot;00E04F8E&quot;/&gt;&lt;wsp:rsid wsp:val=&quot;00E05AA4&quot;/&gt;&lt;wsp:rsid wsp:val=&quot;00E05AEB&quot;/&gt;&lt;wsp:rsid wsp:val=&quot;00E05BE5&quot;/&gt;&lt;wsp:rsid wsp:val=&quot;00E05C93&quot;/&gt;&lt;wsp:rsid wsp:val=&quot;00E05E61&quot;/&gt;&lt;wsp:rsid wsp:val=&quot;00E06C62&quot;/&gt;&lt;wsp:rsid wsp:val=&quot;00E06F01&quot;/&gt;&lt;wsp:rsid wsp:val=&quot;00E071FB&quot;/&gt;&lt;wsp:rsid wsp:val=&quot;00E073B0&quot;/&gt;&lt;wsp:rsid wsp:val=&quot;00E07FE6&quot;/&gt;&lt;wsp:rsid wsp:val=&quot;00E10450&quot;/&gt;&lt;wsp:rsid wsp:val=&quot;00E10729&quot;/&gt;&lt;wsp:rsid wsp:val=&quot;00E11275&quot;/&gt;&lt;wsp:rsid wsp:val=&quot;00E11308&quot;/&gt;&lt;wsp:rsid wsp:val=&quot;00E113B7&quot;/&gt;&lt;wsp:rsid wsp:val=&quot;00E11410&quot;/&gt;&lt;wsp:rsid wsp:val=&quot;00E126A9&quot;/&gt;&lt;wsp:rsid wsp:val=&quot;00E12E6D&quot;/&gt;&lt;wsp:rsid wsp:val=&quot;00E13383&quot;/&gt;&lt;wsp:rsid wsp:val=&quot;00E13868&quot;/&gt;&lt;wsp:rsid wsp:val=&quot;00E13D3C&quot;/&gt;&lt;wsp:rsid wsp:val=&quot;00E13DCA&quot;/&gt;&lt;wsp:rsid wsp:val=&quot;00E144C7&quot;/&gt;&lt;wsp:rsid wsp:val=&quot;00E14B47&quot;/&gt;&lt;wsp:rsid wsp:val=&quot;00E15317&quot;/&gt;&lt;wsp:rsid wsp:val=&quot;00E1567E&quot;/&gt;&lt;wsp:rsid wsp:val=&quot;00E156E5&quot;/&gt;&lt;wsp:rsid wsp:val=&quot;00E159B3&quot;/&gt;&lt;wsp:rsid wsp:val=&quot;00E1611E&quot;/&gt;&lt;wsp:rsid wsp:val=&quot;00E16438&quot;/&gt;&lt;wsp:rsid wsp:val=&quot;00E16B88&quot;/&gt;&lt;wsp:rsid wsp:val=&quot;00E16D2A&quot;/&gt;&lt;wsp:rsid wsp:val=&quot;00E16E84&quot;/&gt;&lt;wsp:rsid wsp:val=&quot;00E17447&quot;/&gt;&lt;wsp:rsid wsp:val=&quot;00E17537&quot;/&gt;&lt;wsp:rsid wsp:val=&quot;00E17704&quot;/&gt;&lt;wsp:rsid wsp:val=&quot;00E1775A&quot;/&gt;&lt;wsp:rsid wsp:val=&quot;00E177B7&quot;/&gt;&lt;wsp:rsid wsp:val=&quot;00E17BBA&quot;/&gt;&lt;wsp:rsid wsp:val=&quot;00E2007C&quot;/&gt;&lt;wsp:rsid wsp:val=&quot;00E2030A&quot;/&gt;&lt;wsp:rsid wsp:val=&quot;00E20458&quot;/&gt;&lt;wsp:rsid wsp:val=&quot;00E20693&quot;/&gt;&lt;wsp:rsid wsp:val=&quot;00E2084A&quot;/&gt;&lt;wsp:rsid wsp:val=&quot;00E215BE&quot;/&gt;&lt;wsp:rsid wsp:val=&quot;00E21618&quot;/&gt;&lt;wsp:rsid wsp:val=&quot;00E21AB5&quot;/&gt;&lt;wsp:rsid wsp:val=&quot;00E21B08&quot;/&gt;&lt;wsp:rsid wsp:val=&quot;00E22189&quot;/&gt;&lt;wsp:rsid wsp:val=&quot;00E232FA&quot;/&gt;&lt;wsp:rsid wsp:val=&quot;00E23588&quot;/&gt;&lt;wsp:rsid wsp:val=&quot;00E237C9&quot;/&gt;&lt;wsp:rsid wsp:val=&quot;00E23986&quot;/&gt;&lt;wsp:rsid wsp:val=&quot;00E23B3A&quot;/&gt;&lt;wsp:rsid wsp:val=&quot;00E24AB0&quot;/&gt;&lt;wsp:rsid wsp:val=&quot;00E24DBD&quot;/&gt;&lt;wsp:rsid wsp:val=&quot;00E250C7&quot;/&gt;&lt;wsp:rsid wsp:val=&quot;00E2510B&quot;/&gt;&lt;wsp:rsid wsp:val=&quot;00E25136&quot;/&gt;&lt;wsp:rsid wsp:val=&quot;00E2525E&quot;/&gt;&lt;wsp:rsid wsp:val=&quot;00E2587B&quot;/&gt;&lt;wsp:rsid wsp:val=&quot;00E25BAC&quot;/&gt;&lt;wsp:rsid wsp:val=&quot;00E26026&quot;/&gt;&lt;wsp:rsid wsp:val=&quot;00E2655E&quot;/&gt;&lt;wsp:rsid wsp:val=&quot;00E26C11&quot;/&gt;&lt;wsp:rsid wsp:val=&quot;00E270D7&quot;/&gt;&lt;wsp:rsid wsp:val=&quot;00E30189&quot;/&gt;&lt;wsp:rsid wsp:val=&quot;00E30283&quot;/&gt;&lt;wsp:rsid wsp:val=&quot;00E3094F&quot;/&gt;&lt;wsp:rsid wsp:val=&quot;00E30B5C&quot;/&gt;&lt;wsp:rsid wsp:val=&quot;00E3133D&quot;/&gt;&lt;wsp:rsid wsp:val=&quot;00E3167F&quot;/&gt;&lt;wsp:rsid wsp:val=&quot;00E31D1C&quot;/&gt;&lt;wsp:rsid wsp:val=&quot;00E3223C&quot;/&gt;&lt;wsp:rsid wsp:val=&quot;00E33AE6&quot;/&gt;&lt;wsp:rsid wsp:val=&quot;00E357A7&quot;/&gt;&lt;wsp:rsid wsp:val=&quot;00E3594D&quot;/&gt;&lt;wsp:rsid wsp:val=&quot;00E359AC&quot;/&gt;&lt;wsp:rsid wsp:val=&quot;00E359FC&quot;/&gt;&lt;wsp:rsid wsp:val=&quot;00E35EE6&quot;/&gt;&lt;wsp:rsid wsp:val=&quot;00E360F9&quot;/&gt;&lt;wsp:rsid wsp:val=&quot;00E367D3&quot;/&gt;&lt;wsp:rsid wsp:val=&quot;00E3704F&quot;/&gt;&lt;wsp:rsid wsp:val=&quot;00E372CA&quot;/&gt;&lt;wsp:rsid wsp:val=&quot;00E377B5&quot;/&gt;&lt;wsp:rsid wsp:val=&quot;00E37D31&quot;/&gt;&lt;wsp:rsid wsp:val=&quot;00E400CA&quot;/&gt;&lt;wsp:rsid wsp:val=&quot;00E40A3F&quot;/&gt;&lt;wsp:rsid wsp:val=&quot;00E40B59&quot;/&gt;&lt;wsp:rsid wsp:val=&quot;00E414AB&quot;/&gt;&lt;wsp:rsid wsp:val=&quot;00E41FD6&quot;/&gt;&lt;wsp:rsid wsp:val=&quot;00E42001&quot;/&gt;&lt;wsp:rsid wsp:val=&quot;00E4216A&quot;/&gt;&lt;wsp:rsid wsp:val=&quot;00E42383&quot;/&gt;&lt;wsp:rsid wsp:val=&quot;00E42B7D&quot;/&gt;&lt;wsp:rsid wsp:val=&quot;00E4300B&quot;/&gt;&lt;wsp:rsid wsp:val=&quot;00E43476&quot;/&gt;&lt;wsp:rsid wsp:val=&quot;00E4448C&quot;/&gt;&lt;wsp:rsid wsp:val=&quot;00E444E1&quot;/&gt;&lt;wsp:rsid wsp:val=&quot;00E44FB8&quot;/&gt;&lt;wsp:rsid wsp:val=&quot;00E45131&quot;/&gt;&lt;wsp:rsid wsp:val=&quot;00E4520F&quot;/&gt;&lt;wsp:rsid wsp:val=&quot;00E455E9&quot;/&gt;&lt;wsp:rsid wsp:val=&quot;00E45659&quot;/&gt;&lt;wsp:rsid wsp:val=&quot;00E45E54&quot;/&gt;&lt;wsp:rsid wsp:val=&quot;00E46794&quot;/&gt;&lt;wsp:rsid wsp:val=&quot;00E46D54&quot;/&gt;&lt;wsp:rsid wsp:val=&quot;00E47364&quot;/&gt;&lt;wsp:rsid wsp:val=&quot;00E474E8&quot;/&gt;&lt;wsp:rsid wsp:val=&quot;00E478C1&quot;/&gt;&lt;wsp:rsid wsp:val=&quot;00E47975&quot;/&gt;&lt;wsp:rsid wsp:val=&quot;00E47AD4&quot;/&gt;&lt;wsp:rsid wsp:val=&quot;00E506A0&quot;/&gt;&lt;wsp:rsid wsp:val=&quot;00E50CE7&quot;/&gt;&lt;wsp:rsid wsp:val=&quot;00E5122B&quot;/&gt;&lt;wsp:rsid wsp:val=&quot;00E516BB&quot;/&gt;&lt;wsp:rsid wsp:val=&quot;00E51D93&quot;/&gt;&lt;wsp:rsid wsp:val=&quot;00E51EC3&quot;/&gt;&lt;wsp:rsid wsp:val=&quot;00E5231E&quot;/&gt;&lt;wsp:rsid wsp:val=&quot;00E52350&quot;/&gt;&lt;wsp:rsid wsp:val=&quot;00E526E0&quot;/&gt;&lt;wsp:rsid wsp:val=&quot;00E52C18&quot;/&gt;&lt;wsp:rsid wsp:val=&quot;00E53257&quot;/&gt;&lt;wsp:rsid wsp:val=&quot;00E54154&quot;/&gt;&lt;wsp:rsid wsp:val=&quot;00E54318&quot;/&gt;&lt;wsp:rsid wsp:val=&quot;00E54997&quot;/&gt;&lt;wsp:rsid wsp:val=&quot;00E54C75&quot;/&gt;&lt;wsp:rsid wsp:val=&quot;00E54CE5&quot;/&gt;&lt;wsp:rsid wsp:val=&quot;00E54D93&quot;/&gt;&lt;wsp:rsid wsp:val=&quot;00E54DFE&quot;/&gt;&lt;wsp:rsid wsp:val=&quot;00E557EA&quot;/&gt;&lt;wsp:rsid wsp:val=&quot;00E55C76&quot;/&gt;&lt;wsp:rsid wsp:val=&quot;00E55EF6&quot;/&gt;&lt;wsp:rsid wsp:val=&quot;00E55FC8&quot;/&gt;&lt;wsp:rsid wsp:val=&quot;00E566CF&quot;/&gt;&lt;wsp:rsid wsp:val=&quot;00E56719&quot;/&gt;&lt;wsp:rsid wsp:val=&quot;00E56917&quot;/&gt;&lt;wsp:rsid wsp:val=&quot;00E56A09&quot;/&gt;&lt;wsp:rsid wsp:val=&quot;00E56EEC&quot;/&gt;&lt;wsp:rsid wsp:val=&quot;00E570D1&quot;/&gt;&lt;wsp:rsid wsp:val=&quot;00E5714D&quot;/&gt;&lt;wsp:rsid wsp:val=&quot;00E57613&quot;/&gt;&lt;wsp:rsid wsp:val=&quot;00E57E43&quot;/&gt;&lt;wsp:rsid wsp:val=&quot;00E601C0&quot;/&gt;&lt;wsp:rsid wsp:val=&quot;00E60F5B&quot;/&gt;&lt;wsp:rsid wsp:val=&quot;00E61067&quot;/&gt;&lt;wsp:rsid wsp:val=&quot;00E611CE&quot;/&gt;&lt;wsp:rsid wsp:val=&quot;00E61750&quot;/&gt;&lt;wsp:rsid wsp:val=&quot;00E61B57&quot;/&gt;&lt;wsp:rsid wsp:val=&quot;00E61C2E&quot;/&gt;&lt;wsp:rsid wsp:val=&quot;00E625CF&quot;/&gt;&lt;wsp:rsid wsp:val=&quot;00E626A8&quot;/&gt;&lt;wsp:rsid wsp:val=&quot;00E6294C&quot;/&gt;&lt;wsp:rsid wsp:val=&quot;00E629B6&quot;/&gt;&lt;wsp:rsid wsp:val=&quot;00E62A57&quot;/&gt;&lt;wsp:rsid wsp:val=&quot;00E62B11&quot;/&gt;&lt;wsp:rsid wsp:val=&quot;00E62E55&quot;/&gt;&lt;wsp:rsid wsp:val=&quot;00E6304A&quot;/&gt;&lt;wsp:rsid wsp:val=&quot;00E637B4&quot;/&gt;&lt;wsp:rsid wsp:val=&quot;00E6491A&quot;/&gt;&lt;wsp:rsid wsp:val=&quot;00E64F08&quot;/&gt;&lt;wsp:rsid wsp:val=&quot;00E6528F&quot;/&gt;&lt;wsp:rsid wsp:val=&quot;00E656EB&quot;/&gt;&lt;wsp:rsid wsp:val=&quot;00E65CD6&quot;/&gt;&lt;wsp:rsid wsp:val=&quot;00E65D9F&quot;/&gt;&lt;wsp:rsid wsp:val=&quot;00E66657&quot;/&gt;&lt;wsp:rsid wsp:val=&quot;00E675AC&quot;/&gt;&lt;wsp:rsid wsp:val=&quot;00E70081&quot;/&gt;&lt;wsp:rsid wsp:val=&quot;00E706B0&quot;/&gt;&lt;wsp:rsid wsp:val=&quot;00E716FE&quot;/&gt;&lt;wsp:rsid wsp:val=&quot;00E719FD&quot;/&gt;&lt;wsp:rsid wsp:val=&quot;00E71A82&quot;/&gt;&lt;wsp:rsid wsp:val=&quot;00E71CA0&quot;/&gt;&lt;wsp:rsid wsp:val=&quot;00E71FE3&quot;/&gt;&lt;wsp:rsid wsp:val=&quot;00E72286&quot;/&gt;&lt;wsp:rsid wsp:val=&quot;00E723D7&quot;/&gt;&lt;wsp:rsid wsp:val=&quot;00E72509&quot;/&gt;&lt;wsp:rsid wsp:val=&quot;00E726F1&quot;/&gt;&lt;wsp:rsid wsp:val=&quot;00E7299D&quot;/&gt;&lt;wsp:rsid wsp:val=&quot;00E73459&quot;/&gt;&lt;wsp:rsid wsp:val=&quot;00E738C7&quot;/&gt;&lt;wsp:rsid wsp:val=&quot;00E74803&quot;/&gt;&lt;wsp:rsid wsp:val=&quot;00E74E6F&quot;/&gt;&lt;wsp:rsid wsp:val=&quot;00E74E90&quot;/&gt;&lt;wsp:rsid wsp:val=&quot;00E74EE0&quot;/&gt;&lt;wsp:rsid wsp:val=&quot;00E7503D&quot;/&gt;&lt;wsp:rsid wsp:val=&quot;00E7563F&quot;/&gt;&lt;wsp:rsid wsp:val=&quot;00E756BE&quot;/&gt;&lt;wsp:rsid wsp:val=&quot;00E759B2&quot;/&gt;&lt;wsp:rsid wsp:val=&quot;00E75B4E&quot;/&gt;&lt;wsp:rsid wsp:val=&quot;00E75E15&quot;/&gt;&lt;wsp:rsid wsp:val=&quot;00E76079&quot;/&gt;&lt;wsp:rsid wsp:val=&quot;00E7616F&quot;/&gt;&lt;wsp:rsid wsp:val=&quot;00E76A3C&quot;/&gt;&lt;wsp:rsid wsp:val=&quot;00E76C02&quot;/&gt;&lt;wsp:rsid wsp:val=&quot;00E77578&quot;/&gt;&lt;wsp:rsid wsp:val=&quot;00E7764B&quot;/&gt;&lt;wsp:rsid wsp:val=&quot;00E7782F&quot;/&gt;&lt;wsp:rsid wsp:val=&quot;00E77C13&quot;/&gt;&lt;wsp:rsid wsp:val=&quot;00E77DED&quot;/&gt;&lt;wsp:rsid wsp:val=&quot;00E77E34&quot;/&gt;&lt;wsp:rsid wsp:val=&quot;00E8021F&quot;/&gt;&lt;wsp:rsid wsp:val=&quot;00E81347&quot;/&gt;&lt;wsp:rsid wsp:val=&quot;00E8135E&quot;/&gt;&lt;wsp:rsid wsp:val=&quot;00E81585&quot;/&gt;&lt;wsp:rsid wsp:val=&quot;00E81868&quot;/&gt;&lt;wsp:rsid wsp:val=&quot;00E81BB0&quot;/&gt;&lt;wsp:rsid wsp:val=&quot;00E81BED&quot;/&gt;&lt;wsp:rsid wsp:val=&quot;00E81EA8&quot;/&gt;&lt;wsp:rsid wsp:val=&quot;00E8203F&quot;/&gt;&lt;wsp:rsid wsp:val=&quot;00E8283C&quot;/&gt;&lt;wsp:rsid wsp:val=&quot;00E82D14&quot;/&gt;&lt;wsp:rsid wsp:val=&quot;00E83849&quot;/&gt;&lt;wsp:rsid wsp:val=&quot;00E839BF&quot;/&gt;&lt;wsp:rsid wsp:val=&quot;00E83CE7&quot;/&gt;&lt;wsp:rsid wsp:val=&quot;00E843FB&quot;/&gt;&lt;wsp:rsid wsp:val=&quot;00E847B9&quot;/&gt;&lt;wsp:rsid wsp:val=&quot;00E84E99&quot;/&gt;&lt;wsp:rsid wsp:val=&quot;00E85855&quot;/&gt;&lt;wsp:rsid wsp:val=&quot;00E85C7B&quot;/&gt;&lt;wsp:rsid wsp:val=&quot;00E862B9&quot;/&gt;&lt;wsp:rsid wsp:val=&quot;00E86B68&quot;/&gt;&lt;wsp:rsid wsp:val=&quot;00E87064&quot;/&gt;&lt;wsp:rsid wsp:val=&quot;00E87235&quot;/&gt;&lt;wsp:rsid wsp:val=&quot;00E872A8&quot;/&gt;&lt;wsp:rsid wsp:val=&quot;00E87621&quot;/&gt;&lt;wsp:rsid wsp:val=&quot;00E87795&quot;/&gt;&lt;wsp:rsid wsp:val=&quot;00E877EE&quot;/&gt;&lt;wsp:rsid wsp:val=&quot;00E87BA4&quot;/&gt;&lt;wsp:rsid wsp:val=&quot;00E87CCC&quot;/&gt;&lt;wsp:rsid wsp:val=&quot;00E87D3D&quot;/&gt;&lt;wsp:rsid wsp:val=&quot;00E90073&quot;/&gt;&lt;wsp:rsid wsp:val=&quot;00E90443&quot;/&gt;&lt;wsp:rsid wsp:val=&quot;00E904DB&quot;/&gt;&lt;wsp:rsid wsp:val=&quot;00E90860&quot;/&gt;&lt;wsp:rsid wsp:val=&quot;00E90960&quot;/&gt;&lt;wsp:rsid wsp:val=&quot;00E90A4C&quot;/&gt;&lt;wsp:rsid wsp:val=&quot;00E90F85&quot;/&gt;&lt;wsp:rsid wsp:val=&quot;00E912D7&quot;/&gt;&lt;wsp:rsid wsp:val=&quot;00E917A5&quot;/&gt;&lt;wsp:rsid wsp:val=&quot;00E91AC7&quot;/&gt;&lt;wsp:rsid wsp:val=&quot;00E91CFF&quot;/&gt;&lt;wsp:rsid wsp:val=&quot;00E92BCD&quot;/&gt;&lt;wsp:rsid wsp:val=&quot;00E92C2A&quot;/&gt;&lt;wsp:rsid wsp:val=&quot;00E935CA&quot;/&gt;&lt;wsp:rsid wsp:val=&quot;00E93728&quot;/&gt;&lt;wsp:rsid wsp:val=&quot;00E9372B&quot;/&gt;&lt;wsp:rsid wsp:val=&quot;00E93772&quot;/&gt;&lt;wsp:rsid wsp:val=&quot;00E938BA&quot;/&gt;&lt;wsp:rsid wsp:val=&quot;00E93A41&quot;/&gt;&lt;wsp:rsid wsp:val=&quot;00E93C6C&quot;/&gt;&lt;wsp:rsid wsp:val=&quot;00E93D89&quot;/&gt;&lt;wsp:rsid wsp:val=&quot;00E93E81&quot;/&gt;&lt;wsp:rsid wsp:val=&quot;00E93FC4&quot;/&gt;&lt;wsp:rsid wsp:val=&quot;00E94BE6&quot;/&gt;&lt;wsp:rsid wsp:val=&quot;00E950D6&quot;/&gt;&lt;wsp:rsid wsp:val=&quot;00E95125&quot;/&gt;&lt;wsp:rsid wsp:val=&quot;00E952E5&quot;/&gt;&lt;wsp:rsid wsp:val=&quot;00E9531F&quot;/&gt;&lt;wsp:rsid wsp:val=&quot;00E957B9&quot;/&gt;&lt;wsp:rsid wsp:val=&quot;00E95A3E&quot;/&gt;&lt;wsp:rsid wsp:val=&quot;00E95E17&quot;/&gt;&lt;wsp:rsid wsp:val=&quot;00E95FBD&quot;/&gt;&lt;wsp:rsid wsp:val=&quot;00E961FD&quot;/&gt;&lt;wsp:rsid wsp:val=&quot;00E96BF5&quot;/&gt;&lt;wsp:rsid wsp:val=&quot;00E977FE&quot;/&gt;&lt;wsp:rsid wsp:val=&quot;00E97AB4&quot;/&gt;&lt;wsp:rsid wsp:val=&quot;00E97D6E&quot;/&gt;&lt;wsp:rsid wsp:val=&quot;00EA01F4&quot;/&gt;&lt;wsp:rsid wsp:val=&quot;00EA0E5F&quot;/&gt;&lt;wsp:rsid wsp:val=&quot;00EA0F34&quot;/&gt;&lt;wsp:rsid wsp:val=&quot;00EA0FF0&quot;/&gt;&lt;wsp:rsid wsp:val=&quot;00EA11C3&quot;/&gt;&lt;wsp:rsid wsp:val=&quot;00EA1ABE&quot;/&gt;&lt;wsp:rsid wsp:val=&quot;00EA1DB1&quot;/&gt;&lt;wsp:rsid wsp:val=&quot;00EA21FB&quot;/&gt;&lt;wsp:rsid wsp:val=&quot;00EA2442&quot;/&gt;&lt;wsp:rsid wsp:val=&quot;00EA2790&quot;/&gt;&lt;wsp:rsid wsp:val=&quot;00EA282F&quot;/&gt;&lt;wsp:rsid wsp:val=&quot;00EA2E6F&quot;/&gt;&lt;wsp:rsid wsp:val=&quot;00EA3003&quot;/&gt;&lt;wsp:rsid wsp:val=&quot;00EA3A35&quot;/&gt;&lt;wsp:rsid wsp:val=&quot;00EA3A43&quot;/&gt;&lt;wsp:rsid wsp:val=&quot;00EA3ED7&quot;/&gt;&lt;wsp:rsid wsp:val=&quot;00EA46AE&quot;/&gt;&lt;wsp:rsid wsp:val=&quot;00EA4BD6&quot;/&gt;&lt;wsp:rsid wsp:val=&quot;00EA4CC3&quot;/&gt;&lt;wsp:rsid wsp:val=&quot;00EA4E7B&quot;/&gt;&lt;wsp:rsid wsp:val=&quot;00EA6069&quot;/&gt;&lt;wsp:rsid wsp:val=&quot;00EA61BF&quot;/&gt;&lt;wsp:rsid wsp:val=&quot;00EA68CF&quot;/&gt;&lt;wsp:rsid wsp:val=&quot;00EA691E&quot;/&gt;&lt;wsp:rsid wsp:val=&quot;00EA6C12&quot;/&gt;&lt;wsp:rsid wsp:val=&quot;00EA72A8&quot;/&gt;&lt;wsp:rsid wsp:val=&quot;00EA72E4&quot;/&gt;&lt;wsp:rsid wsp:val=&quot;00EA761B&quot;/&gt;&lt;wsp:rsid wsp:val=&quot;00EA7653&quot;/&gt;&lt;wsp:rsid wsp:val=&quot;00EA7FF7&quot;/&gt;&lt;wsp:rsid wsp:val=&quot;00EB0339&quot;/&gt;&lt;wsp:rsid wsp:val=&quot;00EB0A7B&quot;/&gt;&lt;wsp:rsid wsp:val=&quot;00EB0EAE&quot;/&gt;&lt;wsp:rsid wsp:val=&quot;00EB0F83&quot;/&gt;&lt;wsp:rsid wsp:val=&quot;00EB1212&quot;/&gt;&lt;wsp:rsid wsp:val=&quot;00EB13B1&quot;/&gt;&lt;wsp:rsid wsp:val=&quot;00EB2371&quot;/&gt;&lt;wsp:rsid wsp:val=&quot;00EB2760&quot;/&gt;&lt;wsp:rsid wsp:val=&quot;00EB29AC&quot;/&gt;&lt;wsp:rsid wsp:val=&quot;00EB2C16&quot;/&gt;&lt;wsp:rsid wsp:val=&quot;00EB328C&quot;/&gt;&lt;wsp:rsid wsp:val=&quot;00EB3452&quot;/&gt;&lt;wsp:rsid wsp:val=&quot;00EB4E4F&quot;/&gt;&lt;wsp:rsid wsp:val=&quot;00EB501B&quot;/&gt;&lt;wsp:rsid wsp:val=&quot;00EB5029&quot;/&gt;&lt;wsp:rsid wsp:val=&quot;00EB5487&quot;/&gt;&lt;wsp:rsid wsp:val=&quot;00EB5619&quot;/&gt;&lt;wsp:rsid wsp:val=&quot;00EB56E1&quot;/&gt;&lt;wsp:rsid wsp:val=&quot;00EB5757&quot;/&gt;&lt;wsp:rsid wsp:val=&quot;00EB664E&quot;/&gt;&lt;wsp:rsid wsp:val=&quot;00EB6652&quot;/&gt;&lt;wsp:rsid wsp:val=&quot;00EB69F9&quot;/&gt;&lt;wsp:rsid wsp:val=&quot;00EB7968&quot;/&gt;&lt;wsp:rsid wsp:val=&quot;00EC0018&quot;/&gt;&lt;wsp:rsid wsp:val=&quot;00EC0C46&quot;/&gt;&lt;wsp:rsid wsp:val=&quot;00EC0CCC&quot;/&gt;&lt;wsp:rsid wsp:val=&quot;00EC116C&quot;/&gt;&lt;wsp:rsid wsp:val=&quot;00EC129A&quot;/&gt;&lt;wsp:rsid wsp:val=&quot;00EC14E2&quot;/&gt;&lt;wsp:rsid wsp:val=&quot;00EC1AEA&quot;/&gt;&lt;wsp:rsid wsp:val=&quot;00EC23D0&quot;/&gt;&lt;wsp:rsid wsp:val=&quot;00EC269B&quot;/&gt;&lt;wsp:rsid wsp:val=&quot;00EC33D5&quot;/&gt;&lt;wsp:rsid wsp:val=&quot;00EC4219&quot;/&gt;&lt;wsp:rsid wsp:val=&quot;00EC42FA&quot;/&gt;&lt;wsp:rsid wsp:val=&quot;00EC439B&quot;/&gt;&lt;wsp:rsid wsp:val=&quot;00EC4BD6&quot;/&gt;&lt;wsp:rsid wsp:val=&quot;00EC4F03&quot;/&gt;&lt;wsp:rsid wsp:val=&quot;00EC52A8&quot;/&gt;&lt;wsp:rsid wsp:val=&quot;00EC576A&quot;/&gt;&lt;wsp:rsid wsp:val=&quot;00EC5EB8&quot;/&gt;&lt;wsp:rsid wsp:val=&quot;00EC63BD&quot;/&gt;&lt;wsp:rsid wsp:val=&quot;00EC6417&quot;/&gt;&lt;wsp:rsid wsp:val=&quot;00EC69DE&quot;/&gt;&lt;wsp:rsid wsp:val=&quot;00EC6C30&quot;/&gt;&lt;wsp:rsid wsp:val=&quot;00EC7180&quot;/&gt;&lt;wsp:rsid wsp:val=&quot;00EC72E9&quot;/&gt;&lt;wsp:rsid wsp:val=&quot;00EC752A&quot;/&gt;&lt;wsp:rsid wsp:val=&quot;00EC7CF5&quot;/&gt;&lt;wsp:rsid wsp:val=&quot;00ED0391&quot;/&gt;&lt;wsp:rsid wsp:val=&quot;00ED05C2&quot;/&gt;&lt;wsp:rsid wsp:val=&quot;00ED0D23&quot;/&gt;&lt;wsp:rsid wsp:val=&quot;00ED1221&quot;/&gt;&lt;wsp:rsid wsp:val=&quot;00ED182A&quot;/&gt;&lt;wsp:rsid wsp:val=&quot;00ED1C2C&quot;/&gt;&lt;wsp:rsid wsp:val=&quot;00ED1E6A&quot;/&gt;&lt;wsp:rsid wsp:val=&quot;00ED2216&quot;/&gt;&lt;wsp:rsid wsp:val=&quot;00ED231E&quot;/&gt;&lt;wsp:rsid wsp:val=&quot;00ED25AA&quot;/&gt;&lt;wsp:rsid wsp:val=&quot;00ED28C7&quot;/&gt;&lt;wsp:rsid wsp:val=&quot;00ED2A1C&quot;/&gt;&lt;wsp:rsid wsp:val=&quot;00ED2DCB&quot;/&gt;&lt;wsp:rsid wsp:val=&quot;00ED3355&quot;/&gt;&lt;wsp:rsid wsp:val=&quot;00ED3CE6&quot;/&gt;&lt;wsp:rsid wsp:val=&quot;00ED40B1&quot;/&gt;&lt;wsp:rsid wsp:val=&quot;00ED42F9&quot;/&gt;&lt;wsp:rsid wsp:val=&quot;00ED43A1&quot;/&gt;&lt;wsp:rsid wsp:val=&quot;00ED44B0&quot;/&gt;&lt;wsp:rsid wsp:val=&quot;00ED4790&quot;/&gt;&lt;wsp:rsid wsp:val=&quot;00ED5495&quot;/&gt;&lt;wsp:rsid wsp:val=&quot;00ED5D71&quot;/&gt;&lt;wsp:rsid wsp:val=&quot;00ED5F20&quot;/&gt;&lt;wsp:rsid wsp:val=&quot;00ED635D&quot;/&gt;&lt;wsp:rsid wsp:val=&quot;00ED65CE&quot;/&gt;&lt;wsp:rsid wsp:val=&quot;00ED6CFF&quot;/&gt;&lt;wsp:rsid wsp:val=&quot;00ED7514&quot;/&gt;&lt;wsp:rsid wsp:val=&quot;00ED7534&quot;/&gt;&lt;wsp:rsid wsp:val=&quot;00ED76C0&quot;/&gt;&lt;wsp:rsid wsp:val=&quot;00ED789F&quot;/&gt;&lt;wsp:rsid wsp:val=&quot;00ED7E10&quot;/&gt;&lt;wsp:rsid wsp:val=&quot;00EE074C&quot;/&gt;&lt;wsp:rsid wsp:val=&quot;00EE0CE0&quot;/&gt;&lt;wsp:rsid wsp:val=&quot;00EE16B6&quot;/&gt;&lt;wsp:rsid wsp:val=&quot;00EE2568&quot;/&gt;&lt;wsp:rsid wsp:val=&quot;00EE2640&quot;/&gt;&lt;wsp:rsid wsp:val=&quot;00EE2723&quot;/&gt;&lt;wsp:rsid wsp:val=&quot;00EE29E0&quot;/&gt;&lt;wsp:rsid wsp:val=&quot;00EE2A99&quot;/&gt;&lt;wsp:rsid wsp:val=&quot;00EE2DC3&quot;/&gt;&lt;wsp:rsid wsp:val=&quot;00EE2FF3&quot;/&gt;&lt;wsp:rsid wsp:val=&quot;00EE387F&quot;/&gt;&lt;wsp:rsid wsp:val=&quot;00EE3B64&quot;/&gt;&lt;wsp:rsid wsp:val=&quot;00EE4AE2&quot;/&gt;&lt;wsp:rsid wsp:val=&quot;00EE4B37&quot;/&gt;&lt;wsp:rsid wsp:val=&quot;00EE4C5F&quot;/&gt;&lt;wsp:rsid wsp:val=&quot;00EE4D2C&quot;/&gt;&lt;wsp:rsid wsp:val=&quot;00EE4E42&quot;/&gt;&lt;wsp:rsid wsp:val=&quot;00EE524F&quot;/&gt;&lt;wsp:rsid wsp:val=&quot;00EE588D&quot;/&gt;&lt;wsp:rsid wsp:val=&quot;00EE617D&quot;/&gt;&lt;wsp:rsid wsp:val=&quot;00EE6490&quot;/&gt;&lt;wsp:rsid wsp:val=&quot;00EE6517&quot;/&gt;&lt;wsp:rsid wsp:val=&quot;00EE6A94&quot;/&gt;&lt;wsp:rsid wsp:val=&quot;00EE6C71&quot;/&gt;&lt;wsp:rsid wsp:val=&quot;00EE7903&quot;/&gt;&lt;wsp:rsid wsp:val=&quot;00EF02D3&quot;/&gt;&lt;wsp:rsid wsp:val=&quot;00EF0C91&quot;/&gt;&lt;wsp:rsid wsp:val=&quot;00EF0D4B&quot;/&gt;&lt;wsp:rsid wsp:val=&quot;00EF1033&quot;/&gt;&lt;wsp:rsid wsp:val=&quot;00EF10B1&quot;/&gt;&lt;wsp:rsid wsp:val=&quot;00EF10CA&quot;/&gt;&lt;wsp:rsid wsp:val=&quot;00EF1E4F&quot;/&gt;&lt;wsp:rsid wsp:val=&quot;00EF1EAA&quot;/&gt;&lt;wsp:rsid wsp:val=&quot;00EF2B93&quot;/&gt;&lt;wsp:rsid wsp:val=&quot;00EF2FAF&quot;/&gt;&lt;wsp:rsid wsp:val=&quot;00EF3121&quot;/&gt;&lt;wsp:rsid wsp:val=&quot;00EF31C3&quot;/&gt;&lt;wsp:rsid wsp:val=&quot;00EF3227&quot;/&gt;&lt;wsp:rsid wsp:val=&quot;00EF3374&quot;/&gt;&lt;wsp:rsid wsp:val=&quot;00EF3DC7&quot;/&gt;&lt;wsp:rsid wsp:val=&quot;00EF4257&quot;/&gt;&lt;wsp:rsid wsp:val=&quot;00EF4492&quot;/&gt;&lt;wsp:rsid wsp:val=&quot;00EF4790&quot;/&gt;&lt;wsp:rsid wsp:val=&quot;00EF5126&quot;/&gt;&lt;wsp:rsid wsp:val=&quot;00EF54B9&quot;/&gt;&lt;wsp:rsid wsp:val=&quot;00EF5929&quot;/&gt;&lt;wsp:rsid wsp:val=&quot;00EF5F31&quot;/&gt;&lt;wsp:rsid wsp:val=&quot;00EF653C&quot;/&gt;&lt;wsp:rsid wsp:val=&quot;00EF6840&quot;/&gt;&lt;wsp:rsid wsp:val=&quot;00EF6A46&quot;/&gt;&lt;wsp:rsid wsp:val=&quot;00EF7347&quot;/&gt;&lt;wsp:rsid wsp:val=&quot;00EF752D&quot;/&gt;&lt;wsp:rsid wsp:val=&quot;00EF7AB0&quot;/&gt;&lt;wsp:rsid wsp:val=&quot;00EF7ADA&quot;/&gt;&lt;wsp:rsid wsp:val=&quot;00EF7D4A&quot;/&gt;&lt;wsp:rsid wsp:val=&quot;00F0009B&quot;/&gt;&lt;wsp:rsid wsp:val=&quot;00F002CD&quot;/&gt;&lt;wsp:rsid wsp:val=&quot;00F004B2&quot;/&gt;&lt;wsp:rsid wsp:val=&quot;00F0098D&quot;/&gt;&lt;wsp:rsid wsp:val=&quot;00F01563&quot;/&gt;&lt;wsp:rsid wsp:val=&quot;00F01758&quot;/&gt;&lt;wsp:rsid wsp:val=&quot;00F0200B&quot;/&gt;&lt;wsp:rsid wsp:val=&quot;00F02258&quot;/&gt;&lt;wsp:rsid wsp:val=&quot;00F03E0F&quot;/&gt;&lt;wsp:rsid wsp:val=&quot;00F03F58&quot;/&gt;&lt;wsp:rsid wsp:val=&quot;00F0425C&quot;/&gt;&lt;wsp:rsid wsp:val=&quot;00F048D5&quot;/&gt;&lt;wsp:rsid wsp:val=&quot;00F04A44&quot;/&gt;&lt;wsp:rsid wsp:val=&quot;00F050C2&quot;/&gt;&lt;wsp:rsid wsp:val=&quot;00F05128&quot;/&gt;&lt;wsp:rsid wsp:val=&quot;00F0522F&quot;/&gt;&lt;wsp:rsid wsp:val=&quot;00F053A3&quot;/&gt;&lt;wsp:rsid wsp:val=&quot;00F053D5&quot;/&gt;&lt;wsp:rsid wsp:val=&quot;00F0552F&quot;/&gt;&lt;wsp:rsid wsp:val=&quot;00F055A9&quot;/&gt;&lt;wsp:rsid wsp:val=&quot;00F05916&quot;/&gt;&lt;wsp:rsid wsp:val=&quot;00F06BDE&quot;/&gt;&lt;wsp:rsid wsp:val=&quot;00F06F19&quot;/&gt;&lt;wsp:rsid wsp:val=&quot;00F06F92&quot;/&gt;&lt;wsp:rsid wsp:val=&quot;00F07126&quot;/&gt;&lt;wsp:rsid wsp:val=&quot;00F073BA&quot;/&gt;&lt;wsp:rsid wsp:val=&quot;00F07442&quot;/&gt;&lt;wsp:rsid wsp:val=&quot;00F0753D&quot;/&gt;&lt;wsp:rsid wsp:val=&quot;00F075CA&quot;/&gt;&lt;wsp:rsid wsp:val=&quot;00F0797F&quot;/&gt;&lt;wsp:rsid wsp:val=&quot;00F1094B&quot;/&gt;&lt;wsp:rsid wsp:val=&quot;00F10A23&quot;/&gt;&lt;wsp:rsid wsp:val=&quot;00F10E36&quot;/&gt;&lt;wsp:rsid wsp:val=&quot;00F1105D&quot;/&gt;&lt;wsp:rsid wsp:val=&quot;00F111FA&quot;/&gt;&lt;wsp:rsid wsp:val=&quot;00F113C9&quot;/&gt;&lt;wsp:rsid wsp:val=&quot;00F123C2&quot;/&gt;&lt;wsp:rsid wsp:val=&quot;00F12C23&quot;/&gt;&lt;wsp:rsid wsp:val=&quot;00F12F7E&quot;/&gt;&lt;wsp:rsid wsp:val=&quot;00F13128&quot;/&gt;&lt;wsp:rsid wsp:val=&quot;00F133EE&quot;/&gt;&lt;wsp:rsid wsp:val=&quot;00F134AF&quot;/&gt;&lt;wsp:rsid wsp:val=&quot;00F13726&quot;/&gt;&lt;wsp:rsid wsp:val=&quot;00F13F13&quot;/&gt;&lt;wsp:rsid wsp:val=&quot;00F1412F&quot;/&gt;&lt;wsp:rsid wsp:val=&quot;00F14557&quot;/&gt;&lt;wsp:rsid wsp:val=&quot;00F14853&quot;/&gt;&lt;wsp:rsid wsp:val=&quot;00F14924&quot;/&gt;&lt;wsp:rsid wsp:val=&quot;00F14978&quot;/&gt;&lt;wsp:rsid wsp:val=&quot;00F14CC8&quot;/&gt;&lt;wsp:rsid wsp:val=&quot;00F156A8&quot;/&gt;&lt;wsp:rsid wsp:val=&quot;00F15E0E&quot;/&gt;&lt;wsp:rsid wsp:val=&quot;00F166E5&quot;/&gt;&lt;wsp:rsid wsp:val=&quot;00F16720&quot;/&gt;&lt;wsp:rsid wsp:val=&quot;00F16B61&quot;/&gt;&lt;wsp:rsid wsp:val=&quot;00F16D87&quot;/&gt;&lt;wsp:rsid wsp:val=&quot;00F172DC&quot;/&gt;&lt;wsp:rsid wsp:val=&quot;00F175F0&quot;/&gt;&lt;wsp:rsid wsp:val=&quot;00F179DE&quot;/&gt;&lt;wsp:rsid wsp:val=&quot;00F17AEF&quot;/&gt;&lt;wsp:rsid wsp:val=&quot;00F17C07&quot;/&gt;&lt;wsp:rsid wsp:val=&quot;00F17E32&quot;/&gt;&lt;wsp:rsid wsp:val=&quot;00F202E1&quot;/&gt;&lt;wsp:rsid wsp:val=&quot;00F2073E&quot;/&gt;&lt;wsp:rsid wsp:val=&quot;00F20D5E&quot;/&gt;&lt;wsp:rsid wsp:val=&quot;00F210B9&quot;/&gt;&lt;wsp:rsid wsp:val=&quot;00F21412&quot;/&gt;&lt;wsp:rsid wsp:val=&quot;00F21554&quot;/&gt;&lt;wsp:rsid wsp:val=&quot;00F22AB3&quot;/&gt;&lt;wsp:rsid wsp:val=&quot;00F22F7F&quot;/&gt;&lt;wsp:rsid wsp:val=&quot;00F23013&quot;/&gt;&lt;wsp:rsid wsp:val=&quot;00F23941&quot;/&gt;&lt;wsp:rsid wsp:val=&quot;00F23EBA&quot;/&gt;&lt;wsp:rsid wsp:val=&quot;00F24058&quot;/&gt;&lt;wsp:rsid wsp:val=&quot;00F24145&quot;/&gt;&lt;wsp:rsid wsp:val=&quot;00F241A5&quot;/&gt;&lt;wsp:rsid wsp:val=&quot;00F24762&quot;/&gt;&lt;wsp:rsid wsp:val=&quot;00F24DE9&quot;/&gt;&lt;wsp:rsid wsp:val=&quot;00F2566B&quot;/&gt;&lt;wsp:rsid wsp:val=&quot;00F25746&quot;/&gt;&lt;wsp:rsid wsp:val=&quot;00F26662&quot;/&gt;&lt;wsp:rsid wsp:val=&quot;00F2709A&quot;/&gt;&lt;wsp:rsid wsp:val=&quot;00F272CD&quot;/&gt;&lt;wsp:rsid wsp:val=&quot;00F276D7&quot;/&gt;&lt;wsp:rsid wsp:val=&quot;00F27B51&quot;/&gt;&lt;wsp:rsid wsp:val=&quot;00F27C56&quot;/&gt;&lt;wsp:rsid wsp:val=&quot;00F27DB4&quot;/&gt;&lt;wsp:rsid wsp:val=&quot;00F27F58&quot;/&gt;&lt;wsp:rsid wsp:val=&quot;00F300DD&quot;/&gt;&lt;wsp:rsid wsp:val=&quot;00F302F1&quot;/&gt;&lt;wsp:rsid wsp:val=&quot;00F30688&quot;/&gt;&lt;wsp:rsid wsp:val=&quot;00F3071B&quot;/&gt;&lt;wsp:rsid wsp:val=&quot;00F30CE4&quot;/&gt;&lt;wsp:rsid wsp:val=&quot;00F31E0B&quot;/&gt;&lt;wsp:rsid wsp:val=&quot;00F32BA8&quot;/&gt;&lt;wsp:rsid wsp:val=&quot;00F32CC8&quot;/&gt;&lt;wsp:rsid wsp:val=&quot;00F33014&quot;/&gt;&lt;wsp:rsid wsp:val=&quot;00F33269&quot;/&gt;&lt;wsp:rsid wsp:val=&quot;00F33652&quot;/&gt;&lt;wsp:rsid wsp:val=&quot;00F3429B&quot;/&gt;&lt;wsp:rsid wsp:val=&quot;00F34792&quot;/&gt;&lt;wsp:rsid wsp:val=&quot;00F34AFA&quot;/&gt;&lt;wsp:rsid wsp:val=&quot;00F34FDE&quot;/&gt;&lt;wsp:rsid wsp:val=&quot;00F351D9&quot;/&gt;&lt;wsp:rsid wsp:val=&quot;00F353B1&quot;/&gt;&lt;wsp:rsid wsp:val=&quot;00F354E4&quot;/&gt;&lt;wsp:rsid wsp:val=&quot;00F359F8&quot;/&gt;&lt;wsp:rsid wsp:val=&quot;00F35E59&quot;/&gt;&lt;wsp:rsid wsp:val=&quot;00F3702F&quot;/&gt;&lt;wsp:rsid wsp:val=&quot;00F37117&quot;/&gt;&lt;wsp:rsid wsp:val=&quot;00F37227&quot;/&gt;&lt;wsp:rsid wsp:val=&quot;00F373D8&quot;/&gt;&lt;wsp:rsid wsp:val=&quot;00F373F1&quot;/&gt;&lt;wsp:rsid wsp:val=&quot;00F3767A&quot;/&gt;&lt;wsp:rsid wsp:val=&quot;00F377A6&quot;/&gt;&lt;wsp:rsid wsp:val=&quot;00F378E0&quot;/&gt;&lt;wsp:rsid wsp:val=&quot;00F3796B&quot;/&gt;&lt;wsp:rsid wsp:val=&quot;00F379CE&quot;/&gt;&lt;wsp:rsid wsp:val=&quot;00F40033&quot;/&gt;&lt;wsp:rsid wsp:val=&quot;00F406F4&quot;/&gt;&lt;wsp:rsid wsp:val=&quot;00F40787&quot;/&gt;&lt;wsp:rsid wsp:val=&quot;00F40AB9&quot;/&gt;&lt;wsp:rsid wsp:val=&quot;00F40B32&quot;/&gt;&lt;wsp:rsid wsp:val=&quot;00F40C14&quot;/&gt;&lt;wsp:rsid wsp:val=&quot;00F40C8A&quot;/&gt;&lt;wsp:rsid wsp:val=&quot;00F40FB0&quot;/&gt;&lt;wsp:rsid wsp:val=&quot;00F412FA&quot;/&gt;&lt;wsp:rsid wsp:val=&quot;00F419B9&quot;/&gt;&lt;wsp:rsid wsp:val=&quot;00F41E58&quot;/&gt;&lt;wsp:rsid wsp:val=&quot;00F41EFC&quot;/&gt;&lt;wsp:rsid wsp:val=&quot;00F4201D&quot;/&gt;&lt;wsp:rsid wsp:val=&quot;00F424A6&quot;/&gt;&lt;wsp:rsid wsp:val=&quot;00F42B8B&quot;/&gt;&lt;wsp:rsid wsp:val=&quot;00F43253&quot;/&gt;&lt;wsp:rsid wsp:val=&quot;00F439BA&quot;/&gt;&lt;wsp:rsid wsp:val=&quot;00F43E99&quot;/&gt;&lt;wsp:rsid wsp:val=&quot;00F44D98&quot;/&gt;&lt;wsp:rsid wsp:val=&quot;00F44E7F&quot;/&gt;&lt;wsp:rsid wsp:val=&quot;00F44F10&quot;/&gt;&lt;wsp:rsid wsp:val=&quot;00F45228&quot;/&gt;&lt;wsp:rsid wsp:val=&quot;00F46D54&quot;/&gt;&lt;wsp:rsid wsp:val=&quot;00F47CA5&quot;/&gt;&lt;wsp:rsid wsp:val=&quot;00F50A01&quot;/&gt;&lt;wsp:rsid wsp:val=&quot;00F50E49&quot;/&gt;&lt;wsp:rsid wsp:val=&quot;00F51471&quot;/&gt;&lt;wsp:rsid wsp:val=&quot;00F51556&quot;/&gt;&lt;wsp:rsid wsp:val=&quot;00F518F9&quot;/&gt;&lt;wsp:rsid wsp:val=&quot;00F522E2&quot;/&gt;&lt;wsp:rsid wsp:val=&quot;00F535FA&quot;/&gt;&lt;wsp:rsid wsp:val=&quot;00F536B9&quot;/&gt;&lt;wsp:rsid wsp:val=&quot;00F536E4&quot;/&gt;&lt;wsp:rsid wsp:val=&quot;00F537F5&quot;/&gt;&lt;wsp:rsid wsp:val=&quot;00F53E43&quot;/&gt;&lt;wsp:rsid wsp:val=&quot;00F546AA&quot;/&gt;&lt;wsp:rsid wsp:val=&quot;00F548A5&quot;/&gt;&lt;wsp:rsid wsp:val=&quot;00F54971&quot;/&gt;&lt;wsp:rsid wsp:val=&quot;00F54AFF&quot;/&gt;&lt;wsp:rsid wsp:val=&quot;00F54BAA&quot;/&gt;&lt;wsp:rsid wsp:val=&quot;00F55057&quot;/&gt;&lt;wsp:rsid wsp:val=&quot;00F55388&quot;/&gt;&lt;wsp:rsid wsp:val=&quot;00F556FB&quot;/&gt;&lt;wsp:rsid wsp:val=&quot;00F55B74&quot;/&gt;&lt;wsp:rsid wsp:val=&quot;00F55D2B&quot;/&gt;&lt;wsp:rsid wsp:val=&quot;00F55FB4&quot;/&gt;&lt;wsp:rsid wsp:val=&quot;00F55FC3&quot;/&gt;&lt;wsp:rsid wsp:val=&quot;00F56482&quot;/&gt;&lt;wsp:rsid wsp:val=&quot;00F56CB7&quot;/&gt;&lt;wsp:rsid wsp:val=&quot;00F57287&quot;/&gt;&lt;wsp:rsid wsp:val=&quot;00F6002A&quot;/&gt;&lt;wsp:rsid wsp:val=&quot;00F60055&quot;/&gt;&lt;wsp:rsid wsp:val=&quot;00F60065&quot;/&gt;&lt;wsp:rsid wsp:val=&quot;00F60DA7&quot;/&gt;&lt;wsp:rsid wsp:val=&quot;00F60E77&quot;/&gt;&lt;wsp:rsid wsp:val=&quot;00F610ED&quot;/&gt;&lt;wsp:rsid wsp:val=&quot;00F6131F&quot;/&gt;&lt;wsp:rsid wsp:val=&quot;00F61628&quot;/&gt;&lt;wsp:rsid wsp:val=&quot;00F61AD7&quot;/&gt;&lt;wsp:rsid wsp:val=&quot;00F6201D&quot;/&gt;&lt;wsp:rsid wsp:val=&quot;00F62ABF&quot;/&gt;&lt;wsp:rsid wsp:val=&quot;00F62B42&quot;/&gt;&lt;wsp:rsid wsp:val=&quot;00F63A32&quot;/&gt;&lt;wsp:rsid wsp:val=&quot;00F63C40&quot;/&gt;&lt;wsp:rsid wsp:val=&quot;00F63CAE&quot;/&gt;&lt;wsp:rsid wsp:val=&quot;00F64118&quot;/&gt;&lt;wsp:rsid wsp:val=&quot;00F646C7&quot;/&gt;&lt;wsp:rsid wsp:val=&quot;00F64B8F&quot;/&gt;&lt;wsp:rsid wsp:val=&quot;00F64C7E&quot;/&gt;&lt;wsp:rsid wsp:val=&quot;00F64E00&quot;/&gt;&lt;wsp:rsid wsp:val=&quot;00F65C47&quot;/&gt;&lt;wsp:rsid wsp:val=&quot;00F66586&quot;/&gt;&lt;wsp:rsid wsp:val=&quot;00F6660D&quot;/&gt;&lt;wsp:rsid wsp:val=&quot;00F670B1&quot;/&gt;&lt;wsp:rsid wsp:val=&quot;00F70247&quot;/&gt;&lt;wsp:rsid wsp:val=&quot;00F70D38&quot;/&gt;&lt;wsp:rsid wsp:val=&quot;00F71302&quot;/&gt;&lt;wsp:rsid wsp:val=&quot;00F71751&quot;/&gt;&lt;wsp:rsid wsp:val=&quot;00F71B19&quot;/&gt;&lt;wsp:rsid wsp:val=&quot;00F72A66&quot;/&gt;&lt;wsp:rsid wsp:val=&quot;00F73748&quot;/&gt;&lt;wsp:rsid wsp:val=&quot;00F73A2F&quot;/&gt;&lt;wsp:rsid wsp:val=&quot;00F73B67&quot;/&gt;&lt;wsp:rsid wsp:val=&quot;00F73D71&quot;/&gt;&lt;wsp:rsid wsp:val=&quot;00F73E9B&quot;/&gt;&lt;wsp:rsid wsp:val=&quot;00F73F5D&quot;/&gt;&lt;wsp:rsid wsp:val=&quot;00F74B63&quot;/&gt;&lt;wsp:rsid wsp:val=&quot;00F74CB6&quot;/&gt;&lt;wsp:rsid wsp:val=&quot;00F754CF&quot;/&gt;&lt;wsp:rsid wsp:val=&quot;00F75A17&quot;/&gt;&lt;wsp:rsid wsp:val=&quot;00F76130&quot;/&gt;&lt;wsp:rsid wsp:val=&quot;00F768AC&quot;/&gt;&lt;wsp:rsid wsp:val=&quot;00F76D72&quot;/&gt;&lt;wsp:rsid wsp:val=&quot;00F77676&quot;/&gt;&lt;wsp:rsid wsp:val=&quot;00F777C0&quot;/&gt;&lt;wsp:rsid wsp:val=&quot;00F77FA9&quot;/&gt;&lt;wsp:rsid wsp:val=&quot;00F8035D&quot;/&gt;&lt;wsp:rsid wsp:val=&quot;00F8040E&quot;/&gt;&lt;wsp:rsid wsp:val=&quot;00F806FA&quot;/&gt;&lt;wsp:rsid wsp:val=&quot;00F8070F&quot;/&gt;&lt;wsp:rsid wsp:val=&quot;00F80DF4&quot;/&gt;&lt;wsp:rsid wsp:val=&quot;00F80F66&quot;/&gt;&lt;wsp:rsid wsp:val=&quot;00F8119E&quot;/&gt;&lt;wsp:rsid wsp:val=&quot;00F815A4&quot;/&gt;&lt;wsp:rsid wsp:val=&quot;00F81787&quot;/&gt;&lt;wsp:rsid wsp:val=&quot;00F826BC&quot;/&gt;&lt;wsp:rsid wsp:val=&quot;00F831D8&quot;/&gt;&lt;wsp:rsid wsp:val=&quot;00F836D9&quot;/&gt;&lt;wsp:rsid wsp:val=&quot;00F8395B&quot;/&gt;&lt;wsp:rsid wsp:val=&quot;00F8421F&quot;/&gt;&lt;wsp:rsid wsp:val=&quot;00F84251&quot;/&gt;&lt;wsp:rsid wsp:val=&quot;00F842C2&quot;/&gt;&lt;wsp:rsid wsp:val=&quot;00F84600&quot;/&gt;&lt;wsp:rsid wsp:val=&quot;00F8478D&quot;/&gt;&lt;wsp:rsid wsp:val=&quot;00F84D85&quot;/&gt;&lt;wsp:rsid wsp:val=&quot;00F85630&quot;/&gt;&lt;wsp:rsid wsp:val=&quot;00F8576B&quot;/&gt;&lt;wsp:rsid wsp:val=&quot;00F85A02&quot;/&gt;&lt;wsp:rsid wsp:val=&quot;00F86546&quot;/&gt;&lt;wsp:rsid wsp:val=&quot;00F873D8&quot;/&gt;&lt;wsp:rsid wsp:val=&quot;00F87D56&quot;/&gt;&lt;wsp:rsid wsp:val=&quot;00F90363&quot;/&gt;&lt;wsp:rsid wsp:val=&quot;00F90915&quot;/&gt;&lt;wsp:rsid wsp:val=&quot;00F90B8A&quot;/&gt;&lt;wsp:rsid wsp:val=&quot;00F918BB&quot;/&gt;&lt;wsp:rsid wsp:val=&quot;00F9198A&quot;/&gt;&lt;wsp:rsid wsp:val=&quot;00F91E0E&quot;/&gt;&lt;wsp:rsid wsp:val=&quot;00F92B57&quot;/&gt;&lt;wsp:rsid wsp:val=&quot;00F933B7&quot;/&gt;&lt;wsp:rsid wsp:val=&quot;00F93752&quot;/&gt;&lt;wsp:rsid wsp:val=&quot;00F94100&quot;/&gt;&lt;wsp:rsid wsp:val=&quot;00F94B95&quot;/&gt;&lt;wsp:rsid wsp:val=&quot;00F951BD&quot;/&gt;&lt;wsp:rsid wsp:val=&quot;00F957CD&quot;/&gt;&lt;wsp:rsid wsp:val=&quot;00F95BD7&quot;/&gt;&lt;wsp:rsid wsp:val=&quot;00F95E9F&quot;/&gt;&lt;wsp:rsid wsp:val=&quot;00F9621B&quot;/&gt;&lt;wsp:rsid wsp:val=&quot;00F96530&quot;/&gt;&lt;wsp:rsid wsp:val=&quot;00F966EA&quot;/&gt;&lt;wsp:rsid wsp:val=&quot;00F96CC8&quot;/&gt;&lt;wsp:rsid wsp:val=&quot;00F96CF9&quot;/&gt;&lt;wsp:rsid wsp:val=&quot;00F9708B&quot;/&gt;&lt;wsp:rsid wsp:val=&quot;00F9714A&quot;/&gt;&lt;wsp:rsid wsp:val=&quot;00F971A5&quot;/&gt;&lt;wsp:rsid wsp:val=&quot;00F974C0&quot;/&gt;&lt;wsp:rsid wsp:val=&quot;00F975F2&quot;/&gt;&lt;wsp:rsid wsp:val=&quot;00FA0073&quot;/&gt;&lt;wsp:rsid wsp:val=&quot;00FA0A1F&quot;/&gt;&lt;wsp:rsid wsp:val=&quot;00FA0D8B&quot;/&gt;&lt;wsp:rsid wsp:val=&quot;00FA11EE&quot;/&gt;&lt;wsp:rsid wsp:val=&quot;00FA1220&quot;/&gt;&lt;wsp:rsid wsp:val=&quot;00FA1502&quot;/&gt;&lt;wsp:rsid wsp:val=&quot;00FA1606&quot;/&gt;&lt;wsp:rsid wsp:val=&quot;00FA1618&quot;/&gt;&lt;wsp:rsid wsp:val=&quot;00FA1DCA&quot;/&gt;&lt;wsp:rsid wsp:val=&quot;00FA297B&quot;/&gt;&lt;wsp:rsid wsp:val=&quot;00FA2B09&quot;/&gt;&lt;wsp:rsid wsp:val=&quot;00FA3F9A&quot;/&gt;&lt;wsp:rsid wsp:val=&quot;00FA3FD4&quot;/&gt;&lt;wsp:rsid wsp:val=&quot;00FA4156&quot;/&gt;&lt;wsp:rsid wsp:val=&quot;00FA46E1&quot;/&gt;&lt;wsp:rsid wsp:val=&quot;00FA4C0E&quot;/&gt;&lt;wsp:rsid wsp:val=&quot;00FA4D2B&quot;/&gt;&lt;wsp:rsid wsp:val=&quot;00FA5365&quot;/&gt;&lt;wsp:rsid wsp:val=&quot;00FA54B5&quot;/&gt;&lt;wsp:rsid wsp:val=&quot;00FA66FC&quot;/&gt;&lt;wsp:rsid wsp:val=&quot;00FA6727&quot;/&gt;&lt;wsp:rsid wsp:val=&quot;00FA6910&quot;/&gt;&lt;wsp:rsid wsp:val=&quot;00FA6F18&quot;/&gt;&lt;wsp:rsid wsp:val=&quot;00FA7DD4&quot;/&gt;&lt;wsp:rsid wsp:val=&quot;00FB0533&quot;/&gt;&lt;wsp:rsid wsp:val=&quot;00FB0965&quot;/&gt;&lt;wsp:rsid wsp:val=&quot;00FB0C4F&quot;/&gt;&lt;wsp:rsid wsp:val=&quot;00FB12E2&quot;/&gt;&lt;wsp:rsid wsp:val=&quot;00FB1549&quot;/&gt;&lt;wsp:rsid wsp:val=&quot;00FB18CF&quot;/&gt;&lt;wsp:rsid wsp:val=&quot;00FB1A69&quot;/&gt;&lt;wsp:rsid wsp:val=&quot;00FB1DE3&quot;/&gt;&lt;wsp:rsid wsp:val=&quot;00FB2741&quot;/&gt;&lt;wsp:rsid wsp:val=&quot;00FB2810&quot;/&gt;&lt;wsp:rsid wsp:val=&quot;00FB2ADD&quot;/&gt;&lt;wsp:rsid wsp:val=&quot;00FB3802&quot;/&gt;&lt;wsp:rsid wsp:val=&quot;00FB486B&quot;/&gt;&lt;wsp:rsid wsp:val=&quot;00FB4A26&quot;/&gt;&lt;wsp:rsid wsp:val=&quot;00FB5017&quot;/&gt;&lt;wsp:rsid wsp:val=&quot;00FB51C7&quot;/&gt;&lt;wsp:rsid wsp:val=&quot;00FB51F9&quot;/&gt;&lt;wsp:rsid wsp:val=&quot;00FB5CFA&quot;/&gt;&lt;wsp:rsid wsp:val=&quot;00FB6583&quot;/&gt;&lt;wsp:rsid wsp:val=&quot;00FB762B&quot;/&gt;&lt;wsp:rsid wsp:val=&quot;00FB7A48&quot;/&gt;&lt;wsp:rsid wsp:val=&quot;00FB7F07&quot;/&gt;&lt;wsp:rsid wsp:val=&quot;00FC0111&quot;/&gt;&lt;wsp:rsid wsp:val=&quot;00FC01BD&quot;/&gt;&lt;wsp:rsid wsp:val=&quot;00FC02ED&quot;/&gt;&lt;wsp:rsid wsp:val=&quot;00FC1026&quot;/&gt;&lt;wsp:rsid wsp:val=&quot;00FC1042&quot;/&gt;&lt;wsp:rsid wsp:val=&quot;00FC1ED8&quot;/&gt;&lt;wsp:rsid wsp:val=&quot;00FC2A35&quot;/&gt;&lt;wsp:rsid wsp:val=&quot;00FC32BF&quot;/&gt;&lt;wsp:rsid wsp:val=&quot;00FC3A07&quot;/&gt;&lt;wsp:rsid wsp:val=&quot;00FC3AE7&quot;/&gt;&lt;wsp:rsid wsp:val=&quot;00FC3D6F&quot;/&gt;&lt;wsp:rsid wsp:val=&quot;00FC4020&quot;/&gt;&lt;wsp:rsid wsp:val=&quot;00FC42EC&quot;/&gt;&lt;wsp:rsid wsp:val=&quot;00FC4784&quot;/&gt;&lt;wsp:rsid wsp:val=&quot;00FC4D16&quot;/&gt;&lt;wsp:rsid wsp:val=&quot;00FC4DC6&quot;/&gt;&lt;wsp:rsid wsp:val=&quot;00FC4DD9&quot;/&gt;&lt;wsp:rsid wsp:val=&quot;00FC4FD2&quot;/&gt;&lt;wsp:rsid wsp:val=&quot;00FC5903&quot;/&gt;&lt;wsp:rsid wsp:val=&quot;00FC5C49&quot;/&gt;&lt;wsp:rsid wsp:val=&quot;00FC62AA&quot;/&gt;&lt;wsp:rsid wsp:val=&quot;00FC68EF&quot;/&gt;&lt;wsp:rsid wsp:val=&quot;00FC6AFB&quot;/&gt;&lt;wsp:rsid wsp:val=&quot;00FC6B3D&quot;/&gt;&lt;wsp:rsid wsp:val=&quot;00FC6CDF&quot;/&gt;&lt;wsp:rsid wsp:val=&quot;00FC6D36&quot;/&gt;&lt;wsp:rsid wsp:val=&quot;00FC7315&quot;/&gt;&lt;wsp:rsid wsp:val=&quot;00FC7904&quot;/&gt;&lt;wsp:rsid wsp:val=&quot;00FC7A48&quot;/&gt;&lt;wsp:rsid wsp:val=&quot;00FC7BA6&quot;/&gt;&lt;wsp:rsid wsp:val=&quot;00FC7DA6&quot;/&gt;&lt;wsp:rsid wsp:val=&quot;00FC7E0B&quot;/&gt;&lt;wsp:rsid wsp:val=&quot;00FD00CC&quot;/&gt;&lt;wsp:rsid wsp:val=&quot;00FD0163&quot;/&gt;&lt;wsp:rsid wsp:val=&quot;00FD05BC&quot;/&gt;&lt;wsp:rsid wsp:val=&quot;00FD18C2&quot;/&gt;&lt;wsp:rsid wsp:val=&quot;00FD21F6&quot;/&gt;&lt;wsp:rsid wsp:val=&quot;00FD22E6&quot;/&gt;&lt;wsp:rsid wsp:val=&quot;00FD3081&quot;/&gt;&lt;wsp:rsid wsp:val=&quot;00FD31D3&quot;/&gt;&lt;wsp:rsid wsp:val=&quot;00FD323F&quot;/&gt;&lt;wsp:rsid wsp:val=&quot;00FD3821&quot;/&gt;&lt;wsp:rsid wsp:val=&quot;00FD3A5F&quot;/&gt;&lt;wsp:rsid wsp:val=&quot;00FD41CA&quot;/&gt;&lt;wsp:rsid wsp:val=&quot;00FD517D&quot;/&gt;&lt;wsp:rsid wsp:val=&quot;00FD51DF&quot;/&gt;&lt;wsp:rsid wsp:val=&quot;00FD533C&quot;/&gt;&lt;wsp:rsid wsp:val=&quot;00FD5B49&quot;/&gt;&lt;wsp:rsid wsp:val=&quot;00FD5CBC&quot;/&gt;&lt;wsp:rsid wsp:val=&quot;00FD5D12&quot;/&gt;&lt;wsp:rsid wsp:val=&quot;00FD6F51&quot;/&gt;&lt;wsp:rsid wsp:val=&quot;00FD6FC2&quot;/&gt;&lt;wsp:rsid wsp:val=&quot;00FE010A&quot;/&gt;&lt;wsp:rsid wsp:val=&quot;00FE017D&quot;/&gt;&lt;wsp:rsid wsp:val=&quot;00FE063C&quot;/&gt;&lt;wsp:rsid wsp:val=&quot;00FE0B99&quot;/&gt;&lt;wsp:rsid wsp:val=&quot;00FE126C&quot;/&gt;&lt;wsp:rsid wsp:val=&quot;00FE190C&quot;/&gt;&lt;wsp:rsid wsp:val=&quot;00FE1B13&quot;/&gt;&lt;wsp:rsid wsp:val=&quot;00FE1C7B&quot;/&gt;&lt;wsp:rsid wsp:val=&quot;00FE2C81&quot;/&gt;&lt;wsp:rsid wsp:val=&quot;00FE2F7A&quot;/&gt;&lt;wsp:rsid wsp:val=&quot;00FE3B70&quot;/&gt;&lt;wsp:rsid wsp:val=&quot;00FE3D63&quot;/&gt;&lt;wsp:rsid wsp:val=&quot;00FE46EC&quot;/&gt;&lt;wsp:rsid wsp:val=&quot;00FE483B&quot;/&gt;&lt;wsp:rsid wsp:val=&quot;00FE4E3F&quot;/&gt;&lt;wsp:rsid wsp:val=&quot;00FE5FD9&quot;/&gt;&lt;wsp:rsid wsp:val=&quot;00FE60C8&quot;/&gt;&lt;wsp:rsid wsp:val=&quot;00FE6920&quot;/&gt;&lt;wsp:rsid wsp:val=&quot;00FE6BE4&quot;/&gt;&lt;wsp:rsid wsp:val=&quot;00FE70FB&quot;/&gt;&lt;wsp:rsid wsp:val=&quot;00FE7C65&quot;/&gt;&lt;wsp:rsid wsp:val=&quot;00FF098D&quot;/&gt;&lt;wsp:rsid wsp:val=&quot;00FF0AFA&quot;/&gt;&lt;wsp:rsid wsp:val=&quot;00FF0E1D&quot;/&gt;&lt;wsp:rsid wsp:val=&quot;00FF1662&quot;/&gt;&lt;wsp:rsid wsp:val=&quot;00FF17D3&quot;/&gt;&lt;wsp:rsid wsp:val=&quot;00FF19BE&quot;/&gt;&lt;wsp:rsid wsp:val=&quot;00FF19C1&quot;/&gt;&lt;wsp:rsid wsp:val=&quot;00FF1B7C&quot;/&gt;&lt;wsp:rsid wsp:val=&quot;00FF1FE6&quot;/&gt;&lt;wsp:rsid wsp:val=&quot;00FF2962&quot;/&gt;&lt;wsp:rsid wsp:val=&quot;00FF3014&quot;/&gt;&lt;wsp:rsid wsp:val=&quot;00FF3B28&quot;/&gt;&lt;wsp:rsid wsp:val=&quot;00FF3E07&quot;/&gt;&lt;wsp:rsid wsp:val=&quot;00FF47B4&quot;/&gt;&lt;wsp:rsid wsp:val=&quot;00FF4DA0&quot;/&gt;&lt;wsp:rsid wsp:val=&quot;00FF52F6&quot;/&gt;&lt;wsp:rsid wsp:val=&quot;00FF5319&quot;/&gt;&lt;wsp:rsid wsp:val=&quot;00FF57B8&quot;/&gt;&lt;wsp:rsid wsp:val=&quot;00FF59CD&quot;/&gt;&lt;wsp:rsid wsp:val=&quot;00FF5CCA&quot;/&gt;&lt;wsp:rsid wsp:val=&quot;00FF6450&quot;/&gt;&lt;wsp:rsid wsp:val=&quot;00FF6661&quot;/&gt;&lt;wsp:rsid wsp:val=&quot;00FF6F6C&quot;/&gt;&lt;wsp:rsid wsp:val=&quot;00FF6F84&quot;/&gt;&lt;wsp:rsid wsp:val=&quot;00FF70F0&quot;/&gt;&lt;wsp:rsid wsp:val=&quot;00FF7208&quot;/&gt;&lt;/wsp:rsids&gt;&lt;/w:docPr&gt;&lt;w:body&gt;&lt;w:p wsp:rsidR=&quot;00000000&quot; wsp:rsidRDefault=&quot;00865303&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kWh&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ro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4" o:title="" chromakey="white"/>
          </v:shape>
        </w:pict>
      </w:r>
      <w:r w:rsidRPr="005B5156">
        <w:fldChar w:fldCharType="end"/>
      </w:r>
      <w:r>
        <w:t>, a dla budynków energooszczędnych wynosi 50 </w:t>
      </w:r>
      <w:r w:rsidRPr="005B5156">
        <w:fldChar w:fldCharType="begin"/>
      </w:r>
      <w:r w:rsidRPr="005B5156">
        <w:instrText xml:space="preserve"> QUOTE </w:instrText>
      </w:r>
      <w:r>
        <w:pict>
          <v:shape id="_x0000_i1059" type="#_x0000_t75" style="width:42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mirrorMargin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96401&quot;/&gt;&lt;wsp:rsid wsp:val=&quot;00000093&quot;/&gt;&lt;wsp:rsid wsp:val=&quot;0000022A&quot;/&gt;&lt;wsp:rsid wsp:val=&quot;000012EC&quot;/&gt;&lt;wsp:rsid wsp:val=&quot;0000143F&quot;/&gt;&lt;wsp:rsid wsp:val=&quot;00001A05&quot;/&gt;&lt;wsp:rsid wsp:val=&quot;00001F29&quot;/&gt;&lt;wsp:rsid wsp:val=&quot;000024AD&quot;/&gt;&lt;wsp:rsid wsp:val=&quot;0000253A&quot;/&gt;&lt;wsp:rsid wsp:val=&quot;0000273E&quot;/&gt;&lt;wsp:rsid wsp:val=&quot;00002821&quot;/&gt;&lt;wsp:rsid wsp:val=&quot;00002EE4&quot;/&gt;&lt;wsp:rsid wsp:val=&quot;00003019&quot;/&gt;&lt;wsp:rsid wsp:val=&quot;000032F2&quot;/&gt;&lt;wsp:rsid wsp:val=&quot;00003300&quot;/&gt;&lt;wsp:rsid wsp:val=&quot;00003F46&quot;/&gt;&lt;wsp:rsid wsp:val=&quot;00003FAB&quot;/&gt;&lt;wsp:rsid wsp:val=&quot;00004EC6&quot;/&gt;&lt;wsp:rsid wsp:val=&quot;000051F2&quot;/&gt;&lt;wsp:rsid wsp:val=&quot;000054B9&quot;/&gt;&lt;wsp:rsid wsp:val=&quot;000055CE&quot;/&gt;&lt;wsp:rsid wsp:val=&quot;00005D2F&quot;/&gt;&lt;wsp:rsid wsp:val=&quot;000062DD&quot;/&gt;&lt;wsp:rsid wsp:val=&quot;00006B93&quot;/&gt;&lt;wsp:rsid wsp:val=&quot;00007306&quot;/&gt;&lt;wsp:rsid wsp:val=&quot;00007501&quot;/&gt;&lt;wsp:rsid wsp:val=&quot;00007978&quot;/&gt;&lt;wsp:rsid wsp:val=&quot;00007C86&quot;/&gt;&lt;wsp:rsid wsp:val=&quot;000101F6&quot;/&gt;&lt;wsp:rsid wsp:val=&quot;0001025E&quot;/&gt;&lt;wsp:rsid wsp:val=&quot;00010D87&quot;/&gt;&lt;wsp:rsid wsp:val=&quot;0001133B&quot;/&gt;&lt;wsp:rsid wsp:val=&quot;000116AA&quot;/&gt;&lt;wsp:rsid wsp:val=&quot;0001197B&quot;/&gt;&lt;wsp:rsid wsp:val=&quot;00011B13&quot;/&gt;&lt;wsp:rsid wsp:val=&quot;00011B55&quot;/&gt;&lt;wsp:rsid wsp:val=&quot;00011FB9&quot;/&gt;&lt;wsp:rsid wsp:val=&quot;000129CF&quot;/&gt;&lt;wsp:rsid wsp:val=&quot;0001372A&quot;/&gt;&lt;wsp:rsid wsp:val=&quot;0001377B&quot;/&gt;&lt;wsp:rsid wsp:val=&quot;00013A65&quot;/&gt;&lt;wsp:rsid wsp:val=&quot;00013F64&quot;/&gt;&lt;wsp:rsid wsp:val=&quot;0001411D&quot;/&gt;&lt;wsp:rsid wsp:val=&quot;0001419D&quot;/&gt;&lt;wsp:rsid wsp:val=&quot;000142E0&quot;/&gt;&lt;wsp:rsid wsp:val=&quot;00014856&quot;/&gt;&lt;wsp:rsid wsp:val=&quot;00014A46&quot;/&gt;&lt;wsp:rsid wsp:val=&quot;00014DC3&quot;/&gt;&lt;wsp:rsid wsp:val=&quot;00014DE4&quot;/&gt;&lt;wsp:rsid wsp:val=&quot;00015032&quot;/&gt;&lt;wsp:rsid wsp:val=&quot;0001505F&quot;/&gt;&lt;wsp:rsid wsp:val=&quot;00015370&quot;/&gt;&lt;wsp:rsid wsp:val=&quot;000154E9&quot;/&gt;&lt;wsp:rsid wsp:val=&quot;00015C25&quot;/&gt;&lt;wsp:rsid wsp:val=&quot;00015DCA&quot;/&gt;&lt;wsp:rsid wsp:val=&quot;00015F9C&quot;/&gt;&lt;wsp:rsid wsp:val=&quot;00016345&quot;/&gt;&lt;wsp:rsid wsp:val=&quot;000164E6&quot;/&gt;&lt;wsp:rsid wsp:val=&quot;0001728A&quot;/&gt;&lt;wsp:rsid wsp:val=&quot;00017388&quot;/&gt;&lt;wsp:rsid wsp:val=&quot;0001772D&quot;/&gt;&lt;wsp:rsid wsp:val=&quot;00017F1C&quot;/&gt;&lt;wsp:rsid wsp:val=&quot;00017F74&quot;/&gt;&lt;wsp:rsid wsp:val=&quot;0002066A&quot;/&gt;&lt;wsp:rsid wsp:val=&quot;00020A00&quot;/&gt;&lt;wsp:rsid wsp:val=&quot;00021282&quot;/&gt;&lt;wsp:rsid wsp:val=&quot;000217B1&quot;/&gt;&lt;wsp:rsid wsp:val=&quot;00021CDA&quot;/&gt;&lt;wsp:rsid wsp:val=&quot;00022C3D&quot;/&gt;&lt;wsp:rsid wsp:val=&quot;00022DCF&quot;/&gt;&lt;wsp:rsid wsp:val=&quot;000231D9&quot;/&gt;&lt;wsp:rsid wsp:val=&quot;00023BF4&quot;/&gt;&lt;wsp:rsid wsp:val=&quot;00023D53&quot;/&gt;&lt;wsp:rsid wsp:val=&quot;00023E0A&quot;/&gt;&lt;wsp:rsid wsp:val=&quot;000240C7&quot;/&gt;&lt;wsp:rsid wsp:val=&quot;00024183&quot;/&gt;&lt;wsp:rsid wsp:val=&quot;000243C9&quot;/&gt;&lt;wsp:rsid wsp:val=&quot;000244ED&quot;/&gt;&lt;wsp:rsid wsp:val=&quot;0002459B&quot;/&gt;&lt;wsp:rsid wsp:val=&quot;00024A2C&quot;/&gt;&lt;wsp:rsid wsp:val=&quot;00024B1F&quot;/&gt;&lt;wsp:rsid wsp:val=&quot;00025B9F&quot;/&gt;&lt;wsp:rsid wsp:val=&quot;00026271&quot;/&gt;&lt;wsp:rsid wsp:val=&quot;00026383&quot;/&gt;&lt;wsp:rsid wsp:val=&quot;00026B95&quot;/&gt;&lt;wsp:rsid wsp:val=&quot;00026D7B&quot;/&gt;&lt;wsp:rsid wsp:val=&quot;00027344&quot;/&gt;&lt;wsp:rsid wsp:val=&quot;0002752B&quot;/&gt;&lt;wsp:rsid wsp:val=&quot;00027E33&quot;/&gt;&lt;wsp:rsid wsp:val=&quot;00030068&quot;/&gt;&lt;wsp:rsid wsp:val=&quot;0003046A&quot;/&gt;&lt;wsp:rsid wsp:val=&quot;0003097F&quot;/&gt;&lt;wsp:rsid wsp:val=&quot;00031489&quot;/&gt;&lt;wsp:rsid wsp:val=&quot;000318CF&quot;/&gt;&lt;wsp:rsid wsp:val=&quot;00031BB4&quot;/&gt;&lt;wsp:rsid wsp:val=&quot;00032005&quot;/&gt;&lt;wsp:rsid wsp:val=&quot;00032026&quot;/&gt;&lt;wsp:rsid wsp:val=&quot;00032292&quot;/&gt;&lt;wsp:rsid wsp:val=&quot;00033058&quot;/&gt;&lt;wsp:rsid wsp:val=&quot;00033590&quot;/&gt;&lt;wsp:rsid wsp:val=&quot;0003506A&quot;/&gt;&lt;wsp:rsid wsp:val=&quot;00035773&quot;/&gt;&lt;wsp:rsid wsp:val=&quot;00035DBD&quot;/&gt;&lt;wsp:rsid wsp:val=&quot;00036F7A&quot;/&gt;&lt;wsp:rsid wsp:val=&quot;000371E6&quot;/&gt;&lt;wsp:rsid wsp:val=&quot;00037B64&quot;/&gt;&lt;wsp:rsid wsp:val=&quot;0004004F&quot;/&gt;&lt;wsp:rsid wsp:val=&quot;000405AA&quot;/&gt;&lt;wsp:rsid wsp:val=&quot;0004140C&quot;/&gt;&lt;wsp:rsid wsp:val=&quot;00041446&quot;/&gt;&lt;wsp:rsid wsp:val=&quot;00041BD4&quot;/&gt;&lt;wsp:rsid wsp:val=&quot;00041EC3&quot;/&gt;&lt;wsp:rsid wsp:val=&quot;00042485&quot;/&gt;&lt;wsp:rsid wsp:val=&quot;000424F4&quot;/&gt;&lt;wsp:rsid wsp:val=&quot;00042A1F&quot;/&gt;&lt;wsp:rsid wsp:val=&quot;00042E82&quot;/&gt;&lt;wsp:rsid wsp:val=&quot;00042F2F&quot;/&gt;&lt;wsp:rsid wsp:val=&quot;000430CE&quot;/&gt;&lt;wsp:rsid wsp:val=&quot;00043629&quot;/&gt;&lt;wsp:rsid wsp:val=&quot;00043889&quot;/&gt;&lt;wsp:rsid wsp:val=&quot;00043C63&quot;/&gt;&lt;wsp:rsid wsp:val=&quot;000446E9&quot;/&gt;&lt;wsp:rsid wsp:val=&quot;00044EF1&quot;/&gt;&lt;wsp:rsid wsp:val=&quot;0004517A&quot;/&gt;&lt;wsp:rsid wsp:val=&quot;000457F9&quot;/&gt;&lt;wsp:rsid wsp:val=&quot;00045923&quot;/&gt;&lt;wsp:rsid wsp:val=&quot;000459E3&quot;/&gt;&lt;wsp:rsid wsp:val=&quot;000468E6&quot;/&gt;&lt;wsp:rsid wsp:val=&quot;00047165&quot;/&gt;&lt;wsp:rsid wsp:val=&quot;000471AF&quot;/&gt;&lt;wsp:rsid wsp:val=&quot;000475CE&quot;/&gt;&lt;wsp:rsid wsp:val=&quot;000477E0&quot;/&gt;&lt;wsp:rsid wsp:val=&quot;000479AA&quot;/&gt;&lt;wsp:rsid wsp:val=&quot;00047BA9&quot;/&gt;&lt;wsp:rsid wsp:val=&quot;00047D09&quot;/&gt;&lt;wsp:rsid wsp:val=&quot;00050674&quot;/&gt;&lt;wsp:rsid wsp:val=&quot;00050922&quot;/&gt;&lt;wsp:rsid wsp:val=&quot;00050A18&quot;/&gt;&lt;wsp:rsid wsp:val=&quot;00050D8A&quot;/&gt;&lt;wsp:rsid wsp:val=&quot;000518C6&quot;/&gt;&lt;wsp:rsid wsp:val=&quot;00051C78&quot;/&gt;&lt;wsp:rsid wsp:val=&quot;00052291&quot;/&gt;&lt;wsp:rsid wsp:val=&quot;0005264B&quot;/&gt;&lt;wsp:rsid wsp:val=&quot;0005318D&quot;/&gt;&lt;wsp:rsid wsp:val=&quot;00053375&quot;/&gt;&lt;wsp:rsid wsp:val=&quot;0005386E&quot;/&gt;&lt;wsp:rsid wsp:val=&quot;00053F6F&quot;/&gt;&lt;wsp:rsid wsp:val=&quot;00054541&quot;/&gt;&lt;wsp:rsid wsp:val=&quot;000546AD&quot;/&gt;&lt;wsp:rsid wsp:val=&quot;000546BF&quot;/&gt;&lt;wsp:rsid wsp:val=&quot;00054B89&quot;/&gt;&lt;wsp:rsid wsp:val=&quot;00055016&quot;/&gt;&lt;wsp:rsid wsp:val=&quot;00055135&quot;/&gt;&lt;wsp:rsid wsp:val=&quot;00055DD8&quot;/&gt;&lt;wsp:rsid wsp:val=&quot;00056236&quot;/&gt;&lt;wsp:rsid wsp:val=&quot;000562E7&quot;/&gt;&lt;wsp:rsid wsp:val=&quot;000564F7&quot;/&gt;&lt;wsp:rsid wsp:val=&quot;00056504&quot;/&gt;&lt;wsp:rsid wsp:val=&quot;000565D3&quot;/&gt;&lt;wsp:rsid wsp:val=&quot;000566C2&quot;/&gt;&lt;wsp:rsid wsp:val=&quot;00056DF1&quot;/&gt;&lt;wsp:rsid wsp:val=&quot;00056E4A&quot;/&gt;&lt;wsp:rsid wsp:val=&quot;00057110&quot;/&gt;&lt;wsp:rsid wsp:val=&quot;0005717E&quot;/&gt;&lt;wsp:rsid wsp:val=&quot;0005723D&quot;/&gt;&lt;wsp:rsid wsp:val=&quot;00057525&quot;/&gt;&lt;wsp:rsid wsp:val=&quot;0005798D&quot;/&gt;&lt;wsp:rsid wsp:val=&quot;00057CF4&quot;/&gt;&lt;wsp:rsid wsp:val=&quot;000617A9&quot;/&gt;&lt;wsp:rsid wsp:val=&quot;000623D3&quot;/&gt;&lt;wsp:rsid wsp:val=&quot;0006263F&quot;/&gt;&lt;wsp:rsid wsp:val=&quot;00062E6E&quot;/&gt;&lt;wsp:rsid wsp:val=&quot;00063712&quot;/&gt;&lt;wsp:rsid wsp:val=&quot;00063C20&quot;/&gt;&lt;wsp:rsid wsp:val=&quot;00063C6F&quot;/&gt;&lt;wsp:rsid wsp:val=&quot;00063CEC&quot;/&gt;&lt;wsp:rsid wsp:val=&quot;00064140&quot;/&gt;&lt;wsp:rsid wsp:val=&quot;0006463C&quot;/&gt;&lt;wsp:rsid wsp:val=&quot;00064AF6&quot;/&gt;&lt;wsp:rsid wsp:val=&quot;00064EAB&quot;/&gt;&lt;wsp:rsid wsp:val=&quot;00064EFF&quot;/&gt;&lt;wsp:rsid wsp:val=&quot;00064F32&quot;/&gt;&lt;wsp:rsid wsp:val=&quot;00064F89&quot;/&gt;&lt;wsp:rsid wsp:val=&quot;000652DB&quot;/&gt;&lt;wsp:rsid wsp:val=&quot;00065B9D&quot;/&gt;&lt;wsp:rsid wsp:val=&quot;00066154&quot;/&gt;&lt;wsp:rsid wsp:val=&quot;0006627B&quot;/&gt;&lt;wsp:rsid wsp:val=&quot;000665F6&quot;/&gt;&lt;wsp:rsid wsp:val=&quot;0006662A&quot;/&gt;&lt;wsp:rsid wsp:val=&quot;000669DB&quot;/&gt;&lt;wsp:rsid wsp:val=&quot;00067412&quot;/&gt;&lt;wsp:rsid wsp:val=&quot;00070027&quot;/&gt;&lt;wsp:rsid wsp:val=&quot;00070262&quot;/&gt;&lt;wsp:rsid wsp:val=&quot;00070DDE&quot;/&gt;&lt;wsp:rsid wsp:val=&quot;00070F81&quot;/&gt;&lt;wsp:rsid wsp:val=&quot;00071269&quot;/&gt;&lt;wsp:rsid wsp:val=&quot;000714D7&quot;/&gt;&lt;wsp:rsid wsp:val=&quot;00071C00&quot;/&gt;&lt;wsp:rsid wsp:val=&quot;00071F15&quot;/&gt;&lt;wsp:rsid wsp:val=&quot;00072052&quot;/&gt;&lt;wsp:rsid wsp:val=&quot;000728AA&quot;/&gt;&lt;wsp:rsid wsp:val=&quot;00073070&quot;/&gt;&lt;wsp:rsid wsp:val=&quot;000731E2&quot;/&gt;&lt;wsp:rsid wsp:val=&quot;000735E5&quot;/&gt;&lt;wsp:rsid wsp:val=&quot;000735F6&quot;/&gt;&lt;wsp:rsid wsp:val=&quot;00073EB9&quot;/&gt;&lt;wsp:rsid wsp:val=&quot;000745EB&quot;/&gt;&lt;wsp:rsid wsp:val=&quot;00074885&quot;/&gt;&lt;wsp:rsid wsp:val=&quot;00074A34&quot;/&gt;&lt;wsp:rsid wsp:val=&quot;00074FEB&quot;/&gt;&lt;wsp:rsid wsp:val=&quot;00075426&quot;/&gt;&lt;wsp:rsid wsp:val=&quot;000758CB&quot;/&gt;&lt;wsp:rsid wsp:val=&quot;000759E0&quot;/&gt;&lt;wsp:rsid wsp:val=&quot;00075D1D&quot;/&gt;&lt;wsp:rsid wsp:val=&quot;000764A6&quot;/&gt;&lt;wsp:rsid wsp:val=&quot;000764C0&quot;/&gt;&lt;wsp:rsid wsp:val=&quot;0007675D&quot;/&gt;&lt;wsp:rsid wsp:val=&quot;0007691B&quot;/&gt;&lt;wsp:rsid wsp:val=&quot;000769FF&quot;/&gt;&lt;wsp:rsid wsp:val=&quot;00076D12&quot;/&gt;&lt;wsp:rsid wsp:val=&quot;00076EF7&quot;/&gt;&lt;wsp:rsid wsp:val=&quot;00076F44&quot;/&gt;&lt;wsp:rsid wsp:val=&quot;0007755B&quot;/&gt;&lt;wsp:rsid wsp:val=&quot;000775B6&quot;/&gt;&lt;wsp:rsid wsp:val=&quot;00077784&quot;/&gt;&lt;wsp:rsid wsp:val=&quot;00077D90&quot;/&gt;&lt;wsp:rsid wsp:val=&quot;00077E65&quot;/&gt;&lt;wsp:rsid wsp:val=&quot;000801B9&quot;/&gt;&lt;wsp:rsid wsp:val=&quot;0008025D&quot;/&gt;&lt;wsp:rsid wsp:val=&quot;000804A7&quot;/&gt;&lt;wsp:rsid wsp:val=&quot;00080601&quot;/&gt;&lt;wsp:rsid wsp:val=&quot;0008072A&quot;/&gt;&lt;wsp:rsid wsp:val=&quot;0008088A&quot;/&gt;&lt;wsp:rsid wsp:val=&quot;00081082&quot;/&gt;&lt;wsp:rsid wsp:val=&quot;00081413&quot;/&gt;&lt;wsp:rsid wsp:val=&quot;0008146B&quot;/&gt;&lt;wsp:rsid wsp:val=&quot;00081B0D&quot;/&gt;&lt;wsp:rsid wsp:val=&quot;0008218B&quot;/&gt;&lt;wsp:rsid wsp:val=&quot;000824F4&quot;/&gt;&lt;wsp:rsid wsp:val=&quot;00082547&quot;/&gt;&lt;wsp:rsid wsp:val=&quot;0008260B&quot;/&gt;&lt;wsp:rsid wsp:val=&quot;000829CE&quot;/&gt;&lt;wsp:rsid wsp:val=&quot;00082D3B&quot;/&gt;&lt;wsp:rsid wsp:val=&quot;00082DF3&quot;/&gt;&lt;wsp:rsid wsp:val=&quot;000831FF&quot;/&gt;&lt;wsp:rsid wsp:val=&quot;00083501&quot;/&gt;&lt;wsp:rsid wsp:val=&quot;00083849&quot;/&gt;&lt;wsp:rsid wsp:val=&quot;000839C7&quot;/&gt;&lt;wsp:rsid wsp:val=&quot;00083AD2&quot;/&gt;&lt;wsp:rsid wsp:val=&quot;00084219&quot;/&gt;&lt;wsp:rsid wsp:val=&quot;000842CA&quot;/&gt;&lt;wsp:rsid wsp:val=&quot;00084B43&quot;/&gt;&lt;wsp:rsid wsp:val=&quot;00084E25&quot;/&gt;&lt;wsp:rsid wsp:val=&quot;0008507D&quot;/&gt;&lt;wsp:rsid wsp:val=&quot;0008541F&quot;/&gt;&lt;wsp:rsid wsp:val=&quot;00085817&quot;/&gt;&lt;wsp:rsid wsp:val=&quot;00085D70&quot;/&gt;&lt;wsp:rsid wsp:val=&quot;00086821&quot;/&gt;&lt;wsp:rsid wsp:val=&quot;00086C46&quot;/&gt;&lt;wsp:rsid wsp:val=&quot;000873F5&quot;/&gt;&lt;wsp:rsid wsp:val=&quot;0008755E&quot;/&gt;&lt;wsp:rsid wsp:val=&quot;000902FB&quot;/&gt;&lt;wsp:rsid wsp:val=&quot;000904C6&quot;/&gt;&lt;wsp:rsid wsp:val=&quot;00090CF3&quot;/&gt;&lt;wsp:rsid wsp:val=&quot;00091982&quot;/&gt;&lt;wsp:rsid wsp:val=&quot;00091D68&quot;/&gt;&lt;wsp:rsid wsp:val=&quot;0009257D&quot;/&gt;&lt;wsp:rsid wsp:val=&quot;0009297F&quot;/&gt;&lt;wsp:rsid wsp:val=&quot;00092DAE&quot;/&gt;&lt;wsp:rsid wsp:val=&quot;00092FE0&quot;/&gt;&lt;wsp:rsid wsp:val=&quot;00093897&quot;/&gt;&lt;wsp:rsid wsp:val=&quot;00093CB2&quot;/&gt;&lt;wsp:rsid wsp:val=&quot;00093F7E&quot;/&gt;&lt;wsp:rsid wsp:val=&quot;0009447F&quot;/&gt;&lt;wsp:rsid wsp:val=&quot;000946EA&quot;/&gt;&lt;wsp:rsid wsp:val=&quot;000947D1&quot;/&gt;&lt;wsp:rsid wsp:val=&quot;00094D70&quot;/&gt;&lt;wsp:rsid wsp:val=&quot;0009508B&quot;/&gt;&lt;wsp:rsid wsp:val=&quot;00095349&quot;/&gt;&lt;wsp:rsid wsp:val=&quot;000954C0&quot;/&gt;&lt;wsp:rsid wsp:val=&quot;00095569&quot;/&gt;&lt;wsp:rsid wsp:val=&quot;00096B0E&quot;/&gt;&lt;wsp:rsid wsp:val=&quot;0009711F&quot;/&gt;&lt;wsp:rsid wsp:val=&quot;000973FC&quot;/&gt;&lt;wsp:rsid wsp:val=&quot;0009748C&quot;/&gt;&lt;wsp:rsid wsp:val=&quot;0009759D&quot;/&gt;&lt;wsp:rsid wsp:val=&quot;00097718&quot;/&gt;&lt;wsp:rsid wsp:val=&quot;00097C4A&quot;/&gt;&lt;wsp:rsid wsp:val=&quot;000A034D&quot;/&gt;&lt;wsp:rsid wsp:val=&quot;000A0AB7&quot;/&gt;&lt;wsp:rsid wsp:val=&quot;000A119B&quot;/&gt;&lt;wsp:rsid wsp:val=&quot;000A11DA&quot;/&gt;&lt;wsp:rsid wsp:val=&quot;000A1BC7&quot;/&gt;&lt;wsp:rsid wsp:val=&quot;000A1C94&quot;/&gt;&lt;wsp:rsid wsp:val=&quot;000A1D69&quot;/&gt;&lt;wsp:rsid wsp:val=&quot;000A1FB0&quot;/&gt;&lt;wsp:rsid wsp:val=&quot;000A29AE&quot;/&gt;&lt;wsp:rsid wsp:val=&quot;000A2A04&quot;/&gt;&lt;wsp:rsid wsp:val=&quot;000A2AC5&quot;/&gt;&lt;wsp:rsid wsp:val=&quot;000A32D5&quot;/&gt;&lt;wsp:rsid wsp:val=&quot;000A3979&quot;/&gt;&lt;wsp:rsid wsp:val=&quot;000A434D&quot;/&gt;&lt;wsp:rsid wsp:val=&quot;000A4A62&quot;/&gt;&lt;wsp:rsid wsp:val=&quot;000A4EF5&quot;/&gt;&lt;wsp:rsid wsp:val=&quot;000A51F9&quot;/&gt;&lt;wsp:rsid wsp:val=&quot;000A57C0&quot;/&gt;&lt;wsp:rsid wsp:val=&quot;000A5A50&quot;/&gt;&lt;wsp:rsid wsp:val=&quot;000A5BF2&quot;/&gt;&lt;wsp:rsid wsp:val=&quot;000A5C03&quot;/&gt;&lt;wsp:rsid wsp:val=&quot;000A5C77&quot;/&gt;&lt;wsp:rsid wsp:val=&quot;000A5D7B&quot;/&gt;&lt;wsp:rsid wsp:val=&quot;000A6B80&quot;/&gt;&lt;wsp:rsid wsp:val=&quot;000A6C75&quot;/&gt;&lt;wsp:rsid wsp:val=&quot;000A6E57&quot;/&gt;&lt;wsp:rsid wsp:val=&quot;000A6FFE&quot;/&gt;&lt;wsp:rsid wsp:val=&quot;000A7123&quot;/&gt;&lt;wsp:rsid wsp:val=&quot;000A73E6&quot;/&gt;&lt;wsp:rsid wsp:val=&quot;000A7C1F&quot;/&gt;&lt;wsp:rsid wsp:val=&quot;000A7D3E&quot;/&gt;&lt;wsp:rsid wsp:val=&quot;000B01F7&quot;/&gt;&lt;wsp:rsid wsp:val=&quot;000B08AA&quot;/&gt;&lt;wsp:rsid wsp:val=&quot;000B2456&quot;/&gt;&lt;wsp:rsid wsp:val=&quot;000B2731&quot;/&gt;&lt;wsp:rsid wsp:val=&quot;000B289B&quot;/&gt;&lt;wsp:rsid wsp:val=&quot;000B29CB&quot;/&gt;&lt;wsp:rsid wsp:val=&quot;000B2B14&quot;/&gt;&lt;wsp:rsid wsp:val=&quot;000B3314&quot;/&gt;&lt;wsp:rsid wsp:val=&quot;000B371B&quot;/&gt;&lt;wsp:rsid wsp:val=&quot;000B397D&quot;/&gt;&lt;wsp:rsid wsp:val=&quot;000B3CC6&quot;/&gt;&lt;wsp:rsid wsp:val=&quot;000B483F&quot;/&gt;&lt;wsp:rsid wsp:val=&quot;000B4B46&quot;/&gt;&lt;wsp:rsid wsp:val=&quot;000B50E4&quot;/&gt;&lt;wsp:rsid wsp:val=&quot;000B50F3&quot;/&gt;&lt;wsp:rsid wsp:val=&quot;000B5362&quot;/&gt;&lt;wsp:rsid wsp:val=&quot;000B5598&quot;/&gt;&lt;wsp:rsid wsp:val=&quot;000B5A84&quot;/&gt;&lt;wsp:rsid wsp:val=&quot;000B5B84&quot;/&gt;&lt;wsp:rsid wsp:val=&quot;000B669C&quot;/&gt;&lt;wsp:rsid wsp:val=&quot;000B6BB6&quot;/&gt;&lt;wsp:rsid wsp:val=&quot;000B70FF&quot;/&gt;&lt;wsp:rsid wsp:val=&quot;000B7365&quot;/&gt;&lt;wsp:rsid wsp:val=&quot;000B7541&quot;/&gt;&lt;wsp:rsid wsp:val=&quot;000B7752&quot;/&gt;&lt;wsp:rsid wsp:val=&quot;000B7779&quot;/&gt;&lt;wsp:rsid wsp:val=&quot;000B7B5F&quot;/&gt;&lt;wsp:rsid wsp:val=&quot;000C0677&quot;/&gt;&lt;wsp:rsid wsp:val=&quot;000C12DF&quot;/&gt;&lt;wsp:rsid wsp:val=&quot;000C14CD&quot;/&gt;&lt;wsp:rsid wsp:val=&quot;000C2CA0&quot;/&gt;&lt;wsp:rsid wsp:val=&quot;000C2F85&quot;/&gt;&lt;wsp:rsid wsp:val=&quot;000C338A&quot;/&gt;&lt;wsp:rsid wsp:val=&quot;000C36BD&quot;/&gt;&lt;wsp:rsid wsp:val=&quot;000C43B7&quot;/&gt;&lt;wsp:rsid wsp:val=&quot;000C4ACC&quot;/&gt;&lt;wsp:rsid wsp:val=&quot;000C4B11&quot;/&gt;&lt;wsp:rsid wsp:val=&quot;000C4E74&quot;/&gt;&lt;wsp:rsid wsp:val=&quot;000C519B&quot;/&gt;&lt;wsp:rsid wsp:val=&quot;000C5527&quot;/&gt;&lt;wsp:rsid wsp:val=&quot;000C626C&quot;/&gt;&lt;wsp:rsid wsp:val=&quot;000C725B&quot;/&gt;&lt;wsp:rsid wsp:val=&quot;000C76B2&quot;/&gt;&lt;wsp:rsid wsp:val=&quot;000C79E5&quot;/&gt;&lt;wsp:rsid wsp:val=&quot;000C7A76&quot;/&gt;&lt;wsp:rsid wsp:val=&quot;000C7E17&quot;/&gt;&lt;wsp:rsid wsp:val=&quot;000D05AE&quot;/&gt;&lt;wsp:rsid wsp:val=&quot;000D05BB&quot;/&gt;&lt;wsp:rsid wsp:val=&quot;000D08C8&quot;/&gt;&lt;wsp:rsid wsp:val=&quot;000D13AC&quot;/&gt;&lt;wsp:rsid wsp:val=&quot;000D1409&quot;/&gt;&lt;wsp:rsid wsp:val=&quot;000D1D7B&quot;/&gt;&lt;wsp:rsid wsp:val=&quot;000D22BE&quot;/&gt;&lt;wsp:rsid wsp:val=&quot;000D22CD&quot;/&gt;&lt;wsp:rsid wsp:val=&quot;000D2774&quot;/&gt;&lt;wsp:rsid wsp:val=&quot;000D279E&quot;/&gt;&lt;wsp:rsid wsp:val=&quot;000D29F9&quot;/&gt;&lt;wsp:rsid wsp:val=&quot;000D2A97&quot;/&gt;&lt;wsp:rsid wsp:val=&quot;000D2F68&quot;/&gt;&lt;wsp:rsid wsp:val=&quot;000D2FFC&quot;/&gt;&lt;wsp:rsid wsp:val=&quot;000D33B5&quot;/&gt;&lt;wsp:rsid wsp:val=&quot;000D33FC&quot;/&gt;&lt;wsp:rsid wsp:val=&quot;000D3420&quot;/&gt;&lt;wsp:rsid wsp:val=&quot;000D3BB2&quot;/&gt;&lt;wsp:rsid wsp:val=&quot;000D3C76&quot;/&gt;&lt;wsp:rsid wsp:val=&quot;000D3DBC&quot;/&gt;&lt;wsp:rsid wsp:val=&quot;000D42D9&quot;/&gt;&lt;wsp:rsid wsp:val=&quot;000D4464&quot;/&gt;&lt;wsp:rsid wsp:val=&quot;000D4891&quot;/&gt;&lt;wsp:rsid wsp:val=&quot;000D55D1&quot;/&gt;&lt;wsp:rsid wsp:val=&quot;000D5A63&quot;/&gt;&lt;wsp:rsid wsp:val=&quot;000D5E0F&quot;/&gt;&lt;wsp:rsid wsp:val=&quot;000D6143&quot;/&gt;&lt;wsp:rsid wsp:val=&quot;000D6605&quot;/&gt;&lt;wsp:rsid wsp:val=&quot;000D73DB&quot;/&gt;&lt;wsp:rsid wsp:val=&quot;000E0380&quot;/&gt;&lt;wsp:rsid wsp:val=&quot;000E05E3&quot;/&gt;&lt;wsp:rsid wsp:val=&quot;000E07F6&quot;/&gt;&lt;wsp:rsid wsp:val=&quot;000E166F&quot;/&gt;&lt;wsp:rsid wsp:val=&quot;000E16EA&quot;/&gt;&lt;wsp:rsid wsp:val=&quot;000E1D96&quot;/&gt;&lt;wsp:rsid wsp:val=&quot;000E1ECA&quot;/&gt;&lt;wsp:rsid wsp:val=&quot;000E22D6&quot;/&gt;&lt;wsp:rsid wsp:val=&quot;000E3063&quot;/&gt;&lt;wsp:rsid wsp:val=&quot;000E328C&quot;/&gt;&lt;wsp:rsid wsp:val=&quot;000E34DB&quot;/&gt;&lt;wsp:rsid wsp:val=&quot;000E4691&quot;/&gt;&lt;wsp:rsid wsp:val=&quot;000E47B3&quot;/&gt;&lt;wsp:rsid wsp:val=&quot;000E4878&quot;/&gt;&lt;wsp:rsid wsp:val=&quot;000E4F4B&quot;/&gt;&lt;wsp:rsid wsp:val=&quot;000E5444&quot;/&gt;&lt;wsp:rsid wsp:val=&quot;000E5863&quot;/&gt;&lt;wsp:rsid wsp:val=&quot;000E5E17&quot;/&gt;&lt;wsp:rsid wsp:val=&quot;000E63C1&quot;/&gt;&lt;wsp:rsid wsp:val=&quot;000E6A8D&quot;/&gt;&lt;wsp:rsid wsp:val=&quot;000E74C3&quot;/&gt;&lt;wsp:rsid wsp:val=&quot;000E750A&quot;/&gt;&lt;wsp:rsid wsp:val=&quot;000E751A&quot;/&gt;&lt;wsp:rsid wsp:val=&quot;000E785A&quot;/&gt;&lt;wsp:rsid wsp:val=&quot;000E7C40&quot;/&gt;&lt;wsp:rsid wsp:val=&quot;000F060D&quot;/&gt;&lt;wsp:rsid wsp:val=&quot;000F0BC2&quot;/&gt;&lt;wsp:rsid wsp:val=&quot;000F0C56&quot;/&gt;&lt;wsp:rsid wsp:val=&quot;000F18D1&quot;/&gt;&lt;wsp:rsid wsp:val=&quot;000F1925&quot;/&gt;&lt;wsp:rsid wsp:val=&quot;000F1A16&quot;/&gt;&lt;wsp:rsid wsp:val=&quot;000F22AB&quot;/&gt;&lt;wsp:rsid wsp:val=&quot;000F2367&quot;/&gt;&lt;wsp:rsid wsp:val=&quot;000F236B&quot;/&gt;&lt;wsp:rsid wsp:val=&quot;000F289F&quot;/&gt;&lt;wsp:rsid wsp:val=&quot;000F28BF&quot;/&gt;&lt;wsp:rsid wsp:val=&quot;000F2BEE&quot;/&gt;&lt;wsp:rsid wsp:val=&quot;000F2DD7&quot;/&gt;&lt;wsp:rsid wsp:val=&quot;000F3810&quot;/&gt;&lt;wsp:rsid wsp:val=&quot;000F39C0&quot;/&gt;&lt;wsp:rsid wsp:val=&quot;000F3D01&quot;/&gt;&lt;wsp:rsid wsp:val=&quot;000F40AF&quot;/&gt;&lt;wsp:rsid wsp:val=&quot;000F4A9B&quot;/&gt;&lt;wsp:rsid wsp:val=&quot;000F4B99&quot;/&gt;&lt;wsp:rsid wsp:val=&quot;000F4C70&quot;/&gt;&lt;wsp:rsid wsp:val=&quot;000F4CF4&quot;/&gt;&lt;wsp:rsid wsp:val=&quot;000F59D1&quot;/&gt;&lt;wsp:rsid wsp:val=&quot;000F5C1B&quot;/&gt;&lt;wsp:rsid wsp:val=&quot;000F5CFF&quot;/&gt;&lt;wsp:rsid wsp:val=&quot;000F6762&quot;/&gt;&lt;wsp:rsid wsp:val=&quot;000F6AC0&quot;/&gt;&lt;wsp:rsid wsp:val=&quot;000F6B8A&quot;/&gt;&lt;wsp:rsid wsp:val=&quot;000F6BEB&quot;/&gt;&lt;wsp:rsid wsp:val=&quot;000F70CA&quot;/&gt;&lt;wsp:rsid wsp:val=&quot;000F7498&quot;/&gt;&lt;wsp:rsid wsp:val=&quot;00100BD8&quot;/&gt;&lt;wsp:rsid wsp:val=&quot;00101037&quot;/&gt;&lt;wsp:rsid wsp:val=&quot;00101A82&quot;/&gt;&lt;wsp:rsid wsp:val=&quot;00101F05&quot;/&gt;&lt;wsp:rsid wsp:val=&quot;00101FFC&quot;/&gt;&lt;wsp:rsid wsp:val=&quot;00102465&quot;/&gt;&lt;wsp:rsid wsp:val=&quot;00102C83&quot;/&gt;&lt;wsp:rsid wsp:val=&quot;0010331D&quot;/&gt;&lt;wsp:rsid wsp:val=&quot;001042AC&quot;/&gt;&lt;wsp:rsid wsp:val=&quot;001045D6&quot;/&gt;&lt;wsp:rsid wsp:val=&quot;001053C3&quot;/&gt;&lt;wsp:rsid wsp:val=&quot;00105A9B&quot;/&gt;&lt;wsp:rsid wsp:val=&quot;00105DA4&quot;/&gt;&lt;wsp:rsid wsp:val=&quot;00105DB8&quot;/&gt;&lt;wsp:rsid wsp:val=&quot;001065F6&quot;/&gt;&lt;wsp:rsid wsp:val=&quot;00107150&quot;/&gt;&lt;wsp:rsid wsp:val=&quot;0010777F&quot;/&gt;&lt;wsp:rsid wsp:val=&quot;001079FD&quot;/&gt;&lt;wsp:rsid wsp:val=&quot;00107AD7&quot;/&gt;&lt;wsp:rsid wsp:val=&quot;001109DD&quot;/&gt;&lt;wsp:rsid wsp:val=&quot;00110D63&quot;/&gt;&lt;wsp:rsid wsp:val=&quot;00111828&quot;/&gt;&lt;wsp:rsid wsp:val=&quot;001118F6&quot;/&gt;&lt;wsp:rsid wsp:val=&quot;00112305&quot;/&gt;&lt;wsp:rsid wsp:val=&quot;001125CD&quot;/&gt;&lt;wsp:rsid wsp:val=&quot;0011313B&quot;/&gt;&lt;wsp:rsid wsp:val=&quot;0011326E&quot;/&gt;&lt;wsp:rsid wsp:val=&quot;00113398&quot;/&gt;&lt;wsp:rsid wsp:val=&quot;001138DC&quot;/&gt;&lt;wsp:rsid wsp:val=&quot;00113C72&quot;/&gt;&lt;wsp:rsid wsp:val=&quot;001145C3&quot;/&gt;&lt;wsp:rsid wsp:val=&quot;00114CC1&quot;/&gt;&lt;wsp:rsid wsp:val=&quot;00114E35&quot;/&gt;&lt;wsp:rsid wsp:val=&quot;00115644&quot;/&gt;&lt;wsp:rsid wsp:val=&quot;00115E31&quot;/&gt;&lt;wsp:rsid wsp:val=&quot;0011606D&quot;/&gt;&lt;wsp:rsid wsp:val=&quot;001162BB&quot;/&gt;&lt;wsp:rsid wsp:val=&quot;00116896&quot;/&gt;&lt;wsp:rsid wsp:val=&quot;00116D62&quot;/&gt;&lt;wsp:rsid wsp:val=&quot;00116E71&quot;/&gt;&lt;wsp:rsid wsp:val=&quot;0011731B&quot;/&gt;&lt;wsp:rsid wsp:val=&quot;001174C7&quot;/&gt;&lt;wsp:rsid wsp:val=&quot;00117807&quot;/&gt;&lt;wsp:rsid wsp:val=&quot;00117DF4&quot;/&gt;&lt;wsp:rsid wsp:val=&quot;00117F45&quot;/&gt;&lt;wsp:rsid wsp:val=&quot;001206C2&quot;/&gt;&lt;wsp:rsid wsp:val=&quot;0012099E&quot;/&gt;&lt;wsp:rsid wsp:val=&quot;00120ED5&quot;/&gt;&lt;wsp:rsid wsp:val=&quot;00121392&quot;/&gt;&lt;wsp:rsid wsp:val=&quot;00121980&quot;/&gt;&lt;wsp:rsid wsp:val=&quot;00121AAA&quot;/&gt;&lt;wsp:rsid wsp:val=&quot;00121BF6&quot;/&gt;&lt;wsp:rsid wsp:val=&quot;0012283A&quot;/&gt;&lt;wsp:rsid wsp:val=&quot;00122BA8&quot;/&gt;&lt;wsp:rsid wsp:val=&quot;00123E87&quot;/&gt;&lt;wsp:rsid wsp:val=&quot;00124057&quot;/&gt;&lt;wsp:rsid wsp:val=&quot;00124106&quot;/&gt;&lt;wsp:rsid wsp:val=&quot;001241AC&quot;/&gt;&lt;wsp:rsid wsp:val=&quot;00124649&quot;/&gt;&lt;wsp:rsid wsp:val=&quot;00124708&quot;/&gt;&lt;wsp:rsid wsp:val=&quot;00124A96&quot;/&gt;&lt;wsp:rsid wsp:val=&quot;00124B61&quot;/&gt;&lt;wsp:rsid wsp:val=&quot;001252BC&quot;/&gt;&lt;wsp:rsid wsp:val=&quot;00125757&quot;/&gt;&lt;wsp:rsid wsp:val=&quot;00125819&quot;/&gt;&lt;wsp:rsid wsp:val=&quot;00125B08&quot;/&gt;&lt;wsp:rsid wsp:val=&quot;00125DC0&quot;/&gt;&lt;wsp:rsid wsp:val=&quot;001271E1&quot;/&gt;&lt;wsp:rsid wsp:val=&quot;0012734D&quot;/&gt;&lt;wsp:rsid wsp:val=&quot;00127760&quot;/&gt;&lt;wsp:rsid wsp:val=&quot;00127EC7&quot;/&gt;&lt;wsp:rsid wsp:val=&quot;00130428&quot;/&gt;&lt;wsp:rsid wsp:val=&quot;00130D75&quot;/&gt;&lt;wsp:rsid wsp:val=&quot;001315C3&quot;/&gt;&lt;wsp:rsid wsp:val=&quot;00132016&quot;/&gt;&lt;wsp:rsid wsp:val=&quot;001324F4&quot;/&gt;&lt;wsp:rsid wsp:val=&quot;0013260E&quot;/&gt;&lt;wsp:rsid wsp:val=&quot;00132840&quot;/&gt;&lt;wsp:rsid wsp:val=&quot;00132925&quot;/&gt;&lt;wsp:rsid wsp:val=&quot;00132B26&quot;/&gt;&lt;wsp:rsid wsp:val=&quot;00133291&quot;/&gt;&lt;wsp:rsid wsp:val=&quot;001334F9&quot;/&gt;&lt;wsp:rsid wsp:val=&quot;00133BC9&quot;/&gt;&lt;wsp:rsid wsp:val=&quot;00133FED&quot;/&gt;&lt;wsp:rsid wsp:val=&quot;00134176&quot;/&gt;&lt;wsp:rsid wsp:val=&quot;001341C8&quot;/&gt;&lt;wsp:rsid wsp:val=&quot;001345A0&quot;/&gt;&lt;wsp:rsid wsp:val=&quot;00134A53&quot;/&gt;&lt;wsp:rsid wsp:val=&quot;00134D76&quot;/&gt;&lt;wsp:rsid wsp:val=&quot;00135070&quot;/&gt;&lt;wsp:rsid wsp:val=&quot;00135D6E&quot;/&gt;&lt;wsp:rsid wsp:val=&quot;00135F86&quot;/&gt;&lt;wsp:rsid wsp:val=&quot;001361CF&quot;/&gt;&lt;wsp:rsid wsp:val=&quot;00136578&quot;/&gt;&lt;wsp:rsid wsp:val=&quot;00136C81&quot;/&gt;&lt;wsp:rsid wsp:val=&quot;001371DC&quot;/&gt;&lt;wsp:rsid wsp:val=&quot;00137309&quot;/&gt;&lt;wsp:rsid wsp:val=&quot;0013757C&quot;/&gt;&lt;wsp:rsid wsp:val=&quot;00137584&quot;/&gt;&lt;wsp:rsid wsp:val=&quot;00137A2B&quot;/&gt;&lt;wsp:rsid wsp:val=&quot;001401BA&quot;/&gt;&lt;wsp:rsid wsp:val=&quot;00140872&quot;/&gt;&lt;wsp:rsid wsp:val=&quot;00140C79&quot;/&gt;&lt;wsp:rsid wsp:val=&quot;001411A0&quot;/&gt;&lt;wsp:rsid wsp:val=&quot;0014165B&quot;/&gt;&lt;wsp:rsid wsp:val=&quot;00141D73&quot;/&gt;&lt;wsp:rsid wsp:val=&quot;00141DE0&quot;/&gt;&lt;wsp:rsid wsp:val=&quot;00142067&quot;/&gt;&lt;wsp:rsid wsp:val=&quot;001422BE&quot;/&gt;&lt;wsp:rsid wsp:val=&quot;001432DA&quot;/&gt;&lt;wsp:rsid wsp:val=&quot;00143419&quot;/&gt;&lt;wsp:rsid wsp:val=&quot;001436A3&quot;/&gt;&lt;wsp:rsid wsp:val=&quot;00143AD3&quot;/&gt;&lt;wsp:rsid wsp:val=&quot;0014419C&quot;/&gt;&lt;wsp:rsid wsp:val=&quot;001441D2&quot;/&gt;&lt;wsp:rsid wsp:val=&quot;00144317&quot;/&gt;&lt;wsp:rsid wsp:val=&quot;001449F7&quot;/&gt;&lt;wsp:rsid wsp:val=&quot;001454E1&quot;/&gt;&lt;wsp:rsid wsp:val=&quot;0014568E&quot;/&gt;&lt;wsp:rsid wsp:val=&quot;0014569D&quot;/&gt;&lt;wsp:rsid wsp:val=&quot;00145709&quot;/&gt;&lt;wsp:rsid wsp:val=&quot;00145B98&quot;/&gt;&lt;wsp:rsid wsp:val=&quot;00146996&quot;/&gt;&lt;wsp:rsid wsp:val=&quot;001474A0&quot;/&gt;&lt;wsp:rsid wsp:val=&quot;001478F8&quot;/&gt;&lt;wsp:rsid wsp:val=&quot;001479D8&quot;/&gt;&lt;wsp:rsid wsp:val=&quot;00147D2B&quot;/&gt;&lt;wsp:rsid wsp:val=&quot;00147E9D&quot;/&gt;&lt;wsp:rsid wsp:val=&quot;00147EBA&quot;/&gt;&lt;wsp:rsid wsp:val=&quot;001500ED&quot;/&gt;&lt;wsp:rsid wsp:val=&quot;00150B27&quot;/&gt;&lt;wsp:rsid wsp:val=&quot;00151AD2&quot;/&gt;&lt;wsp:rsid wsp:val=&quot;00151AF7&quot;/&gt;&lt;wsp:rsid wsp:val=&quot;00152ABB&quot;/&gt;&lt;wsp:rsid wsp:val=&quot;00152E37&quot;/&gt;&lt;wsp:rsid wsp:val=&quot;001532DB&quot;/&gt;&lt;wsp:rsid wsp:val=&quot;00153B49&quot;/&gt;&lt;wsp:rsid wsp:val=&quot;00153DBE&quot;/&gt;&lt;wsp:rsid wsp:val=&quot;00154E89&quot;/&gt;&lt;wsp:rsid wsp:val=&quot;00154ECE&quot;/&gt;&lt;wsp:rsid wsp:val=&quot;0015558D&quot;/&gt;&lt;wsp:rsid wsp:val=&quot;00155ADE&quot;/&gt;&lt;wsp:rsid wsp:val=&quot;00155AF7&quot;/&gt;&lt;wsp:rsid wsp:val=&quot;00156EFE&quot;/&gt;&lt;wsp:rsid wsp:val=&quot;00156FC5&quot;/&gt;&lt;wsp:rsid wsp:val=&quot;0015756D&quot;/&gt;&lt;wsp:rsid wsp:val=&quot;00157659&quot;/&gt;&lt;wsp:rsid wsp:val=&quot;0016028C&quot;/&gt;&lt;wsp:rsid wsp:val=&quot;001603CB&quot;/&gt;&lt;wsp:rsid wsp:val=&quot;001606C7&quot;/&gt;&lt;wsp:rsid wsp:val=&quot;00160A17&quot;/&gt;&lt;wsp:rsid wsp:val=&quot;001610F7&quot;/&gt;&lt;wsp:rsid wsp:val=&quot;0016112C&quot;/&gt;&lt;wsp:rsid wsp:val=&quot;00161AA7&quot;/&gt;&lt;wsp:rsid wsp:val=&quot;00161BCD&quot;/&gt;&lt;wsp:rsid wsp:val=&quot;00161FD1&quot;/&gt;&lt;wsp:rsid wsp:val=&quot;001620FC&quot;/&gt;&lt;wsp:rsid wsp:val=&quot;001625F8&quot;/&gt;&lt;wsp:rsid wsp:val=&quot;00162A17&quot;/&gt;&lt;wsp:rsid wsp:val=&quot;00163694&quot;/&gt;&lt;wsp:rsid wsp:val=&quot;00163A44&quot;/&gt;&lt;wsp:rsid wsp:val=&quot;00163CDF&quot;/&gt;&lt;wsp:rsid wsp:val=&quot;00163E5F&quot;/&gt;&lt;wsp:rsid wsp:val=&quot;0016434E&quot;/&gt;&lt;wsp:rsid wsp:val=&quot;00164A8A&quot;/&gt;&lt;wsp:rsid wsp:val=&quot;00164B42&quot;/&gt;&lt;wsp:rsid wsp:val=&quot;001654D6&quot;/&gt;&lt;wsp:rsid wsp:val=&quot;00166A42&quot;/&gt;&lt;wsp:rsid wsp:val=&quot;00167C2F&quot;/&gt;&lt;wsp:rsid wsp:val=&quot;00167CE8&quot;/&gt;&lt;wsp:rsid wsp:val=&quot;0017008E&quot;/&gt;&lt;wsp:rsid wsp:val=&quot;00170246&quot;/&gt;&lt;wsp:rsid wsp:val=&quot;0017045A&quot;/&gt;&lt;wsp:rsid wsp:val=&quot;001705C5&quot;/&gt;&lt;wsp:rsid wsp:val=&quot;00170C61&quot;/&gt;&lt;wsp:rsid wsp:val=&quot;00170DDE&quot;/&gt;&lt;wsp:rsid wsp:val=&quot;0017177B&quot;/&gt;&lt;wsp:rsid wsp:val=&quot;00172261&quot;/&gt;&lt;wsp:rsid wsp:val=&quot;00172559&quot;/&gt;&lt;wsp:rsid wsp:val=&quot;00172946&quot;/&gt;&lt;wsp:rsid wsp:val=&quot;001729DB&quot;/&gt;&lt;wsp:rsid wsp:val=&quot;00172D18&quot;/&gt;&lt;wsp:rsid wsp:val=&quot;00172E45&quot;/&gt;&lt;wsp:rsid wsp:val=&quot;00173685&quot;/&gt;&lt;wsp:rsid wsp:val=&quot;00173C6B&quot;/&gt;&lt;wsp:rsid wsp:val=&quot;00173DD7&quot;/&gt;&lt;wsp:rsid wsp:val=&quot;00174E9A&quot;/&gt;&lt;wsp:rsid wsp:val=&quot;00174EC9&quot;/&gt;&lt;wsp:rsid wsp:val=&quot;00174F17&quot;/&gt;&lt;wsp:rsid wsp:val=&quot;00175B2D&quot;/&gt;&lt;wsp:rsid wsp:val=&quot;00175BFB&quot;/&gt;&lt;wsp:rsid wsp:val=&quot;00175E7D&quot;/&gt;&lt;wsp:rsid wsp:val=&quot;0017658A&quot;/&gt;&lt;wsp:rsid wsp:val=&quot;00176869&quot;/&gt;&lt;wsp:rsid wsp:val=&quot;00176DCE&quot;/&gt;&lt;wsp:rsid wsp:val=&quot;00177ACE&quot;/&gt;&lt;wsp:rsid wsp:val=&quot;00177F2E&quot;/&gt;&lt;wsp:rsid wsp:val=&quot;00177FED&quot;/&gt;&lt;wsp:rsid wsp:val=&quot;001800D3&quot;/&gt;&lt;wsp:rsid wsp:val=&quot;001800E4&quot;/&gt;&lt;wsp:rsid wsp:val=&quot;001801B2&quot;/&gt;&lt;wsp:rsid wsp:val=&quot;001804AC&quot;/&gt;&lt;wsp:rsid wsp:val=&quot;001806BA&quot;/&gt;&lt;wsp:rsid wsp:val=&quot;00180A32&quot;/&gt;&lt;wsp:rsid wsp:val=&quot;0018118D&quot;/&gt;&lt;wsp:rsid wsp:val=&quot;00181A9A&quot;/&gt;&lt;wsp:rsid wsp:val=&quot;00182475&quot;/&gt;&lt;wsp:rsid wsp:val=&quot;001828C3&quot;/&gt;&lt;wsp:rsid wsp:val=&quot;00182C43&quot;/&gt;&lt;wsp:rsid wsp:val=&quot;00182ECC&quot;/&gt;&lt;wsp:rsid wsp:val=&quot;0018302D&quot;/&gt;&lt;wsp:rsid wsp:val=&quot;001834F1&quot;/&gt;&lt;wsp:rsid wsp:val=&quot;001834FF&quot;/&gt;&lt;wsp:rsid wsp:val=&quot;00183BB0&quot;/&gt;&lt;wsp:rsid wsp:val=&quot;00183BE3&quot;/&gt;&lt;wsp:rsid wsp:val=&quot;0018422B&quot;/&gt;&lt;wsp:rsid wsp:val=&quot;001848F7&quot;/&gt;&lt;wsp:rsid wsp:val=&quot;00185151&quot;/&gt;&lt;wsp:rsid wsp:val=&quot;0018527A&quot;/&gt;&lt;wsp:rsid wsp:val=&quot;00185DB6&quot;/&gt;&lt;wsp:rsid wsp:val=&quot;001863BB&quot;/&gt;&lt;wsp:rsid wsp:val=&quot;00186B80&quot;/&gt;&lt;wsp:rsid wsp:val=&quot;00186BB4&quot;/&gt;&lt;wsp:rsid wsp:val=&quot;00186BD3&quot;/&gt;&lt;wsp:rsid wsp:val=&quot;00186DBE&quot;/&gt;&lt;wsp:rsid wsp:val=&quot;001872C1&quot;/&gt;&lt;wsp:rsid wsp:val=&quot;00187394&quot;/&gt;&lt;wsp:rsid wsp:val=&quot;0018790B&quot;/&gt;&lt;wsp:rsid wsp:val=&quot;00187B8D&quot;/&gt;&lt;wsp:rsid wsp:val=&quot;00187B9F&quot;/&gt;&lt;wsp:rsid wsp:val=&quot;00187FAF&quot;/&gt;&lt;wsp:rsid wsp:val=&quot;0019011A&quot;/&gt;&lt;wsp:rsid wsp:val=&quot;0019031B&quot;/&gt;&lt;wsp:rsid wsp:val=&quot;00190C8B&quot;/&gt;&lt;wsp:rsid wsp:val=&quot;00191C08&quot;/&gt;&lt;wsp:rsid wsp:val=&quot;001928B8&quot;/&gt;&lt;wsp:rsid wsp:val=&quot;00192A3D&quot;/&gt;&lt;wsp:rsid wsp:val=&quot;00193196&quot;/&gt;&lt;wsp:rsid wsp:val=&quot;00193456&quot;/&gt;&lt;wsp:rsid wsp:val=&quot;00193D16&quot;/&gt;&lt;wsp:rsid wsp:val=&quot;00194206&quot;/&gt;&lt;wsp:rsid wsp:val=&quot;0019443D&quot;/&gt;&lt;wsp:rsid wsp:val=&quot;001944BB&quot;/&gt;&lt;wsp:rsid wsp:val=&quot;00195384&quot;/&gt;&lt;wsp:rsid wsp:val=&quot;001956F6&quot;/&gt;&lt;wsp:rsid wsp:val=&quot;00195A84&quot;/&gt;&lt;wsp:rsid wsp:val=&quot;00195F47&quot;/&gt;&lt;wsp:rsid wsp:val=&quot;00196007&quot;/&gt;&lt;wsp:rsid wsp:val=&quot;001960B8&quot;/&gt;&lt;wsp:rsid wsp:val=&quot;0019622C&quot;/&gt;&lt;wsp:rsid wsp:val=&quot;001962DD&quot;/&gt;&lt;wsp:rsid wsp:val=&quot;00196405&quot;/&gt;&lt;wsp:rsid wsp:val=&quot;0019644D&quot;/&gt;&lt;wsp:rsid wsp:val=&quot;001964FF&quot;/&gt;&lt;wsp:rsid wsp:val=&quot;0019682E&quot;/&gt;&lt;wsp:rsid wsp:val=&quot;0019687E&quot;/&gt;&lt;wsp:rsid wsp:val=&quot;0019694A&quot;/&gt;&lt;wsp:rsid wsp:val=&quot;00196B82&quot;/&gt;&lt;wsp:rsid wsp:val=&quot;00196E3B&quot;/&gt;&lt;wsp:rsid wsp:val=&quot;00197C58&quot;/&gt;&lt;wsp:rsid wsp:val=&quot;001A0DC7&quot;/&gt;&lt;wsp:rsid wsp:val=&quot;001A108F&quot;/&gt;&lt;wsp:rsid wsp:val=&quot;001A1309&quot;/&gt;&lt;wsp:rsid wsp:val=&quot;001A1B9D&quot;/&gt;&lt;wsp:rsid wsp:val=&quot;001A1C49&quot;/&gt;&lt;wsp:rsid wsp:val=&quot;001A1CB9&quot;/&gt;&lt;wsp:rsid wsp:val=&quot;001A1EB6&quot;/&gt;&lt;wsp:rsid wsp:val=&quot;001A2FEE&quot;/&gt;&lt;wsp:rsid wsp:val=&quot;001A3257&quot;/&gt;&lt;wsp:rsid wsp:val=&quot;001A3CDA&quot;/&gt;&lt;wsp:rsid wsp:val=&quot;001A416F&quot;/&gt;&lt;wsp:rsid wsp:val=&quot;001A47EE&quot;/&gt;&lt;wsp:rsid wsp:val=&quot;001A47FD&quot;/&gt;&lt;wsp:rsid wsp:val=&quot;001A498B&quot;/&gt;&lt;wsp:rsid wsp:val=&quot;001A570E&quot;/&gt;&lt;wsp:rsid wsp:val=&quot;001A5898&quot;/&gt;&lt;wsp:rsid wsp:val=&quot;001A60CF&quot;/&gt;&lt;wsp:rsid wsp:val=&quot;001A6360&quot;/&gt;&lt;wsp:rsid wsp:val=&quot;001A6D55&quot;/&gt;&lt;wsp:rsid wsp:val=&quot;001A70FE&quot;/&gt;&lt;wsp:rsid wsp:val=&quot;001A744D&quot;/&gt;&lt;wsp:rsid wsp:val=&quot;001A773F&quot;/&gt;&lt;wsp:rsid wsp:val=&quot;001A783E&quot;/&gt;&lt;wsp:rsid wsp:val=&quot;001A7A72&quot;/&gt;&lt;wsp:rsid wsp:val=&quot;001A7E13&quot;/&gt;&lt;wsp:rsid wsp:val=&quot;001B03A5&quot;/&gt;&lt;wsp:rsid wsp:val=&quot;001B07E6&quot;/&gt;&lt;wsp:rsid wsp:val=&quot;001B0845&quot;/&gt;&lt;wsp:rsid wsp:val=&quot;001B133B&quot;/&gt;&lt;wsp:rsid wsp:val=&quot;001B16BB&quot;/&gt;&lt;wsp:rsid wsp:val=&quot;001B16F3&quot;/&gt;&lt;wsp:rsid wsp:val=&quot;001B1795&quot;/&gt;&lt;wsp:rsid wsp:val=&quot;001B21A1&quot;/&gt;&lt;wsp:rsid wsp:val=&quot;001B2267&quot;/&gt;&lt;wsp:rsid wsp:val=&quot;001B273D&quot;/&gt;&lt;wsp:rsid wsp:val=&quot;001B2EAC&quot;/&gt;&lt;wsp:rsid wsp:val=&quot;001B3246&quot;/&gt;&lt;wsp:rsid wsp:val=&quot;001B32D0&quot;/&gt;&lt;wsp:rsid wsp:val=&quot;001B3D4B&quot;/&gt;&lt;wsp:rsid wsp:val=&quot;001B3D7D&quot;/&gt;&lt;wsp:rsid wsp:val=&quot;001B4065&quot;/&gt;&lt;wsp:rsid wsp:val=&quot;001B42B5&quot;/&gt;&lt;wsp:rsid wsp:val=&quot;001B438F&quot;/&gt;&lt;wsp:rsid wsp:val=&quot;001B43B3&quot;/&gt;&lt;wsp:rsid wsp:val=&quot;001B479D&quot;/&gt;&lt;wsp:rsid wsp:val=&quot;001B4B31&quot;/&gt;&lt;wsp:rsid wsp:val=&quot;001B4D0C&quot;/&gt;&lt;wsp:rsid wsp:val=&quot;001B53D4&quot;/&gt;&lt;wsp:rsid wsp:val=&quot;001B5675&quot;/&gt;&lt;wsp:rsid wsp:val=&quot;001B58B1&quot;/&gt;&lt;wsp:rsid wsp:val=&quot;001B5A70&quot;/&gt;&lt;wsp:rsid wsp:val=&quot;001B61A0&quot;/&gt;&lt;wsp:rsid wsp:val=&quot;001B6AAC&quot;/&gt;&lt;wsp:rsid wsp:val=&quot;001B7117&quot;/&gt;&lt;wsp:rsid wsp:val=&quot;001C05BF&quot;/&gt;&lt;wsp:rsid wsp:val=&quot;001C08DE&quot;/&gt;&lt;wsp:rsid wsp:val=&quot;001C0BF6&quot;/&gt;&lt;wsp:rsid wsp:val=&quot;001C0CC1&quot;/&gt;&lt;wsp:rsid wsp:val=&quot;001C0CC5&quot;/&gt;&lt;wsp:rsid wsp:val=&quot;001C0DA8&quot;/&gt;&lt;wsp:rsid wsp:val=&quot;001C1632&quot;/&gt;&lt;wsp:rsid wsp:val=&quot;001C17DC&quot;/&gt;&lt;wsp:rsid wsp:val=&quot;001C184C&quot;/&gt;&lt;wsp:rsid wsp:val=&quot;001C1913&quot;/&gt;&lt;wsp:rsid wsp:val=&quot;001C1AB1&quot;/&gt;&lt;wsp:rsid wsp:val=&quot;001C21D1&quot;/&gt;&lt;wsp:rsid wsp:val=&quot;001C2738&quot;/&gt;&lt;wsp:rsid wsp:val=&quot;001C2744&quot;/&gt;&lt;wsp:rsid wsp:val=&quot;001C2ADE&quot;/&gt;&lt;wsp:rsid wsp:val=&quot;001C325C&quot;/&gt;&lt;wsp:rsid wsp:val=&quot;001C32C2&quot;/&gt;&lt;wsp:rsid wsp:val=&quot;001C36B5&quot;/&gt;&lt;wsp:rsid wsp:val=&quot;001C3A23&quot;/&gt;&lt;wsp:rsid wsp:val=&quot;001C3B45&quot;/&gt;&lt;wsp:rsid wsp:val=&quot;001C4A21&quot;/&gt;&lt;wsp:rsid wsp:val=&quot;001C531F&quot;/&gt;&lt;wsp:rsid wsp:val=&quot;001C53B1&quot;/&gt;&lt;wsp:rsid wsp:val=&quot;001C53FF&quot;/&gt;&lt;wsp:rsid wsp:val=&quot;001C55B3&quot;/&gt;&lt;wsp:rsid wsp:val=&quot;001C5833&quot;/&gt;&lt;wsp:rsid wsp:val=&quot;001C5C37&quot;/&gt;&lt;wsp:rsid wsp:val=&quot;001C5EFF&quot;/&gt;&lt;wsp:rsid wsp:val=&quot;001C62BE&quot;/&gt;&lt;wsp:rsid wsp:val=&quot;001C63B6&quot;/&gt;&lt;wsp:rsid wsp:val=&quot;001C63BD&quot;/&gt;&lt;wsp:rsid wsp:val=&quot;001C6BE8&quot;/&gt;&lt;wsp:rsid wsp:val=&quot;001C6CED&quot;/&gt;&lt;wsp:rsid wsp:val=&quot;001C72CF&quot;/&gt;&lt;wsp:rsid wsp:val=&quot;001C73D2&quot;/&gt;&lt;wsp:rsid wsp:val=&quot;001C7D91&quot;/&gt;&lt;wsp:rsid wsp:val=&quot;001C7FEF&quot;/&gt;&lt;wsp:rsid wsp:val=&quot;001C7FF5&quot;/&gt;&lt;wsp:rsid wsp:val=&quot;001D08C4&quot;/&gt;&lt;wsp:rsid wsp:val=&quot;001D0C9B&quot;/&gt;&lt;wsp:rsid wsp:val=&quot;001D127A&quot;/&gt;&lt;wsp:rsid wsp:val=&quot;001D162C&quot;/&gt;&lt;wsp:rsid wsp:val=&quot;001D189D&quot;/&gt;&lt;wsp:rsid wsp:val=&quot;001D1CF8&quot;/&gt;&lt;wsp:rsid wsp:val=&quot;001D1E94&quot;/&gt;&lt;wsp:rsid wsp:val=&quot;001D2174&quot;/&gt;&lt;wsp:rsid wsp:val=&quot;001D221A&quot;/&gt;&lt;wsp:rsid wsp:val=&quot;001D2276&quot;/&gt;&lt;wsp:rsid wsp:val=&quot;001D22E8&quot;/&gt;&lt;wsp:rsid wsp:val=&quot;001D26AA&quot;/&gt;&lt;wsp:rsid wsp:val=&quot;001D2FF0&quot;/&gt;&lt;wsp:rsid wsp:val=&quot;001D3AE4&quot;/&gt;&lt;wsp:rsid wsp:val=&quot;001D3BC9&quot;/&gt;&lt;wsp:rsid wsp:val=&quot;001D42AD&quot;/&gt;&lt;wsp:rsid wsp:val=&quot;001D46C9&quot;/&gt;&lt;wsp:rsid wsp:val=&quot;001D48BA&quot;/&gt;&lt;wsp:rsid wsp:val=&quot;001D4AB7&quot;/&gt;&lt;wsp:rsid wsp:val=&quot;001D4AD6&quot;/&gt;&lt;wsp:rsid wsp:val=&quot;001D53B7&quot;/&gt;&lt;wsp:rsid wsp:val=&quot;001D563C&quot;/&gt;&lt;wsp:rsid wsp:val=&quot;001D6C4D&quot;/&gt;&lt;wsp:rsid wsp:val=&quot;001D6E1A&quot;/&gt;&lt;wsp:rsid wsp:val=&quot;001D72B7&quot;/&gt;&lt;wsp:rsid wsp:val=&quot;001D75ED&quot;/&gt;&lt;wsp:rsid wsp:val=&quot;001D78D7&quot;/&gt;&lt;wsp:rsid wsp:val=&quot;001D7C81&quot;/&gt;&lt;wsp:rsid wsp:val=&quot;001D7EC7&quot;/&gt;&lt;wsp:rsid wsp:val=&quot;001E03DC&quot;/&gt;&lt;wsp:rsid wsp:val=&quot;001E098C&quot;/&gt;&lt;wsp:rsid wsp:val=&quot;001E0D37&quot;/&gt;&lt;wsp:rsid wsp:val=&quot;001E1008&quot;/&gt;&lt;wsp:rsid wsp:val=&quot;001E10C2&quot;/&gt;&lt;wsp:rsid wsp:val=&quot;001E11BE&quot;/&gt;&lt;wsp:rsid wsp:val=&quot;001E148E&quot;/&gt;&lt;wsp:rsid wsp:val=&quot;001E21ED&quot;/&gt;&lt;wsp:rsid wsp:val=&quot;001E2255&quot;/&gt;&lt;wsp:rsid wsp:val=&quot;001E23A3&quot;/&gt;&lt;wsp:rsid wsp:val=&quot;001E27D2&quot;/&gt;&lt;wsp:rsid wsp:val=&quot;001E2C06&quot;/&gt;&lt;wsp:rsid wsp:val=&quot;001E2E30&quot;/&gt;&lt;wsp:rsid wsp:val=&quot;001E3DC1&quot;/&gt;&lt;wsp:rsid wsp:val=&quot;001E48FB&quot;/&gt;&lt;wsp:rsid wsp:val=&quot;001E4B05&quot;/&gt;&lt;wsp:rsid wsp:val=&quot;001E4C05&quot;/&gt;&lt;wsp:rsid wsp:val=&quot;001E4F7C&quot;/&gt;&lt;wsp:rsid wsp:val=&quot;001E4FA3&quot;/&gt;&lt;wsp:rsid wsp:val=&quot;001E4FEA&quot;/&gt;&lt;wsp:rsid wsp:val=&quot;001E50B5&quot;/&gt;&lt;wsp:rsid wsp:val=&quot;001E53CE&quot;/&gt;&lt;wsp:rsid wsp:val=&quot;001E5D68&quot;/&gt;&lt;wsp:rsid wsp:val=&quot;001E6045&quot;/&gt;&lt;wsp:rsid wsp:val=&quot;001E65D7&quot;/&gt;&lt;wsp:rsid wsp:val=&quot;001E69C0&quot;/&gt;&lt;wsp:rsid wsp:val=&quot;001E6C30&quot;/&gt;&lt;wsp:rsid wsp:val=&quot;001E6CE4&quot;/&gt;&lt;wsp:rsid wsp:val=&quot;001E7AEC&quot;/&gt;&lt;wsp:rsid wsp:val=&quot;001E7BAB&quot;/&gt;&lt;wsp:rsid wsp:val=&quot;001F0126&quot;/&gt;&lt;wsp:rsid wsp:val=&quot;001F072B&quot;/&gt;&lt;wsp:rsid wsp:val=&quot;001F0EFD&quot;/&gt;&lt;wsp:rsid wsp:val=&quot;001F1052&quot;/&gt;&lt;wsp:rsid wsp:val=&quot;001F13FF&quot;/&gt;&lt;wsp:rsid wsp:val=&quot;001F156B&quot;/&gt;&lt;wsp:rsid wsp:val=&quot;001F1D32&quot;/&gt;&lt;wsp:rsid wsp:val=&quot;001F281C&quot;/&gt;&lt;wsp:rsid wsp:val=&quot;001F28AF&quot;/&gt;&lt;wsp:rsid wsp:val=&quot;001F28F0&quot;/&gt;&lt;wsp:rsid wsp:val=&quot;001F2FD4&quot;/&gt;&lt;wsp:rsid wsp:val=&quot;001F3FE9&quot;/&gt;&lt;wsp:rsid wsp:val=&quot;001F40C5&quot;/&gt;&lt;wsp:rsid wsp:val=&quot;001F424D&quot;/&gt;&lt;wsp:rsid wsp:val=&quot;001F4713&quot;/&gt;&lt;wsp:rsid wsp:val=&quot;001F4A80&quot;/&gt;&lt;wsp:rsid wsp:val=&quot;001F4CC8&quot;/&gt;&lt;wsp:rsid wsp:val=&quot;001F5241&quot;/&gt;&lt;wsp:rsid wsp:val=&quot;001F5B51&quot;/&gt;&lt;wsp:rsid wsp:val=&quot;001F5FA2&quot;/&gt;&lt;wsp:rsid wsp:val=&quot;001F6015&quot;/&gt;&lt;wsp:rsid wsp:val=&quot;001F6ED9&quot;/&gt;&lt;wsp:rsid wsp:val=&quot;001F6FDA&quot;/&gt;&lt;wsp:rsid wsp:val=&quot;001F73B6&quot;/&gt;&lt;wsp:rsid wsp:val=&quot;001F74D4&quot;/&gt;&lt;wsp:rsid wsp:val=&quot;001F7744&quot;/&gt;&lt;wsp:rsid wsp:val=&quot;001F7E1A&quot;/&gt;&lt;wsp:rsid wsp:val=&quot;0020015E&quot;/&gt;&lt;wsp:rsid wsp:val=&quot;00200BA1&quot;/&gt;&lt;wsp:rsid wsp:val=&quot;00200EF2&quot;/&gt;&lt;wsp:rsid wsp:val=&quot;00200FFF&quot;/&gt;&lt;wsp:rsid wsp:val=&quot;00201495&quot;/&gt;&lt;wsp:rsid wsp:val=&quot;0020193A&quot;/&gt;&lt;wsp:rsid wsp:val=&quot;00201C5B&quot;/&gt;&lt;wsp:rsid wsp:val=&quot;0020235A&quot;/&gt;&lt;wsp:rsid wsp:val=&quot;002026F5&quot;/&gt;&lt;wsp:rsid wsp:val=&quot;00202958&quot;/&gt;&lt;wsp:rsid wsp:val=&quot;002030CE&quot;/&gt;&lt;wsp:rsid wsp:val=&quot;00203295&quot;/&gt;&lt;wsp:rsid wsp:val=&quot;002034F2&quot;/&gt;&lt;wsp:rsid wsp:val=&quot;00203611&quot;/&gt;&lt;wsp:rsid wsp:val=&quot;0020413B&quot;/&gt;&lt;wsp:rsid wsp:val=&quot;00204183&quot;/&gt;&lt;wsp:rsid wsp:val=&quot;00204295&quot;/&gt;&lt;wsp:rsid wsp:val=&quot;00204354&quot;/&gt;&lt;wsp:rsid wsp:val=&quot;00204578&quot;/&gt;&lt;wsp:rsid wsp:val=&quot;00204AD3&quot;/&gt;&lt;wsp:rsid wsp:val=&quot;00204B5E&quot;/&gt;&lt;wsp:rsid wsp:val=&quot;00204DBA&quot;/&gt;&lt;wsp:rsid wsp:val=&quot;0020506A&quot;/&gt;&lt;wsp:rsid wsp:val=&quot;00205579&quot;/&gt;&lt;wsp:rsid wsp:val=&quot;00205723&quot;/&gt;&lt;wsp:rsid wsp:val=&quot;00206D1D&quot;/&gt;&lt;wsp:rsid wsp:val=&quot;00207995&quot;/&gt;&lt;wsp:rsid wsp:val=&quot;00207AD3&quot;/&gt;&lt;wsp:rsid wsp:val=&quot;00207B39&quot;/&gt;&lt;wsp:rsid wsp:val=&quot;002109F5&quot;/&gt;&lt;wsp:rsid wsp:val=&quot;00210DAB&quot;/&gt;&lt;wsp:rsid wsp:val=&quot;002114BC&quot;/&gt;&lt;wsp:rsid wsp:val=&quot;00211936&quot;/&gt;&lt;wsp:rsid wsp:val=&quot;00211CD8&quot;/&gt;&lt;wsp:rsid wsp:val=&quot;00213170&quot;/&gt;&lt;wsp:rsid wsp:val=&quot;002131CA&quot;/&gt;&lt;wsp:rsid wsp:val=&quot;0021392D&quot;/&gt;&lt;wsp:rsid wsp:val=&quot;00213A17&quot;/&gt;&lt;wsp:rsid wsp:val=&quot;00213C56&quot;/&gt;&lt;wsp:rsid wsp:val=&quot;00213CD5&quot;/&gt;&lt;wsp:rsid wsp:val=&quot;002142B1&quot;/&gt;&lt;wsp:rsid wsp:val=&quot;002142CE&quot;/&gt;&lt;wsp:rsid wsp:val=&quot;002145D1&quot;/&gt;&lt;wsp:rsid wsp:val=&quot;00214D58&quot;/&gt;&lt;wsp:rsid wsp:val=&quot;00214D5D&quot;/&gt;&lt;wsp:rsid wsp:val=&quot;0021538D&quot;/&gt;&lt;wsp:rsid wsp:val=&quot;00215742&quot;/&gt;&lt;wsp:rsid wsp:val=&quot;00215F6F&quot;/&gt;&lt;wsp:rsid wsp:val=&quot;00216270&quot;/&gt;&lt;wsp:rsid wsp:val=&quot;00216441&quot;/&gt;&lt;wsp:rsid wsp:val=&quot;00216894&quot;/&gt;&lt;wsp:rsid wsp:val=&quot;00216AC9&quot;/&gt;&lt;wsp:rsid wsp:val=&quot;002177EC&quot;/&gt;&lt;wsp:rsid wsp:val=&quot;002209BA&quot;/&gt;&lt;wsp:rsid wsp:val=&quot;00220F14&quot;/&gt;&lt;wsp:rsid wsp:val=&quot;002218FA&quot;/&gt;&lt;wsp:rsid wsp:val=&quot;0022192B&quot;/&gt;&lt;wsp:rsid wsp:val=&quot;00222909&quot;/&gt;&lt;wsp:rsid wsp:val=&quot;00222BCC&quot;/&gt;&lt;wsp:rsid wsp:val=&quot;00222CAA&quot;/&gt;&lt;wsp:rsid wsp:val=&quot;00222D3F&quot;/&gt;&lt;wsp:rsid wsp:val=&quot;00223BAD&quot;/&gt;&lt;wsp:rsid wsp:val=&quot;00223C63&quot;/&gt;&lt;wsp:rsid wsp:val=&quot;00223D25&quot;/&gt;&lt;wsp:rsid wsp:val=&quot;00223DFA&quot;/&gt;&lt;wsp:rsid wsp:val=&quot;00224096&quot;/&gt;&lt;wsp:rsid wsp:val=&quot;00225073&quot;/&gt;&lt;wsp:rsid wsp:val=&quot;0022534B&quot;/&gt;&lt;wsp:rsid wsp:val=&quot;00225451&quot;/&gt;&lt;wsp:rsid wsp:val=&quot;00225809&quot;/&gt;&lt;wsp:rsid wsp:val=&quot;002260D4&quot;/&gt;&lt;wsp:rsid wsp:val=&quot;002263A3&quot;/&gt;&lt;wsp:rsid wsp:val=&quot;002263DB&quot;/&gt;&lt;wsp:rsid wsp:val=&quot;002265AA&quot;/&gt;&lt;wsp:rsid wsp:val=&quot;00226745&quot;/&gt;&lt;wsp:rsid wsp:val=&quot;00226EF2&quot;/&gt;&lt;wsp:rsid wsp:val=&quot;002271CB&quot;/&gt;&lt;wsp:rsid wsp:val=&quot;002274B4&quot;/&gt;&lt;wsp:rsid wsp:val=&quot;002278D2&quot;/&gt;&lt;wsp:rsid wsp:val=&quot;00227EBA&quot;/&gt;&lt;wsp:rsid wsp:val=&quot;00230065&quot;/&gt;&lt;wsp:rsid wsp:val=&quot;00230192&quot;/&gt;&lt;wsp:rsid wsp:val=&quot;0023081C&quot;/&gt;&lt;wsp:rsid wsp:val=&quot;00230D39&quot;/&gt;&lt;wsp:rsid wsp:val=&quot;00231A04&quot;/&gt;&lt;wsp:rsid wsp:val=&quot;00231E15&quot;/&gt;&lt;wsp:rsid wsp:val=&quot;002325FB&quot;/&gt;&lt;wsp:rsid wsp:val=&quot;0023265A&quot;/&gt;&lt;wsp:rsid wsp:val=&quot;0023283F&quot;/&gt;&lt;wsp:rsid wsp:val=&quot;00232A8D&quot;/&gt;&lt;wsp:rsid wsp:val=&quot;00232E31&quot;/&gt;&lt;wsp:rsid wsp:val=&quot;0023307F&quot;/&gt;&lt;wsp:rsid wsp:val=&quot;002330AA&quot;/&gt;&lt;wsp:rsid wsp:val=&quot;00233A5B&quot;/&gt;&lt;wsp:rsid wsp:val=&quot;00234471&quot;/&gt;&lt;wsp:rsid wsp:val=&quot;00234876&quot;/&gt;&lt;wsp:rsid wsp:val=&quot;00234AE0&quot;/&gt;&lt;wsp:rsid wsp:val=&quot;00234EE0&quot;/&gt;&lt;wsp:rsid wsp:val=&quot;002354DD&quot;/&gt;&lt;wsp:rsid wsp:val=&quot;00235CA6&quot;/&gt;&lt;wsp:rsid wsp:val=&quot;00235DF0&quot;/&gt;&lt;wsp:rsid wsp:val=&quot;00235FDD&quot;/&gt;&lt;wsp:rsid wsp:val=&quot;002362FF&quot;/&gt;&lt;wsp:rsid wsp:val=&quot;0023672F&quot;/&gt;&lt;wsp:rsid wsp:val=&quot;00236A4B&quot;/&gt;&lt;wsp:rsid wsp:val=&quot;00237037&quot;/&gt;&lt;wsp:rsid wsp:val=&quot;00237171&quot;/&gt;&lt;wsp:rsid wsp:val=&quot;002371E2&quot;/&gt;&lt;wsp:rsid wsp:val=&quot;002379EB&quot;/&gt;&lt;wsp:rsid wsp:val=&quot;00237C6F&quot;/&gt;&lt;wsp:rsid wsp:val=&quot;00240311&quot;/&gt;&lt;wsp:rsid wsp:val=&quot;00240517&quot;/&gt;&lt;wsp:rsid wsp:val=&quot;00240571&quot;/&gt;&lt;wsp:rsid wsp:val=&quot;002409BA&quot;/&gt;&lt;wsp:rsid wsp:val=&quot;00241493&quot;/&gt;&lt;wsp:rsid wsp:val=&quot;00241768&quot;/&gt;&lt;wsp:rsid wsp:val=&quot;002419D6&quot;/&gt;&lt;wsp:rsid wsp:val=&quot;00241B11&quot;/&gt;&lt;wsp:rsid wsp:val=&quot;00241B67&quot;/&gt;&lt;wsp:rsid wsp:val=&quot;00241E71&quot;/&gt;&lt;wsp:rsid wsp:val=&quot;00241FF7&quot;/&gt;&lt;wsp:rsid wsp:val=&quot;002421E4&quot;/&gt;&lt;wsp:rsid wsp:val=&quot;0024273F&quot;/&gt;&lt;wsp:rsid wsp:val=&quot;00242873&quot;/&gt;&lt;wsp:rsid wsp:val=&quot;00242AB9&quot;/&gt;&lt;wsp:rsid wsp:val=&quot;00242C53&quot;/&gt;&lt;wsp:rsid wsp:val=&quot;00242D68&quot;/&gt;&lt;wsp:rsid wsp:val=&quot;00243CF1&quot;/&gt;&lt;wsp:rsid wsp:val=&quot;00243DBB&quot;/&gt;&lt;wsp:rsid wsp:val=&quot;00244108&quot;/&gt;&lt;wsp:rsid wsp:val=&quot;002442D8&quot;/&gt;&lt;wsp:rsid wsp:val=&quot;00244BC2&quot;/&gt;&lt;wsp:rsid wsp:val=&quot;0024565B&quot;/&gt;&lt;wsp:rsid wsp:val=&quot;00245ACE&quot;/&gt;&lt;wsp:rsid wsp:val=&quot;00245D8F&quot;/&gt;&lt;wsp:rsid wsp:val=&quot;00246008&quot;/&gt;&lt;wsp:rsid wsp:val=&quot;00246115&quot;/&gt;&lt;wsp:rsid wsp:val=&quot;00246BC1&quot;/&gt;&lt;wsp:rsid wsp:val=&quot;00246F58&quot;/&gt;&lt;wsp:rsid wsp:val=&quot;0024717A&quot;/&gt;&lt;wsp:rsid wsp:val=&quot;0024724F&quot;/&gt;&lt;wsp:rsid wsp:val=&quot;00247591&quot;/&gt;&lt;wsp:rsid wsp:val=&quot;00247EA1&quot;/&gt;&lt;wsp:rsid wsp:val=&quot;0025010F&quot;/&gt;&lt;wsp:rsid wsp:val=&quot;00250783&quot;/&gt;&lt;wsp:rsid wsp:val=&quot;002508D5&quot;/&gt;&lt;wsp:rsid wsp:val=&quot;00250A78&quot;/&gt;&lt;wsp:rsid wsp:val=&quot;00250BDE&quot;/&gt;&lt;wsp:rsid wsp:val=&quot;00251145&quot;/&gt;&lt;wsp:rsid wsp:val=&quot;002511E0&quot;/&gt;&lt;wsp:rsid wsp:val=&quot;002513E7&quot;/&gt;&lt;wsp:rsid wsp:val=&quot;0025167E&quot;/&gt;&lt;wsp:rsid wsp:val=&quot;00251BC9&quot;/&gt;&lt;wsp:rsid wsp:val=&quot;002523D1&quot;/&gt;&lt;wsp:rsid wsp:val=&quot;002527FE&quot;/&gt;&lt;wsp:rsid wsp:val=&quot;0025289C&quot;/&gt;&lt;wsp:rsid wsp:val=&quot;002529F0&quot;/&gt;&lt;wsp:rsid wsp:val=&quot;00253329&quot;/&gt;&lt;wsp:rsid wsp:val=&quot;002535D5&quot;/&gt;&lt;wsp:rsid wsp:val=&quot;00253855&quot;/&gt;&lt;wsp:rsid wsp:val=&quot;002544E7&quot;/&gt;&lt;wsp:rsid wsp:val=&quot;00254553&quot;/&gt;&lt;wsp:rsid wsp:val=&quot;00254637&quot;/&gt;&lt;wsp:rsid wsp:val=&quot;002548D2&quot;/&gt;&lt;wsp:rsid wsp:val=&quot;00254A18&quot;/&gt;&lt;wsp:rsid wsp:val=&quot;002554A2&quot;/&gt;&lt;wsp:rsid wsp:val=&quot;00255636&quot;/&gt;&lt;wsp:rsid wsp:val=&quot;00255E62&quot;/&gt;&lt;wsp:rsid wsp:val=&quot;00255FAC&quot;/&gt;&lt;wsp:rsid wsp:val=&quot;0025663F&quot;/&gt;&lt;wsp:rsid wsp:val=&quot;0025669A&quot;/&gt;&lt;wsp:rsid wsp:val=&quot;002570E4&quot;/&gt;&lt;wsp:rsid wsp:val=&quot;0025759E&quot;/&gt;&lt;wsp:rsid wsp:val=&quot;00257968&quot;/&gt;&lt;wsp:rsid wsp:val=&quot;0026048B&quot;/&gt;&lt;wsp:rsid wsp:val=&quot;002608B7&quot;/&gt;&lt;wsp:rsid wsp:val=&quot;00260B22&quot;/&gt;&lt;wsp:rsid wsp:val=&quot;00260F3C&quot;/&gt;&lt;wsp:rsid wsp:val=&quot;0026120B&quot;/&gt;&lt;wsp:rsid wsp:val=&quot;00261F01&quot;/&gt;&lt;wsp:rsid wsp:val=&quot;002620AA&quot;/&gt;&lt;wsp:rsid wsp:val=&quot;002622D1&quot;/&gt;&lt;wsp:rsid wsp:val=&quot;00262303&quot;/&gt;&lt;wsp:rsid wsp:val=&quot;00262432&quot;/&gt;&lt;wsp:rsid wsp:val=&quot;002626FB&quot;/&gt;&lt;wsp:rsid wsp:val=&quot;00262E49&quot;/&gt;&lt;wsp:rsid wsp:val=&quot;002632FF&quot;/&gt;&lt;wsp:rsid wsp:val=&quot;0026337F&quot;/&gt;&lt;wsp:rsid wsp:val=&quot;002636A2&quot;/&gt;&lt;wsp:rsid wsp:val=&quot;002636B3&quot;/&gt;&lt;wsp:rsid wsp:val=&quot;002637FB&quot;/&gt;&lt;wsp:rsid wsp:val=&quot;00263AFB&quot;/&gt;&lt;wsp:rsid wsp:val=&quot;00263EF2&quot;/&gt;&lt;wsp:rsid wsp:val=&quot;002653DF&quot;/&gt;&lt;wsp:rsid wsp:val=&quot;0026554B&quot;/&gt;&lt;wsp:rsid wsp:val=&quot;002657F4&quot;/&gt;&lt;wsp:rsid wsp:val=&quot;00265A72&quot;/&gt;&lt;wsp:rsid wsp:val=&quot;0026606A&quot;/&gt;&lt;wsp:rsid wsp:val=&quot;0026629F&quot;/&gt;&lt;wsp:rsid wsp:val=&quot;00266FDC&quot;/&gt;&lt;wsp:rsid wsp:val=&quot;00267102&quot;/&gt;&lt;wsp:rsid wsp:val=&quot;0026721F&quot;/&gt;&lt;wsp:rsid wsp:val=&quot;00267CC2&quot;/&gt;&lt;wsp:rsid wsp:val=&quot;00270AE6&quot;/&gt;&lt;wsp:rsid wsp:val=&quot;002712BE&quot;/&gt;&lt;wsp:rsid wsp:val=&quot;0027163F&quot;/&gt;&lt;wsp:rsid wsp:val=&quot;002717B1&quot;/&gt;&lt;wsp:rsid wsp:val=&quot;00271D1D&quot;/&gt;&lt;wsp:rsid wsp:val=&quot;00271D46&quot;/&gt;&lt;wsp:rsid wsp:val=&quot;00271DDE&quot;/&gt;&lt;wsp:rsid wsp:val=&quot;00272692&quot;/&gt;&lt;wsp:rsid wsp:val=&quot;002726CD&quot;/&gt;&lt;wsp:rsid wsp:val=&quot;002727E2&quot;/&gt;&lt;wsp:rsid wsp:val=&quot;0027291E&quot;/&gt;&lt;wsp:rsid wsp:val=&quot;0027294A&quot;/&gt;&lt;wsp:rsid wsp:val=&quot;00272CFC&quot;/&gt;&lt;wsp:rsid wsp:val=&quot;00272EE7&quot;/&gt;&lt;wsp:rsid wsp:val=&quot;00273B74&quot;/&gt;&lt;wsp:rsid wsp:val=&quot;00273DD5&quot;/&gt;&lt;wsp:rsid wsp:val=&quot;002742AC&quot;/&gt;&lt;wsp:rsid wsp:val=&quot;0027480C&quot;/&gt;&lt;wsp:rsid wsp:val=&quot;00274C16&quot;/&gt;&lt;wsp:rsid wsp:val=&quot;00275089&quot;/&gt;&lt;wsp:rsid wsp:val=&quot;0027510E&quot;/&gt;&lt;wsp:rsid wsp:val=&quot;0027526C&quot;/&gt;&lt;wsp:rsid wsp:val=&quot;0027589A&quot;/&gt;&lt;wsp:rsid wsp:val=&quot;00275AC4&quot;/&gt;&lt;wsp:rsid wsp:val=&quot;00275BFE&quot;/&gt;&lt;wsp:rsid wsp:val=&quot;00275DEE&quot;/&gt;&lt;wsp:rsid wsp:val=&quot;0027617A&quot;/&gt;&lt;wsp:rsid wsp:val=&quot;00276208&quot;/&gt;&lt;wsp:rsid wsp:val=&quot;0027697D&quot;/&gt;&lt;wsp:rsid wsp:val=&quot;00276AB6&quot;/&gt;&lt;wsp:rsid wsp:val=&quot;00277126&quot;/&gt;&lt;wsp:rsid wsp:val=&quot;002771B4&quot;/&gt;&lt;wsp:rsid wsp:val=&quot;0027721E&quot;/&gt;&lt;wsp:rsid wsp:val=&quot;0027751D&quot;/&gt;&lt;wsp:rsid wsp:val=&quot;00277D8E&quot;/&gt;&lt;wsp:rsid wsp:val=&quot;002801A8&quot;/&gt;&lt;wsp:rsid wsp:val=&quot;00280247&quot;/&gt;&lt;wsp:rsid wsp:val=&quot;00280375&quot;/&gt;&lt;wsp:rsid wsp:val=&quot;0028094A&quot;/&gt;&lt;wsp:rsid wsp:val=&quot;00280B1C&quot;/&gt;&lt;wsp:rsid wsp:val=&quot;00281223&quot;/&gt;&lt;wsp:rsid wsp:val=&quot;00281F3A&quot;/&gt;&lt;wsp:rsid wsp:val=&quot;00281FA5&quot;/&gt;&lt;wsp:rsid wsp:val=&quot;0028257F&quot;/&gt;&lt;wsp:rsid wsp:val=&quot;00282B44&quot;/&gt;&lt;wsp:rsid wsp:val=&quot;00282F8B&quot;/&gt;&lt;wsp:rsid wsp:val=&quot;0028371D&quot;/&gt;&lt;wsp:rsid wsp:val=&quot;0028379F&quot;/&gt;&lt;wsp:rsid wsp:val=&quot;00283CB1&quot;/&gt;&lt;wsp:rsid wsp:val=&quot;00283E0B&quot;/&gt;&lt;wsp:rsid wsp:val=&quot;002842B3&quot;/&gt;&lt;wsp:rsid wsp:val=&quot;00284520&quot;/&gt;&lt;wsp:rsid wsp:val=&quot;0028472B&quot;/&gt;&lt;wsp:rsid wsp:val=&quot;0028589A&quot;/&gt;&lt;wsp:rsid wsp:val=&quot;002858C5&quot;/&gt;&lt;wsp:rsid wsp:val=&quot;002867BB&quot;/&gt;&lt;wsp:rsid wsp:val=&quot;0028698E&quot;/&gt;&lt;wsp:rsid wsp:val=&quot;002869DE&quot;/&gt;&lt;wsp:rsid wsp:val=&quot;002871AC&quot;/&gt;&lt;wsp:rsid wsp:val=&quot;00287D7F&quot;/&gt;&lt;wsp:rsid wsp:val=&quot;00287E01&quot;/&gt;&lt;wsp:rsid wsp:val=&quot;00287FF3&quot;/&gt;&lt;wsp:rsid wsp:val=&quot;00290421&quot;/&gt;&lt;wsp:rsid wsp:val=&quot;00290AA1&quot;/&gt;&lt;wsp:rsid wsp:val=&quot;00290DF6&quot;/&gt;&lt;wsp:rsid wsp:val=&quot;00290FDD&quot;/&gt;&lt;wsp:rsid wsp:val=&quot;002911AD&quot;/&gt;&lt;wsp:rsid wsp:val=&quot;002914AE&quot;/&gt;&lt;wsp:rsid wsp:val=&quot;00291668&quot;/&gt;&lt;wsp:rsid wsp:val=&quot;00291D2B&quot;/&gt;&lt;wsp:rsid wsp:val=&quot;00291FBE&quot;/&gt;&lt;wsp:rsid wsp:val=&quot;002925C6&quot;/&gt;&lt;wsp:rsid wsp:val=&quot;002928A9&quot;/&gt;&lt;wsp:rsid wsp:val=&quot;002928BF&quot;/&gt;&lt;wsp:rsid wsp:val=&quot;0029302C&quot;/&gt;&lt;wsp:rsid wsp:val=&quot;002931A6&quot;/&gt;&lt;wsp:rsid wsp:val=&quot;00293414&quot;/&gt;&lt;wsp:rsid wsp:val=&quot;00293435&quot;/&gt;&lt;wsp:rsid wsp:val=&quot;00293B94&quot;/&gt;&lt;wsp:rsid wsp:val=&quot;00293C62&quot;/&gt;&lt;wsp:rsid wsp:val=&quot;00293FA4&quot;/&gt;&lt;wsp:rsid wsp:val=&quot;00294035&quot;/&gt;&lt;wsp:rsid wsp:val=&quot;0029410D&quot;/&gt;&lt;wsp:rsid wsp:val=&quot;00294865&quot;/&gt;&lt;wsp:rsid wsp:val=&quot;00294ACF&quot;/&gt;&lt;wsp:rsid wsp:val=&quot;002950D7&quot;/&gt;&lt;wsp:rsid wsp:val=&quot;00295381&quot;/&gt;&lt;wsp:rsid wsp:val=&quot;0029558A&quot;/&gt;&lt;wsp:rsid wsp:val=&quot;00295AFF&quot;/&gt;&lt;wsp:rsid wsp:val=&quot;00295F92&quot;/&gt;&lt;wsp:rsid wsp:val=&quot;002960FC&quot;/&gt;&lt;wsp:rsid wsp:val=&quot;002967A4&quot;/&gt;&lt;wsp:rsid wsp:val=&quot;002975AE&quot;/&gt;&lt;wsp:rsid wsp:val=&quot;00297976&quot;/&gt;&lt;wsp:rsid wsp:val=&quot;002979BD&quot;/&gt;&lt;wsp:rsid wsp:val=&quot;002A02C6&quot;/&gt;&lt;wsp:rsid wsp:val=&quot;002A050D&quot;/&gt;&lt;wsp:rsid wsp:val=&quot;002A065E&quot;/&gt;&lt;wsp:rsid wsp:val=&quot;002A1F0E&quot;/&gt;&lt;wsp:rsid wsp:val=&quot;002A21FA&quot;/&gt;&lt;wsp:rsid wsp:val=&quot;002A24DC&quot;/&gt;&lt;wsp:rsid wsp:val=&quot;002A25F5&quot;/&gt;&lt;wsp:rsid wsp:val=&quot;002A2B44&quot;/&gt;&lt;wsp:rsid wsp:val=&quot;002A2EBF&quot;/&gt;&lt;wsp:rsid wsp:val=&quot;002A3616&quot;/&gt;&lt;wsp:rsid wsp:val=&quot;002A383E&quot;/&gt;&lt;wsp:rsid wsp:val=&quot;002A3DCC&quot;/&gt;&lt;wsp:rsid wsp:val=&quot;002A43BD&quot;/&gt;&lt;wsp:rsid wsp:val=&quot;002A4CA8&quot;/&gt;&lt;wsp:rsid wsp:val=&quot;002A4E19&quot;/&gt;&lt;wsp:rsid wsp:val=&quot;002A4FDF&quot;/&gt;&lt;wsp:rsid wsp:val=&quot;002A547B&quot;/&gt;&lt;wsp:rsid wsp:val=&quot;002A57AC&quot;/&gt;&lt;wsp:rsid wsp:val=&quot;002A6590&quot;/&gt;&lt;wsp:rsid wsp:val=&quot;002A69B8&quot;/&gt;&lt;wsp:rsid wsp:val=&quot;002A73A3&quot;/&gt;&lt;wsp:rsid wsp:val=&quot;002A7D2A&quot;/&gt;&lt;wsp:rsid wsp:val=&quot;002A7EB0&quot;/&gt;&lt;wsp:rsid wsp:val=&quot;002B000F&quot;/&gt;&lt;wsp:rsid wsp:val=&quot;002B00C1&quot;/&gt;&lt;wsp:rsid wsp:val=&quot;002B00DB&quot;/&gt;&lt;wsp:rsid wsp:val=&quot;002B0B8C&quot;/&gt;&lt;wsp:rsid wsp:val=&quot;002B0E3B&quot;/&gt;&lt;wsp:rsid wsp:val=&quot;002B1FBC&quot;/&gt;&lt;wsp:rsid wsp:val=&quot;002B241A&quot;/&gt;&lt;wsp:rsid wsp:val=&quot;002B258A&quot;/&gt;&lt;wsp:rsid wsp:val=&quot;002B3117&quot;/&gt;&lt;wsp:rsid wsp:val=&quot;002B3815&quot;/&gt;&lt;wsp:rsid wsp:val=&quot;002B3AFA&quot;/&gt;&lt;wsp:rsid wsp:val=&quot;002B3E4C&quot;/&gt;&lt;wsp:rsid wsp:val=&quot;002B3EE2&quot;/&gt;&lt;wsp:rsid wsp:val=&quot;002B4746&quot;/&gt;&lt;wsp:rsid wsp:val=&quot;002B484C&quot;/&gt;&lt;wsp:rsid wsp:val=&quot;002B4EF3&quot;/&gt;&lt;wsp:rsid wsp:val=&quot;002B5222&quot;/&gt;&lt;wsp:rsid wsp:val=&quot;002B551B&quot;/&gt;&lt;wsp:rsid wsp:val=&quot;002B5937&quot;/&gt;&lt;wsp:rsid wsp:val=&quot;002B59DC&quot;/&gt;&lt;wsp:rsid wsp:val=&quot;002B5C90&quot;/&gt;&lt;wsp:rsid wsp:val=&quot;002B63A6&quot;/&gt;&lt;wsp:rsid wsp:val=&quot;002B6992&quot;/&gt;&lt;wsp:rsid wsp:val=&quot;002B6B4A&quot;/&gt;&lt;wsp:rsid wsp:val=&quot;002B722C&quot;/&gt;&lt;wsp:rsid wsp:val=&quot;002B78C2&quot;/&gt;&lt;wsp:rsid wsp:val=&quot;002B7A6A&quot;/&gt;&lt;wsp:rsid wsp:val=&quot;002C0018&quot;/&gt;&lt;wsp:rsid wsp:val=&quot;002C00A2&quot;/&gt;&lt;wsp:rsid wsp:val=&quot;002C01A0&quot;/&gt;&lt;wsp:rsid wsp:val=&quot;002C05C5&quot;/&gt;&lt;wsp:rsid wsp:val=&quot;002C07D5&quot;/&gt;&lt;wsp:rsid wsp:val=&quot;002C0D22&quot;/&gt;&lt;wsp:rsid wsp:val=&quot;002C0D62&quot;/&gt;&lt;wsp:rsid wsp:val=&quot;002C0E6F&quot;/&gt;&lt;wsp:rsid wsp:val=&quot;002C15F8&quot;/&gt;&lt;wsp:rsid wsp:val=&quot;002C166D&quot;/&gt;&lt;wsp:rsid wsp:val=&quot;002C16AC&quot;/&gt;&lt;wsp:rsid wsp:val=&quot;002C1E28&quot;/&gt;&lt;wsp:rsid wsp:val=&quot;002C2AEC&quot;/&gt;&lt;wsp:rsid wsp:val=&quot;002C2B53&quot;/&gt;&lt;wsp:rsid wsp:val=&quot;002C3274&quot;/&gt;&lt;wsp:rsid wsp:val=&quot;002C3310&quot;/&gt;&lt;wsp:rsid wsp:val=&quot;002C3465&quot;/&gt;&lt;wsp:rsid wsp:val=&quot;002C4422&quot;/&gt;&lt;wsp:rsid wsp:val=&quot;002C46DD&quot;/&gt;&lt;wsp:rsid wsp:val=&quot;002C4D51&quot;/&gt;&lt;wsp:rsid wsp:val=&quot;002C52BF&quot;/&gt;&lt;wsp:rsid wsp:val=&quot;002C554E&quot;/&gt;&lt;wsp:rsid wsp:val=&quot;002C5AE7&quot;/&gt;&lt;wsp:rsid wsp:val=&quot;002C5BE6&quot;/&gt;&lt;wsp:rsid wsp:val=&quot;002C5C32&quot;/&gt;&lt;wsp:rsid wsp:val=&quot;002C6000&quot;/&gt;&lt;wsp:rsid wsp:val=&quot;002C6425&quot;/&gt;&lt;wsp:rsid wsp:val=&quot;002C685A&quot;/&gt;&lt;wsp:rsid wsp:val=&quot;002C6CDC&quot;/&gt;&lt;wsp:rsid wsp:val=&quot;002C6E4D&quot;/&gt;&lt;wsp:rsid wsp:val=&quot;002C7186&quot;/&gt;&lt;wsp:rsid wsp:val=&quot;002C739B&quot;/&gt;&lt;wsp:rsid wsp:val=&quot;002C7421&quot;/&gt;&lt;wsp:rsid wsp:val=&quot;002C7DB7&quot;/&gt;&lt;wsp:rsid wsp:val=&quot;002C7FA3&quot;/&gt;&lt;wsp:rsid wsp:val=&quot;002D0CA0&quot;/&gt;&lt;wsp:rsid wsp:val=&quot;002D0FBB&quot;/&gt;&lt;wsp:rsid wsp:val=&quot;002D11BF&quot;/&gt;&lt;wsp:rsid wsp:val=&quot;002D15DB&quot;/&gt;&lt;wsp:rsid wsp:val=&quot;002D1911&quot;/&gt;&lt;wsp:rsid wsp:val=&quot;002D1C57&quot;/&gt;&lt;wsp:rsid wsp:val=&quot;002D1D20&quot;/&gt;&lt;wsp:rsid wsp:val=&quot;002D1FEA&quot;/&gt;&lt;wsp:rsid wsp:val=&quot;002D236B&quot;/&gt;&lt;wsp:rsid wsp:val=&quot;002D25ED&quot;/&gt;&lt;wsp:rsid wsp:val=&quot;002D281A&quot;/&gt;&lt;wsp:rsid wsp:val=&quot;002D3013&quot;/&gt;&lt;wsp:rsid wsp:val=&quot;002D3351&quot;/&gt;&lt;wsp:rsid wsp:val=&quot;002D3916&quot;/&gt;&lt;wsp:rsid wsp:val=&quot;002D3D4D&quot;/&gt;&lt;wsp:rsid wsp:val=&quot;002D4188&quot;/&gt;&lt;wsp:rsid wsp:val=&quot;002D5429&quot;/&gt;&lt;wsp:rsid wsp:val=&quot;002D5DCB&quot;/&gt;&lt;wsp:rsid wsp:val=&quot;002D6540&quot;/&gt;&lt;wsp:rsid wsp:val=&quot;002D664B&quot;/&gt;&lt;wsp:rsid wsp:val=&quot;002D6C22&quot;/&gt;&lt;wsp:rsid wsp:val=&quot;002D6D65&quot;/&gt;&lt;wsp:rsid wsp:val=&quot;002D6E72&quot;/&gt;&lt;wsp:rsid wsp:val=&quot;002D7002&quot;/&gt;&lt;wsp:rsid wsp:val=&quot;002D7293&quot;/&gt;&lt;wsp:rsid wsp:val=&quot;002D74FD&quot;/&gt;&lt;wsp:rsid wsp:val=&quot;002D7671&quot;/&gt;&lt;wsp:rsid wsp:val=&quot;002D7DFC&quot;/&gt;&lt;wsp:rsid wsp:val=&quot;002D7F2B&quot;/&gt;&lt;wsp:rsid wsp:val=&quot;002E006F&quot;/&gt;&lt;wsp:rsid wsp:val=&quot;002E0377&quot;/&gt;&lt;wsp:rsid wsp:val=&quot;002E0A6A&quot;/&gt;&lt;wsp:rsid wsp:val=&quot;002E1754&quot;/&gt;&lt;wsp:rsid wsp:val=&quot;002E17A4&quot;/&gt;&lt;wsp:rsid wsp:val=&quot;002E1801&quot;/&gt;&lt;wsp:rsid wsp:val=&quot;002E18B1&quot;/&gt;&lt;wsp:rsid wsp:val=&quot;002E195E&quot;/&gt;&lt;wsp:rsid wsp:val=&quot;002E27EB&quot;/&gt;&lt;wsp:rsid wsp:val=&quot;002E39E9&quot;/&gt;&lt;wsp:rsid wsp:val=&quot;002E3C31&quot;/&gt;&lt;wsp:rsid wsp:val=&quot;002E3E24&quot;/&gt;&lt;wsp:rsid wsp:val=&quot;002E3E64&quot;/&gt;&lt;wsp:rsid wsp:val=&quot;002E4C32&quot;/&gt;&lt;wsp:rsid wsp:val=&quot;002E5458&quot;/&gt;&lt;wsp:rsid wsp:val=&quot;002E575D&quot;/&gt;&lt;wsp:rsid wsp:val=&quot;002E6406&quot;/&gt;&lt;wsp:rsid wsp:val=&quot;002E6707&quot;/&gt;&lt;wsp:rsid wsp:val=&quot;002E6895&quot;/&gt;&lt;wsp:rsid wsp:val=&quot;002E6D95&quot;/&gt;&lt;wsp:rsid wsp:val=&quot;002E6FDF&quot;/&gt;&lt;wsp:rsid wsp:val=&quot;002E76F3&quot;/&gt;&lt;wsp:rsid wsp:val=&quot;002E7D9E&quot;/&gt;&lt;wsp:rsid wsp:val=&quot;002F00A7&quot;/&gt;&lt;wsp:rsid wsp:val=&quot;002F038B&quot;/&gt;&lt;wsp:rsid wsp:val=&quot;002F04D2&quot;/&gt;&lt;wsp:rsid wsp:val=&quot;002F0C22&quot;/&gt;&lt;wsp:rsid wsp:val=&quot;002F1195&quot;/&gt;&lt;wsp:rsid wsp:val=&quot;002F12A0&quot;/&gt;&lt;wsp:rsid wsp:val=&quot;002F1346&quot;/&gt;&lt;wsp:rsid wsp:val=&quot;002F1EB8&quot;/&gt;&lt;wsp:rsid wsp:val=&quot;002F2123&quot;/&gt;&lt;wsp:rsid wsp:val=&quot;002F221B&quot;/&gt;&lt;wsp:rsid wsp:val=&quot;002F271B&quot;/&gt;&lt;wsp:rsid wsp:val=&quot;002F289B&quot;/&gt;&lt;wsp:rsid wsp:val=&quot;002F2AC0&quot;/&gt;&lt;wsp:rsid wsp:val=&quot;002F3408&quot;/&gt;&lt;wsp:rsid wsp:val=&quot;002F3DCF&quot;/&gt;&lt;wsp:rsid wsp:val=&quot;002F43A6&quot;/&gt;&lt;wsp:rsid wsp:val=&quot;002F4FA9&quot;/&gt;&lt;wsp:rsid wsp:val=&quot;002F534C&quot;/&gt;&lt;wsp:rsid wsp:val=&quot;002F55B9&quot;/&gt;&lt;wsp:rsid wsp:val=&quot;002F5650&quot;/&gt;&lt;wsp:rsid wsp:val=&quot;002F5B3E&quot;/&gt;&lt;wsp:rsid wsp:val=&quot;002F5B9B&quot;/&gt;&lt;wsp:rsid wsp:val=&quot;002F68EC&quot;/&gt;&lt;wsp:rsid wsp:val=&quot;002F693E&quot;/&gt;&lt;wsp:rsid wsp:val=&quot;002F6F69&quot;/&gt;&lt;wsp:rsid wsp:val=&quot;002F73F2&quot;/&gt;&lt;wsp:rsid wsp:val=&quot;002F77F7&quot;/&gt;&lt;wsp:rsid wsp:val=&quot;002F7908&quot;/&gt;&lt;wsp:rsid wsp:val=&quot;002F7A35&quot;/&gt;&lt;wsp:rsid wsp:val=&quot;0030009D&quot;/&gt;&lt;wsp:rsid wsp:val=&quot;00300354&quot;/&gt;&lt;wsp:rsid wsp:val=&quot;00300E4A&quot;/&gt;&lt;wsp:rsid wsp:val=&quot;0030194E&quot;/&gt;&lt;wsp:rsid wsp:val=&quot;00301F3F&quot;/&gt;&lt;wsp:rsid wsp:val=&quot;003028EE&quot;/&gt;&lt;wsp:rsid wsp:val=&quot;00302CE2&quot;/&gt;&lt;wsp:rsid wsp:val=&quot;00303244&quot;/&gt;&lt;wsp:rsid wsp:val=&quot;00303BED&quot;/&gt;&lt;wsp:rsid wsp:val=&quot;00304001&quot;/&gt;&lt;wsp:rsid wsp:val=&quot;00305438&quot;/&gt;&lt;wsp:rsid wsp:val=&quot;003058CD&quot;/&gt;&lt;wsp:rsid wsp:val=&quot;00310051&quot;/&gt;&lt;wsp:rsid wsp:val=&quot;003107D3&quot;/&gt;&lt;wsp:rsid wsp:val=&quot;00310BAF&quot;/&gt;&lt;wsp:rsid wsp:val=&quot;003113EE&quot;/&gt;&lt;wsp:rsid wsp:val=&quot;00311564&quot;/&gt;&lt;wsp:rsid wsp:val=&quot;00311754&quot;/&gt;&lt;wsp:rsid wsp:val=&quot;0031177F&quot;/&gt;&lt;wsp:rsid wsp:val=&quot;00311996&quot;/&gt;&lt;wsp:rsid wsp:val=&quot;003126A2&quot;/&gt;&lt;wsp:rsid wsp:val=&quot;003130B9&quot;/&gt;&lt;wsp:rsid wsp:val=&quot;0031340B&quot;/&gt;&lt;wsp:rsid wsp:val=&quot;00313542&quot;/&gt;&lt;wsp:rsid wsp:val=&quot;00313E09&quot;/&gt;&lt;wsp:rsid wsp:val=&quot;00314619&quot;/&gt;&lt;wsp:rsid wsp:val=&quot;00314EF7&quot;/&gt;&lt;wsp:rsid wsp:val=&quot;003154A0&quot;/&gt;&lt;wsp:rsid wsp:val=&quot;0031554E&quot;/&gt;&lt;wsp:rsid wsp:val=&quot;00315586&quot;/&gt;&lt;wsp:rsid wsp:val=&quot;003155AD&quot;/&gt;&lt;wsp:rsid wsp:val=&quot;003156C2&quot;/&gt;&lt;wsp:rsid wsp:val=&quot;00315896&quot;/&gt;&lt;wsp:rsid wsp:val=&quot;00316228&quot;/&gt;&lt;wsp:rsid wsp:val=&quot;0031631B&quot;/&gt;&lt;wsp:rsid wsp:val=&quot;0031670A&quot;/&gt;&lt;wsp:rsid wsp:val=&quot;00316FD3&quot;/&gt;&lt;wsp:rsid wsp:val=&quot;00317DD7&quot;/&gt;&lt;wsp:rsid wsp:val=&quot;003200AE&quot;/&gt;&lt;wsp:rsid wsp:val=&quot;00320273&quot;/&gt;&lt;wsp:rsid wsp:val=&quot;0032062E&quot;/&gt;&lt;wsp:rsid wsp:val=&quot;00320678&quot;/&gt;&lt;wsp:rsid wsp:val=&quot;00320D1F&quot;/&gt;&lt;wsp:rsid wsp:val=&quot;003210E6&quot;/&gt;&lt;wsp:rsid wsp:val=&quot;0032110B&quot;/&gt;&lt;wsp:rsid wsp:val=&quot;00321720&quot;/&gt;&lt;wsp:rsid wsp:val=&quot;003217FB&quot;/&gt;&lt;wsp:rsid wsp:val=&quot;00321B67&quot;/&gt;&lt;wsp:rsid wsp:val=&quot;00321F3B&quot;/&gt;&lt;wsp:rsid wsp:val=&quot;00322835&quot;/&gt;&lt;wsp:rsid wsp:val=&quot;00322F0C&quot;/&gt;&lt;wsp:rsid wsp:val=&quot;003230EB&quot;/&gt;&lt;wsp:rsid wsp:val=&quot;00323452&quot;/&gt;&lt;wsp:rsid wsp:val=&quot;00323469&quot;/&gt;&lt;wsp:rsid wsp:val=&quot;003235F5&quot;/&gt;&lt;wsp:rsid wsp:val=&quot;00323630&quot;/&gt;&lt;wsp:rsid wsp:val=&quot;003239A5&quot;/&gt;&lt;wsp:rsid wsp:val=&quot;00323D9C&quot;/&gt;&lt;wsp:rsid wsp:val=&quot;00323F76&quot;/&gt;&lt;wsp:rsid wsp:val=&quot;003250A2&quot;/&gt;&lt;wsp:rsid wsp:val=&quot;00325110&quot;/&gt;&lt;wsp:rsid wsp:val=&quot;00325683&quot;/&gt;&lt;wsp:rsid wsp:val=&quot;00325988&quot;/&gt;&lt;wsp:rsid wsp:val=&quot;00325C46&quot;/&gt;&lt;wsp:rsid wsp:val=&quot;003263CD&quot;/&gt;&lt;wsp:rsid wsp:val=&quot;003264EA&quot;/&gt;&lt;wsp:rsid wsp:val=&quot;00326679&quot;/&gt;&lt;wsp:rsid wsp:val=&quot;003267D8&quot;/&gt;&lt;wsp:rsid wsp:val=&quot;00326CD3&quot;/&gt;&lt;wsp:rsid wsp:val=&quot;00327427&quot;/&gt;&lt;wsp:rsid wsp:val=&quot;00330368&quot;/&gt;&lt;wsp:rsid wsp:val=&quot;00330A5B&quot;/&gt;&lt;wsp:rsid wsp:val=&quot;00331810&quot;/&gt;&lt;wsp:rsid wsp:val=&quot;0033207C&quot;/&gt;&lt;wsp:rsid wsp:val=&quot;003321BD&quot;/&gt;&lt;wsp:rsid wsp:val=&quot;003325F3&quot;/&gt;&lt;wsp:rsid wsp:val=&quot;003325F6&quot;/&gt;&lt;wsp:rsid wsp:val=&quot;0033307D&quot;/&gt;&lt;wsp:rsid wsp:val=&quot;003331B8&quot;/&gt;&lt;wsp:rsid wsp:val=&quot;00333585&quot;/&gt;&lt;wsp:rsid wsp:val=&quot;003335AF&quot;/&gt;&lt;wsp:rsid wsp:val=&quot;0033383F&quot;/&gt;&lt;wsp:rsid wsp:val=&quot;00334334&quot;/&gt;&lt;wsp:rsid wsp:val=&quot;003347B2&quot;/&gt;&lt;wsp:rsid wsp:val=&quot;0033524B&quot;/&gt;&lt;wsp:rsid wsp:val=&quot;0033550F&quot;/&gt;&lt;wsp:rsid wsp:val=&quot;00335BA1&quot;/&gt;&lt;wsp:rsid wsp:val=&quot;00336177&quot;/&gt;&lt;wsp:rsid wsp:val=&quot;00336E52&quot;/&gt;&lt;wsp:rsid wsp:val=&quot;0033708C&quot;/&gt;&lt;wsp:rsid wsp:val=&quot;003371A3&quot;/&gt;&lt;wsp:rsid wsp:val=&quot;00337218&quot;/&gt;&lt;wsp:rsid wsp:val=&quot;003378C0&quot;/&gt;&lt;wsp:rsid wsp:val=&quot;00337A22&quot;/&gt;&lt;wsp:rsid wsp:val=&quot;00337C58&quot;/&gt;&lt;wsp:rsid wsp:val=&quot;00337E93&quot;/&gt;&lt;wsp:rsid wsp:val=&quot;00337EB0&quot;/&gt;&lt;wsp:rsid wsp:val=&quot;0034033D&quot;/&gt;&lt;wsp:rsid wsp:val=&quot;00340464&quot;/&gt;&lt;wsp:rsid wsp:val=&quot;00340976&quot;/&gt;&lt;wsp:rsid wsp:val=&quot;00340C7F&quot;/&gt;&lt;wsp:rsid wsp:val=&quot;00341159&quot;/&gt;&lt;wsp:rsid wsp:val=&quot;00341659&quot;/&gt;&lt;wsp:rsid wsp:val=&quot;00341700&quot;/&gt;&lt;wsp:rsid wsp:val=&quot;00341B90&quot;/&gt;&lt;wsp:rsid wsp:val=&quot;00341E9C&quot;/&gt;&lt;wsp:rsid wsp:val=&quot;00342249&quot;/&gt;&lt;wsp:rsid wsp:val=&quot;00342C0C&quot;/&gt;&lt;wsp:rsid wsp:val=&quot;0034322D&quot;/&gt;&lt;wsp:rsid wsp:val=&quot;00343C8E&quot;/&gt;&lt;wsp:rsid wsp:val=&quot;00343CAC&quot;/&gt;&lt;wsp:rsid wsp:val=&quot;00343F20&quot;/&gt;&lt;wsp:rsid wsp:val=&quot;00344022&quot;/&gt;&lt;wsp:rsid wsp:val=&quot;00345846&quot;/&gt;&lt;wsp:rsid wsp:val=&quot;0034595A&quot;/&gt;&lt;wsp:rsid wsp:val=&quot;00345DD5&quot;/&gt;&lt;wsp:rsid wsp:val=&quot;00345DD6&quot;/&gt;&lt;wsp:rsid wsp:val=&quot;00345E35&quot;/&gt;&lt;wsp:rsid wsp:val=&quot;003467E8&quot;/&gt;&lt;wsp:rsid wsp:val=&quot;0034708E&quot;/&gt;&lt;wsp:rsid wsp:val=&quot;0034757F&quot;/&gt;&lt;wsp:rsid wsp:val=&quot;00347696&quot;/&gt;&lt;wsp:rsid wsp:val=&quot;00347783&quot;/&gt;&lt;wsp:rsid wsp:val=&quot;00350574&quot;/&gt;&lt;wsp:rsid wsp:val=&quot;003505C0&quot;/&gt;&lt;wsp:rsid wsp:val=&quot;0035067E&quot;/&gt;&lt;wsp:rsid wsp:val=&quot;00350DFE&quot;/&gt;&lt;wsp:rsid wsp:val=&quot;00351485&quot;/&gt;&lt;wsp:rsid wsp:val=&quot;00351728&quot;/&gt;&lt;wsp:rsid wsp:val=&quot;0035189E&quot;/&gt;&lt;wsp:rsid wsp:val=&quot;003518B4&quot;/&gt;&lt;wsp:rsid wsp:val=&quot;00351C0D&quot;/&gt;&lt;wsp:rsid wsp:val=&quot;00352179&quot;/&gt;&lt;wsp:rsid wsp:val=&quot;00352B4F&quot;/&gt;&lt;wsp:rsid wsp:val=&quot;00352B5E&quot;/&gt;&lt;wsp:rsid wsp:val=&quot;0035372F&quot;/&gt;&lt;wsp:rsid wsp:val=&quot;00353AC5&quot;/&gt;&lt;wsp:rsid wsp:val=&quot;00353EF5&quot;/&gt;&lt;wsp:rsid wsp:val=&quot;00354FD8&quot;/&gt;&lt;wsp:rsid wsp:val=&quot;00355C93&quot;/&gt;&lt;wsp:rsid wsp:val=&quot;00355D8F&quot;/&gt;&lt;wsp:rsid wsp:val=&quot;003567D1&quot;/&gt;&lt;wsp:rsid wsp:val=&quot;00356BA4&quot;/&gt;&lt;wsp:rsid wsp:val=&quot;00356D2F&quot;/&gt;&lt;wsp:rsid wsp:val=&quot;003572DC&quot;/&gt;&lt;wsp:rsid wsp:val=&quot;00357A8F&quot;/&gt;&lt;wsp:rsid wsp:val=&quot;00357E77&quot;/&gt;&lt;wsp:rsid wsp:val=&quot;0036040F&quot;/&gt;&lt;wsp:rsid wsp:val=&quot;003608F6&quot;/&gt;&lt;wsp:rsid wsp:val=&quot;00360A7B&quot;/&gt;&lt;wsp:rsid wsp:val=&quot;00361A24&quot;/&gt;&lt;wsp:rsid wsp:val=&quot;00361C6F&quot;/&gt;&lt;wsp:rsid wsp:val=&quot;00363BFD&quot;/&gt;&lt;wsp:rsid wsp:val=&quot;0036504C&quot;/&gt;&lt;wsp:rsid wsp:val=&quot;00365E14&quot;/&gt;&lt;wsp:rsid wsp:val=&quot;00365E20&quot;/&gt;&lt;wsp:rsid wsp:val=&quot;003660A5&quot;/&gt;&lt;wsp:rsid wsp:val=&quot;003661E0&quot;/&gt;&lt;wsp:rsid wsp:val=&quot;00367160&quot;/&gt;&lt;wsp:rsid wsp:val=&quot;00367A1D&quot;/&gt;&lt;wsp:rsid wsp:val=&quot;00367A3A&quot;/&gt;&lt;wsp:rsid wsp:val=&quot;00370319&quot;/&gt;&lt;wsp:rsid wsp:val=&quot;003714FB&quot;/&gt;&lt;wsp:rsid wsp:val=&quot;00371755&quot;/&gt;&lt;wsp:rsid wsp:val=&quot;00371C37&quot;/&gt;&lt;wsp:rsid wsp:val=&quot;003726F1&quot;/&gt;&lt;wsp:rsid wsp:val=&quot;00372DA8&quot;/&gt;&lt;wsp:rsid wsp:val=&quot;00372F6D&quot;/&gt;&lt;wsp:rsid wsp:val=&quot;00372FCF&quot;/&gt;&lt;wsp:rsid wsp:val=&quot;0037432A&quot;/&gt;&lt;wsp:rsid wsp:val=&quot;00374361&quot;/&gt;&lt;wsp:rsid wsp:val=&quot;0037458B&quot;/&gt;&lt;wsp:rsid wsp:val=&quot;00374ACF&quot;/&gt;&lt;wsp:rsid wsp:val=&quot;00374D81&quot;/&gt;&lt;wsp:rsid wsp:val=&quot;00374E2C&quot;/&gt;&lt;wsp:rsid wsp:val=&quot;00375B8A&quot;/&gt;&lt;wsp:rsid wsp:val=&quot;0037613C&quot;/&gt;&lt;wsp:rsid wsp:val=&quot;00376873&quot;/&gt;&lt;wsp:rsid wsp:val=&quot;003773E4&quot;/&gt;&lt;wsp:rsid wsp:val=&quot;00377567&quot;/&gt;&lt;wsp:rsid wsp:val=&quot;00377871&quot;/&gt;&lt;wsp:rsid wsp:val=&quot;00377FEB&quot;/&gt;&lt;wsp:rsid wsp:val=&quot;00380475&quot;/&gt;&lt;wsp:rsid wsp:val=&quot;00380D06&quot;/&gt;&lt;wsp:rsid wsp:val=&quot;00380F2D&quot;/&gt;&lt;wsp:rsid wsp:val=&quot;0038143F&quot;/&gt;&lt;wsp:rsid wsp:val=&quot;0038199F&quot;/&gt;&lt;wsp:rsid wsp:val=&quot;00381B78&quot;/&gt;&lt;wsp:rsid wsp:val=&quot;00381C50&quot;/&gt;&lt;wsp:rsid wsp:val=&quot;003823B2&quot;/&gt;&lt;wsp:rsid wsp:val=&quot;003828A6&quot;/&gt;&lt;wsp:rsid wsp:val=&quot;00382D72&quot;/&gt;&lt;wsp:rsid wsp:val=&quot;00382FA0&quot;/&gt;&lt;wsp:rsid wsp:val=&quot;00383B61&quot;/&gt;&lt;wsp:rsid wsp:val=&quot;00383BE9&quot;/&gt;&lt;wsp:rsid wsp:val=&quot;00383C9A&quot;/&gt;&lt;wsp:rsid wsp:val=&quot;00384025&quot;/&gt;&lt;wsp:rsid wsp:val=&quot;00384403&quot;/&gt;&lt;wsp:rsid wsp:val=&quot;00384586&quot;/&gt;&lt;wsp:rsid wsp:val=&quot;003845BA&quot;/&gt;&lt;wsp:rsid wsp:val=&quot;00384CC5&quot;/&gt;&lt;wsp:rsid wsp:val=&quot;00384D45&quot;/&gt;&lt;wsp:rsid wsp:val=&quot;003852A3&quot;/&gt;&lt;wsp:rsid wsp:val=&quot;00385A70&quot;/&gt;&lt;wsp:rsid wsp:val=&quot;00385BAA&quot;/&gt;&lt;wsp:rsid wsp:val=&quot;00385C68&quot;/&gt;&lt;wsp:rsid wsp:val=&quot;00385E52&quot;/&gt;&lt;wsp:rsid wsp:val=&quot;00387522&quot;/&gt;&lt;wsp:rsid wsp:val=&quot;00387616&quot;/&gt;&lt;wsp:rsid wsp:val=&quot;00390258&quot;/&gt;&lt;wsp:rsid wsp:val=&quot;00390296&quot;/&gt;&lt;wsp:rsid wsp:val=&quot;00390F7F&quot;/&gt;&lt;wsp:rsid wsp:val=&quot;003910F2&quot;/&gt;&lt;wsp:rsid wsp:val=&quot;00391BE5&quot;/&gt;&lt;wsp:rsid wsp:val=&quot;003922B9&quot;/&gt;&lt;wsp:rsid wsp:val=&quot;00392853&quot;/&gt;&lt;wsp:rsid wsp:val=&quot;00392913&quot;/&gt;&lt;wsp:rsid wsp:val=&quot;00392A50&quot;/&gt;&lt;wsp:rsid wsp:val=&quot;00392B94&quot;/&gt;&lt;wsp:rsid wsp:val=&quot;00393AAE&quot;/&gt;&lt;wsp:rsid wsp:val=&quot;00394009&quot;/&gt;&lt;wsp:rsid wsp:val=&quot;00394417&quot;/&gt;&lt;wsp:rsid wsp:val=&quot;00394A29&quot;/&gt;&lt;wsp:rsid wsp:val=&quot;00394A2F&quot;/&gt;&lt;wsp:rsid wsp:val=&quot;00395273&quot;/&gt;&lt;wsp:rsid wsp:val=&quot;0039599E&quot;/&gt;&lt;wsp:rsid wsp:val=&quot;003960A8&quot;/&gt;&lt;wsp:rsid wsp:val=&quot;00396169&quot;/&gt;&lt;wsp:rsid wsp:val=&quot;003964A2&quot;/&gt;&lt;wsp:rsid wsp:val=&quot;00396A0E&quot;/&gt;&lt;wsp:rsid wsp:val=&quot;003A030C&quot;/&gt;&lt;wsp:rsid wsp:val=&quot;003A0716&quot;/&gt;&lt;wsp:rsid wsp:val=&quot;003A0F0D&quot;/&gt;&lt;wsp:rsid wsp:val=&quot;003A0FE1&quot;/&gt;&lt;wsp:rsid wsp:val=&quot;003A10B4&quot;/&gt;&lt;wsp:rsid wsp:val=&quot;003A12D1&quot;/&gt;&lt;wsp:rsid wsp:val=&quot;003A1508&quot;/&gt;&lt;wsp:rsid wsp:val=&quot;003A1F8E&quot;/&gt;&lt;wsp:rsid wsp:val=&quot;003A210F&quot;/&gt;&lt;wsp:rsid wsp:val=&quot;003A2191&quot;/&gt;&lt;wsp:rsid wsp:val=&quot;003A2616&quot;/&gt;&lt;wsp:rsid wsp:val=&quot;003A29EE&quot;/&gt;&lt;wsp:rsid wsp:val=&quot;003A2AE6&quot;/&gt;&lt;wsp:rsid wsp:val=&quot;003A3013&quot;/&gt;&lt;wsp:rsid wsp:val=&quot;003A43FA&quot;/&gt;&lt;wsp:rsid wsp:val=&quot;003A454B&quot;/&gt;&lt;wsp:rsid wsp:val=&quot;003A4572&quot;/&gt;&lt;wsp:rsid wsp:val=&quot;003A517D&quot;/&gt;&lt;wsp:rsid wsp:val=&quot;003A51D4&quot;/&gt;&lt;wsp:rsid wsp:val=&quot;003A54FA&quot;/&gt;&lt;wsp:rsid wsp:val=&quot;003A59C0&quot;/&gt;&lt;wsp:rsid wsp:val=&quot;003A5F38&quot;/&gt;&lt;wsp:rsid wsp:val=&quot;003A62B5&quot;/&gt;&lt;wsp:rsid wsp:val=&quot;003A6868&quot;/&gt;&lt;wsp:rsid wsp:val=&quot;003A688B&quot;/&gt;&lt;wsp:rsid wsp:val=&quot;003A6B20&quot;/&gt;&lt;wsp:rsid wsp:val=&quot;003A70B6&quot;/&gt;&lt;wsp:rsid wsp:val=&quot;003A70DC&quot;/&gt;&lt;wsp:rsid wsp:val=&quot;003A721D&quot;/&gt;&lt;wsp:rsid wsp:val=&quot;003A7440&quot;/&gt;&lt;wsp:rsid wsp:val=&quot;003A7B43&quot;/&gt;&lt;wsp:rsid wsp:val=&quot;003A7EFB&quot;/&gt;&lt;wsp:rsid wsp:val=&quot;003A7F77&quot;/&gt;&lt;wsp:rsid wsp:val=&quot;003B0016&quot;/&gt;&lt;wsp:rsid wsp:val=&quot;003B07FE&quot;/&gt;&lt;wsp:rsid wsp:val=&quot;003B30E9&quot;/&gt;&lt;wsp:rsid wsp:val=&quot;003B3726&quot;/&gt;&lt;wsp:rsid wsp:val=&quot;003B37BD&quot;/&gt;&lt;wsp:rsid wsp:val=&quot;003B3FDC&quot;/&gt;&lt;wsp:rsid wsp:val=&quot;003B417B&quot;/&gt;&lt;wsp:rsid wsp:val=&quot;003B43E5&quot;/&gt;&lt;wsp:rsid wsp:val=&quot;003B4D4A&quot;/&gt;&lt;wsp:rsid wsp:val=&quot;003B4ECC&quot;/&gt;&lt;wsp:rsid wsp:val=&quot;003B54E1&quot;/&gt;&lt;wsp:rsid wsp:val=&quot;003B5608&quot;/&gt;&lt;wsp:rsid wsp:val=&quot;003B61DF&quot;/&gt;&lt;wsp:rsid wsp:val=&quot;003B66BE&quot;/&gt;&lt;wsp:rsid wsp:val=&quot;003B675F&quot;/&gt;&lt;wsp:rsid wsp:val=&quot;003B697A&quot;/&gt;&lt;wsp:rsid wsp:val=&quot;003B6D2B&quot;/&gt;&lt;wsp:rsid wsp:val=&quot;003B73BC&quot;/&gt;&lt;wsp:rsid wsp:val=&quot;003B7744&quot;/&gt;&lt;wsp:rsid wsp:val=&quot;003B77EB&quot;/&gt;&lt;wsp:rsid wsp:val=&quot;003B7FCB&quot;/&gt;&lt;wsp:rsid wsp:val=&quot;003C0945&quot;/&gt;&lt;wsp:rsid wsp:val=&quot;003C1054&quot;/&gt;&lt;wsp:rsid wsp:val=&quot;003C1190&quot;/&gt;&lt;wsp:rsid wsp:val=&quot;003C1EC5&quot;/&gt;&lt;wsp:rsid wsp:val=&quot;003C2190&quot;/&gt;&lt;wsp:rsid wsp:val=&quot;003C24AD&quot;/&gt;&lt;wsp:rsid wsp:val=&quot;003C29A1&quot;/&gt;&lt;wsp:rsid wsp:val=&quot;003C2B61&quot;/&gt;&lt;wsp:rsid wsp:val=&quot;003C2E83&quot;/&gt;&lt;wsp:rsid wsp:val=&quot;003C39D5&quot;/&gt;&lt;wsp:rsid wsp:val=&quot;003C3BDB&quot;/&gt;&lt;wsp:rsid wsp:val=&quot;003C3E17&quot;/&gt;&lt;wsp:rsid wsp:val=&quot;003C47B6&quot;/&gt;&lt;wsp:rsid wsp:val=&quot;003C4AB8&quot;/&gt;&lt;wsp:rsid wsp:val=&quot;003C584B&quot;/&gt;&lt;wsp:rsid wsp:val=&quot;003C59B9&quot;/&gt;&lt;wsp:rsid wsp:val=&quot;003C59E8&quot;/&gt;&lt;wsp:rsid wsp:val=&quot;003C5D20&quot;/&gt;&lt;wsp:rsid wsp:val=&quot;003C692B&quot;/&gt;&lt;wsp:rsid wsp:val=&quot;003C6EE9&quot;/&gt;&lt;wsp:rsid wsp:val=&quot;003C70BE&quot;/&gt;&lt;wsp:rsid wsp:val=&quot;003C71E9&quot;/&gt;&lt;wsp:rsid wsp:val=&quot;003C72FE&quot;/&gt;&lt;wsp:rsid wsp:val=&quot;003C742A&quot;/&gt;&lt;wsp:rsid wsp:val=&quot;003C7598&quot;/&gt;&lt;wsp:rsid wsp:val=&quot;003C7827&quot;/&gt;&lt;wsp:rsid wsp:val=&quot;003C7AAA&quot;/&gt;&lt;wsp:rsid wsp:val=&quot;003D078A&quot;/&gt;&lt;wsp:rsid wsp:val=&quot;003D09AA&quot;/&gt;&lt;wsp:rsid wsp:val=&quot;003D0AE7&quot;/&gt;&lt;wsp:rsid wsp:val=&quot;003D0FD9&quot;/&gt;&lt;wsp:rsid wsp:val=&quot;003D1F57&quot;/&gt;&lt;wsp:rsid wsp:val=&quot;003D1FD4&quot;/&gt;&lt;wsp:rsid wsp:val=&quot;003D22B4&quot;/&gt;&lt;wsp:rsid wsp:val=&quot;003D23E6&quot;/&gt;&lt;wsp:rsid wsp:val=&quot;003D28D1&quot;/&gt;&lt;wsp:rsid wsp:val=&quot;003D2B3F&quot;/&gt;&lt;wsp:rsid wsp:val=&quot;003D2F60&quot;/&gt;&lt;wsp:rsid wsp:val=&quot;003D3C7C&quot;/&gt;&lt;wsp:rsid wsp:val=&quot;003D3CCE&quot;/&gt;&lt;wsp:rsid wsp:val=&quot;003D41CA&quot;/&gt;&lt;wsp:rsid wsp:val=&quot;003D47AF&quot;/&gt;&lt;wsp:rsid wsp:val=&quot;003D4D0D&quot;/&gt;&lt;wsp:rsid wsp:val=&quot;003D5266&quot;/&gt;&lt;wsp:rsid wsp:val=&quot;003D5644&quot;/&gt;&lt;wsp:rsid wsp:val=&quot;003D596E&quot;/&gt;&lt;wsp:rsid wsp:val=&quot;003D5A67&quot;/&gt;&lt;wsp:rsid wsp:val=&quot;003D6052&quot;/&gt;&lt;wsp:rsid wsp:val=&quot;003D61E6&quot;/&gt;&lt;wsp:rsid wsp:val=&quot;003D67D1&quot;/&gt;&lt;wsp:rsid wsp:val=&quot;003D6FEC&quot;/&gt;&lt;wsp:rsid wsp:val=&quot;003D71E2&quot;/&gt;&lt;wsp:rsid wsp:val=&quot;003D7708&quot;/&gt;&lt;wsp:rsid wsp:val=&quot;003D7825&quot;/&gt;&lt;wsp:rsid wsp:val=&quot;003D7939&quot;/&gt;&lt;wsp:rsid wsp:val=&quot;003D7BD2&quot;/&gt;&lt;wsp:rsid wsp:val=&quot;003E082C&quot;/&gt;&lt;wsp:rsid wsp:val=&quot;003E0FB4&quot;/&gt;&lt;wsp:rsid wsp:val=&quot;003E1F24&quot;/&gt;&lt;wsp:rsid wsp:val=&quot;003E1FC3&quot;/&gt;&lt;wsp:rsid wsp:val=&quot;003E2457&quot;/&gt;&lt;wsp:rsid wsp:val=&quot;003E2F41&quot;/&gt;&lt;wsp:rsid wsp:val=&quot;003E318D&quot;/&gt;&lt;wsp:rsid wsp:val=&quot;003E3A22&quot;/&gt;&lt;wsp:rsid wsp:val=&quot;003E3F2C&quot;/&gt;&lt;wsp:rsid wsp:val=&quot;003E4385&quot;/&gt;&lt;wsp:rsid wsp:val=&quot;003E4D0B&quot;/&gt;&lt;wsp:rsid wsp:val=&quot;003E5421&quot;/&gt;&lt;wsp:rsid wsp:val=&quot;003E6006&quot;/&gt;&lt;wsp:rsid wsp:val=&quot;003E6194&quot;/&gt;&lt;wsp:rsid wsp:val=&quot;003E6AE4&quot;/&gt;&lt;wsp:rsid wsp:val=&quot;003E7B49&quot;/&gt;&lt;wsp:rsid wsp:val=&quot;003F00B5&quot;/&gt;&lt;wsp:rsid wsp:val=&quot;003F02BC&quot;/&gt;&lt;wsp:rsid wsp:val=&quot;003F0D28&quot;/&gt;&lt;wsp:rsid wsp:val=&quot;003F1B83&quot;/&gt;&lt;wsp:rsid wsp:val=&quot;003F301D&quot;/&gt;&lt;wsp:rsid wsp:val=&quot;003F312A&quot;/&gt;&lt;wsp:rsid wsp:val=&quot;003F358B&quot;/&gt;&lt;wsp:rsid wsp:val=&quot;003F3822&quot;/&gt;&lt;wsp:rsid wsp:val=&quot;003F3824&quot;/&gt;&lt;wsp:rsid wsp:val=&quot;003F3CF2&quot;/&gt;&lt;wsp:rsid wsp:val=&quot;003F4260&quot;/&gt;&lt;wsp:rsid wsp:val=&quot;003F47C4&quot;/&gt;&lt;wsp:rsid wsp:val=&quot;003F49AD&quot;/&gt;&lt;wsp:rsid wsp:val=&quot;003F52B9&quot;/&gt;&lt;wsp:rsid wsp:val=&quot;003F55DB&quot;/&gt;&lt;wsp:rsid wsp:val=&quot;003F5718&quot;/&gt;&lt;wsp:rsid wsp:val=&quot;003F5A44&quot;/&gt;&lt;wsp:rsid wsp:val=&quot;003F6198&quot;/&gt;&lt;wsp:rsid wsp:val=&quot;003F69E6&quot;/&gt;&lt;wsp:rsid wsp:val=&quot;003F7603&quot;/&gt;&lt;wsp:rsid wsp:val=&quot;003F7656&quot;/&gt;&lt;wsp:rsid wsp:val=&quot;003F7723&quot;/&gt;&lt;wsp:rsid wsp:val=&quot;003F7898&quot;/&gt;&lt;wsp:rsid wsp:val=&quot;003F7FA2&quot;/&gt;&lt;wsp:rsid wsp:val=&quot;003F7FE5&quot;/&gt;&lt;wsp:rsid wsp:val=&quot;00400387&quot;/&gt;&lt;wsp:rsid wsp:val=&quot;004003C3&quot;/&gt;&lt;wsp:rsid wsp:val=&quot;0040085B&quot;/&gt;&lt;wsp:rsid wsp:val=&quot;00401282&quot;/&gt;&lt;wsp:rsid wsp:val=&quot;00401BF2&quot;/&gt;&lt;wsp:rsid wsp:val=&quot;00401FE6&quot;/&gt;&lt;wsp:rsid wsp:val=&quot;0040219B&quot;/&gt;&lt;wsp:rsid wsp:val=&quot;00402A41&quot;/&gt;&lt;wsp:rsid wsp:val=&quot;00402B03&quot;/&gt;&lt;wsp:rsid wsp:val=&quot;00403B5F&quot;/&gt;&lt;wsp:rsid wsp:val=&quot;00403C7A&quot;/&gt;&lt;wsp:rsid wsp:val=&quot;00403D6A&quot;/&gt;&lt;wsp:rsid wsp:val=&quot;00403F43&quot;/&gt;&lt;wsp:rsid wsp:val=&quot;00404AF6&quot;/&gt;&lt;wsp:rsid wsp:val=&quot;00404C39&quot;/&gt;&lt;wsp:rsid wsp:val=&quot;00404CAC&quot;/&gt;&lt;wsp:rsid wsp:val=&quot;00404F44&quot;/&gt;&lt;wsp:rsid wsp:val=&quot;004050AD&quot;/&gt;&lt;wsp:rsid wsp:val=&quot;004051E7&quot;/&gt;&lt;wsp:rsid wsp:val=&quot;00405723&quot;/&gt;&lt;wsp:rsid wsp:val=&quot;00405BA1&quot;/&gt;&lt;wsp:rsid wsp:val=&quot;00405E1C&quot;/&gt;&lt;wsp:rsid wsp:val=&quot;00406782&quot;/&gt;&lt;wsp:rsid wsp:val=&quot;00406936&quot;/&gt;&lt;wsp:rsid wsp:val=&quot;00406A9C&quot;/&gt;&lt;wsp:rsid wsp:val=&quot;00406D06&quot;/&gt;&lt;wsp:rsid wsp:val=&quot;00406FBE&quot;/&gt;&lt;wsp:rsid wsp:val=&quot;00406FEB&quot;/&gt;&lt;wsp:rsid wsp:val=&quot;00407558&quot;/&gt;&lt;wsp:rsid wsp:val=&quot;00407577&quot;/&gt;&lt;wsp:rsid wsp:val=&quot;0040792E&quot;/&gt;&lt;wsp:rsid wsp:val=&quot;00407A0E&quot;/&gt;&lt;wsp:rsid wsp:val=&quot;00410520&quot;/&gt;&lt;wsp:rsid wsp:val=&quot;00410872&quot;/&gt;&lt;wsp:rsid wsp:val=&quot;004108F1&quot;/&gt;&lt;wsp:rsid wsp:val=&quot;004115F8&quot;/&gt;&lt;wsp:rsid wsp:val=&quot;00411840&quot;/&gt;&lt;wsp:rsid wsp:val=&quot;00411A59&quot;/&gt;&lt;wsp:rsid wsp:val=&quot;00411A8D&quot;/&gt;&lt;wsp:rsid wsp:val=&quot;00411C14&quot;/&gt;&lt;wsp:rsid wsp:val=&quot;00412262&quot;/&gt;&lt;wsp:rsid wsp:val=&quot;0041229B&quot;/&gt;&lt;wsp:rsid wsp:val=&quot;004124B1&quot;/&gt;&lt;wsp:rsid wsp:val=&quot;00412681&quot;/&gt;&lt;wsp:rsid wsp:val=&quot;00412790&quot;/&gt;&lt;wsp:rsid wsp:val=&quot;00412AAD&quot;/&gt;&lt;wsp:rsid wsp:val=&quot;00412C3C&quot;/&gt;&lt;wsp:rsid wsp:val=&quot;004133BD&quot;/&gt;&lt;wsp:rsid wsp:val=&quot;004138FD&quot;/&gt;&lt;wsp:rsid wsp:val=&quot;00413DBB&quot;/&gt;&lt;wsp:rsid wsp:val=&quot;00413E1A&quot;/&gt;&lt;wsp:rsid wsp:val=&quot;0041418D&quot;/&gt;&lt;wsp:rsid wsp:val=&quot;00414876&quot;/&gt;&lt;wsp:rsid wsp:val=&quot;00414A88&quot;/&gt;&lt;wsp:rsid wsp:val=&quot;00414BFA&quot;/&gt;&lt;wsp:rsid wsp:val=&quot;00414FBF&quot;/&gt;&lt;wsp:rsid wsp:val=&quot;004150BB&quot;/&gt;&lt;wsp:rsid wsp:val=&quot;004156AB&quot;/&gt;&lt;wsp:rsid wsp:val=&quot;004159C7&quot;/&gt;&lt;wsp:rsid wsp:val=&quot;00415A3E&quot;/&gt;&lt;wsp:rsid wsp:val=&quot;00415D18&quot;/&gt;&lt;wsp:rsid wsp:val=&quot;004162FA&quot;/&gt;&lt;wsp:rsid wsp:val=&quot;0041669F&quot;/&gt;&lt;wsp:rsid wsp:val=&quot;00416764&quot;/&gt;&lt;wsp:rsid wsp:val=&quot;004167EF&quot;/&gt;&lt;wsp:rsid wsp:val=&quot;004173DE&quot;/&gt;&lt;wsp:rsid wsp:val=&quot;004174FE&quot;/&gt;&lt;wsp:rsid wsp:val=&quot;004178AF&quot;/&gt;&lt;wsp:rsid wsp:val=&quot;004200A3&quot;/&gt;&lt;wsp:rsid wsp:val=&quot;00420214&quot;/&gt;&lt;wsp:rsid wsp:val=&quot;00420310&quot;/&gt;&lt;wsp:rsid wsp:val=&quot;00420637&quot;/&gt;&lt;wsp:rsid wsp:val=&quot;00420950&quot;/&gt;&lt;wsp:rsid wsp:val=&quot;00420961&quot;/&gt;&lt;wsp:rsid wsp:val=&quot;00420DC0&quot;/&gt;&lt;wsp:rsid wsp:val=&quot;0042119D&quot;/&gt;&lt;wsp:rsid wsp:val=&quot;004211D4&quot;/&gt;&lt;wsp:rsid wsp:val=&quot;0042146B&quot;/&gt;&lt;wsp:rsid wsp:val=&quot;0042153B&quot;/&gt;&lt;wsp:rsid wsp:val=&quot;0042174B&quot;/&gt;&lt;wsp:rsid wsp:val=&quot;00421B45&quot;/&gt;&lt;wsp:rsid wsp:val=&quot;00422258&quot;/&gt;&lt;wsp:rsid wsp:val=&quot;00422667&quot;/&gt;&lt;wsp:rsid wsp:val=&quot;004227B7&quot;/&gt;&lt;wsp:rsid wsp:val=&quot;00423311&quot;/&gt;&lt;wsp:rsid wsp:val=&quot;0042375B&quot;/&gt;&lt;wsp:rsid wsp:val=&quot;00423920&quot;/&gt;&lt;wsp:rsid wsp:val=&quot;00424061&quot;/&gt;&lt;wsp:rsid wsp:val=&quot;00424A2A&quot;/&gt;&lt;wsp:rsid wsp:val=&quot;00424EA2&quot;/&gt;&lt;wsp:rsid wsp:val=&quot;0042526D&quot;/&gt;&lt;wsp:rsid wsp:val=&quot;00425693&quot;/&gt;&lt;wsp:rsid wsp:val=&quot;0042576B&quot;/&gt;&lt;wsp:rsid wsp:val=&quot;004257CC&quot;/&gt;&lt;wsp:rsid wsp:val=&quot;00425A2E&quot;/&gt;&lt;wsp:rsid wsp:val=&quot;00425B9D&quot;/&gt;&lt;wsp:rsid wsp:val=&quot;00425E6B&quot;/&gt;&lt;wsp:rsid wsp:val=&quot;00425EA6&quot;/&gt;&lt;wsp:rsid wsp:val=&quot;00426065&quot;/&gt;&lt;wsp:rsid wsp:val=&quot;004269D4&quot;/&gt;&lt;wsp:rsid wsp:val=&quot;00426A8D&quot;/&gt;&lt;wsp:rsid wsp:val=&quot;0042750C&quot;/&gt;&lt;wsp:rsid wsp:val=&quot;00427B2B&quot;/&gt;&lt;wsp:rsid wsp:val=&quot;00427E57&quot;/&gt;&lt;wsp:rsid wsp:val=&quot;00427EE3&quot;/&gt;&lt;wsp:rsid wsp:val=&quot;00427F22&quot;/&gt;&lt;wsp:rsid wsp:val=&quot;00427F29&quot;/&gt;&lt;wsp:rsid wsp:val=&quot;00430073&quot;/&gt;&lt;wsp:rsid wsp:val=&quot;00430364&quot;/&gt;&lt;wsp:rsid wsp:val=&quot;004305F0&quot;/&gt;&lt;wsp:rsid wsp:val=&quot;004309CF&quot;/&gt;&lt;wsp:rsid wsp:val=&quot;00430EF7&quot;/&gt;&lt;wsp:rsid wsp:val=&quot;00431123&quot;/&gt;&lt;wsp:rsid wsp:val=&quot;0043125A&quot;/&gt;&lt;wsp:rsid wsp:val=&quot;0043175E&quot;/&gt;&lt;wsp:rsid wsp:val=&quot;00432271&quot;/&gt;&lt;wsp:rsid wsp:val=&quot;004326FB&quot;/&gt;&lt;wsp:rsid wsp:val=&quot;00432CAF&quot;/&gt;&lt;wsp:rsid wsp:val=&quot;00432D85&quot;/&gt;&lt;wsp:rsid wsp:val=&quot;00432DAF&quot;/&gt;&lt;wsp:rsid wsp:val=&quot;00432F1D&quot;/&gt;&lt;wsp:rsid wsp:val=&quot;004333D4&quot;/&gt;&lt;wsp:rsid wsp:val=&quot;00433453&quot;/&gt;&lt;wsp:rsid wsp:val=&quot;0043439C&quot;/&gt;&lt;wsp:rsid wsp:val=&quot;00434443&quot;/&gt;&lt;wsp:rsid wsp:val=&quot;00434CC4&quot;/&gt;&lt;wsp:rsid wsp:val=&quot;00434EC6&quot;/&gt;&lt;wsp:rsid wsp:val=&quot;00434F2E&quot;/&gt;&lt;wsp:rsid wsp:val=&quot;0043559E&quot;/&gt;&lt;wsp:rsid wsp:val=&quot;00436933&quot;/&gt;&lt;wsp:rsid wsp:val=&quot;00437013&quot;/&gt;&lt;wsp:rsid wsp:val=&quot;004372B2&quot;/&gt;&lt;wsp:rsid wsp:val=&quot;00437685&quot;/&gt;&lt;wsp:rsid wsp:val=&quot;004378CF&quot;/&gt;&lt;wsp:rsid wsp:val=&quot;00437B23&quot;/&gt;&lt;wsp:rsid wsp:val=&quot;00437BDF&quot;/&gt;&lt;wsp:rsid wsp:val=&quot;004403BB&quot;/&gt;&lt;wsp:rsid wsp:val=&quot;0044059C&quot;/&gt;&lt;wsp:rsid wsp:val=&quot;00440696&quot;/&gt;&lt;wsp:rsid wsp:val=&quot;00440C61&quot;/&gt;&lt;wsp:rsid wsp:val=&quot;00440D18&quot;/&gt;&lt;wsp:rsid wsp:val=&quot;004415BA&quot;/&gt;&lt;wsp:rsid wsp:val=&quot;004418D6&quot;/&gt;&lt;wsp:rsid wsp:val=&quot;00442934&quot;/&gt;&lt;wsp:rsid wsp:val=&quot;00442A02&quot;/&gt;&lt;wsp:rsid wsp:val=&quot;00442F92&quot;/&gt;&lt;wsp:rsid wsp:val=&quot;004430B1&quot;/&gt;&lt;wsp:rsid wsp:val=&quot;0044355A&quot;/&gt;&lt;wsp:rsid wsp:val=&quot;00443662&quot;/&gt;&lt;wsp:rsid wsp:val=&quot;0044367F&quot;/&gt;&lt;wsp:rsid wsp:val=&quot;00443C5F&quot;/&gt;&lt;wsp:rsid wsp:val=&quot;0044471D&quot;/&gt;&lt;wsp:rsid wsp:val=&quot;00444943&quot;/&gt;&lt;wsp:rsid wsp:val=&quot;00444B57&quot;/&gt;&lt;wsp:rsid wsp:val=&quot;00445565&quot;/&gt;&lt;wsp:rsid wsp:val=&quot;004458E1&quot;/&gt;&lt;wsp:rsid wsp:val=&quot;00445D5D&quot;/&gt;&lt;wsp:rsid wsp:val=&quot;00445D78&quot;/&gt;&lt;wsp:rsid wsp:val=&quot;00445D7A&quot;/&gt;&lt;wsp:rsid wsp:val=&quot;00445F0C&quot;/&gt;&lt;wsp:rsid wsp:val=&quot;00446609&quot;/&gt;&lt;wsp:rsid wsp:val=&quot;00446DC7&quot;/&gt;&lt;wsp:rsid wsp:val=&quot;00447185&quot;/&gt;&lt;wsp:rsid wsp:val=&quot;00447D09&quot;/&gt;&lt;wsp:rsid wsp:val=&quot;00447D3B&quot;/&gt;&lt;wsp:rsid wsp:val=&quot;00447EF5&quot;/&gt;&lt;wsp:rsid wsp:val=&quot;0045044F&quot;/&gt;&lt;wsp:rsid wsp:val=&quot;004507B5&quot;/&gt;&lt;wsp:rsid wsp:val=&quot;00450EC7&quot;/&gt;&lt;wsp:rsid wsp:val=&quot;00451231&quot;/&gt;&lt;wsp:rsid wsp:val=&quot;004513BC&quot;/&gt;&lt;wsp:rsid wsp:val=&quot;00451845&quot;/&gt;&lt;wsp:rsid wsp:val=&quot;00451E8B&quot;/&gt;&lt;wsp:rsid wsp:val=&quot;00452281&quot;/&gt;&lt;wsp:rsid wsp:val=&quot;0045309C&quot;/&gt;&lt;wsp:rsid wsp:val=&quot;004530EA&quot;/&gt;&lt;wsp:rsid wsp:val=&quot;00453494&quot;/&gt;&lt;wsp:rsid wsp:val=&quot;00453808&quot;/&gt;&lt;wsp:rsid wsp:val=&quot;00453B86&quot;/&gt;&lt;wsp:rsid wsp:val=&quot;00454072&quot;/&gt;&lt;wsp:rsid wsp:val=&quot;004543D8&quot;/&gt;&lt;wsp:rsid wsp:val=&quot;004544F7&quot;/&gt;&lt;wsp:rsid wsp:val=&quot;00454EDD&quot;/&gt;&lt;wsp:rsid wsp:val=&quot;004556C3&quot;/&gt;&lt;wsp:rsid wsp:val=&quot;004561BA&quot;/&gt;&lt;wsp:rsid wsp:val=&quot;00457720&quot;/&gt;&lt;wsp:rsid wsp:val=&quot;00457C67&quot;/&gt;&lt;wsp:rsid wsp:val=&quot;00457D35&quot;/&gt;&lt;wsp:rsid wsp:val=&quot;00460A21&quot;/&gt;&lt;wsp:rsid wsp:val=&quot;00460B12&quot;/&gt;&lt;wsp:rsid wsp:val=&quot;00460B69&quot;/&gt;&lt;wsp:rsid wsp:val=&quot;00460E73&quot;/&gt;&lt;wsp:rsid wsp:val=&quot;00461270&quot;/&gt;&lt;wsp:rsid wsp:val=&quot;004615B3&quot;/&gt;&lt;wsp:rsid wsp:val=&quot;00461BEE&quot;/&gt;&lt;wsp:rsid wsp:val=&quot;00461F74&quot;/&gt;&lt;wsp:rsid wsp:val=&quot;0046225A&quot;/&gt;&lt;wsp:rsid wsp:val=&quot;00462B46&quot;/&gt;&lt;wsp:rsid wsp:val=&quot;004632E7&quot;/&gt;&lt;wsp:rsid wsp:val=&quot;0046336C&quot;/&gt;&lt;wsp:rsid wsp:val=&quot;00463D3B&quot;/&gt;&lt;wsp:rsid wsp:val=&quot;00464308&quot;/&gt;&lt;wsp:rsid wsp:val=&quot;00464419&quot;/&gt;&lt;wsp:rsid wsp:val=&quot;00464CBE&quot;/&gt;&lt;wsp:rsid wsp:val=&quot;004663A6&quot;/&gt;&lt;wsp:rsid wsp:val=&quot;004671CB&quot;/&gt;&lt;wsp:rsid wsp:val=&quot;00467B82&quot;/&gt;&lt;wsp:rsid wsp:val=&quot;00467D8C&quot;/&gt;&lt;wsp:rsid wsp:val=&quot;00470198&quot;/&gt;&lt;wsp:rsid wsp:val=&quot;004707C0&quot;/&gt;&lt;wsp:rsid wsp:val=&quot;00470E05&quot;/&gt;&lt;wsp:rsid wsp:val=&quot;00470F97&quot;/&gt;&lt;wsp:rsid wsp:val=&quot;004714BD&quot;/&gt;&lt;wsp:rsid wsp:val=&quot;004717D8&quot;/&gt;&lt;wsp:rsid wsp:val=&quot;00471AE0&quot;/&gt;&lt;wsp:rsid wsp:val=&quot;00471C70&quot;/&gt;&lt;wsp:rsid wsp:val=&quot;0047256F&quot;/&gt;&lt;wsp:rsid wsp:val=&quot;004731CD&quot;/&gt;&lt;wsp:rsid wsp:val=&quot;00473373&quot;/&gt;&lt;wsp:rsid wsp:val=&quot;004733A7&quot;/&gt;&lt;wsp:rsid wsp:val=&quot;0047373D&quot;/&gt;&lt;wsp:rsid wsp:val=&quot;00473C42&quot;/&gt;&lt;wsp:rsid wsp:val=&quot;00474357&quot;/&gt;&lt;wsp:rsid wsp:val=&quot;00474440&quot;/&gt;&lt;wsp:rsid wsp:val=&quot;00474871&quot;/&gt;&lt;wsp:rsid wsp:val=&quot;00474AB8&quot;/&gt;&lt;wsp:rsid wsp:val=&quot;00474DA9&quot;/&gt;&lt;wsp:rsid wsp:val=&quot;00474F6C&quot;/&gt;&lt;wsp:rsid wsp:val=&quot;0047506E&quot;/&gt;&lt;wsp:rsid wsp:val=&quot;00475392&quot;/&gt;&lt;wsp:rsid wsp:val=&quot;00475A57&quot;/&gt;&lt;wsp:rsid wsp:val=&quot;00475EE7&quot;/&gt;&lt;wsp:rsid wsp:val=&quot;00476076&quot;/&gt;&lt;wsp:rsid wsp:val=&quot;004764D9&quot;/&gt;&lt;wsp:rsid wsp:val=&quot;004766AD&quot;/&gt;&lt;wsp:rsid wsp:val=&quot;00476FEF&quot;/&gt;&lt;wsp:rsid wsp:val=&quot;004770EE&quot;/&gt;&lt;wsp:rsid wsp:val=&quot;00477419&quot;/&gt;&lt;wsp:rsid wsp:val=&quot;00477435&quot;/&gt;&lt;wsp:rsid wsp:val=&quot;004777A3&quot;/&gt;&lt;wsp:rsid wsp:val=&quot;00477B40&quot;/&gt;&lt;wsp:rsid wsp:val=&quot;00477F48&quot;/&gt;&lt;wsp:rsid wsp:val=&quot;00480666&quot;/&gt;&lt;wsp:rsid wsp:val=&quot;00480677&quot;/&gt;&lt;wsp:rsid wsp:val=&quot;00480964&quot;/&gt;&lt;wsp:rsid wsp:val=&quot;00480B56&quot;/&gt;&lt;wsp:rsid wsp:val=&quot;00480F48&quot;/&gt;&lt;wsp:rsid wsp:val=&quot;004811D2&quot;/&gt;&lt;wsp:rsid wsp:val=&quot;00481509&quot;/&gt;&lt;wsp:rsid wsp:val=&quot;00481DAC&quot;/&gt;&lt;wsp:rsid wsp:val=&quot;004824A8&quot;/&gt;&lt;wsp:rsid wsp:val=&quot;00482831&quot;/&gt;&lt;wsp:rsid wsp:val=&quot;004828FD&quot;/&gt;&lt;wsp:rsid wsp:val=&quot;004829BB&quot;/&gt;&lt;wsp:rsid wsp:val=&quot;00482A09&quot;/&gt;&lt;wsp:rsid wsp:val=&quot;00482AEF&quot;/&gt;&lt;wsp:rsid wsp:val=&quot;00482CFC&quot;/&gt;&lt;wsp:rsid wsp:val=&quot;00482E6F&quot;/&gt;&lt;wsp:rsid wsp:val=&quot;00482E77&quot;/&gt;&lt;wsp:rsid wsp:val=&quot;004834EF&quot;/&gt;&lt;wsp:rsid wsp:val=&quot;0048428D&quot;/&gt;&lt;wsp:rsid wsp:val=&quot;00484688&quot;/&gt;&lt;wsp:rsid wsp:val=&quot;00484E25&quot;/&gt;&lt;wsp:rsid wsp:val=&quot;00485434&quot;/&gt;&lt;wsp:rsid wsp:val=&quot;004855AA&quot;/&gt;&lt;wsp:rsid wsp:val=&quot;0048571B&quot;/&gt;&lt;wsp:rsid wsp:val=&quot;00485737&quot;/&gt;&lt;wsp:rsid wsp:val=&quot;00485C8A&quot;/&gt;&lt;wsp:rsid wsp:val=&quot;00485D93&quot;/&gt;&lt;wsp:rsid wsp:val=&quot;00486759&quot;/&gt;&lt;wsp:rsid wsp:val=&quot;00486B42&quot;/&gt;&lt;wsp:rsid wsp:val=&quot;00486D6E&quot;/&gt;&lt;wsp:rsid wsp:val=&quot;0048736A&quot;/&gt;&lt;wsp:rsid wsp:val=&quot;00487C37&quot;/&gt;&lt;wsp:rsid wsp:val=&quot;00487DDD&quot;/&gt;&lt;wsp:rsid wsp:val=&quot;00487FC5&quot;/&gt;&lt;wsp:rsid wsp:val=&quot;0049012B&quot;/&gt;&lt;wsp:rsid wsp:val=&quot;004908E1&quot;/&gt;&lt;wsp:rsid wsp:val=&quot;00490E51&quot;/&gt;&lt;wsp:rsid wsp:val=&quot;004911D2&quot;/&gt;&lt;wsp:rsid wsp:val=&quot;00491870&quot;/&gt;&lt;wsp:rsid wsp:val=&quot;00491A07&quot;/&gt;&lt;wsp:rsid wsp:val=&quot;00491B0B&quot;/&gt;&lt;wsp:rsid wsp:val=&quot;00492691&quot;/&gt;&lt;wsp:rsid wsp:val=&quot;004926CC&quot;/&gt;&lt;wsp:rsid wsp:val=&quot;00493569&quot;/&gt;&lt;wsp:rsid wsp:val=&quot;00493946&quot;/&gt;&lt;wsp:rsid wsp:val=&quot;00493A1D&quot;/&gt;&lt;wsp:rsid wsp:val=&quot;00493ADC&quot;/&gt;&lt;wsp:rsid wsp:val=&quot;0049443A&quot;/&gt;&lt;wsp:rsid wsp:val=&quot;004946BF&quot;/&gt;&lt;wsp:rsid wsp:val=&quot;00494BAB&quot;/&gt;&lt;wsp:rsid wsp:val=&quot;00494C65&quot;/&gt;&lt;wsp:rsid wsp:val=&quot;00494E34&quot;/&gt;&lt;wsp:rsid wsp:val=&quot;004950F9&quot;/&gt;&lt;wsp:rsid wsp:val=&quot;00495239&quot;/&gt;&lt;wsp:rsid wsp:val=&quot;004952F9&quot;/&gt;&lt;wsp:rsid wsp:val=&quot;00495E52&quot;/&gt;&lt;wsp:rsid wsp:val=&quot;00495FDF&quot;/&gt;&lt;wsp:rsid wsp:val=&quot;00496359&quot;/&gt;&lt;wsp:rsid wsp:val=&quot;00496F20&quot;/&gt;&lt;wsp:rsid wsp:val=&quot;004973F4&quot;/&gt;&lt;wsp:rsid wsp:val=&quot;00497864&quot;/&gt;&lt;wsp:rsid wsp:val=&quot;00497C56&quot;/&gt;&lt;wsp:rsid wsp:val=&quot;004A0BA1&quot;/&gt;&lt;wsp:rsid wsp:val=&quot;004A0E26&quot;/&gt;&lt;wsp:rsid wsp:val=&quot;004A0F6B&quot;/&gt;&lt;wsp:rsid wsp:val=&quot;004A1001&quot;/&gt;&lt;wsp:rsid wsp:val=&quot;004A11DA&quot;/&gt;&lt;wsp:rsid wsp:val=&quot;004A1386&quot;/&gt;&lt;wsp:rsid wsp:val=&quot;004A1462&quot;/&gt;&lt;wsp:rsid wsp:val=&quot;004A160B&quot;/&gt;&lt;wsp:rsid wsp:val=&quot;004A1692&quot;/&gt;&lt;wsp:rsid wsp:val=&quot;004A16ED&quot;/&gt;&lt;wsp:rsid wsp:val=&quot;004A1A30&quot;/&gt;&lt;wsp:rsid wsp:val=&quot;004A2234&quot;/&gt;&lt;wsp:rsid wsp:val=&quot;004A28CF&quot;/&gt;&lt;wsp:rsid wsp:val=&quot;004A3052&quot;/&gt;&lt;wsp:rsid wsp:val=&quot;004A3D49&quot;/&gt;&lt;wsp:rsid wsp:val=&quot;004A3D54&quot;/&gt;&lt;wsp:rsid wsp:val=&quot;004A4198&quot;/&gt;&lt;wsp:rsid wsp:val=&quot;004A43AC&quot;/&gt;&lt;wsp:rsid wsp:val=&quot;004A566E&quot;/&gt;&lt;wsp:rsid wsp:val=&quot;004A56AA&quot;/&gt;&lt;wsp:rsid wsp:val=&quot;004A57BD&quot;/&gt;&lt;wsp:rsid wsp:val=&quot;004A5B25&quot;/&gt;&lt;wsp:rsid wsp:val=&quot;004A5CF1&quot;/&gt;&lt;wsp:rsid wsp:val=&quot;004A6156&quot;/&gt;&lt;wsp:rsid wsp:val=&quot;004A7288&quot;/&gt;&lt;wsp:rsid wsp:val=&quot;004A738E&quot;/&gt;&lt;wsp:rsid wsp:val=&quot;004A749B&quot;/&gt;&lt;wsp:rsid wsp:val=&quot;004A75BC&quot;/&gt;&lt;wsp:rsid wsp:val=&quot;004A7820&quot;/&gt;&lt;wsp:rsid wsp:val=&quot;004A798F&quot;/&gt;&lt;wsp:rsid wsp:val=&quot;004B017D&quot;/&gt;&lt;wsp:rsid wsp:val=&quot;004B08F7&quot;/&gt;&lt;wsp:rsid wsp:val=&quot;004B0CB0&quot;/&gt;&lt;wsp:rsid wsp:val=&quot;004B0DB4&quot;/&gt;&lt;wsp:rsid wsp:val=&quot;004B13CC&quot;/&gt;&lt;wsp:rsid wsp:val=&quot;004B1A56&quot;/&gt;&lt;wsp:rsid wsp:val=&quot;004B1D3A&quot;/&gt;&lt;wsp:rsid wsp:val=&quot;004B1E13&quot;/&gt;&lt;wsp:rsid wsp:val=&quot;004B2049&quot;/&gt;&lt;wsp:rsid wsp:val=&quot;004B25A5&quot;/&gt;&lt;wsp:rsid wsp:val=&quot;004B25AD&quot;/&gt;&lt;wsp:rsid wsp:val=&quot;004B28A4&quot;/&gt;&lt;wsp:rsid wsp:val=&quot;004B305B&quot;/&gt;&lt;wsp:rsid wsp:val=&quot;004B32EA&quot;/&gt;&lt;wsp:rsid wsp:val=&quot;004B3842&quot;/&gt;&lt;wsp:rsid wsp:val=&quot;004B3913&quot;/&gt;&lt;wsp:rsid wsp:val=&quot;004B3D1E&quot;/&gt;&lt;wsp:rsid wsp:val=&quot;004B3DA5&quot;/&gt;&lt;wsp:rsid wsp:val=&quot;004B463A&quot;/&gt;&lt;wsp:rsid wsp:val=&quot;004B5391&quot;/&gt;&lt;wsp:rsid wsp:val=&quot;004B5A7F&quot;/&gt;&lt;wsp:rsid wsp:val=&quot;004B62D7&quot;/&gt;&lt;wsp:rsid wsp:val=&quot;004B6813&quot;/&gt;&lt;wsp:rsid wsp:val=&quot;004B6B22&quot;/&gt;&lt;wsp:rsid wsp:val=&quot;004B736F&quot;/&gt;&lt;wsp:rsid wsp:val=&quot;004B7E32&quot;/&gt;&lt;wsp:rsid wsp:val=&quot;004B7E5E&quot;/&gt;&lt;wsp:rsid wsp:val=&quot;004C0204&quot;/&gt;&lt;wsp:rsid wsp:val=&quot;004C0B03&quot;/&gt;&lt;wsp:rsid wsp:val=&quot;004C0D39&quot;/&gt;&lt;wsp:rsid wsp:val=&quot;004C0EB9&quot;/&gt;&lt;wsp:rsid wsp:val=&quot;004C175E&quot;/&gt;&lt;wsp:rsid wsp:val=&quot;004C1AC0&quot;/&gt;&lt;wsp:rsid wsp:val=&quot;004C1B88&quot;/&gt;&lt;wsp:rsid wsp:val=&quot;004C1C66&quot;/&gt;&lt;wsp:rsid wsp:val=&quot;004C1FE9&quot;/&gt;&lt;wsp:rsid wsp:val=&quot;004C24E4&quot;/&gt;&lt;wsp:rsid wsp:val=&quot;004C2BAA&quot;/&gt;&lt;wsp:rsid wsp:val=&quot;004C2D01&quot;/&gt;&lt;wsp:rsid wsp:val=&quot;004C308B&quot;/&gt;&lt;wsp:rsid wsp:val=&quot;004C30E6&quot;/&gt;&lt;wsp:rsid wsp:val=&quot;004C31B1&quot;/&gt;&lt;wsp:rsid wsp:val=&quot;004C3237&quot;/&gt;&lt;wsp:rsid wsp:val=&quot;004C3269&quot;/&gt;&lt;wsp:rsid wsp:val=&quot;004C3374&quot;/&gt;&lt;wsp:rsid wsp:val=&quot;004C3F7C&quot;/&gt;&lt;wsp:rsid wsp:val=&quot;004C48BA&quot;/&gt;&lt;wsp:rsid wsp:val=&quot;004C4B35&quot;/&gt;&lt;wsp:rsid wsp:val=&quot;004C4E5B&quot;/&gt;&lt;wsp:rsid wsp:val=&quot;004C5529&quot;/&gt;&lt;wsp:rsid wsp:val=&quot;004C5B2C&quot;/&gt;&lt;wsp:rsid wsp:val=&quot;004C5BEE&quot;/&gt;&lt;wsp:rsid wsp:val=&quot;004C67A9&quot;/&gt;&lt;wsp:rsid wsp:val=&quot;004C685E&quot;/&gt;&lt;wsp:rsid wsp:val=&quot;004C6AA6&quot;/&gt;&lt;wsp:rsid wsp:val=&quot;004C6F82&quot;/&gt;&lt;wsp:rsid wsp:val=&quot;004C70E3&quot;/&gt;&lt;wsp:rsid wsp:val=&quot;004C795A&quot;/&gt;&lt;wsp:rsid wsp:val=&quot;004C7F05&quot;/&gt;&lt;wsp:rsid wsp:val=&quot;004C7F72&quot;/&gt;&lt;wsp:rsid wsp:val=&quot;004D0624&quot;/&gt;&lt;wsp:rsid wsp:val=&quot;004D069E&quot;/&gt;&lt;wsp:rsid wsp:val=&quot;004D0A30&quot;/&gt;&lt;wsp:rsid wsp:val=&quot;004D103C&quot;/&gt;&lt;wsp:rsid wsp:val=&quot;004D103D&quot;/&gt;&lt;wsp:rsid wsp:val=&quot;004D1257&quot;/&gt;&lt;wsp:rsid wsp:val=&quot;004D1BC5&quot;/&gt;&lt;wsp:rsid wsp:val=&quot;004D2749&quot;/&gt;&lt;wsp:rsid wsp:val=&quot;004D2BCF&quot;/&gt;&lt;wsp:rsid wsp:val=&quot;004D2F23&quot;/&gt;&lt;wsp:rsid wsp:val=&quot;004D39BF&quot;/&gt;&lt;wsp:rsid wsp:val=&quot;004D3CE5&quot;/&gt;&lt;wsp:rsid wsp:val=&quot;004D3E8E&quot;/&gt;&lt;wsp:rsid wsp:val=&quot;004D3F96&quot;/&gt;&lt;wsp:rsid wsp:val=&quot;004D41AC&quot;/&gt;&lt;wsp:rsid wsp:val=&quot;004D45B6&quot;/&gt;&lt;wsp:rsid wsp:val=&quot;004D4902&quot;/&gt;&lt;wsp:rsid wsp:val=&quot;004D4A44&quot;/&gt;&lt;wsp:rsid wsp:val=&quot;004D4A4E&quot;/&gt;&lt;wsp:rsid wsp:val=&quot;004D4E3D&quot;/&gt;&lt;wsp:rsid wsp:val=&quot;004D4E7C&quot;/&gt;&lt;wsp:rsid wsp:val=&quot;004D5378&quot;/&gt;&lt;wsp:rsid wsp:val=&quot;004D549A&quot;/&gt;&lt;wsp:rsid wsp:val=&quot;004D5A1E&quot;/&gt;&lt;wsp:rsid wsp:val=&quot;004D60FA&quot;/&gt;&lt;wsp:rsid wsp:val=&quot;004D62B1&quot;/&gt;&lt;wsp:rsid wsp:val=&quot;004D65C2&quot;/&gt;&lt;wsp:rsid wsp:val=&quot;004D673E&quot;/&gt;&lt;wsp:rsid wsp:val=&quot;004D6AEB&quot;/&gt;&lt;wsp:rsid wsp:val=&quot;004D6DEB&quot;/&gt;&lt;wsp:rsid wsp:val=&quot;004D7005&quot;/&gt;&lt;wsp:rsid wsp:val=&quot;004D7503&quot;/&gt;&lt;wsp:rsid wsp:val=&quot;004D7683&quot;/&gt;&lt;wsp:rsid wsp:val=&quot;004D78AA&quot;/&gt;&lt;wsp:rsid wsp:val=&quot;004D7F4A&quot;/&gt;&lt;wsp:rsid wsp:val=&quot;004E0129&quot;/&gt;&lt;wsp:rsid wsp:val=&quot;004E0554&quot;/&gt;&lt;wsp:rsid wsp:val=&quot;004E1256&quot;/&gt;&lt;wsp:rsid wsp:val=&quot;004E12AD&quot;/&gt;&lt;wsp:rsid wsp:val=&quot;004E1459&quot;/&gt;&lt;wsp:rsid wsp:val=&quot;004E166C&quot;/&gt;&lt;wsp:rsid wsp:val=&quot;004E17E1&quot;/&gt;&lt;wsp:rsid wsp:val=&quot;004E1970&quot;/&gt;&lt;wsp:rsid wsp:val=&quot;004E19C7&quot;/&gt;&lt;wsp:rsid wsp:val=&quot;004E19D7&quot;/&gt;&lt;wsp:rsid wsp:val=&quot;004E1AA7&quot;/&gt;&lt;wsp:rsid wsp:val=&quot;004E1BD3&quot;/&gt;&lt;wsp:rsid wsp:val=&quot;004E1C67&quot;/&gt;&lt;wsp:rsid wsp:val=&quot;004E2275&quot;/&gt;&lt;wsp:rsid wsp:val=&quot;004E29D7&quot;/&gt;&lt;wsp:rsid wsp:val=&quot;004E32AA&quot;/&gt;&lt;wsp:rsid wsp:val=&quot;004E3901&quot;/&gt;&lt;wsp:rsid wsp:val=&quot;004E3A0C&quot;/&gt;&lt;wsp:rsid wsp:val=&quot;004E3C27&quot;/&gt;&lt;wsp:rsid wsp:val=&quot;004E4357&quot;/&gt;&lt;wsp:rsid wsp:val=&quot;004E4669&quot;/&gt;&lt;wsp:rsid wsp:val=&quot;004E4CCB&quot;/&gt;&lt;wsp:rsid wsp:val=&quot;004E5E60&quot;/&gt;&lt;wsp:rsid wsp:val=&quot;004E5EEC&quot;/&gt;&lt;wsp:rsid wsp:val=&quot;004E6088&quot;/&gt;&lt;wsp:rsid wsp:val=&quot;004E6205&quot;/&gt;&lt;wsp:rsid wsp:val=&quot;004E6216&quot;/&gt;&lt;wsp:rsid wsp:val=&quot;004E6A9C&quot;/&gt;&lt;wsp:rsid wsp:val=&quot;004E6DC8&quot;/&gt;&lt;wsp:rsid wsp:val=&quot;004E6ED4&quot;/&gt;&lt;wsp:rsid wsp:val=&quot;004E7D2D&quot;/&gt;&lt;wsp:rsid wsp:val=&quot;004F03F3&quot;/&gt;&lt;wsp:rsid wsp:val=&quot;004F0AAB&quot;/&gt;&lt;wsp:rsid wsp:val=&quot;004F0BD1&quot;/&gt;&lt;wsp:rsid wsp:val=&quot;004F0F9D&quot;/&gt;&lt;wsp:rsid wsp:val=&quot;004F11CB&quot;/&gt;&lt;wsp:rsid wsp:val=&quot;004F156A&quot;/&gt;&lt;wsp:rsid wsp:val=&quot;004F1B7A&quot;/&gt;&lt;wsp:rsid wsp:val=&quot;004F2D0B&quot;/&gt;&lt;wsp:rsid wsp:val=&quot;004F2F7E&quot;/&gt;&lt;wsp:rsid wsp:val=&quot;004F310E&quot;/&gt;&lt;wsp:rsid wsp:val=&quot;004F3522&quot;/&gt;&lt;wsp:rsid wsp:val=&quot;004F3C50&quot;/&gt;&lt;wsp:rsid wsp:val=&quot;004F3F65&quot;/&gt;&lt;wsp:rsid wsp:val=&quot;004F405A&quot;/&gt;&lt;wsp:rsid wsp:val=&quot;004F449C&quot;/&gt;&lt;wsp:rsid wsp:val=&quot;004F4537&quot;/&gt;&lt;wsp:rsid wsp:val=&quot;004F5141&quot;/&gt;&lt;wsp:rsid wsp:val=&quot;004F58A3&quot;/&gt;&lt;wsp:rsid wsp:val=&quot;004F59F5&quot;/&gt;&lt;wsp:rsid wsp:val=&quot;004F5EC1&quot;/&gt;&lt;wsp:rsid wsp:val=&quot;004F686F&quot;/&gt;&lt;wsp:rsid wsp:val=&quot;004F6955&quot;/&gt;&lt;wsp:rsid wsp:val=&quot;004F707D&quot;/&gt;&lt;wsp:rsid wsp:val=&quot;004F731A&quot;/&gt;&lt;wsp:rsid wsp:val=&quot;004F74F8&quot;/&gt;&lt;wsp:rsid wsp:val=&quot;004F752B&quot;/&gt;&lt;wsp:rsid wsp:val=&quot;004F7D84&quot;/&gt;&lt;wsp:rsid wsp:val=&quot;00500957&quot;/&gt;&lt;wsp:rsid wsp:val=&quot;00501114&quot;/&gt;&lt;wsp:rsid wsp:val=&quot;00501160&quot;/&gt;&lt;wsp:rsid wsp:val=&quot;0050135A&quot;/&gt;&lt;wsp:rsid wsp:val=&quot;00501B2E&quot;/&gt;&lt;wsp:rsid wsp:val=&quot;00501BF5&quot;/&gt;&lt;wsp:rsid wsp:val=&quot;00501CD7&quot;/&gt;&lt;wsp:rsid wsp:val=&quot;00501FA8&quot;/&gt;&lt;wsp:rsid wsp:val=&quot;0050233A&quot;/&gt;&lt;wsp:rsid wsp:val=&quot;0050278B&quot;/&gt;&lt;wsp:rsid wsp:val=&quot;00502EDD&quot;/&gt;&lt;wsp:rsid wsp:val=&quot;00502EFF&quot;/&gt;&lt;wsp:rsid wsp:val=&quot;005031DD&quot;/&gt;&lt;wsp:rsid wsp:val=&quot;00503735&quot;/&gt;&lt;wsp:rsid wsp:val=&quot;005044AD&quot;/&gt;&lt;wsp:rsid wsp:val=&quot;00504ADC&quot;/&gt;&lt;wsp:rsid wsp:val=&quot;00505A03&quot;/&gt;&lt;wsp:rsid wsp:val=&quot;00505A4A&quot;/&gt;&lt;wsp:rsid wsp:val=&quot;00505FD6&quot;/&gt;&lt;wsp:rsid wsp:val=&quot;005060E4&quot;/&gt;&lt;wsp:rsid wsp:val=&quot;0050620E&quot;/&gt;&lt;wsp:rsid wsp:val=&quot;005063CF&quot;/&gt;&lt;wsp:rsid wsp:val=&quot;005064B8&quot;/&gt;&lt;wsp:rsid wsp:val=&quot;00506A24&quot;/&gt;&lt;wsp:rsid wsp:val=&quot;00506B1F&quot;/&gt;&lt;wsp:rsid wsp:val=&quot;00506FC8&quot;/&gt;&lt;wsp:rsid wsp:val=&quot;00507322&quot;/&gt;&lt;wsp:rsid wsp:val=&quot;00507A05&quot;/&gt;&lt;wsp:rsid wsp:val=&quot;00507B43&quot;/&gt;&lt;wsp:rsid wsp:val=&quot;00507D99&quot;/&gt;&lt;wsp:rsid wsp:val=&quot;00507EB9&quot;/&gt;&lt;wsp:rsid wsp:val=&quot;005105A2&quot;/&gt;&lt;wsp:rsid wsp:val=&quot;005107D4&quot;/&gt;&lt;wsp:rsid wsp:val=&quot;0051159D&quot;/&gt;&lt;wsp:rsid wsp:val=&quot;00511742&quot;/&gt;&lt;wsp:rsid wsp:val=&quot;00511BA5&quot;/&gt;&lt;wsp:rsid wsp:val=&quot;00512868&quot;/&gt;&lt;wsp:rsid wsp:val=&quot;00512D30&quot;/&gt;&lt;wsp:rsid wsp:val=&quot;005135BE&quot;/&gt;&lt;wsp:rsid wsp:val=&quot;00513C73&quot;/&gt;&lt;wsp:rsid wsp:val=&quot;00513DE8&quot;/&gt;&lt;wsp:rsid wsp:val=&quot;00514538&quot;/&gt;&lt;wsp:rsid wsp:val=&quot;005149CE&quot;/&gt;&lt;wsp:rsid wsp:val=&quot;00514CA5&quot;/&gt;&lt;wsp:rsid wsp:val=&quot;00515113&quot;/&gt;&lt;wsp:rsid wsp:val=&quot;00515416&quot;/&gt;&lt;wsp:rsid wsp:val=&quot;005154C2&quot;/&gt;&lt;wsp:rsid wsp:val=&quot;00515511&quot;/&gt;&lt;wsp:rsid wsp:val=&quot;00515893&quot;/&gt;&lt;wsp:rsid wsp:val=&quot;005160AB&quot;/&gt;&lt;wsp:rsid wsp:val=&quot;0051655B&quot;/&gt;&lt;wsp:rsid wsp:val=&quot;00516982&quot;/&gt;&lt;wsp:rsid wsp:val=&quot;00516C8D&quot;/&gt;&lt;wsp:rsid wsp:val=&quot;00516FA8&quot;/&gt;&lt;wsp:rsid wsp:val=&quot;00517162&quot;/&gt;&lt;wsp:rsid wsp:val=&quot;00517177&quot;/&gt;&lt;wsp:rsid wsp:val=&quot;005173B9&quot;/&gt;&lt;wsp:rsid wsp:val=&quot;0051750E&quot;/&gt;&lt;wsp:rsid wsp:val=&quot;00517DC4&quot;/&gt;&lt;wsp:rsid wsp:val=&quot;00517DFD&quot;/&gt;&lt;wsp:rsid wsp:val=&quot;00517FF6&quot;/&gt;&lt;wsp:rsid wsp:val=&quot;0052011B&quot;/&gt;&lt;wsp:rsid wsp:val=&quot;005201C1&quot;/&gt;&lt;wsp:rsid wsp:val=&quot;005203E0&quot;/&gt;&lt;wsp:rsid wsp:val=&quot;00520640&quot;/&gt;&lt;wsp:rsid wsp:val=&quot;00520A17&quot;/&gt;&lt;wsp:rsid wsp:val=&quot;00520AD3&quot;/&gt;&lt;wsp:rsid wsp:val=&quot;00520AFE&quot;/&gt;&lt;wsp:rsid wsp:val=&quot;00520C42&quot;/&gt;&lt;wsp:rsid wsp:val=&quot;00520F31&quot;/&gt;&lt;wsp:rsid wsp:val=&quot;00520FBB&quot;/&gt;&lt;wsp:rsid wsp:val=&quot;00521106&quot;/&gt;&lt;wsp:rsid wsp:val=&quot;00521124&quot;/&gt;&lt;wsp:rsid wsp:val=&quot;005211E1&quot;/&gt;&lt;wsp:rsid wsp:val=&quot;00522158&quot;/&gt;&lt;wsp:rsid wsp:val=&quot;0052241D&quot;/&gt;&lt;wsp:rsid wsp:val=&quot;00522728&quot;/&gt;&lt;wsp:rsid wsp:val=&quot;0052275D&quot;/&gt;&lt;wsp:rsid wsp:val=&quot;00522C77&quot;/&gt;&lt;wsp:rsid wsp:val=&quot;00522EF6&quot;/&gt;&lt;wsp:rsid wsp:val=&quot;00523129&quot;/&gt;&lt;wsp:rsid wsp:val=&quot;00523288&quot;/&gt;&lt;wsp:rsid wsp:val=&quot;00523340&quot;/&gt;&lt;wsp:rsid wsp:val=&quot;005234BA&quot;/&gt;&lt;wsp:rsid wsp:val=&quot;0052374C&quot;/&gt;&lt;wsp:rsid wsp:val=&quot;00523F14&quot;/&gt;&lt;wsp:rsid wsp:val=&quot;00523F6D&quot;/&gt;&lt;wsp:rsid wsp:val=&quot;00524032&quot;/&gt;&lt;wsp:rsid wsp:val=&quot;00524036&quot;/&gt;&lt;wsp:rsid wsp:val=&quot;0052417D&quot;/&gt;&lt;wsp:rsid wsp:val=&quot;00524A2B&quot;/&gt;&lt;wsp:rsid wsp:val=&quot;00524B1D&quot;/&gt;&lt;wsp:rsid wsp:val=&quot;00524E0D&quot;/&gt;&lt;wsp:rsid wsp:val=&quot;00525A84&quot;/&gt;&lt;wsp:rsid wsp:val=&quot;00525AF9&quot;/&gt;&lt;wsp:rsid wsp:val=&quot;00525E0A&quot;/&gt;&lt;wsp:rsid wsp:val=&quot;00525F3E&quot;/&gt;&lt;wsp:rsid wsp:val=&quot;00526733&quot;/&gt;&lt;wsp:rsid wsp:val=&quot;00526EA3&quot;/&gt;&lt;wsp:rsid wsp:val=&quot;00527423&quot;/&gt;&lt;wsp:rsid wsp:val=&quot;0052767C&quot;/&gt;&lt;wsp:rsid wsp:val=&quot;005276BC&quot;/&gt;&lt;wsp:rsid wsp:val=&quot;005277A9&quot;/&gt;&lt;wsp:rsid wsp:val=&quot;00527ADC&quot;/&gt;&lt;wsp:rsid wsp:val=&quot;0053020D&quot;/&gt;&lt;wsp:rsid wsp:val=&quot;005304B4&quot;/&gt;&lt;wsp:rsid wsp:val=&quot;00530AD4&quot;/&gt;&lt;wsp:rsid wsp:val=&quot;00530BE0&quot;/&gt;&lt;wsp:rsid wsp:val=&quot;00531189&quot;/&gt;&lt;wsp:rsid wsp:val=&quot;005315E3&quot;/&gt;&lt;wsp:rsid wsp:val=&quot;00531929&quot;/&gt;&lt;wsp:rsid wsp:val=&quot;00531A4D&quot;/&gt;&lt;wsp:rsid wsp:val=&quot;005320AD&quot;/&gt;&lt;wsp:rsid wsp:val=&quot;0053240B&quot;/&gt;&lt;wsp:rsid wsp:val=&quot;005325F6&quot;/&gt;&lt;wsp:rsid wsp:val=&quot;0053312B&quot;/&gt;&lt;wsp:rsid wsp:val=&quot;005331E3&quot;/&gt;&lt;wsp:rsid wsp:val=&quot;00533BB6&quot;/&gt;&lt;wsp:rsid wsp:val=&quot;00534244&quot;/&gt;&lt;wsp:rsid wsp:val=&quot;00534B63&quot;/&gt;&lt;wsp:rsid wsp:val=&quot;00534D2E&quot;/&gt;&lt;wsp:rsid wsp:val=&quot;00534FD5&quot;/&gt;&lt;wsp:rsid wsp:val=&quot;0053508B&quot;/&gt;&lt;wsp:rsid wsp:val=&quot;00535479&quot;/&gt;&lt;wsp:rsid wsp:val=&quot;00535F1F&quot;/&gt;&lt;wsp:rsid wsp:val=&quot;0053600B&quot;/&gt;&lt;wsp:rsid wsp:val=&quot;0053643D&quot;/&gt;&lt;wsp:rsid wsp:val=&quot;005366B9&quot;/&gt;&lt;wsp:rsid wsp:val=&quot;00536718&quot;/&gt;&lt;wsp:rsid wsp:val=&quot;00536B9C&quot;/&gt;&lt;wsp:rsid wsp:val=&quot;00537008&quot;/&gt;&lt;wsp:rsid wsp:val=&quot;005370EE&quot;/&gt;&lt;wsp:rsid wsp:val=&quot;005371C9&quot;/&gt;&lt;wsp:rsid wsp:val=&quot;0053755A&quot;/&gt;&lt;wsp:rsid wsp:val=&quot;00540074&quot;/&gt;&lt;wsp:rsid wsp:val=&quot;0054013F&quot;/&gt;&lt;wsp:rsid wsp:val=&quot;005401FC&quot;/&gt;&lt;wsp:rsid wsp:val=&quot;00540378&quot;/&gt;&lt;wsp:rsid wsp:val=&quot;00540AFA&quot;/&gt;&lt;wsp:rsid wsp:val=&quot;00540D5A&quot;/&gt;&lt;wsp:rsid wsp:val=&quot;0054106D&quot;/&gt;&lt;wsp:rsid wsp:val=&quot;0054132A&quot;/&gt;&lt;wsp:rsid wsp:val=&quot;0054160A&quot;/&gt;&lt;wsp:rsid wsp:val=&quot;00541830&quot;/&gt;&lt;wsp:rsid wsp:val=&quot;005419DA&quot;/&gt;&lt;wsp:rsid wsp:val=&quot;005419DC&quot;/&gt;&lt;wsp:rsid wsp:val=&quot;00541D57&quot;/&gt;&lt;wsp:rsid wsp:val=&quot;0054224A&quot;/&gt;&lt;wsp:rsid wsp:val=&quot;0054267C&quot;/&gt;&lt;wsp:rsid wsp:val=&quot;00542B90&quot;/&gt;&lt;wsp:rsid wsp:val=&quot;00542C03&quot;/&gt;&lt;wsp:rsid wsp:val=&quot;00542CDB&quot;/&gt;&lt;wsp:rsid wsp:val=&quot;0054343B&quot;/&gt;&lt;wsp:rsid wsp:val=&quot;0054358B&quot;/&gt;&lt;wsp:rsid wsp:val=&quot;0054387D&quot;/&gt;&lt;wsp:rsid wsp:val=&quot;005445B1&quot;/&gt;&lt;wsp:rsid wsp:val=&quot;00544FD5&quot;/&gt;&lt;wsp:rsid wsp:val=&quot;0054549D&quot;/&gt;&lt;wsp:rsid wsp:val=&quot;0054561E&quot;/&gt;&lt;wsp:rsid wsp:val=&quot;0054579D&quot;/&gt;&lt;wsp:rsid wsp:val=&quot;005458F7&quot;/&gt;&lt;wsp:rsid wsp:val=&quot;00545903&quot;/&gt;&lt;wsp:rsid wsp:val=&quot;0054590F&quot;/&gt;&lt;wsp:rsid wsp:val=&quot;00545E3D&quot;/&gt;&lt;wsp:rsid wsp:val=&quot;0054628C&quot;/&gt;&lt;wsp:rsid wsp:val=&quot;0054645B&quot;/&gt;&lt;wsp:rsid wsp:val=&quot;00546883&quot;/&gt;&lt;wsp:rsid wsp:val=&quot;00546AF4&quot;/&gt;&lt;wsp:rsid wsp:val=&quot;0054703F&quot;/&gt;&lt;wsp:rsid wsp:val=&quot;005474EB&quot;/&gt;&lt;wsp:rsid wsp:val=&quot;00550021&quot;/&gt;&lt;wsp:rsid wsp:val=&quot;0055016F&quot;/&gt;&lt;wsp:rsid wsp:val=&quot;0055026C&quot;/&gt;&lt;wsp:rsid wsp:val=&quot;00550351&quot;/&gt;&lt;wsp:rsid wsp:val=&quot;00550558&quot;/&gt;&lt;wsp:rsid wsp:val=&quot;00550721&quot;/&gt;&lt;wsp:rsid wsp:val=&quot;005510AB&quot;/&gt;&lt;wsp:rsid wsp:val=&quot;00551363&quot;/&gt;&lt;wsp:rsid wsp:val=&quot;005520F3&quot;/&gt;&lt;wsp:rsid wsp:val=&quot;00552840&quot;/&gt;&lt;wsp:rsid wsp:val=&quot;00552859&quot;/&gt;&lt;wsp:rsid wsp:val=&quot;005531E9&quot;/&gt;&lt;wsp:rsid wsp:val=&quot;00553D58&quot;/&gt;&lt;wsp:rsid wsp:val=&quot;00553D69&quot;/&gt;&lt;wsp:rsid wsp:val=&quot;005540F6&quot;/&gt;&lt;wsp:rsid wsp:val=&quot;005541B6&quot;/&gt;&lt;wsp:rsid wsp:val=&quot;005551F4&quot;/&gt;&lt;wsp:rsid wsp:val=&quot;0055551A&quot;/&gt;&lt;wsp:rsid wsp:val=&quot;005556E9&quot;/&gt;&lt;wsp:rsid wsp:val=&quot;00555B80&quot;/&gt;&lt;wsp:rsid wsp:val=&quot;00556842&quot;/&gt;&lt;wsp:rsid wsp:val=&quot;00557046&quot;/&gt;&lt;wsp:rsid wsp:val=&quot;0055729E&quot;/&gt;&lt;wsp:rsid wsp:val=&quot;00557397&quot;/&gt;&lt;wsp:rsid wsp:val=&quot;00557516&quot;/&gt;&lt;wsp:rsid wsp:val=&quot;005575D9&quot;/&gt;&lt;wsp:rsid wsp:val=&quot;005576C7&quot;/&gt;&lt;wsp:rsid wsp:val=&quot;0056015F&quot;/&gt;&lt;wsp:rsid wsp:val=&quot;00560192&quot;/&gt;&lt;wsp:rsid wsp:val=&quot;005609FD&quot;/&gt;&lt;wsp:rsid wsp:val=&quot;00560A92&quot;/&gt;&lt;wsp:rsid wsp:val=&quot;005611B7&quot;/&gt;&lt;wsp:rsid wsp:val=&quot;005611C3&quot;/&gt;&lt;wsp:rsid wsp:val=&quot;0056132D&quot;/&gt;&lt;wsp:rsid wsp:val=&quot;00561C26&quot;/&gt;&lt;wsp:rsid wsp:val=&quot;00561F2D&quot;/&gt;&lt;wsp:rsid wsp:val=&quot;00562467&quot;/&gt;&lt;wsp:rsid wsp:val=&quot;00562D11&quot;/&gt;&lt;wsp:rsid wsp:val=&quot;0056300D&quot;/&gt;&lt;wsp:rsid wsp:val=&quot;00563206&quot;/&gt;&lt;wsp:rsid wsp:val=&quot;0056347A&quot;/&gt;&lt;wsp:rsid wsp:val=&quot;005637A7&quot;/&gt;&lt;wsp:rsid wsp:val=&quot;00564208&quot;/&gt;&lt;wsp:rsid wsp:val=&quot;0056622A&quot;/&gt;&lt;wsp:rsid wsp:val=&quot;00566334&quot;/&gt;&lt;wsp:rsid wsp:val=&quot;00566731&quot;/&gt;&lt;wsp:rsid wsp:val=&quot;00566C20&quot;/&gt;&lt;wsp:rsid wsp:val=&quot;00566F7A&quot;/&gt;&lt;wsp:rsid wsp:val=&quot;00567187&quot;/&gt;&lt;wsp:rsid wsp:val=&quot;00567391&quot;/&gt;&lt;wsp:rsid wsp:val=&quot;005673B9&quot;/&gt;&lt;wsp:rsid wsp:val=&quot;005674DA&quot;/&gt;&lt;wsp:rsid wsp:val=&quot;00567D81&quot;/&gt;&lt;wsp:rsid wsp:val=&quot;00567E60&quot;/&gt;&lt;wsp:rsid wsp:val=&quot;005701A5&quot;/&gt;&lt;wsp:rsid wsp:val=&quot;005704EF&quot;/&gt;&lt;wsp:rsid wsp:val=&quot;00570AD7&quot;/&gt;&lt;wsp:rsid wsp:val=&quot;00570FE8&quot;/&gt;&lt;wsp:rsid wsp:val=&quot;00572095&quot;/&gt;&lt;wsp:rsid wsp:val=&quot;005720AC&quot;/&gt;&lt;wsp:rsid wsp:val=&quot;005721FE&quot;/&gt;&lt;wsp:rsid wsp:val=&quot;0057386C&quot;/&gt;&lt;wsp:rsid wsp:val=&quot;0057386F&quot;/&gt;&lt;wsp:rsid wsp:val=&quot;00573C43&quot;/&gt;&lt;wsp:rsid wsp:val=&quot;00574860&quot;/&gt;&lt;wsp:rsid wsp:val=&quot;0057512C&quot;/&gt;&lt;wsp:rsid wsp:val=&quot;00575EE0&quot;/&gt;&lt;wsp:rsid wsp:val=&quot;005767D3&quot;/&gt;&lt;wsp:rsid wsp:val=&quot;00576959&quot;/&gt;&lt;wsp:rsid wsp:val=&quot;005771C0&quot;/&gt;&lt;wsp:rsid wsp:val=&quot;005772C2&quot;/&gt;&lt;wsp:rsid wsp:val=&quot;005776F8&quot;/&gt;&lt;wsp:rsid wsp:val=&quot;00577A6D&quot;/&gt;&lt;wsp:rsid wsp:val=&quot;00577D11&quot;/&gt;&lt;wsp:rsid wsp:val=&quot;00577D5D&quot;/&gt;&lt;wsp:rsid wsp:val=&quot;005802B5&quot;/&gt;&lt;wsp:rsid wsp:val=&quot;00580502&quot;/&gt;&lt;wsp:rsid wsp:val=&quot;00580646&quot;/&gt;&lt;wsp:rsid wsp:val=&quot;005809EC&quot;/&gt;&lt;wsp:rsid wsp:val=&quot;00581423&quot;/&gt;&lt;wsp:rsid wsp:val=&quot;005815BE&quot;/&gt;&lt;wsp:rsid wsp:val=&quot;0058160B&quot;/&gt;&lt;wsp:rsid wsp:val=&quot;00581A54&quot;/&gt;&lt;wsp:rsid wsp:val=&quot;00581AC0&quot;/&gt;&lt;wsp:rsid wsp:val=&quot;00581FD0&quot;/&gt;&lt;wsp:rsid wsp:val=&quot;00582069&quot;/&gt;&lt;wsp:rsid wsp:val=&quot;00582AA7&quot;/&gt;&lt;wsp:rsid wsp:val=&quot;00582C9B&quot;/&gt;&lt;wsp:rsid wsp:val=&quot;00582FA6&quot;/&gt;&lt;wsp:rsid wsp:val=&quot;0058334F&quot;/&gt;&lt;wsp:rsid wsp:val=&quot;005833EC&quot;/&gt;&lt;wsp:rsid wsp:val=&quot;00583891&quot;/&gt;&lt;wsp:rsid wsp:val=&quot;00583E28&quot;/&gt;&lt;wsp:rsid wsp:val=&quot;00583FB4&quot;/&gt;&lt;wsp:rsid wsp:val=&quot;00584AB8&quot;/&gt;&lt;wsp:rsid wsp:val=&quot;005852F8&quot;/&gt;&lt;wsp:rsid wsp:val=&quot;00585540&quot;/&gt;&lt;wsp:rsid wsp:val=&quot;0058594A&quot;/&gt;&lt;wsp:rsid wsp:val=&quot;00585A7D&quot;/&gt;&lt;wsp:rsid wsp:val=&quot;00585E72&quot;/&gt;&lt;wsp:rsid wsp:val=&quot;00586083&quot;/&gt;&lt;wsp:rsid wsp:val=&quot;00586A70&quot;/&gt;&lt;wsp:rsid wsp:val=&quot;00587375&quot;/&gt;&lt;wsp:rsid wsp:val=&quot;005873FC&quot;/&gt;&lt;wsp:rsid wsp:val=&quot;00587889&quot;/&gt;&lt;wsp:rsid wsp:val=&quot;0059013C&quot;/&gt;&lt;wsp:rsid wsp:val=&quot;0059018B&quot;/&gt;&lt;wsp:rsid wsp:val=&quot;0059043C&quot;/&gt;&lt;wsp:rsid wsp:val=&quot;00590593&quot;/&gt;&lt;wsp:rsid wsp:val=&quot;00590AE1&quot;/&gt;&lt;wsp:rsid wsp:val=&quot;00590D8C&quot;/&gt;&lt;wsp:rsid wsp:val=&quot;00590F56&quot;/&gt;&lt;wsp:rsid wsp:val=&quot;00591262&quot;/&gt;&lt;wsp:rsid wsp:val=&quot;00591AD2&quot;/&gt;&lt;wsp:rsid wsp:val=&quot;00591AF9&quot;/&gt;&lt;wsp:rsid wsp:val=&quot;00591D61&quot;/&gt;&lt;wsp:rsid wsp:val=&quot;00591EAB&quot;/&gt;&lt;wsp:rsid wsp:val=&quot;00591F0E&quot;/&gt;&lt;wsp:rsid wsp:val=&quot;00592270&quot;/&gt;&lt;wsp:rsid wsp:val=&quot;00592850&quot;/&gt;&lt;wsp:rsid wsp:val=&quot;00592A0A&quot;/&gt;&lt;wsp:rsid wsp:val=&quot;00592BC6&quot;/&gt;&lt;wsp:rsid wsp:val=&quot;00592E42&quot;/&gt;&lt;wsp:rsid wsp:val=&quot;00593107&quot;/&gt;&lt;wsp:rsid wsp:val=&quot;00593425&quot;/&gt;&lt;wsp:rsid wsp:val=&quot;0059390C&quot;/&gt;&lt;wsp:rsid wsp:val=&quot;00593F6A&quot;/&gt;&lt;wsp:rsid wsp:val=&quot;0059412D&quot;/&gt;&lt;wsp:rsid wsp:val=&quot;0059536B&quot;/&gt;&lt;wsp:rsid wsp:val=&quot;00595882&quot;/&gt;&lt;wsp:rsid wsp:val=&quot;00595F34&quot;/&gt;&lt;wsp:rsid wsp:val=&quot;00596211&quot;/&gt;&lt;wsp:rsid wsp:val=&quot;0059646C&quot;/&gt;&lt;wsp:rsid wsp:val=&quot;00596F03&quot;/&gt;&lt;wsp:rsid wsp:val=&quot;00596F90&quot;/&gt;&lt;wsp:rsid wsp:val=&quot;00597025&quot;/&gt;&lt;wsp:rsid wsp:val=&quot;005978CC&quot;/&gt;&lt;wsp:rsid wsp:val=&quot;00597DD4&quot;/&gt;&lt;wsp:rsid wsp:val=&quot;00597F13&quot;/&gt;&lt;wsp:rsid wsp:val=&quot;00597F3B&quot;/&gt;&lt;wsp:rsid wsp:val=&quot;005A03B5&quot;/&gt;&lt;wsp:rsid wsp:val=&quot;005A09D0&quot;/&gt;&lt;wsp:rsid wsp:val=&quot;005A139D&quot;/&gt;&lt;wsp:rsid wsp:val=&quot;005A1591&quot;/&gt;&lt;wsp:rsid wsp:val=&quot;005A15D9&quot;/&gt;&lt;wsp:rsid wsp:val=&quot;005A16C1&quot;/&gt;&lt;wsp:rsid wsp:val=&quot;005A19BA&quot;/&gt;&lt;wsp:rsid wsp:val=&quot;005A1C02&quot;/&gt;&lt;wsp:rsid wsp:val=&quot;005A1FBE&quot;/&gt;&lt;wsp:rsid wsp:val=&quot;005A2751&quot;/&gt;&lt;wsp:rsid wsp:val=&quot;005A2FC2&quot;/&gt;&lt;wsp:rsid wsp:val=&quot;005A31B9&quot;/&gt;&lt;wsp:rsid wsp:val=&quot;005A343E&quot;/&gt;&lt;wsp:rsid wsp:val=&quot;005A3918&quot;/&gt;&lt;wsp:rsid wsp:val=&quot;005A3B73&quot;/&gt;&lt;wsp:rsid wsp:val=&quot;005A3BDB&quot;/&gt;&lt;wsp:rsid wsp:val=&quot;005A3BF9&quot;/&gt;&lt;wsp:rsid wsp:val=&quot;005A3E0E&quot;/&gt;&lt;wsp:rsid wsp:val=&quot;005A4526&quot;/&gt;&lt;wsp:rsid wsp:val=&quot;005A454B&quot;/&gt;&lt;wsp:rsid wsp:val=&quot;005A499B&quot;/&gt;&lt;wsp:rsid wsp:val=&quot;005A5042&quot;/&gt;&lt;wsp:rsid wsp:val=&quot;005A5167&quot;/&gt;&lt;wsp:rsid wsp:val=&quot;005A5ABC&quot;/&gt;&lt;wsp:rsid wsp:val=&quot;005A5EB6&quot;/&gt;&lt;wsp:rsid wsp:val=&quot;005A5F9F&quot;/&gt;&lt;wsp:rsid wsp:val=&quot;005A6209&quot;/&gt;&lt;wsp:rsid wsp:val=&quot;005A6D6C&quot;/&gt;&lt;wsp:rsid wsp:val=&quot;005A7965&quot;/&gt;&lt;wsp:rsid wsp:val=&quot;005A796D&quot;/&gt;&lt;wsp:rsid wsp:val=&quot;005A7FFC&quot;/&gt;&lt;wsp:rsid wsp:val=&quot;005B00E9&quot;/&gt;&lt;wsp:rsid wsp:val=&quot;005B01B3&quot;/&gt;&lt;wsp:rsid wsp:val=&quot;005B041C&quot;/&gt;&lt;wsp:rsid wsp:val=&quot;005B07BA&quot;/&gt;&lt;wsp:rsid wsp:val=&quot;005B0C96&quot;/&gt;&lt;wsp:rsid wsp:val=&quot;005B0F8D&quot;/&gt;&lt;wsp:rsid wsp:val=&quot;005B158E&quot;/&gt;&lt;wsp:rsid wsp:val=&quot;005B1710&quot;/&gt;&lt;wsp:rsid wsp:val=&quot;005B213D&quot;/&gt;&lt;wsp:rsid wsp:val=&quot;005B237B&quot;/&gt;&lt;wsp:rsid wsp:val=&quot;005B238F&quot;/&gt;&lt;wsp:rsid wsp:val=&quot;005B2767&quot;/&gt;&lt;wsp:rsid wsp:val=&quot;005B3168&quot;/&gt;&lt;wsp:rsid wsp:val=&quot;005B327A&quot;/&gt;&lt;wsp:rsid wsp:val=&quot;005B3D29&quot;/&gt;&lt;wsp:rsid wsp:val=&quot;005B43FF&quot;/&gt;&lt;wsp:rsid wsp:val=&quot;005B484A&quot;/&gt;&lt;wsp:rsid wsp:val=&quot;005B4B5D&quot;/&gt;&lt;wsp:rsid wsp:val=&quot;005B5156&quot;/&gt;&lt;wsp:rsid wsp:val=&quot;005B5E7F&quot;/&gt;&lt;wsp:rsid wsp:val=&quot;005B5EB8&quot;/&gt;&lt;wsp:rsid wsp:val=&quot;005B6333&quot;/&gt;&lt;wsp:rsid wsp:val=&quot;005B6A3F&quot;/&gt;&lt;wsp:rsid wsp:val=&quot;005B6B85&quot;/&gt;&lt;wsp:rsid wsp:val=&quot;005B7191&quot;/&gt;&lt;wsp:rsid wsp:val=&quot;005B74BF&quot;/&gt;&lt;wsp:rsid wsp:val=&quot;005B78D4&quot;/&gt;&lt;wsp:rsid wsp:val=&quot;005B7A00&quot;/&gt;&lt;wsp:rsid wsp:val=&quot;005C0112&quot;/&gt;&lt;wsp:rsid wsp:val=&quot;005C015C&quot;/&gt;&lt;wsp:rsid wsp:val=&quot;005C063E&quot;/&gt;&lt;wsp:rsid wsp:val=&quot;005C0B4B&quot;/&gt;&lt;wsp:rsid wsp:val=&quot;005C14F9&quot;/&gt;&lt;wsp:rsid wsp:val=&quot;005C1682&quot;/&gt;&lt;wsp:rsid wsp:val=&quot;005C1B9B&quot;/&gt;&lt;wsp:rsid wsp:val=&quot;005C1DD5&quot;/&gt;&lt;wsp:rsid wsp:val=&quot;005C1DDD&quot;/&gt;&lt;wsp:rsid wsp:val=&quot;005C1F42&quot;/&gt;&lt;wsp:rsid wsp:val=&quot;005C2216&quot;/&gt;&lt;wsp:rsid wsp:val=&quot;005C2311&quot;/&gt;&lt;wsp:rsid wsp:val=&quot;005C244B&quot;/&gt;&lt;wsp:rsid wsp:val=&quot;005C2868&quot;/&gt;&lt;wsp:rsid wsp:val=&quot;005C2C30&quot;/&gt;&lt;wsp:rsid wsp:val=&quot;005C302A&quot;/&gt;&lt;wsp:rsid wsp:val=&quot;005C358D&quot;/&gt;&lt;wsp:rsid wsp:val=&quot;005C36C8&quot;/&gt;&lt;wsp:rsid wsp:val=&quot;005C3AC2&quot;/&gt;&lt;wsp:rsid wsp:val=&quot;005C3CBB&quot;/&gt;&lt;wsp:rsid wsp:val=&quot;005C4038&quot;/&gt;&lt;wsp:rsid wsp:val=&quot;005C4DE5&quot;/&gt;&lt;wsp:rsid wsp:val=&quot;005C4E76&quot;/&gt;&lt;wsp:rsid wsp:val=&quot;005C521F&quot;/&gt;&lt;wsp:rsid wsp:val=&quot;005C55AA&quot;/&gt;&lt;wsp:rsid wsp:val=&quot;005C5867&quot;/&gt;&lt;wsp:rsid wsp:val=&quot;005C587D&quot;/&gt;&lt;wsp:rsid wsp:val=&quot;005C63F7&quot;/&gt;&lt;wsp:rsid wsp:val=&quot;005C6D64&quot;/&gt;&lt;wsp:rsid wsp:val=&quot;005C6E3F&quot;/&gt;&lt;wsp:rsid wsp:val=&quot;005C73FF&quot;/&gt;&lt;wsp:rsid wsp:val=&quot;005C7B86&quot;/&gt;&lt;wsp:rsid wsp:val=&quot;005D03CF&quot;/&gt;&lt;wsp:rsid wsp:val=&quot;005D05FE&quot;/&gt;&lt;wsp:rsid wsp:val=&quot;005D08CE&quot;/&gt;&lt;wsp:rsid wsp:val=&quot;005D0928&quot;/&gt;&lt;wsp:rsid wsp:val=&quot;005D0ED2&quot;/&gt;&lt;wsp:rsid wsp:val=&quot;005D13C7&quot;/&gt;&lt;wsp:rsid wsp:val=&quot;005D1940&quot;/&gt;&lt;wsp:rsid wsp:val=&quot;005D199F&quot;/&gt;&lt;wsp:rsid wsp:val=&quot;005D22A1&quot;/&gt;&lt;wsp:rsid wsp:val=&quot;005D2ADC&quot;/&gt;&lt;wsp:rsid wsp:val=&quot;005D2B7A&quot;/&gt;&lt;wsp:rsid wsp:val=&quot;005D2EBF&quot;/&gt;&lt;wsp:rsid wsp:val=&quot;005D3023&quot;/&gt;&lt;wsp:rsid wsp:val=&quot;005D3722&quot;/&gt;&lt;wsp:rsid wsp:val=&quot;005D39E3&quot;/&gt;&lt;wsp:rsid wsp:val=&quot;005D3B91&quot;/&gt;&lt;wsp:rsid wsp:val=&quot;005D3CB9&quot;/&gt;&lt;wsp:rsid wsp:val=&quot;005D3D1E&quot;/&gt;&lt;wsp:rsid wsp:val=&quot;005D3DA1&quot;/&gt;&lt;wsp:rsid wsp:val=&quot;005D3EC1&quot;/&gt;&lt;wsp:rsid wsp:val=&quot;005D4165&quot;/&gt;&lt;wsp:rsid wsp:val=&quot;005D5FE3&quot;/&gt;&lt;wsp:rsid wsp:val=&quot;005D6017&quot;/&gt;&lt;wsp:rsid wsp:val=&quot;005D68AD&quot;/&gt;&lt;wsp:rsid wsp:val=&quot;005D7118&quot;/&gt;&lt;wsp:rsid wsp:val=&quot;005D717D&quot;/&gt;&lt;wsp:rsid wsp:val=&quot;005D78C8&quot;/&gt;&lt;wsp:rsid wsp:val=&quot;005D7C7C&quot;/&gt;&lt;wsp:rsid wsp:val=&quot;005E0A1A&quot;/&gt;&lt;wsp:rsid wsp:val=&quot;005E0D3D&quot;/&gt;&lt;wsp:rsid wsp:val=&quot;005E15D7&quot;/&gt;&lt;wsp:rsid wsp:val=&quot;005E1EDE&quot;/&gt;&lt;wsp:rsid wsp:val=&quot;005E2204&quot;/&gt;&lt;wsp:rsid wsp:val=&quot;005E3432&quot;/&gt;&lt;wsp:rsid wsp:val=&quot;005E385D&quot;/&gt;&lt;wsp:rsid wsp:val=&quot;005E3BAB&quot;/&gt;&lt;wsp:rsid wsp:val=&quot;005E3F91&quot;/&gt;&lt;wsp:rsid wsp:val=&quot;005E4150&quot;/&gt;&lt;wsp:rsid wsp:val=&quot;005E45D5&quot;/&gt;&lt;wsp:rsid wsp:val=&quot;005E4648&quot;/&gt;&lt;wsp:rsid wsp:val=&quot;005E46A0&quot;/&gt;&lt;wsp:rsid wsp:val=&quot;005E478D&quot;/&gt;&lt;wsp:rsid wsp:val=&quot;005E48D3&quot;/&gt;&lt;wsp:rsid wsp:val=&quot;005E4AA4&quot;/&gt;&lt;wsp:rsid wsp:val=&quot;005E4D4E&quot;/&gt;&lt;wsp:rsid wsp:val=&quot;005E4D8F&quot;/&gt;&lt;wsp:rsid wsp:val=&quot;005E51E2&quot;/&gt;&lt;wsp:rsid wsp:val=&quot;005E6F46&quot;/&gt;&lt;wsp:rsid wsp:val=&quot;005E7217&quot;/&gt;&lt;wsp:rsid wsp:val=&quot;005E7C32&quot;/&gt;&lt;wsp:rsid wsp:val=&quot;005F00D7&quot;/&gt;&lt;wsp:rsid wsp:val=&quot;005F07F6&quot;/&gt;&lt;wsp:rsid wsp:val=&quot;005F1078&quot;/&gt;&lt;wsp:rsid wsp:val=&quot;005F109D&quot;/&gt;&lt;wsp:rsid wsp:val=&quot;005F1367&quot;/&gt;&lt;wsp:rsid wsp:val=&quot;005F1623&quot;/&gt;&lt;wsp:rsid wsp:val=&quot;005F18F4&quot;/&gt;&lt;wsp:rsid wsp:val=&quot;005F1BAF&quot;/&gt;&lt;wsp:rsid wsp:val=&quot;005F1BEC&quot;/&gt;&lt;wsp:rsid wsp:val=&quot;005F24EB&quot;/&gt;&lt;wsp:rsid wsp:val=&quot;005F26F7&quot;/&gt;&lt;wsp:rsid wsp:val=&quot;005F299D&quot;/&gt;&lt;wsp:rsid wsp:val=&quot;005F29EA&quot;/&gt;&lt;wsp:rsid wsp:val=&quot;005F2AD5&quot;/&gt;&lt;wsp:rsid wsp:val=&quot;005F301F&quot;/&gt;&lt;wsp:rsid wsp:val=&quot;005F3604&quot;/&gt;&lt;wsp:rsid wsp:val=&quot;005F5956&quot;/&gt;&lt;wsp:rsid wsp:val=&quot;005F5B5B&quot;/&gt;&lt;wsp:rsid wsp:val=&quot;005F5CCA&quot;/&gt;&lt;wsp:rsid wsp:val=&quot;005F5EAD&quot;/&gt;&lt;wsp:rsid wsp:val=&quot;005F67CE&quot;/&gt;&lt;wsp:rsid wsp:val=&quot;005F6E39&quot;/&gt;&lt;wsp:rsid wsp:val=&quot;005F70C8&quot;/&gt;&lt;wsp:rsid wsp:val=&quot;005F7934&quot;/&gt;&lt;wsp:rsid wsp:val=&quot;005F7C57&quot;/&gt;&lt;wsp:rsid wsp:val=&quot;005F7CC5&quot;/&gt;&lt;wsp:rsid wsp:val=&quot;006008D3&quot;/&gt;&lt;wsp:rsid wsp:val=&quot;00600B3A&quot;/&gt;&lt;wsp:rsid wsp:val=&quot;00600F50&quot;/&gt;&lt;wsp:rsid wsp:val=&quot;0060113C&quot;/&gt;&lt;wsp:rsid wsp:val=&quot;00601DD7&quot;/&gt;&lt;wsp:rsid wsp:val=&quot;00601F18&quot;/&gt;&lt;wsp:rsid wsp:val=&quot;0060214B&quot;/&gt;&lt;wsp:rsid wsp:val=&quot;0060235B&quot;/&gt;&lt;wsp:rsid wsp:val=&quot;006027E9&quot;/&gt;&lt;wsp:rsid wsp:val=&quot;00602A5A&quot;/&gt;&lt;wsp:rsid wsp:val=&quot;00602FD5&quot;/&gt;&lt;wsp:rsid wsp:val=&quot;006030A7&quot;/&gt;&lt;wsp:rsid wsp:val=&quot;006031AF&quot;/&gt;&lt;wsp:rsid wsp:val=&quot;00603483&quot;/&gt;&lt;wsp:rsid wsp:val=&quot;0060401C&quot;/&gt;&lt;wsp:rsid wsp:val=&quot;00604308&quot;/&gt;&lt;wsp:rsid wsp:val=&quot;0060497F&quot;/&gt;&lt;wsp:rsid wsp:val=&quot;006049D4&quot;/&gt;&lt;wsp:rsid wsp:val=&quot;00605089&quot;/&gt;&lt;wsp:rsid wsp:val=&quot;00605BB6&quot;/&gt;&lt;wsp:rsid wsp:val=&quot;00606FA6&quot;/&gt;&lt;wsp:rsid wsp:val=&quot;00607225&quot;/&gt;&lt;wsp:rsid wsp:val=&quot;00607B92&quot;/&gt;&lt;wsp:rsid wsp:val=&quot;006101E3&quot;/&gt;&lt;wsp:rsid wsp:val=&quot;006105A7&quot;/&gt;&lt;wsp:rsid wsp:val=&quot;006108BC&quot;/&gt;&lt;wsp:rsid wsp:val=&quot;006108C6&quot;/&gt;&lt;wsp:rsid wsp:val=&quot;0061131A&quot;/&gt;&lt;wsp:rsid wsp:val=&quot;0061254E&quot;/&gt;&lt;wsp:rsid wsp:val=&quot;00612A01&quot;/&gt;&lt;wsp:rsid wsp:val=&quot;00612D7F&quot;/&gt;&lt;wsp:rsid wsp:val=&quot;00613150&quot;/&gt;&lt;wsp:rsid wsp:val=&quot;00613300&quot;/&gt;&lt;wsp:rsid wsp:val=&quot;006134C5&quot;/&gt;&lt;wsp:rsid wsp:val=&quot;0061367E&quot;/&gt;&lt;wsp:rsid wsp:val=&quot;00613C9E&quot;/&gt;&lt;wsp:rsid wsp:val=&quot;00614A1B&quot;/&gt;&lt;wsp:rsid wsp:val=&quot;00615BE4&quot;/&gt;&lt;wsp:rsid wsp:val=&quot;00615C4B&quot;/&gt;&lt;wsp:rsid wsp:val=&quot;00615DAD&quot;/&gt;&lt;wsp:rsid wsp:val=&quot;00616364&quot;/&gt;&lt;wsp:rsid wsp:val=&quot;006164C0&quot;/&gt;&lt;wsp:rsid wsp:val=&quot;00616A66&quot;/&gt;&lt;wsp:rsid wsp:val=&quot;00616EB1&quot;/&gt;&lt;wsp:rsid wsp:val=&quot;00616FB0&quot;/&gt;&lt;wsp:rsid wsp:val=&quot;006171F0&quot;/&gt;&lt;wsp:rsid wsp:val=&quot;006176D6&quot;/&gt;&lt;wsp:rsid wsp:val=&quot;00620A93&quot;/&gt;&lt;wsp:rsid wsp:val=&quot;00620D43&quot;/&gt;&lt;wsp:rsid wsp:val=&quot;00621318&quot;/&gt;&lt;wsp:rsid wsp:val=&quot;006219E8&quot;/&gt;&lt;wsp:rsid wsp:val=&quot;00621B2F&quot;/&gt;&lt;wsp:rsid wsp:val=&quot;00621EB8&quot;/&gt;&lt;wsp:rsid wsp:val=&quot;006222D5&quot;/&gt;&lt;wsp:rsid wsp:val=&quot;006227A9&quot;/&gt;&lt;wsp:rsid wsp:val=&quot;006228FB&quot;/&gt;&lt;wsp:rsid wsp:val=&quot;006233E9&quot;/&gt;&lt;wsp:rsid wsp:val=&quot;00623664&quot;/&gt;&lt;wsp:rsid wsp:val=&quot;00624BED&quot;/&gt;&lt;wsp:rsid wsp:val=&quot;00624C33&quot;/&gt;&lt;wsp:rsid wsp:val=&quot;00625AB4&quot;/&gt;&lt;wsp:rsid wsp:val=&quot;00625C4F&quot;/&gt;&lt;wsp:rsid wsp:val=&quot;00625D26&quot;/&gt;&lt;wsp:rsid wsp:val=&quot;00625E4D&quot;/&gt;&lt;wsp:rsid wsp:val=&quot;00625F2B&quot;/&gt;&lt;wsp:rsid wsp:val=&quot;00630327&quot;/&gt;&lt;wsp:rsid wsp:val=&quot;00630A45&quot;/&gt;&lt;wsp:rsid wsp:val=&quot;00630C2E&quot;/&gt;&lt;wsp:rsid wsp:val=&quot;00630F24&quot;/&gt;&lt;wsp:rsid wsp:val=&quot;00631515&quot;/&gt;&lt;wsp:rsid wsp:val=&quot;00631724&quot;/&gt;&lt;wsp:rsid wsp:val=&quot;00631767&quot;/&gt;&lt;wsp:rsid wsp:val=&quot;006318FA&quot;/&gt;&lt;wsp:rsid wsp:val=&quot;00631BCA&quot;/&gt;&lt;wsp:rsid wsp:val=&quot;00631DE2&quot;/&gt;&lt;wsp:rsid wsp:val=&quot;00632746&quot;/&gt;&lt;wsp:rsid wsp:val=&quot;00632E78&quot;/&gt;&lt;wsp:rsid wsp:val=&quot;00633283&quot;/&gt;&lt;wsp:rsid wsp:val=&quot;00633C13&quot;/&gt;&lt;wsp:rsid wsp:val=&quot;00633D05&quot;/&gt;&lt;wsp:rsid wsp:val=&quot;0063428B&quot;/&gt;&lt;wsp:rsid wsp:val=&quot;00634330&quot;/&gt;&lt;wsp:rsid wsp:val=&quot;00634A6B&quot;/&gt;&lt;wsp:rsid wsp:val=&quot;00634BAB&quot;/&gt;&lt;wsp:rsid wsp:val=&quot;006359C4&quot;/&gt;&lt;wsp:rsid wsp:val=&quot;0063606D&quot;/&gt;&lt;wsp:rsid wsp:val=&quot;00636093&quot;/&gt;&lt;wsp:rsid wsp:val=&quot;006368D7&quot;/&gt;&lt;wsp:rsid wsp:val=&quot;00636FA6&quot;/&gt;&lt;wsp:rsid wsp:val=&quot;006378DB&quot;/&gt;&lt;wsp:rsid wsp:val=&quot;00637A27&quot;/&gt;&lt;wsp:rsid wsp:val=&quot;00637F77&quot;/&gt;&lt;wsp:rsid wsp:val=&quot;0064039E&quot;/&gt;&lt;wsp:rsid wsp:val=&quot;0064089C&quot;/&gt;&lt;wsp:rsid wsp:val=&quot;00640AE4&quot;/&gt;&lt;wsp:rsid wsp:val=&quot;006413C2&quot;/&gt;&lt;wsp:rsid wsp:val=&quot;00641472&quot;/&gt;&lt;wsp:rsid wsp:val=&quot;00641D0A&quot;/&gt;&lt;wsp:rsid wsp:val=&quot;00641F0A&quot;/&gt;&lt;wsp:rsid wsp:val=&quot;006422C7&quot;/&gt;&lt;wsp:rsid wsp:val=&quot;006422D4&quot;/&gt;&lt;wsp:rsid wsp:val=&quot;00642602&quot;/&gt;&lt;wsp:rsid wsp:val=&quot;006438D9&quot;/&gt;&lt;wsp:rsid wsp:val=&quot;00643947&quot;/&gt;&lt;wsp:rsid wsp:val=&quot;00643B55&quot;/&gt;&lt;wsp:rsid wsp:val=&quot;00643C01&quot;/&gt;&lt;wsp:rsid wsp:val=&quot;00643EAA&quot;/&gt;&lt;wsp:rsid wsp:val=&quot;00644035&quot;/&gt;&lt;wsp:rsid wsp:val=&quot;0064423B&quot;/&gt;&lt;wsp:rsid wsp:val=&quot;006444B1&quot;/&gt;&lt;wsp:rsid wsp:val=&quot;00644AB2&quot;/&gt;&lt;wsp:rsid wsp:val=&quot;00644BC0&quot;/&gt;&lt;wsp:rsid wsp:val=&quot;00644E6E&quot;/&gt;&lt;wsp:rsid wsp:val=&quot;00644F7E&quot;/&gt;&lt;wsp:rsid wsp:val=&quot;006453CE&quot;/&gt;&lt;wsp:rsid wsp:val=&quot;00645F29&quot;/&gt;&lt;wsp:rsid wsp:val=&quot;006464CE&quot;/&gt;&lt;wsp:rsid wsp:val=&quot;00646843&quot;/&gt;&lt;wsp:rsid wsp:val=&quot;00646C9D&quot;/&gt;&lt;wsp:rsid wsp:val=&quot;00646CB8&quot;/&gt;&lt;wsp:rsid wsp:val=&quot;00647311&quot;/&gt;&lt;wsp:rsid wsp:val=&quot;00650562&quot;/&gt;&lt;wsp:rsid wsp:val=&quot;006508D0&quot;/&gt;&lt;wsp:rsid wsp:val=&quot;00650A70&quot;/&gt;&lt;wsp:rsid wsp:val=&quot;00650BCC&quot;/&gt;&lt;wsp:rsid wsp:val=&quot;00650FE2&quot;/&gt;&lt;wsp:rsid wsp:val=&quot;00651551&quot;/&gt;&lt;wsp:rsid wsp:val=&quot;00651ABD&quot;/&gt;&lt;wsp:rsid wsp:val=&quot;00651D50&quot;/&gt;&lt;wsp:rsid wsp:val=&quot;0065231E&quot;/&gt;&lt;wsp:rsid wsp:val=&quot;006526BA&quot;/&gt;&lt;wsp:rsid wsp:val=&quot;00652921&quot;/&gt;&lt;wsp:rsid wsp:val=&quot;006530E7&quot;/&gt;&lt;wsp:rsid wsp:val=&quot;00653202&quot;/&gt;&lt;wsp:rsid wsp:val=&quot;00653C6D&quot;/&gt;&lt;wsp:rsid wsp:val=&quot;00653EDA&quot;/&gt;&lt;wsp:rsid wsp:val=&quot;006543CF&quot;/&gt;&lt;wsp:rsid wsp:val=&quot;00654610&quot;/&gt;&lt;wsp:rsid wsp:val=&quot;0065461D&quot;/&gt;&lt;wsp:rsid wsp:val=&quot;00654654&quot;/&gt;&lt;wsp:rsid wsp:val=&quot;00655597&quot;/&gt;&lt;wsp:rsid wsp:val=&quot;00655D9D&quot;/&gt;&lt;wsp:rsid wsp:val=&quot;006570C4&quot;/&gt;&lt;wsp:rsid wsp:val=&quot;006575A3&quot;/&gt;&lt;wsp:rsid wsp:val=&quot;00657664&quot;/&gt;&lt;wsp:rsid wsp:val=&quot;0065790F&quot;/&gt;&lt;wsp:rsid wsp:val=&quot;0065792E&quot;/&gt;&lt;wsp:rsid wsp:val=&quot;00657A54&quot;/&gt;&lt;wsp:rsid wsp:val=&quot;00657F7E&quot;/&gt;&lt;wsp:rsid wsp:val=&quot;00657FDF&quot;/&gt;&lt;wsp:rsid wsp:val=&quot;00660457&quot;/&gt;&lt;wsp:rsid wsp:val=&quot;006604C7&quot;/&gt;&lt;wsp:rsid wsp:val=&quot;00660659&quot;/&gt;&lt;wsp:rsid wsp:val=&quot;006614E4&quot;/&gt;&lt;wsp:rsid wsp:val=&quot;00661BC9&quot;/&gt;&lt;wsp:rsid wsp:val=&quot;00661E51&quot;/&gt;&lt;wsp:rsid wsp:val=&quot;0066286E&quot;/&gt;&lt;wsp:rsid wsp:val=&quot;006628C6&quot;/&gt;&lt;wsp:rsid wsp:val=&quot;00662F3D&quot;/&gt;&lt;wsp:rsid wsp:val=&quot;00663290&quot;/&gt;&lt;wsp:rsid wsp:val=&quot;0066331B&quot;/&gt;&lt;wsp:rsid wsp:val=&quot;00664EF9&quot;/&gt;&lt;wsp:rsid wsp:val=&quot;00665274&quot;/&gt;&lt;wsp:rsid wsp:val=&quot;0066569A&quot;/&gt;&lt;wsp:rsid wsp:val=&quot;00666A99&quot;/&gt;&lt;wsp:rsid wsp:val=&quot;00666B28&quot;/&gt;&lt;wsp:rsid wsp:val=&quot;00666C06&quot;/&gt;&lt;wsp:rsid wsp:val=&quot;00666DF8&quot;/&gt;&lt;wsp:rsid wsp:val=&quot;00667B7A&quot;/&gt;&lt;wsp:rsid wsp:val=&quot;00667F2C&quot;/&gt;&lt;wsp:rsid wsp:val=&quot;0067013A&quot;/&gt;&lt;wsp:rsid wsp:val=&quot;00670211&quot;/&gt;&lt;wsp:rsid wsp:val=&quot;00670843&quot;/&gt;&lt;wsp:rsid wsp:val=&quot;006708D1&quot;/&gt;&lt;wsp:rsid wsp:val=&quot;00670C34&quot;/&gt;&lt;wsp:rsid wsp:val=&quot;00670E24&quot;/&gt;&lt;wsp:rsid wsp:val=&quot;00670EC1&quot;/&gt;&lt;wsp:rsid wsp:val=&quot;00670F38&quot;/&gt;&lt;wsp:rsid wsp:val=&quot;00670F76&quot;/&gt;&lt;wsp:rsid wsp:val=&quot;0067165B&quot;/&gt;&lt;wsp:rsid wsp:val=&quot;00672003&quot;/&gt;&lt;wsp:rsid wsp:val=&quot;00672324&quot;/&gt;&lt;wsp:rsid wsp:val=&quot;00672A35&quot;/&gt;&lt;wsp:rsid wsp:val=&quot;00672C29&quot;/&gt;&lt;wsp:rsid wsp:val=&quot;006732F4&quot;/&gt;&lt;wsp:rsid wsp:val=&quot;006736A6&quot;/&gt;&lt;wsp:rsid wsp:val=&quot;00673703&quot;/&gt;&lt;wsp:rsid wsp:val=&quot;0067383A&quot;/&gt;&lt;wsp:rsid wsp:val=&quot;00674338&quot;/&gt;&lt;wsp:rsid wsp:val=&quot;00674729&quot;/&gt;&lt;wsp:rsid wsp:val=&quot;00674BB1&quot;/&gt;&lt;wsp:rsid wsp:val=&quot;00675071&quot;/&gt;&lt;wsp:rsid wsp:val=&quot;00675245&quot;/&gt;&lt;wsp:rsid wsp:val=&quot;0067527C&quot;/&gt;&lt;wsp:rsid wsp:val=&quot;00675452&quot;/&gt;&lt;wsp:rsid wsp:val=&quot;00675882&quot;/&gt;&lt;wsp:rsid wsp:val=&quot;006759F1&quot;/&gt;&lt;wsp:rsid wsp:val=&quot;00675BB7&quot;/&gt;&lt;wsp:rsid wsp:val=&quot;00675DA2&quot;/&gt;&lt;wsp:rsid wsp:val=&quot;0067660A&quot;/&gt;&lt;wsp:rsid wsp:val=&quot;00677155&quot;/&gt;&lt;wsp:rsid wsp:val=&quot;006774FD&quot;/&gt;&lt;wsp:rsid wsp:val=&quot;00677C88&quot;/&gt;&lt;wsp:rsid wsp:val=&quot;006809E4&quot;/&gt;&lt;wsp:rsid wsp:val=&quot;00680AE0&quot;/&gt;&lt;wsp:rsid wsp:val=&quot;00680E62&quot;/&gt;&lt;wsp:rsid wsp:val=&quot;0068117C&quot;/&gt;&lt;wsp:rsid wsp:val=&quot;006815D8&quot;/&gt;&lt;wsp:rsid wsp:val=&quot;006818CE&quot;/&gt;&lt;wsp:rsid wsp:val=&quot;00681AF5&quot;/&gt;&lt;wsp:rsid wsp:val=&quot;00681B65&quot;/&gt;&lt;wsp:rsid wsp:val=&quot;00681C0E&quot;/&gt;&lt;wsp:rsid wsp:val=&quot;00681FC1&quot;/&gt;&lt;wsp:rsid wsp:val=&quot;006824D8&quot;/&gt;&lt;wsp:rsid wsp:val=&quot;0068262C&quot;/&gt;&lt;wsp:rsid wsp:val=&quot;00682644&quot;/&gt;&lt;wsp:rsid wsp:val=&quot;006826B7&quot;/&gt;&lt;wsp:rsid wsp:val=&quot;0068276B&quot;/&gt;&lt;wsp:rsid wsp:val=&quot;006830D9&quot;/&gt;&lt;wsp:rsid wsp:val=&quot;006837EB&quot;/&gt;&lt;wsp:rsid wsp:val=&quot;00683B9E&quot;/&gt;&lt;wsp:rsid wsp:val=&quot;00683D4D&quot;/&gt;&lt;wsp:rsid wsp:val=&quot;006849A9&quot;/&gt;&lt;wsp:rsid wsp:val=&quot;006852EF&quot;/&gt;&lt;wsp:rsid wsp:val=&quot;0068543E&quot;/&gt;&lt;wsp:rsid wsp:val=&quot;006854F2&quot;/&gt;&lt;wsp:rsid wsp:val=&quot;006856D3&quot;/&gt;&lt;wsp:rsid wsp:val=&quot;0068587E&quot;/&gt;&lt;wsp:rsid wsp:val=&quot;00685958&quot;/&gt;&lt;wsp:rsid wsp:val=&quot;00685BB5&quot;/&gt;&lt;wsp:rsid wsp:val=&quot;00686B48&quot;/&gt;&lt;wsp:rsid wsp:val=&quot;006870C4&quot;/&gt;&lt;wsp:rsid wsp:val=&quot;006870E0&quot;/&gt;&lt;wsp:rsid wsp:val=&quot;00687AC6&quot;/&gt;&lt;wsp:rsid wsp:val=&quot;00687FEE&quot;/&gt;&lt;wsp:rsid wsp:val=&quot;00690108&quot;/&gt;&lt;wsp:rsid wsp:val=&quot;00690311&quot;/&gt;&lt;wsp:rsid wsp:val=&quot;00691082&quot;/&gt;&lt;wsp:rsid wsp:val=&quot;00691FF6&quot;/&gt;&lt;wsp:rsid wsp:val=&quot;00692779&quot;/&gt;&lt;wsp:rsid wsp:val=&quot;00692DDA&quot;/&gt;&lt;wsp:rsid wsp:val=&quot;0069315D&quot;/&gt;&lt;wsp:rsid wsp:val=&quot;00693172&quot;/&gt;&lt;wsp:rsid wsp:val=&quot;0069467D&quot;/&gt;&lt;wsp:rsid wsp:val=&quot;006949E8&quot;/&gt;&lt;wsp:rsid wsp:val=&quot;00694E12&quot;/&gt;&lt;wsp:rsid wsp:val=&quot;00694E3A&quot;/&gt;&lt;wsp:rsid wsp:val=&quot;00695173&quot;/&gt;&lt;wsp:rsid wsp:val=&quot;006952C6&quot;/&gt;&lt;wsp:rsid wsp:val=&quot;00695603&quot;/&gt;&lt;wsp:rsid wsp:val=&quot;00695608&quot;/&gt;&lt;wsp:rsid wsp:val=&quot;00695634&quot;/&gt;&lt;wsp:rsid wsp:val=&quot;00695B63&quot;/&gt;&lt;wsp:rsid wsp:val=&quot;00695F12&quot;/&gt;&lt;wsp:rsid wsp:val=&quot;00696372&quot;/&gt;&lt;wsp:rsid wsp:val=&quot;00696643&quot;/&gt;&lt;wsp:rsid wsp:val=&quot;0069683C&quot;/&gt;&lt;wsp:rsid wsp:val=&quot;00696BF4&quot;/&gt;&lt;wsp:rsid wsp:val=&quot;00696EF1&quot;/&gt;&lt;wsp:rsid wsp:val=&quot;006974E7&quot;/&gt;&lt;wsp:rsid wsp:val=&quot;00697596&quot;/&gt;&lt;wsp:rsid wsp:val=&quot;00697670&quot;/&gt;&lt;wsp:rsid wsp:val=&quot;00697959&quot;/&gt;&lt;wsp:rsid wsp:val=&quot;00697E29&quot;/&gt;&lt;wsp:rsid wsp:val=&quot;006A0189&quot;/&gt;&lt;wsp:rsid wsp:val=&quot;006A09B2&quot;/&gt;&lt;wsp:rsid wsp:val=&quot;006A0C63&quot;/&gt;&lt;wsp:rsid wsp:val=&quot;006A0E25&quot;/&gt;&lt;wsp:rsid wsp:val=&quot;006A1242&quot;/&gt;&lt;wsp:rsid wsp:val=&quot;006A16CD&quot;/&gt;&lt;wsp:rsid wsp:val=&quot;006A1773&quot;/&gt;&lt;wsp:rsid wsp:val=&quot;006A17EB&quot;/&gt;&lt;wsp:rsid wsp:val=&quot;006A2339&quot;/&gt;&lt;wsp:rsid wsp:val=&quot;006A23DA&quot;/&gt;&lt;wsp:rsid wsp:val=&quot;006A2808&quot;/&gt;&lt;wsp:rsid wsp:val=&quot;006A295D&quot;/&gt;&lt;wsp:rsid wsp:val=&quot;006A3484&quot;/&gt;&lt;wsp:rsid wsp:val=&quot;006A3C89&quot;/&gt;&lt;wsp:rsid wsp:val=&quot;006A3D72&quot;/&gt;&lt;wsp:rsid wsp:val=&quot;006A4248&quot;/&gt;&lt;wsp:rsid wsp:val=&quot;006A45A3&quot;/&gt;&lt;wsp:rsid wsp:val=&quot;006A49C0&quot;/&gt;&lt;wsp:rsid wsp:val=&quot;006A4B67&quot;/&gt;&lt;wsp:rsid wsp:val=&quot;006A5BEC&quot;/&gt;&lt;wsp:rsid wsp:val=&quot;006A5C14&quot;/&gt;&lt;wsp:rsid wsp:val=&quot;006A619C&quot;/&gt;&lt;wsp:rsid wsp:val=&quot;006A6337&quot;/&gt;&lt;wsp:rsid wsp:val=&quot;006A6E1D&quot;/&gt;&lt;wsp:rsid wsp:val=&quot;006A7AC8&quot;/&gt;&lt;wsp:rsid wsp:val=&quot;006A7D7F&quot;/&gt;&lt;wsp:rsid wsp:val=&quot;006A7F98&quot;/&gt;&lt;wsp:rsid wsp:val=&quot;006B05AA&quot;/&gt;&lt;wsp:rsid wsp:val=&quot;006B0C4C&quot;/&gt;&lt;wsp:rsid wsp:val=&quot;006B0CD4&quot;/&gt;&lt;wsp:rsid wsp:val=&quot;006B0CFD&quot;/&gt;&lt;wsp:rsid wsp:val=&quot;006B0F9A&quot;/&gt;&lt;wsp:rsid wsp:val=&quot;006B108B&quot;/&gt;&lt;wsp:rsid wsp:val=&quot;006B1323&quot;/&gt;&lt;wsp:rsid wsp:val=&quot;006B156C&quot;/&gt;&lt;wsp:rsid wsp:val=&quot;006B1856&quot;/&gt;&lt;wsp:rsid wsp:val=&quot;006B1B26&quot;/&gt;&lt;wsp:rsid wsp:val=&quot;006B28AB&quot;/&gt;&lt;wsp:rsid wsp:val=&quot;006B2BA8&quot;/&gt;&lt;wsp:rsid wsp:val=&quot;006B2CC8&quot;/&gt;&lt;wsp:rsid wsp:val=&quot;006B33E4&quot;/&gt;&lt;wsp:rsid wsp:val=&quot;006B377D&quot;/&gt;&lt;wsp:rsid wsp:val=&quot;006B3B76&quot;/&gt;&lt;wsp:rsid wsp:val=&quot;006B3D8B&quot;/&gt;&lt;wsp:rsid wsp:val=&quot;006B471F&quot;/&gt;&lt;wsp:rsid wsp:val=&quot;006B4D04&quot;/&gt;&lt;wsp:rsid wsp:val=&quot;006B4DCB&quot;/&gt;&lt;wsp:rsid wsp:val=&quot;006B58E7&quot;/&gt;&lt;wsp:rsid wsp:val=&quot;006B5967&quot;/&gt;&lt;wsp:rsid wsp:val=&quot;006B5A0A&quot;/&gt;&lt;wsp:rsid wsp:val=&quot;006B6089&quot;/&gt;&lt;wsp:rsid wsp:val=&quot;006B7279&quot;/&gt;&lt;wsp:rsid wsp:val=&quot;006B788E&quot;/&gt;&lt;wsp:rsid wsp:val=&quot;006B7A25&quot;/&gt;&lt;wsp:rsid wsp:val=&quot;006B7A97&quot;/&gt;&lt;wsp:rsid wsp:val=&quot;006B7C7A&quot;/&gt;&lt;wsp:rsid wsp:val=&quot;006C0120&quot;/&gt;&lt;wsp:rsid wsp:val=&quot;006C09A5&quot;/&gt;&lt;wsp:rsid wsp:val=&quot;006C0CBF&quot;/&gt;&lt;wsp:rsid wsp:val=&quot;006C1136&quot;/&gt;&lt;wsp:rsid wsp:val=&quot;006C1278&quot;/&gt;&lt;wsp:rsid wsp:val=&quot;006C195C&quot;/&gt;&lt;wsp:rsid wsp:val=&quot;006C1ABA&quot;/&gt;&lt;wsp:rsid wsp:val=&quot;006C1D59&quot;/&gt;&lt;wsp:rsid wsp:val=&quot;006C21FE&quot;/&gt;&lt;wsp:rsid wsp:val=&quot;006C248E&quot;/&gt;&lt;wsp:rsid wsp:val=&quot;006C251F&quot;/&gt;&lt;wsp:rsid wsp:val=&quot;006C28C1&quot;/&gt;&lt;wsp:rsid wsp:val=&quot;006C3335&quot;/&gt;&lt;wsp:rsid wsp:val=&quot;006C37B7&quot;/&gt;&lt;wsp:rsid wsp:val=&quot;006C41FE&quot;/&gt;&lt;wsp:rsid wsp:val=&quot;006C47D8&quot;/&gt;&lt;wsp:rsid wsp:val=&quot;006C49C5&quot;/&gt;&lt;wsp:rsid wsp:val=&quot;006C4ADC&quot;/&gt;&lt;wsp:rsid wsp:val=&quot;006C4BAD&quot;/&gt;&lt;wsp:rsid wsp:val=&quot;006C517B&quot;/&gt;&lt;wsp:rsid wsp:val=&quot;006C54DD&quot;/&gt;&lt;wsp:rsid wsp:val=&quot;006C5B18&quot;/&gt;&lt;wsp:rsid wsp:val=&quot;006C5C20&quot;/&gt;&lt;wsp:rsid wsp:val=&quot;006C5D58&quot;/&gt;&lt;wsp:rsid wsp:val=&quot;006C610D&quot;/&gt;&lt;wsp:rsid wsp:val=&quot;006C6385&quot;/&gt;&lt;wsp:rsid wsp:val=&quot;006C72E9&quot;/&gt;&lt;wsp:rsid wsp:val=&quot;006C72ED&quot;/&gt;&lt;wsp:rsid wsp:val=&quot;006C789A&quot;/&gt;&lt;wsp:rsid wsp:val=&quot;006C7F35&quot;/&gt;&lt;wsp:rsid wsp:val=&quot;006D00AE&quot;/&gt;&lt;wsp:rsid wsp:val=&quot;006D076B&quot;/&gt;&lt;wsp:rsid wsp:val=&quot;006D1335&quot;/&gt;&lt;wsp:rsid wsp:val=&quot;006D1577&quot;/&gt;&lt;wsp:rsid wsp:val=&quot;006D1765&quot;/&gt;&lt;wsp:rsid wsp:val=&quot;006D191D&quot;/&gt;&lt;wsp:rsid wsp:val=&quot;006D2650&quot;/&gt;&lt;wsp:rsid wsp:val=&quot;006D2BFF&quot;/&gt;&lt;wsp:rsid wsp:val=&quot;006D3311&quot;/&gt;&lt;wsp:rsid wsp:val=&quot;006D36FF&quot;/&gt;&lt;wsp:rsid wsp:val=&quot;006D390F&quot;/&gt;&lt;wsp:rsid wsp:val=&quot;006D44BA&quot;/&gt;&lt;wsp:rsid wsp:val=&quot;006D4505&quot;/&gt;&lt;wsp:rsid wsp:val=&quot;006D4976&quot;/&gt;&lt;wsp:rsid wsp:val=&quot;006D4AE8&quot;/&gt;&lt;wsp:rsid wsp:val=&quot;006D4C32&quot;/&gt;&lt;wsp:rsid wsp:val=&quot;006D4CD8&quot;/&gt;&lt;wsp:rsid wsp:val=&quot;006D5CF5&quot;/&gt;&lt;wsp:rsid wsp:val=&quot;006D5D80&quot;/&gt;&lt;wsp:rsid wsp:val=&quot;006D6752&quot;/&gt;&lt;wsp:rsid wsp:val=&quot;006D679E&quot;/&gt;&lt;wsp:rsid wsp:val=&quot;006D6900&quot;/&gt;&lt;wsp:rsid wsp:val=&quot;006D70D2&quot;/&gt;&lt;wsp:rsid wsp:val=&quot;006D7322&quot;/&gt;&lt;wsp:rsid wsp:val=&quot;006D7873&quot;/&gt;&lt;wsp:rsid wsp:val=&quot;006D7B8C&quot;/&gt;&lt;wsp:rsid wsp:val=&quot;006D7F63&quot;/&gt;&lt;wsp:rsid wsp:val=&quot;006E02F5&quot;/&gt;&lt;wsp:rsid wsp:val=&quot;006E0371&quot;/&gt;&lt;wsp:rsid wsp:val=&quot;006E0BBF&quot;/&gt;&lt;wsp:rsid wsp:val=&quot;006E0FAF&quot;/&gt;&lt;wsp:rsid wsp:val=&quot;006E1C09&quot;/&gt;&lt;wsp:rsid wsp:val=&quot;006E1D7C&quot;/&gt;&lt;wsp:rsid wsp:val=&quot;006E2066&quot;/&gt;&lt;wsp:rsid wsp:val=&quot;006E2079&quot;/&gt;&lt;wsp:rsid wsp:val=&quot;006E2D22&quot;/&gt;&lt;wsp:rsid wsp:val=&quot;006E339E&quot;/&gt;&lt;wsp:rsid wsp:val=&quot;006E3918&quot;/&gt;&lt;wsp:rsid wsp:val=&quot;006E3AD5&quot;/&gt;&lt;wsp:rsid wsp:val=&quot;006E3AEB&quot;/&gt;&lt;wsp:rsid wsp:val=&quot;006E3BD5&quot;/&gt;&lt;wsp:rsid wsp:val=&quot;006E3BF2&quot;/&gt;&lt;wsp:rsid wsp:val=&quot;006E3E7A&quot;/&gt;&lt;wsp:rsid wsp:val=&quot;006E447D&quot;/&gt;&lt;wsp:rsid wsp:val=&quot;006E46D3&quot;/&gt;&lt;wsp:rsid wsp:val=&quot;006E4B2B&quot;/&gt;&lt;wsp:rsid wsp:val=&quot;006E4EEA&quot;/&gt;&lt;wsp:rsid wsp:val=&quot;006E4F18&quot;/&gt;&lt;wsp:rsid wsp:val=&quot;006E4F9B&quot;/&gt;&lt;wsp:rsid wsp:val=&quot;006E4FDE&quot;/&gt;&lt;wsp:rsid wsp:val=&quot;006E537C&quot;/&gt;&lt;wsp:rsid wsp:val=&quot;006E6764&quot;/&gt;&lt;wsp:rsid wsp:val=&quot;006E6DCD&quot;/&gt;&lt;wsp:rsid wsp:val=&quot;006F01B7&quot;/&gt;&lt;wsp:rsid wsp:val=&quot;006F0449&quot;/&gt;&lt;wsp:rsid wsp:val=&quot;006F0BFB&quot;/&gt;&lt;wsp:rsid wsp:val=&quot;006F0E74&quot;/&gt;&lt;wsp:rsid wsp:val=&quot;006F1507&quot;/&gt;&lt;wsp:rsid wsp:val=&quot;006F1686&quot;/&gt;&lt;wsp:rsid wsp:val=&quot;006F19DA&quot;/&gt;&lt;wsp:rsid wsp:val=&quot;006F1BEA&quot;/&gt;&lt;wsp:rsid wsp:val=&quot;006F1C44&quot;/&gt;&lt;wsp:rsid wsp:val=&quot;006F1EB8&quot;/&gt;&lt;wsp:rsid wsp:val=&quot;006F2662&quot;/&gt;&lt;wsp:rsid wsp:val=&quot;006F2967&quot;/&gt;&lt;wsp:rsid wsp:val=&quot;006F2DBD&quot;/&gt;&lt;wsp:rsid wsp:val=&quot;006F348C&quot;/&gt;&lt;wsp:rsid wsp:val=&quot;006F36BF&quot;/&gt;&lt;wsp:rsid wsp:val=&quot;006F3912&quot;/&gt;&lt;wsp:rsid wsp:val=&quot;006F39BF&quot;/&gt;&lt;wsp:rsid wsp:val=&quot;006F3D87&quot;/&gt;&lt;wsp:rsid wsp:val=&quot;006F3F09&quot;/&gt;&lt;wsp:rsid wsp:val=&quot;006F3FCE&quot;/&gt;&lt;wsp:rsid wsp:val=&quot;006F41FB&quot;/&gt;&lt;wsp:rsid wsp:val=&quot;006F4246&quot;/&gt;&lt;wsp:rsid wsp:val=&quot;006F4379&quot;/&gt;&lt;wsp:rsid wsp:val=&quot;006F5E27&quot;/&gt;&lt;wsp:rsid wsp:val=&quot;006F5F7E&quot;/&gt;&lt;wsp:rsid wsp:val=&quot;006F65D9&quot;/&gt;&lt;wsp:rsid wsp:val=&quot;006F7149&quot;/&gt;&lt;wsp:rsid wsp:val=&quot;006F7C86&quot;/&gt;&lt;wsp:rsid wsp:val=&quot;007000E8&quot;/&gt;&lt;wsp:rsid wsp:val=&quot;00700CD8&quot;/&gt;&lt;wsp:rsid wsp:val=&quot;00700D31&quot;/&gt;&lt;wsp:rsid wsp:val=&quot;0070110D&quot;/&gt;&lt;wsp:rsid wsp:val=&quot;00701304&quot;/&gt;&lt;wsp:rsid wsp:val=&quot;007014AF&quot;/&gt;&lt;wsp:rsid wsp:val=&quot;0070154C&quot;/&gt;&lt;wsp:rsid wsp:val=&quot;007015FD&quot;/&gt;&lt;wsp:rsid wsp:val=&quot;00701A42&quot;/&gt;&lt;wsp:rsid wsp:val=&quot;00701D31&quot;/&gt;&lt;wsp:rsid wsp:val=&quot;00701EAA&quot;/&gt;&lt;wsp:rsid wsp:val=&quot;00702784&quot;/&gt;&lt;wsp:rsid wsp:val=&quot;007029F4&quot;/&gt;&lt;wsp:rsid wsp:val=&quot;00702A02&quot;/&gt;&lt;wsp:rsid wsp:val=&quot;00702C82&quot;/&gt;&lt;wsp:rsid wsp:val=&quot;00702CF8&quot;/&gt;&lt;wsp:rsid wsp:val=&quot;0070303B&quot;/&gt;&lt;wsp:rsid wsp:val=&quot;007035E5&quot;/&gt;&lt;wsp:rsid wsp:val=&quot;007039E8&quot;/&gt;&lt;wsp:rsid wsp:val=&quot;0070440A&quot;/&gt;&lt;wsp:rsid wsp:val=&quot;00704AB3&quot;/&gt;&lt;wsp:rsid wsp:val=&quot;0070500C&quot;/&gt;&lt;wsp:rsid wsp:val=&quot;00705301&quot;/&gt;&lt;wsp:rsid wsp:val=&quot;00705434&quot;/&gt;&lt;wsp:rsid wsp:val=&quot;00705A07&quot;/&gt;&lt;wsp:rsid wsp:val=&quot;007060C3&quot;/&gt;&lt;wsp:rsid wsp:val=&quot;007062B4&quot;/&gt;&lt;wsp:rsid wsp:val=&quot;007066E7&quot;/&gt;&lt;wsp:rsid wsp:val=&quot;007074BE&quot;/&gt;&lt;wsp:rsid wsp:val=&quot;00707932&quot;/&gt;&lt;wsp:rsid wsp:val=&quot;0071009E&quot;/&gt;&lt;wsp:rsid wsp:val=&quot;0071018B&quot;/&gt;&lt;wsp:rsid wsp:val=&quot;00710293&quot;/&gt;&lt;wsp:rsid wsp:val=&quot;0071038B&quot;/&gt;&lt;wsp:rsid wsp:val=&quot;00710467&quot;/&gt;&lt;wsp:rsid wsp:val=&quot;00710AFB&quot;/&gt;&lt;wsp:rsid wsp:val=&quot;00711425&quot;/&gt;&lt;wsp:rsid wsp:val=&quot;007115D3&quot;/&gt;&lt;wsp:rsid wsp:val=&quot;007115DB&quot;/&gt;&lt;wsp:rsid wsp:val=&quot;00711677&quot;/&gt;&lt;wsp:rsid wsp:val=&quot;00711789&quot;/&gt;&lt;wsp:rsid wsp:val=&quot;00711834&quot;/&gt;&lt;wsp:rsid wsp:val=&quot;00711D60&quot;/&gt;&lt;wsp:rsid wsp:val=&quot;00711DBA&quot;/&gt;&lt;wsp:rsid wsp:val=&quot;007126E1&quot;/&gt;&lt;wsp:rsid wsp:val=&quot;0071271C&quot;/&gt;&lt;wsp:rsid wsp:val=&quot;00713E1E&quot;/&gt;&lt;wsp:rsid wsp:val=&quot;00713EEE&quot;/&gt;&lt;wsp:rsid wsp:val=&quot;00713F13&quot;/&gt;&lt;wsp:rsid wsp:val=&quot;00713F6F&quot;/&gt;&lt;wsp:rsid wsp:val=&quot;00714D48&quot;/&gt;&lt;wsp:rsid wsp:val=&quot;00714E1D&quot;/&gt;&lt;wsp:rsid wsp:val=&quot;0071522C&quot;/&gt;&lt;wsp:rsid wsp:val=&quot;007158A0&quot;/&gt;&lt;wsp:rsid wsp:val=&quot;0071618C&quot;/&gt;&lt;wsp:rsid wsp:val=&quot;007168AF&quot;/&gt;&lt;wsp:rsid wsp:val=&quot;007168D8&quot;/&gt;&lt;wsp:rsid wsp:val=&quot;00717C45&quot;/&gt;&lt;wsp:rsid wsp:val=&quot;00717D9E&quot;/&gt;&lt;wsp:rsid wsp:val=&quot;00720730&quot;/&gt;&lt;wsp:rsid wsp:val=&quot;00720E21&quot;/&gt;&lt;wsp:rsid wsp:val=&quot;00720F21&quot;/&gt;&lt;wsp:rsid wsp:val=&quot;00720F8B&quot;/&gt;&lt;wsp:rsid wsp:val=&quot;007212C2&quot;/&gt;&lt;wsp:rsid wsp:val=&quot;00721402&quot;/&gt;&lt;wsp:rsid wsp:val=&quot;00721BE5&quot;/&gt;&lt;wsp:rsid wsp:val=&quot;00721C3A&quot;/&gt;&lt;wsp:rsid wsp:val=&quot;00722536&quot;/&gt;&lt;wsp:rsid wsp:val=&quot;0072268E&quot;/&gt;&lt;wsp:rsid wsp:val=&quot;00722983&quot;/&gt;&lt;wsp:rsid wsp:val=&quot;00722FA2&quot;/&gt;&lt;wsp:rsid wsp:val=&quot;00722FAA&quot;/&gt;&lt;wsp:rsid wsp:val=&quot;007234C8&quot;/&gt;&lt;wsp:rsid wsp:val=&quot;007236B7&quot;/&gt;&lt;wsp:rsid wsp:val=&quot;007237A9&quot;/&gt;&lt;wsp:rsid wsp:val=&quot;00723836&quot;/&gt;&lt;wsp:rsid wsp:val=&quot;00723C44&quot;/&gt;&lt;wsp:rsid wsp:val=&quot;00724209&quot;/&gt;&lt;wsp:rsid wsp:val=&quot;00724827&quot;/&gt;&lt;wsp:rsid wsp:val=&quot;00724873&quot;/&gt;&lt;wsp:rsid wsp:val=&quot;00724A04&quot;/&gt;&lt;wsp:rsid wsp:val=&quot;00724A38&quot;/&gt;&lt;wsp:rsid wsp:val=&quot;00724DB3&quot;/&gt;&lt;wsp:rsid wsp:val=&quot;00724FB4&quot;/&gt;&lt;wsp:rsid wsp:val=&quot;007254F1&quot;/&gt;&lt;wsp:rsid wsp:val=&quot;00725B24&quot;/&gt;&lt;wsp:rsid wsp:val=&quot;007260A6&quot;/&gt;&lt;wsp:rsid wsp:val=&quot;00726CD7&quot;/&gt;&lt;wsp:rsid wsp:val=&quot;007272E4&quot;/&gt;&lt;wsp:rsid wsp:val=&quot;00727791&quot;/&gt;&lt;wsp:rsid wsp:val=&quot;00727E6F&quot;/&gt;&lt;wsp:rsid wsp:val=&quot;00727E8A&quot;/&gt;&lt;wsp:rsid wsp:val=&quot;00727F63&quot;/&gt;&lt;wsp:rsid wsp:val=&quot;00730656&quot;/&gt;&lt;wsp:rsid wsp:val=&quot;007306B3&quot;/&gt;&lt;wsp:rsid wsp:val=&quot;00730853&quot;/&gt;&lt;wsp:rsid wsp:val=&quot;00730A01&quot;/&gt;&lt;wsp:rsid wsp:val=&quot;00730EDA&quot;/&gt;&lt;wsp:rsid wsp:val=&quot;00731163&quot;/&gt;&lt;wsp:rsid wsp:val=&quot;00731339&quot;/&gt;&lt;wsp:rsid wsp:val=&quot;007321A2&quot;/&gt;&lt;wsp:rsid wsp:val=&quot;007323A8&quot;/&gt;&lt;wsp:rsid wsp:val=&quot;00732450&quot;/&gt;&lt;wsp:rsid wsp:val=&quot;007324A8&quot;/&gt;&lt;wsp:rsid wsp:val=&quot;0073281F&quot;/&gt;&lt;wsp:rsid wsp:val=&quot;00732AC9&quot;/&gt;&lt;wsp:rsid wsp:val=&quot;007333BF&quot;/&gt;&lt;wsp:rsid wsp:val=&quot;00733CDA&quot;/&gt;&lt;wsp:rsid wsp:val=&quot;00733E41&quot;/&gt;&lt;wsp:rsid wsp:val=&quot;00733E43&quot;/&gt;&lt;wsp:rsid wsp:val=&quot;007340F6&quot;/&gt;&lt;wsp:rsid wsp:val=&quot;00734147&quot;/&gt;&lt;wsp:rsid wsp:val=&quot;0073437A&quot;/&gt;&lt;wsp:rsid wsp:val=&quot;007350D5&quot;/&gt;&lt;wsp:rsid wsp:val=&quot;00735278&quot;/&gt;&lt;wsp:rsid wsp:val=&quot;00735B8B&quot;/&gt;&lt;wsp:rsid wsp:val=&quot;00735D56&quot;/&gt;&lt;wsp:rsid wsp:val=&quot;0073619C&quot;/&gt;&lt;wsp:rsid wsp:val=&quot;00736405&quot;/&gt;&lt;wsp:rsid wsp:val=&quot;0073651C&quot;/&gt;&lt;wsp:rsid wsp:val=&quot;00736588&quot;/&gt;&lt;wsp:rsid wsp:val=&quot;00736BD2&quot;/&gt;&lt;wsp:rsid wsp:val=&quot;0073726C&quot;/&gt;&lt;wsp:rsid wsp:val=&quot;007374B3&quot;/&gt;&lt;wsp:rsid wsp:val=&quot;00737731&quot;/&gt;&lt;wsp:rsid wsp:val=&quot;00737A7F&quot;/&gt;&lt;wsp:rsid wsp:val=&quot;00737B06&quot;/&gt;&lt;wsp:rsid wsp:val=&quot;007404F6&quot;/&gt;&lt;wsp:rsid wsp:val=&quot;007408B2&quot;/&gt;&lt;wsp:rsid wsp:val=&quot;00740C0A&quot;/&gt;&lt;wsp:rsid wsp:val=&quot;00741001&quot;/&gt;&lt;wsp:rsid wsp:val=&quot;00741190&quot;/&gt;&lt;wsp:rsid wsp:val=&quot;007418E2&quot;/&gt;&lt;wsp:rsid wsp:val=&quot;00741A30&quot;/&gt;&lt;wsp:rsid wsp:val=&quot;00741CB4&quot;/&gt;&lt;wsp:rsid wsp:val=&quot;00741DE4&quot;/&gt;&lt;wsp:rsid wsp:val=&quot;00741FAC&quot;/&gt;&lt;wsp:rsid wsp:val=&quot;00742576&quot;/&gt;&lt;wsp:rsid wsp:val=&quot;00743089&quot;/&gt;&lt;wsp:rsid wsp:val=&quot;007431D8&quot;/&gt;&lt;wsp:rsid wsp:val=&quot;00744204&quot;/&gt;&lt;wsp:rsid wsp:val=&quot;00744389&quot;/&gt;&lt;wsp:rsid wsp:val=&quot;00744AF1&quot;/&gt;&lt;wsp:rsid wsp:val=&quot;00744AF4&quot;/&gt;&lt;wsp:rsid wsp:val=&quot;00744B1E&quot;/&gt;&lt;wsp:rsid wsp:val=&quot;00744BB1&quot;/&gt;&lt;wsp:rsid wsp:val=&quot;007454D2&quot;/&gt;&lt;wsp:rsid wsp:val=&quot;007459EF&quot;/&gt;&lt;wsp:rsid wsp:val=&quot;00745DBE&quot;/&gt;&lt;wsp:rsid wsp:val=&quot;00745E21&quot;/&gt;&lt;wsp:rsid wsp:val=&quot;00745F66&quot;/&gt;&lt;wsp:rsid wsp:val=&quot;00746372&quot;/&gt;&lt;wsp:rsid wsp:val=&quot;0074698C&quot;/&gt;&lt;wsp:rsid wsp:val=&quot;00747521&quot;/&gt;&lt;wsp:rsid wsp:val=&quot;00747552&quot;/&gt;&lt;wsp:rsid wsp:val=&quot;007479C7&quot;/&gt;&lt;wsp:rsid wsp:val=&quot;00747B8D&quot;/&gt;&lt;wsp:rsid wsp:val=&quot;00747BCE&quot;/&gt;&lt;wsp:rsid wsp:val=&quot;00747C79&quot;/&gt;&lt;wsp:rsid wsp:val=&quot;007501EE&quot;/&gt;&lt;wsp:rsid wsp:val=&quot;00750446&quot;/&gt;&lt;wsp:rsid wsp:val=&quot;00750C63&quot;/&gt;&lt;wsp:rsid wsp:val=&quot;00750C79&quot;/&gt;&lt;wsp:rsid wsp:val=&quot;00750F5A&quot;/&gt;&lt;wsp:rsid wsp:val=&quot;00751196&quot;/&gt;&lt;wsp:rsid wsp:val=&quot;00751512&quot;/&gt;&lt;wsp:rsid wsp:val=&quot;0075153A&quot;/&gt;&lt;wsp:rsid wsp:val=&quot;0075171D&quot;/&gt;&lt;wsp:rsid wsp:val=&quot;00751A20&quot;/&gt;&lt;wsp:rsid wsp:val=&quot;0075215A&quot;/&gt;&lt;wsp:rsid wsp:val=&quot;00752AB4&quot;/&gt;&lt;wsp:rsid wsp:val=&quot;00752E6E&quot;/&gt;&lt;wsp:rsid wsp:val=&quot;00753136&quot;/&gt;&lt;wsp:rsid wsp:val=&quot;007538EE&quot;/&gt;&lt;wsp:rsid wsp:val=&quot;00753F50&quot;/&gt;&lt;wsp:rsid wsp:val=&quot;00754A55&quot;/&gt;&lt;wsp:rsid wsp:val=&quot;00754D47&quot;/&gt;&lt;wsp:rsid wsp:val=&quot;0075534B&quot;/&gt;&lt;wsp:rsid wsp:val=&quot;00755E69&quot;/&gt;&lt;wsp:rsid wsp:val=&quot;0075629C&quot;/&gt;&lt;wsp:rsid wsp:val=&quot;007562D1&quot;/&gt;&lt;wsp:rsid wsp:val=&quot;0075646B&quot;/&gt;&lt;wsp:rsid wsp:val=&quot;00756928&quot;/&gt;&lt;wsp:rsid wsp:val=&quot;00756F1D&quot;/&gt;&lt;wsp:rsid wsp:val=&quot;00757402&quot;/&gt;&lt;wsp:rsid wsp:val=&quot;00757595&quot;/&gt;&lt;wsp:rsid wsp:val=&quot;00757E4A&quot;/&gt;&lt;wsp:rsid wsp:val=&quot;00757EBF&quot;/&gt;&lt;wsp:rsid wsp:val=&quot;00757FA0&quot;/&gt;&lt;wsp:rsid wsp:val=&quot;00760032&quot;/&gt;&lt;wsp:rsid wsp:val=&quot;00760337&quot;/&gt;&lt;wsp:rsid wsp:val=&quot;007604F8&quot;/&gt;&lt;wsp:rsid wsp:val=&quot;00760BE7&quot;/&gt;&lt;wsp:rsid wsp:val=&quot;00761238&quot;/&gt;&lt;wsp:rsid wsp:val=&quot;00761DBE&quot;/&gt;&lt;wsp:rsid wsp:val=&quot;00761F41&quot;/&gt;&lt;wsp:rsid wsp:val=&quot;00762773&quot;/&gt;&lt;wsp:rsid wsp:val=&quot;00762958&quot;/&gt;&lt;wsp:rsid wsp:val=&quot;007630FB&quot;/&gt;&lt;wsp:rsid wsp:val=&quot;00763189&quot;/&gt;&lt;wsp:rsid wsp:val=&quot;007632E0&quot;/&gt;&lt;wsp:rsid wsp:val=&quot;00763450&quot;/&gt;&lt;wsp:rsid wsp:val=&quot;00764092&quot;/&gt;&lt;wsp:rsid wsp:val=&quot;007646E1&quot;/&gt;&lt;wsp:rsid wsp:val=&quot;00764B88&quot;/&gt;&lt;wsp:rsid wsp:val=&quot;0076509D&quot;/&gt;&lt;wsp:rsid wsp:val=&quot;00765522&quot;/&gt;&lt;wsp:rsid wsp:val=&quot;0076583E&quot;/&gt;&lt;wsp:rsid wsp:val=&quot;00765992&quot;/&gt;&lt;wsp:rsid wsp:val=&quot;00765F70&quot;/&gt;&lt;wsp:rsid wsp:val=&quot;00766162&quot;/&gt;&lt;wsp:rsid wsp:val=&quot;007668DE&quot;/&gt;&lt;wsp:rsid wsp:val=&quot;00766C98&quot;/&gt;&lt;wsp:rsid wsp:val=&quot;007670B6&quot;/&gt;&lt;wsp:rsid wsp:val=&quot;00767299&quot;/&gt;&lt;wsp:rsid wsp:val=&quot;0077009A&quot;/&gt;&lt;wsp:rsid wsp:val=&quot;0077071D&quot;/&gt;&lt;wsp:rsid wsp:val=&quot;00770722&quot;/&gt;&lt;wsp:rsid wsp:val=&quot;00770BDF&quot;/&gt;&lt;wsp:rsid wsp:val=&quot;00770E9A&quot;/&gt;&lt;wsp:rsid wsp:val=&quot;00770EED&quot;/&gt;&lt;wsp:rsid wsp:val=&quot;00771554&quot;/&gt;&lt;wsp:rsid wsp:val=&quot;0077298E&quot;/&gt;&lt;wsp:rsid wsp:val=&quot;0077338D&quot;/&gt;&lt;wsp:rsid wsp:val=&quot;00773EB5&quot;/&gt;&lt;wsp:rsid wsp:val=&quot;00773FB9&quot;/&gt;&lt;wsp:rsid wsp:val=&quot;00774435&quot;/&gt;&lt;wsp:rsid wsp:val=&quot;00774474&quot;/&gt;&lt;wsp:rsid wsp:val=&quot;0077465D&quot;/&gt;&lt;wsp:rsid wsp:val=&quot;0077492C&quot;/&gt;&lt;wsp:rsid wsp:val=&quot;007749BC&quot;/&gt;&lt;wsp:rsid wsp:val=&quot;00774D81&quot;/&gt;&lt;wsp:rsid wsp:val=&quot;0077504E&quot;/&gt;&lt;wsp:rsid wsp:val=&quot;0077535A&quot;/&gt;&lt;wsp:rsid wsp:val=&quot;0077598B&quot;/&gt;&lt;wsp:rsid wsp:val=&quot;0077660A&quot;/&gt;&lt;wsp:rsid wsp:val=&quot;00776760&quot;/&gt;&lt;wsp:rsid wsp:val=&quot;007767A5&quot;/&gt;&lt;wsp:rsid wsp:val=&quot;00776E64&quot;/&gt;&lt;wsp:rsid wsp:val=&quot;0077720A&quot;/&gt;&lt;wsp:rsid wsp:val=&quot;007774C8&quot;/&gt;&lt;wsp:rsid wsp:val=&quot;007779C4&quot;/&gt;&lt;wsp:rsid wsp:val=&quot;00777D36&quot;/&gt;&lt;wsp:rsid wsp:val=&quot;00780628&quot;/&gt;&lt;wsp:rsid wsp:val=&quot;007810A7&quot;/&gt;&lt;wsp:rsid wsp:val=&quot;00781333&quot;/&gt;&lt;wsp:rsid wsp:val=&quot;00781673&quot;/&gt;&lt;wsp:rsid wsp:val=&quot;00781CA4&quot;/&gt;&lt;wsp:rsid wsp:val=&quot;007820F2&quot;/&gt;&lt;wsp:rsid wsp:val=&quot;007824BA&quot;/&gt;&lt;wsp:rsid wsp:val=&quot;007827A2&quot;/&gt;&lt;wsp:rsid wsp:val=&quot;007828E3&quot;/&gt;&lt;wsp:rsid wsp:val=&quot;007829A2&quot;/&gt;&lt;wsp:rsid wsp:val=&quot;00783117&quot;/&gt;&lt;wsp:rsid wsp:val=&quot;00783365&quot;/&gt;&lt;wsp:rsid wsp:val=&quot;0078430E&quot;/&gt;&lt;wsp:rsid wsp:val=&quot;00784A38&quot;/&gt;&lt;wsp:rsid wsp:val=&quot;00784D7C&quot;/&gt;&lt;wsp:rsid wsp:val=&quot;00784F1E&quot;/&gt;&lt;wsp:rsid wsp:val=&quot;0078579D&quot;/&gt;&lt;wsp:rsid wsp:val=&quot;00785AF9&quot;/&gt;&lt;wsp:rsid wsp:val=&quot;00785BBF&quot;/&gt;&lt;wsp:rsid wsp:val=&quot;00786671&quot;/&gt;&lt;wsp:rsid wsp:val=&quot;00786B95&quot;/&gt;&lt;wsp:rsid wsp:val=&quot;00786DB7&quot;/&gt;&lt;wsp:rsid wsp:val=&quot;0078707A&quot;/&gt;&lt;wsp:rsid wsp:val=&quot;00787855&quot;/&gt;&lt;wsp:rsid wsp:val=&quot;0079023B&quot;/&gt;&lt;wsp:rsid wsp:val=&quot;0079039F&quot;/&gt;&lt;wsp:rsid wsp:val=&quot;00790C37&quot;/&gt;&lt;wsp:rsid wsp:val=&quot;0079117C&quot;/&gt;&lt;wsp:rsid wsp:val=&quot;0079168A&quot;/&gt;&lt;wsp:rsid wsp:val=&quot;00791BD5&quot;/&gt;&lt;wsp:rsid wsp:val=&quot;007926A4&quot;/&gt;&lt;wsp:rsid wsp:val=&quot;00792A85&quot;/&gt;&lt;wsp:rsid wsp:val=&quot;00792B94&quot;/&gt;&lt;wsp:rsid wsp:val=&quot;00792E0C&quot;/&gt;&lt;wsp:rsid wsp:val=&quot;00793530&quot;/&gt;&lt;wsp:rsid wsp:val=&quot;00793793&quot;/&gt;&lt;wsp:rsid wsp:val=&quot;00793EC0&quot;/&gt;&lt;wsp:rsid wsp:val=&quot;00793F90&quot;/&gt;&lt;wsp:rsid wsp:val=&quot;00794011&quot;/&gt;&lt;wsp:rsid wsp:val=&quot;0079420C&quot;/&gt;&lt;wsp:rsid wsp:val=&quot;00794F3E&quot;/&gt;&lt;wsp:rsid wsp:val=&quot;007955C4&quot;/&gt;&lt;wsp:rsid wsp:val=&quot;0079564D&quot;/&gt;&lt;wsp:rsid wsp:val=&quot;00795A08&quot;/&gt;&lt;wsp:rsid wsp:val=&quot;00795A81&quot;/&gt;&lt;wsp:rsid wsp:val=&quot;007960C1&quot;/&gt;&lt;wsp:rsid wsp:val=&quot;007964B2&quot;/&gt;&lt;wsp:rsid wsp:val=&quot;00796510&quot;/&gt;&lt;wsp:rsid wsp:val=&quot;00796746&quot;/&gt;&lt;wsp:rsid wsp:val=&quot;007968B0&quot;/&gt;&lt;wsp:rsid wsp:val=&quot;00796B89&quot;/&gt;&lt;wsp:rsid wsp:val=&quot;00796FB8&quot;/&gt;&lt;wsp:rsid wsp:val=&quot;007973A5&quot;/&gt;&lt;wsp:rsid wsp:val=&quot;00797799&quot;/&gt;&lt;wsp:rsid wsp:val=&quot;007977A7&quot;/&gt;&lt;wsp:rsid wsp:val=&quot;00797805&quot;/&gt;&lt;wsp:rsid wsp:val=&quot;0079789B&quot;/&gt;&lt;wsp:rsid wsp:val=&quot;00797AB5&quot;/&gt;&lt;wsp:rsid wsp:val=&quot;00797D8B&quot;/&gt;&lt;wsp:rsid wsp:val=&quot;007A02DA&quot;/&gt;&lt;wsp:rsid wsp:val=&quot;007A08BE&quot;/&gt;&lt;wsp:rsid wsp:val=&quot;007A0ACA&quot;/&gt;&lt;wsp:rsid wsp:val=&quot;007A0B67&quot;/&gt;&lt;wsp:rsid wsp:val=&quot;007A10B7&quot;/&gt;&lt;wsp:rsid wsp:val=&quot;007A1332&quot;/&gt;&lt;wsp:rsid wsp:val=&quot;007A1427&quot;/&gt;&lt;wsp:rsid wsp:val=&quot;007A14C2&quot;/&gt;&lt;wsp:rsid wsp:val=&quot;007A163D&quot;/&gt;&lt;wsp:rsid wsp:val=&quot;007A1FA1&quot;/&gt;&lt;wsp:rsid wsp:val=&quot;007A225A&quot;/&gt;&lt;wsp:rsid wsp:val=&quot;007A24E5&quot;/&gt;&lt;wsp:rsid wsp:val=&quot;007A2CF2&quot;/&gt;&lt;wsp:rsid wsp:val=&quot;007A367E&quot;/&gt;&lt;wsp:rsid wsp:val=&quot;007A3AAE&quot;/&gt;&lt;wsp:rsid wsp:val=&quot;007A3F57&quot;/&gt;&lt;wsp:rsid wsp:val=&quot;007A41FB&quot;/&gt;&lt;wsp:rsid wsp:val=&quot;007A42DA&quot;/&gt;&lt;wsp:rsid wsp:val=&quot;007A43D3&quot;/&gt;&lt;wsp:rsid wsp:val=&quot;007A4411&quot;/&gt;&lt;wsp:rsid wsp:val=&quot;007A4878&quot;/&gt;&lt;wsp:rsid wsp:val=&quot;007A4A3B&quot;/&gt;&lt;wsp:rsid wsp:val=&quot;007A4C8D&quot;/&gt;&lt;wsp:rsid wsp:val=&quot;007A5236&quot;/&gt;&lt;wsp:rsid wsp:val=&quot;007A5451&quot;/&gt;&lt;wsp:rsid wsp:val=&quot;007A5460&quot;/&gt;&lt;wsp:rsid wsp:val=&quot;007A5685&quot;/&gt;&lt;wsp:rsid wsp:val=&quot;007A613A&quot;/&gt;&lt;wsp:rsid wsp:val=&quot;007A659A&quot;/&gt;&lt;wsp:rsid wsp:val=&quot;007A6610&quot;/&gt;&lt;wsp:rsid wsp:val=&quot;007A67AF&quot;/&gt;&lt;wsp:rsid wsp:val=&quot;007A6959&quot;/&gt;&lt;wsp:rsid wsp:val=&quot;007A69AA&quot;/&gt;&lt;wsp:rsid wsp:val=&quot;007A7585&quot;/&gt;&lt;wsp:rsid wsp:val=&quot;007A75F4&quot;/&gt;&lt;wsp:rsid wsp:val=&quot;007B0013&quot;/&gt;&lt;wsp:rsid wsp:val=&quot;007B0154&quot;/&gt;&lt;wsp:rsid wsp:val=&quot;007B03AB&quot;/&gt;&lt;wsp:rsid wsp:val=&quot;007B03D9&quot;/&gt;&lt;wsp:rsid wsp:val=&quot;007B03EC&quot;/&gt;&lt;wsp:rsid wsp:val=&quot;007B053A&quot;/&gt;&lt;wsp:rsid wsp:val=&quot;007B0832&quot;/&gt;&lt;wsp:rsid wsp:val=&quot;007B0A9D&quot;/&gt;&lt;wsp:rsid wsp:val=&quot;007B1948&quot;/&gt;&lt;wsp:rsid wsp:val=&quot;007B1EE6&quot;/&gt;&lt;wsp:rsid wsp:val=&quot;007B20C7&quot;/&gt;&lt;wsp:rsid wsp:val=&quot;007B212A&quot;/&gt;&lt;wsp:rsid wsp:val=&quot;007B24D5&quot;/&gt;&lt;wsp:rsid wsp:val=&quot;007B2AE0&quot;/&gt;&lt;wsp:rsid wsp:val=&quot;007B3993&quot;/&gt;&lt;wsp:rsid wsp:val=&quot;007B39BE&quot;/&gt;&lt;wsp:rsid wsp:val=&quot;007B40E4&quot;/&gt;&lt;wsp:rsid wsp:val=&quot;007B4592&quot;/&gt;&lt;wsp:rsid wsp:val=&quot;007B462D&quot;/&gt;&lt;wsp:rsid wsp:val=&quot;007B4B02&quot;/&gt;&lt;wsp:rsid wsp:val=&quot;007B4C62&quot;/&gt;&lt;wsp:rsid wsp:val=&quot;007B522E&quot;/&gt;&lt;wsp:rsid wsp:val=&quot;007B53F3&quot;/&gt;&lt;wsp:rsid wsp:val=&quot;007B5BE6&quot;/&gt;&lt;wsp:rsid wsp:val=&quot;007B5C8D&quot;/&gt;&lt;wsp:rsid wsp:val=&quot;007B6095&quot;/&gt;&lt;wsp:rsid wsp:val=&quot;007B6162&quot;/&gt;&lt;wsp:rsid wsp:val=&quot;007B6707&quot;/&gt;&lt;wsp:rsid wsp:val=&quot;007B6B1A&quot;/&gt;&lt;wsp:rsid wsp:val=&quot;007B73A9&quot;/&gt;&lt;wsp:rsid wsp:val=&quot;007B76C2&quot;/&gt;&lt;wsp:rsid wsp:val=&quot;007C058B&quot;/&gt;&lt;wsp:rsid wsp:val=&quot;007C075D&quot;/&gt;&lt;wsp:rsid wsp:val=&quot;007C0A38&quot;/&gt;&lt;wsp:rsid wsp:val=&quot;007C0C2B&quot;/&gt;&lt;wsp:rsid wsp:val=&quot;007C14D4&quot;/&gt;&lt;wsp:rsid wsp:val=&quot;007C194F&quot;/&gt;&lt;wsp:rsid wsp:val=&quot;007C1BCC&quot;/&gt;&lt;wsp:rsid wsp:val=&quot;007C1D9F&quot;/&gt;&lt;wsp:rsid wsp:val=&quot;007C1F63&quot;/&gt;&lt;wsp:rsid wsp:val=&quot;007C23BB&quot;/&gt;&lt;wsp:rsid wsp:val=&quot;007C2EDA&quot;/&gt;&lt;wsp:rsid wsp:val=&quot;007C309C&quot;/&gt;&lt;wsp:rsid wsp:val=&quot;007C38BE&quot;/&gt;&lt;wsp:rsid wsp:val=&quot;007C3C30&quot;/&gt;&lt;wsp:rsid wsp:val=&quot;007C3C53&quot;/&gt;&lt;wsp:rsid wsp:val=&quot;007C3FEE&quot;/&gt;&lt;wsp:rsid wsp:val=&quot;007C4288&quot;/&gt;&lt;wsp:rsid wsp:val=&quot;007C4670&quot;/&gt;&lt;wsp:rsid wsp:val=&quot;007C58BE&quot;/&gt;&lt;wsp:rsid wsp:val=&quot;007C5A0B&quot;/&gt;&lt;wsp:rsid wsp:val=&quot;007C5ADD&quot;/&gt;&lt;wsp:rsid wsp:val=&quot;007C6662&quot;/&gt;&lt;wsp:rsid wsp:val=&quot;007C6B9A&quot;/&gt;&lt;wsp:rsid wsp:val=&quot;007C6E30&quot;/&gt;&lt;wsp:rsid wsp:val=&quot;007C6FE6&quot;/&gt;&lt;wsp:rsid wsp:val=&quot;007C7062&quot;/&gt;&lt;wsp:rsid wsp:val=&quot;007C7DED&quot;/&gt;&lt;wsp:rsid wsp:val=&quot;007D00E6&quot;/&gt;&lt;wsp:rsid wsp:val=&quot;007D0818&quot;/&gt;&lt;wsp:rsid wsp:val=&quot;007D0D4F&quot;/&gt;&lt;wsp:rsid wsp:val=&quot;007D176D&quot;/&gt;&lt;wsp:rsid wsp:val=&quot;007D1928&quot;/&gt;&lt;wsp:rsid wsp:val=&quot;007D2429&quot;/&gt;&lt;wsp:rsid wsp:val=&quot;007D2C2A&quot;/&gt;&lt;wsp:rsid wsp:val=&quot;007D36D6&quot;/&gt;&lt;wsp:rsid wsp:val=&quot;007D3FAB&quot;/&gt;&lt;wsp:rsid wsp:val=&quot;007D47F6&quot;/&gt;&lt;wsp:rsid wsp:val=&quot;007D48DC&quot;/&gt;&lt;wsp:rsid wsp:val=&quot;007D4C5D&quot;/&gt;&lt;wsp:rsid wsp:val=&quot;007D4CAC&quot;/&gt;&lt;wsp:rsid wsp:val=&quot;007D4DC4&quot;/&gt;&lt;wsp:rsid wsp:val=&quot;007D5041&quot;/&gt;&lt;wsp:rsid wsp:val=&quot;007D5680&quot;/&gt;&lt;wsp:rsid wsp:val=&quot;007D60DE&quot;/&gt;&lt;wsp:rsid wsp:val=&quot;007D6580&quot;/&gt;&lt;wsp:rsid wsp:val=&quot;007D6BB8&quot;/&gt;&lt;wsp:rsid wsp:val=&quot;007D6CBD&quot;/&gt;&lt;wsp:rsid wsp:val=&quot;007D7196&quot;/&gt;&lt;wsp:rsid wsp:val=&quot;007D7854&quot;/&gt;&lt;wsp:rsid wsp:val=&quot;007D7C63&quot;/&gt;&lt;wsp:rsid wsp:val=&quot;007E07D0&quot;/&gt;&lt;wsp:rsid wsp:val=&quot;007E0B44&quot;/&gt;&lt;wsp:rsid wsp:val=&quot;007E10EB&quot;/&gt;&lt;wsp:rsid wsp:val=&quot;007E120A&quot;/&gt;&lt;wsp:rsid wsp:val=&quot;007E1902&quot;/&gt;&lt;wsp:rsid wsp:val=&quot;007E1DF6&quot;/&gt;&lt;wsp:rsid wsp:val=&quot;007E1F58&quot;/&gt;&lt;wsp:rsid wsp:val=&quot;007E2025&quot;/&gt;&lt;wsp:rsid wsp:val=&quot;007E249D&quot;/&gt;&lt;wsp:rsid wsp:val=&quot;007E2B5B&quot;/&gt;&lt;wsp:rsid wsp:val=&quot;007E3151&quot;/&gt;&lt;wsp:rsid wsp:val=&quot;007E3B71&quot;/&gt;&lt;wsp:rsid wsp:val=&quot;007E3F62&quot;/&gt;&lt;wsp:rsid wsp:val=&quot;007E4C6B&quot;/&gt;&lt;wsp:rsid wsp:val=&quot;007E4E8B&quot;/&gt;&lt;wsp:rsid wsp:val=&quot;007E5987&quot;/&gt;&lt;wsp:rsid wsp:val=&quot;007E5A00&quot;/&gt;&lt;wsp:rsid wsp:val=&quot;007E5ED9&quot;/&gt;&lt;wsp:rsid wsp:val=&quot;007E61A5&quot;/&gt;&lt;wsp:rsid wsp:val=&quot;007E63B1&quot;/&gt;&lt;wsp:rsid wsp:val=&quot;007E66BD&quot;/&gt;&lt;wsp:rsid wsp:val=&quot;007E7173&quot;/&gt;&lt;wsp:rsid wsp:val=&quot;007E7398&quot;/&gt;&lt;wsp:rsid wsp:val=&quot;007E7BA0&quot;/&gt;&lt;wsp:rsid wsp:val=&quot;007E7ED8&quot;/&gt;&lt;wsp:rsid wsp:val=&quot;007F06C6&quot;/&gt;&lt;wsp:rsid wsp:val=&quot;007F09E8&quot;/&gt;&lt;wsp:rsid wsp:val=&quot;007F0B71&quot;/&gt;&lt;wsp:rsid wsp:val=&quot;007F0D58&quot;/&gt;&lt;wsp:rsid wsp:val=&quot;007F1441&quot;/&gt;&lt;wsp:rsid wsp:val=&quot;007F1F1C&quot;/&gt;&lt;wsp:rsid wsp:val=&quot;007F2106&quot;/&gt;&lt;wsp:rsid wsp:val=&quot;007F23B8&quot;/&gt;&lt;wsp:rsid wsp:val=&quot;007F25A2&quot;/&gt;&lt;wsp:rsid wsp:val=&quot;007F25C9&quot;/&gt;&lt;wsp:rsid wsp:val=&quot;007F2CFA&quot;/&gt;&lt;wsp:rsid wsp:val=&quot;007F2FCC&quot;/&gt;&lt;wsp:rsid wsp:val=&quot;007F36C3&quot;/&gt;&lt;wsp:rsid wsp:val=&quot;007F3954&quot;/&gt;&lt;wsp:rsid wsp:val=&quot;007F3FC4&quot;/&gt;&lt;wsp:rsid wsp:val=&quot;007F4133&quot;/&gt;&lt;wsp:rsid wsp:val=&quot;007F459B&quot;/&gt;&lt;wsp:rsid wsp:val=&quot;007F4802&quot;/&gt;&lt;wsp:rsid wsp:val=&quot;007F4D22&quot;/&gt;&lt;wsp:rsid wsp:val=&quot;007F51AE&quot;/&gt;&lt;wsp:rsid wsp:val=&quot;007F5455&quot;/&gt;&lt;wsp:rsid wsp:val=&quot;007F567F&quot;/&gt;&lt;wsp:rsid wsp:val=&quot;007F579E&quot;/&gt;&lt;wsp:rsid wsp:val=&quot;007F57B3&quot;/&gt;&lt;wsp:rsid wsp:val=&quot;007F5B1A&quot;/&gt;&lt;wsp:rsid wsp:val=&quot;007F5B87&quot;/&gt;&lt;wsp:rsid wsp:val=&quot;007F6106&quot;/&gt;&lt;wsp:rsid wsp:val=&quot;007F67B6&quot;/&gt;&lt;wsp:rsid wsp:val=&quot;007F6CF2&quot;/&gt;&lt;wsp:rsid wsp:val=&quot;007F746B&quot;/&gt;&lt;wsp:rsid wsp:val=&quot;007F7612&quot;/&gt;&lt;wsp:rsid wsp:val=&quot;007F7B3A&quot;/&gt;&lt;wsp:rsid wsp:val=&quot;00800297&quot;/&gt;&lt;wsp:rsid wsp:val=&quot;0080048F&quot;/&gt;&lt;wsp:rsid wsp:val=&quot;00800633&quot;/&gt;&lt;wsp:rsid wsp:val=&quot;00800863&quot;/&gt;&lt;wsp:rsid wsp:val=&quot;008008A0&quot;/&gt;&lt;wsp:rsid wsp:val=&quot;00800A66&quot;/&gt;&lt;wsp:rsid wsp:val=&quot;00800AC4&quot;/&gt;&lt;wsp:rsid wsp:val=&quot;00800EF9&quot;/&gt;&lt;wsp:rsid wsp:val=&quot;00800F95&quot;/&gt;&lt;wsp:rsid wsp:val=&quot;00801919&quot;/&gt;&lt;wsp:rsid wsp:val=&quot;008024F1&quot;/&gt;&lt;wsp:rsid wsp:val=&quot;00802971&quot;/&gt;&lt;wsp:rsid wsp:val=&quot;00802C77&quot;/&gt;&lt;wsp:rsid wsp:val=&quot;00803433&quot;/&gt;&lt;wsp:rsid wsp:val=&quot;008040E4&quot;/&gt;&lt;wsp:rsid wsp:val=&quot;0080430E&quot;/&gt;&lt;wsp:rsid wsp:val=&quot;008046BD&quot;/&gt;&lt;wsp:rsid wsp:val=&quot;008052CE&quot;/&gt;&lt;wsp:rsid wsp:val=&quot;00805334&quot;/&gt;&lt;wsp:rsid wsp:val=&quot;00805710&quot;/&gt;&lt;wsp:rsid wsp:val=&quot;00805AD3&quot;/&gt;&lt;wsp:rsid wsp:val=&quot;00805B4F&quot;/&gt;&lt;wsp:rsid wsp:val=&quot;00805C2F&quot;/&gt;&lt;wsp:rsid wsp:val=&quot;00805D12&quot;/&gt;&lt;wsp:rsid wsp:val=&quot;008066BF&quot;/&gt;&lt;wsp:rsid wsp:val=&quot;008068AA&quot;/&gt;&lt;wsp:rsid wsp:val=&quot;00807B0E&quot;/&gt;&lt;wsp:rsid wsp:val=&quot;00807B1E&quot;/&gt;&lt;wsp:rsid wsp:val=&quot;00807F0A&quot;/&gt;&lt;wsp:rsid wsp:val=&quot;00807F42&quot;/&gt;&lt;wsp:rsid wsp:val=&quot;008106AF&quot;/&gt;&lt;wsp:rsid wsp:val=&quot;00810AE2&quot;/&gt;&lt;wsp:rsid wsp:val=&quot;00810B83&quot;/&gt;&lt;wsp:rsid wsp:val=&quot;00810C61&quot;/&gt;&lt;wsp:rsid wsp:val=&quot;00811227&quot;/&gt;&lt;wsp:rsid wsp:val=&quot;0081156D&quot;/&gt;&lt;wsp:rsid wsp:val=&quot;00811737&quot;/&gt;&lt;wsp:rsid wsp:val=&quot;00811743&quot;/&gt;&lt;wsp:rsid wsp:val=&quot;0081227F&quot;/&gt;&lt;wsp:rsid wsp:val=&quot;008129A5&quot;/&gt;&lt;wsp:rsid wsp:val=&quot;00812F05&quot;/&gt;&lt;wsp:rsid wsp:val=&quot;00813099&quot;/&gt;&lt;wsp:rsid wsp:val=&quot;008134AF&quot;/&gt;&lt;wsp:rsid wsp:val=&quot;0081352C&quot;/&gt;&lt;wsp:rsid wsp:val=&quot;00813F90&quot;/&gt;&lt;wsp:rsid wsp:val=&quot;00814199&quot;/&gt;&lt;wsp:rsid wsp:val=&quot;00814400&quot;/&gt;&lt;wsp:rsid wsp:val=&quot;008148BB&quot;/&gt;&lt;wsp:rsid wsp:val=&quot;00814B6D&quot;/&gt;&lt;wsp:rsid wsp:val=&quot;00814CF1&quot;/&gt;&lt;wsp:rsid wsp:val=&quot;00815135&quot;/&gt;&lt;wsp:rsid wsp:val=&quot;00815578&quot;/&gt;&lt;wsp:rsid wsp:val=&quot;00815AAD&quot;/&gt;&lt;wsp:rsid wsp:val=&quot;008166E9&quot;/&gt;&lt;wsp:rsid wsp:val=&quot;008170A3&quot;/&gt;&lt;wsp:rsid wsp:val=&quot;00817386&quot;/&gt;&lt;wsp:rsid wsp:val=&quot;008173B0&quot;/&gt;&lt;wsp:rsid wsp:val=&quot;00817811&quot;/&gt;&lt;wsp:rsid wsp:val=&quot;008179BA&quot;/&gt;&lt;wsp:rsid wsp:val=&quot;00817DA0&quot;/&gt;&lt;wsp:rsid wsp:val=&quot;00817FAE&quot;/&gt;&lt;wsp:rsid wsp:val=&quot;008205BD&quot;/&gt;&lt;wsp:rsid wsp:val=&quot;008205E8&quot;/&gt;&lt;wsp:rsid wsp:val=&quot;00821411&quot;/&gt;&lt;wsp:rsid wsp:val=&quot;00821538&quot;/&gt;&lt;wsp:rsid wsp:val=&quot;00821650&quot;/&gt;&lt;wsp:rsid wsp:val=&quot;00821A9A&quot;/&gt;&lt;wsp:rsid wsp:val=&quot;00822143&quot;/&gt;&lt;wsp:rsid wsp:val=&quot;008225D7&quot;/&gt;&lt;wsp:rsid wsp:val=&quot;008226F1&quot;/&gt;&lt;wsp:rsid wsp:val=&quot;00822D97&quot;/&gt;&lt;wsp:rsid wsp:val=&quot;0082304E&quot;/&gt;&lt;wsp:rsid wsp:val=&quot;008233A6&quot;/&gt;&lt;wsp:rsid wsp:val=&quot;00824263&quot;/&gt;&lt;wsp:rsid wsp:val=&quot;008242EE&quot;/&gt;&lt;wsp:rsid wsp:val=&quot;008244BA&quot;/&gt;&lt;wsp:rsid wsp:val=&quot;008246F0&quot;/&gt;&lt;wsp:rsid wsp:val=&quot;00824788&quot;/&gt;&lt;wsp:rsid wsp:val=&quot;0082496F&quot;/&gt;&lt;wsp:rsid wsp:val=&quot;00824B55&quot;/&gt;&lt;wsp:rsid wsp:val=&quot;00824B76&quot;/&gt;&lt;wsp:rsid wsp:val=&quot;00824F8F&quot;/&gt;&lt;wsp:rsid wsp:val=&quot;00825568&quot;/&gt;&lt;wsp:rsid wsp:val=&quot;00825A75&quot;/&gt;&lt;wsp:rsid wsp:val=&quot;00825E05&quot;/&gt;&lt;wsp:rsid wsp:val=&quot;008263E4&quot;/&gt;&lt;wsp:rsid wsp:val=&quot;0082650B&quot;/&gt;&lt;wsp:rsid wsp:val=&quot;00826607&quot;/&gt;&lt;wsp:rsid wsp:val=&quot;00827224&quot;/&gt;&lt;wsp:rsid wsp:val=&quot;00827950&quot;/&gt;&lt;wsp:rsid wsp:val=&quot;0082795D&quot;/&gt;&lt;wsp:rsid wsp:val=&quot;00827E43&quot;/&gt;&lt;wsp:rsid wsp:val=&quot;0083033F&quot;/&gt;&lt;wsp:rsid wsp:val=&quot;008303A5&quot;/&gt;&lt;wsp:rsid wsp:val=&quot;00830E15&quot;/&gt;&lt;wsp:rsid wsp:val=&quot;008310D2&quot;/&gt;&lt;wsp:rsid wsp:val=&quot;00831342&quot;/&gt;&lt;wsp:rsid wsp:val=&quot;008314EE&quot;/&gt;&lt;wsp:rsid wsp:val=&quot;00832110&quot;/&gt;&lt;wsp:rsid wsp:val=&quot;00832195&quot;/&gt;&lt;wsp:rsid wsp:val=&quot;00832262&quot;/&gt;&lt;wsp:rsid wsp:val=&quot;00832426&quot;/&gt;&lt;wsp:rsid wsp:val=&quot;008325A3&quot;/&gt;&lt;wsp:rsid wsp:val=&quot;00832804&quot;/&gt;&lt;wsp:rsid wsp:val=&quot;008330F3&quot;/&gt;&lt;wsp:rsid wsp:val=&quot;0083334F&quot;/&gt;&lt;wsp:rsid wsp:val=&quot;0083360E&quot;/&gt;&lt;wsp:rsid wsp:val=&quot;00833AF8&quot;/&gt;&lt;wsp:rsid wsp:val=&quot;00833B3C&quot;/&gt;&lt;wsp:rsid wsp:val=&quot;0083471A&quot;/&gt;&lt;wsp:rsid wsp:val=&quot;00835691&quot;/&gt;&lt;wsp:rsid wsp:val=&quot;00835D1B&quot;/&gt;&lt;wsp:rsid wsp:val=&quot;00835EA2&quot;/&gt;&lt;wsp:rsid wsp:val=&quot;008367B5&quot;/&gt;&lt;wsp:rsid wsp:val=&quot;00836EB2&quot;/&gt;&lt;wsp:rsid wsp:val=&quot;0083705A&quot;/&gt;&lt;wsp:rsid wsp:val=&quot;00837597&quot;/&gt;&lt;wsp:rsid wsp:val=&quot;0084022F&quot;/&gt;&lt;wsp:rsid wsp:val=&quot;00841479&quot;/&gt;&lt;wsp:rsid wsp:val=&quot;0084153F&quot;/&gt;&lt;wsp:rsid wsp:val=&quot;0084166A&quot;/&gt;&lt;wsp:rsid wsp:val=&quot;008417BD&quot;/&gt;&lt;wsp:rsid wsp:val=&quot;008418D1&quot;/&gt;&lt;wsp:rsid wsp:val=&quot;00841F37&quot;/&gt;&lt;wsp:rsid wsp:val=&quot;00841F8D&quot;/&gt;&lt;wsp:rsid wsp:val=&quot;00842AA7&quot;/&gt;&lt;wsp:rsid wsp:val=&quot;00842C64&quot;/&gt;&lt;wsp:rsid wsp:val=&quot;00842FD6&quot;/&gt;&lt;wsp:rsid wsp:val=&quot;0084355E&quot;/&gt;&lt;wsp:rsid wsp:val=&quot;00843A56&quot;/&gt;&lt;wsp:rsid wsp:val=&quot;0084464D&quot;/&gt;&lt;wsp:rsid wsp:val=&quot;0084492C&quot;/&gt;&lt;wsp:rsid wsp:val=&quot;00844A71&quot;/&gt;&lt;wsp:rsid wsp:val=&quot;00844EB0&quot;/&gt;&lt;wsp:rsid wsp:val=&quot;008452C2&quot;/&gt;&lt;wsp:rsid wsp:val=&quot;008454CD&quot;/&gt;&lt;wsp:rsid wsp:val=&quot;0084575F&quot;/&gt;&lt;wsp:rsid wsp:val=&quot;0084581E&quot;/&gt;&lt;wsp:rsid wsp:val=&quot;00845886&quot;/&gt;&lt;wsp:rsid wsp:val=&quot;00845E9C&quot;/&gt;&lt;wsp:rsid wsp:val=&quot;00846404&quot;/&gt;&lt;wsp:rsid wsp:val=&quot;008472EB&quot;/&gt;&lt;wsp:rsid wsp:val=&quot;0084748F&quot;/&gt;&lt;wsp:rsid wsp:val=&quot;0084791E&quot;/&gt;&lt;wsp:rsid wsp:val=&quot;0084794F&quot;/&gt;&lt;wsp:rsid wsp:val=&quot;008505EF&quot;/&gt;&lt;wsp:rsid wsp:val=&quot;008508E5&quot;/&gt;&lt;wsp:rsid wsp:val=&quot;00850CF1&quot;/&gt;&lt;wsp:rsid wsp:val=&quot;00850D9E&quot;/&gt;&lt;wsp:rsid wsp:val=&quot;00850F54&quot;/&gt;&lt;wsp:rsid wsp:val=&quot;00851072&quot;/&gt;&lt;wsp:rsid wsp:val=&quot;00851434&quot;/&gt;&lt;wsp:rsid wsp:val=&quot;008524FA&quot;/&gt;&lt;wsp:rsid wsp:val=&quot;00852B5B&quot;/&gt;&lt;wsp:rsid wsp:val=&quot;00852F9D&quot;/&gt;&lt;wsp:rsid wsp:val=&quot;00853676&quot;/&gt;&lt;wsp:rsid wsp:val=&quot;00853FEC&quot;/&gt;&lt;wsp:rsid wsp:val=&quot;00854448&quot;/&gt;&lt;wsp:rsid wsp:val=&quot;00854618&quot;/&gt;&lt;wsp:rsid wsp:val=&quot;00854B40&quot;/&gt;&lt;wsp:rsid wsp:val=&quot;00854E77&quot;/&gt;&lt;wsp:rsid wsp:val=&quot;00855200&quot;/&gt;&lt;wsp:rsid wsp:val=&quot;00855358&quot;/&gt;&lt;wsp:rsid wsp:val=&quot;008562CF&quot;/&gt;&lt;wsp:rsid wsp:val=&quot;00856FB7&quot;/&gt;&lt;wsp:rsid wsp:val=&quot;008571C3&quot;/&gt;&lt;wsp:rsid wsp:val=&quot;008578A5&quot;/&gt;&lt;wsp:rsid wsp:val=&quot;00857FEC&quot;/&gt;&lt;wsp:rsid wsp:val=&quot;00860208&quot;/&gt;&lt;wsp:rsid wsp:val=&quot;008609C6&quot;/&gt;&lt;wsp:rsid wsp:val=&quot;00860A97&quot;/&gt;&lt;wsp:rsid wsp:val=&quot;00860BAB&quot;/&gt;&lt;wsp:rsid wsp:val=&quot;00860CAE&quot;/&gt;&lt;wsp:rsid wsp:val=&quot;00860EC0&quot;/&gt;&lt;wsp:rsid wsp:val=&quot;008611F8&quot;/&gt;&lt;wsp:rsid wsp:val=&quot;0086159E&quot;/&gt;&lt;wsp:rsid wsp:val=&quot;00861706&quot;/&gt;&lt;wsp:rsid wsp:val=&quot;00862073&quot;/&gt;&lt;wsp:rsid wsp:val=&quot;0086217D&quot;/&gt;&lt;wsp:rsid wsp:val=&quot;0086275A&quot;/&gt;&lt;wsp:rsid wsp:val=&quot;00862EE6&quot;/&gt;&lt;wsp:rsid wsp:val=&quot;008630C3&quot;/&gt;&lt;wsp:rsid wsp:val=&quot;00863241&quot;/&gt;&lt;wsp:rsid wsp:val=&quot;0086329C&quot;/&gt;&lt;wsp:rsid wsp:val=&quot;0086336A&quot;/&gt;&lt;wsp:rsid wsp:val=&quot;0086361E&quot;/&gt;&lt;wsp:rsid wsp:val=&quot;008637F5&quot;/&gt;&lt;wsp:rsid wsp:val=&quot;008639AB&quot;/&gt;&lt;wsp:rsid wsp:val=&quot;00863BC4&quot;/&gt;&lt;wsp:rsid wsp:val=&quot;00864399&quot;/&gt;&lt;wsp:rsid wsp:val=&quot;00864444&quot;/&gt;&lt;wsp:rsid wsp:val=&quot;00865D40&quot;/&gt;&lt;wsp:rsid wsp:val=&quot;00865EA2&quot;/&gt;&lt;wsp:rsid wsp:val=&quot;00866143&quot;/&gt;&lt;wsp:rsid wsp:val=&quot;00866747&quot;/&gt;&lt;wsp:rsid wsp:val=&quot;008668BC&quot;/&gt;&lt;wsp:rsid wsp:val=&quot;00866BEE&quot;/&gt;&lt;wsp:rsid wsp:val=&quot;00866FA2&quot;/&gt;&lt;wsp:rsid wsp:val=&quot;00867596&quot;/&gt;&lt;wsp:rsid wsp:val=&quot;00867E79&quot;/&gt;&lt;wsp:rsid wsp:val=&quot;00870542&quot;/&gt;&lt;wsp:rsid wsp:val=&quot;008707C1&quot;/&gt;&lt;wsp:rsid wsp:val=&quot;0087087C&quot;/&gt;&lt;wsp:rsid wsp:val=&quot;00870A0F&quot;/&gt;&lt;wsp:rsid wsp:val=&quot;00870BEC&quot;/&gt;&lt;wsp:rsid wsp:val=&quot;00871BEE&quot;/&gt;&lt;wsp:rsid wsp:val=&quot;00872674&quot;/&gt;&lt;wsp:rsid wsp:val=&quot;00872B7B&quot;/&gt;&lt;wsp:rsid wsp:val=&quot;00872CB3&quot;/&gt;&lt;wsp:rsid wsp:val=&quot;008730D4&quot;/&gt;&lt;wsp:rsid wsp:val=&quot;00873538&quot;/&gt;&lt;wsp:rsid wsp:val=&quot;00873982&quot;/&gt;&lt;wsp:rsid wsp:val=&quot;00873A5F&quot;/&gt;&lt;wsp:rsid wsp:val=&quot;0087457B&quot;/&gt;&lt;wsp:rsid wsp:val=&quot;00874AEC&quot;/&gt;&lt;wsp:rsid wsp:val=&quot;00874C6D&quot;/&gt;&lt;wsp:rsid wsp:val=&quot;00875044&quot;/&gt;&lt;wsp:rsid wsp:val=&quot;008752B6&quot;/&gt;&lt;wsp:rsid wsp:val=&quot;00875927&quot;/&gt;&lt;wsp:rsid wsp:val=&quot;00875A2D&quot;/&gt;&lt;wsp:rsid wsp:val=&quot;00876104&quot;/&gt;&lt;wsp:rsid wsp:val=&quot;00876670&quot;/&gt;&lt;wsp:rsid wsp:val=&quot;00876674&quot;/&gt;&lt;wsp:rsid wsp:val=&quot;00877159&quot;/&gt;&lt;wsp:rsid wsp:val=&quot;00877428&quot;/&gt;&lt;wsp:rsid wsp:val=&quot;00877664&quot;/&gt;&lt;wsp:rsid wsp:val=&quot;00877B11&quot;/&gt;&lt;wsp:rsid wsp:val=&quot;00877B88&quot;/&gt;&lt;wsp:rsid wsp:val=&quot;00877C18&quot;/&gt;&lt;wsp:rsid wsp:val=&quot;00877D36&quot;/&gt;&lt;wsp:rsid wsp:val=&quot;008807B9&quot;/&gt;&lt;wsp:rsid wsp:val=&quot;008808C8&quot;/&gt;&lt;wsp:rsid wsp:val=&quot;00880E0E&quot;/&gt;&lt;wsp:rsid wsp:val=&quot;00881A0C&quot;/&gt;&lt;wsp:rsid wsp:val=&quot;00881B0B&quot;/&gt;&lt;wsp:rsid wsp:val=&quot;00881CAB&quot;/&gt;&lt;wsp:rsid wsp:val=&quot;00881FA5&quot;/&gt;&lt;wsp:rsid wsp:val=&quot;00883335&quot;/&gt;&lt;wsp:rsid wsp:val=&quot;00883F86&quot;/&gt;&lt;wsp:rsid wsp:val=&quot;00884C8D&quot;/&gt;&lt;wsp:rsid wsp:val=&quot;008852B6&quot;/&gt;&lt;wsp:rsid wsp:val=&quot;00885B24&quot;/&gt;&lt;wsp:rsid wsp:val=&quot;00886A37&quot;/&gt;&lt;wsp:rsid wsp:val=&quot;00886AB3&quot;/&gt;&lt;wsp:rsid wsp:val=&quot;00887FC5&quot;/&gt;&lt;wsp:rsid wsp:val=&quot;00890023&quot;/&gt;&lt;wsp:rsid wsp:val=&quot;0089045C&quot;/&gt;&lt;wsp:rsid wsp:val=&quot;00890818&quot;/&gt;&lt;wsp:rsid wsp:val=&quot;008908AE&quot;/&gt;&lt;wsp:rsid wsp:val=&quot;00890BEB&quot;/&gt;&lt;wsp:rsid wsp:val=&quot;00890D42&quot;/&gt;&lt;wsp:rsid wsp:val=&quot;00890E7C&quot;/&gt;&lt;wsp:rsid wsp:val=&quot;00891234&quot;/&gt;&lt;wsp:rsid wsp:val=&quot;0089178E&quot;/&gt;&lt;wsp:rsid wsp:val=&quot;00891EED&quot;/&gt;&lt;wsp:rsid wsp:val=&quot;008920BB&quot;/&gt;&lt;wsp:rsid wsp:val=&quot;00892985&quot;/&gt;&lt;wsp:rsid wsp:val=&quot;00892EE4&quot;/&gt;&lt;wsp:rsid wsp:val=&quot;0089301B&quot;/&gt;&lt;wsp:rsid wsp:val=&quot;00893473&quot;/&gt;&lt;wsp:rsid wsp:val=&quot;00893660&quot;/&gt;&lt;wsp:rsid wsp:val=&quot;00893B9D&quot;/&gt;&lt;wsp:rsid wsp:val=&quot;00894694&quot;/&gt;&lt;wsp:rsid wsp:val=&quot;00894767&quot;/&gt;&lt;wsp:rsid wsp:val=&quot;00894FF8&quot;/&gt;&lt;wsp:rsid wsp:val=&quot;008951C4&quot;/&gt;&lt;wsp:rsid wsp:val=&quot;00895569&quot;/&gt;&lt;wsp:rsid wsp:val=&quot;008957E2&quot;/&gt;&lt;wsp:rsid wsp:val=&quot;00895A0A&quot;/&gt;&lt;wsp:rsid wsp:val=&quot;00895B3A&quot;/&gt;&lt;wsp:rsid wsp:val=&quot;00896188&quot;/&gt;&lt;wsp:rsid wsp:val=&quot;008961EB&quot;/&gt;&lt;wsp:rsid wsp:val=&quot;008967CD&quot;/&gt;&lt;wsp:rsid wsp:val=&quot;00896A72&quot;/&gt;&lt;wsp:rsid wsp:val=&quot;008970A1&quot;/&gt;&lt;wsp:rsid wsp:val=&quot;00897720&quot;/&gt;&lt;wsp:rsid wsp:val=&quot;00897C99&quot;/&gt;&lt;wsp:rsid wsp:val=&quot;00897FBA&quot;/&gt;&lt;wsp:rsid wsp:val=&quot;008A00B7&quot;/&gt;&lt;wsp:rsid wsp:val=&quot;008A02DF&quot;/&gt;&lt;wsp:rsid wsp:val=&quot;008A0BFF&quot;/&gt;&lt;wsp:rsid wsp:val=&quot;008A0D30&quot;/&gt;&lt;wsp:rsid wsp:val=&quot;008A1844&quot;/&gt;&lt;wsp:rsid wsp:val=&quot;008A197E&quot;/&gt;&lt;wsp:rsid wsp:val=&quot;008A1B60&quot;/&gt;&lt;wsp:rsid wsp:val=&quot;008A1CA4&quot;/&gt;&lt;wsp:rsid wsp:val=&quot;008A1EE7&quot;/&gt;&lt;wsp:rsid wsp:val=&quot;008A2095&quot;/&gt;&lt;wsp:rsid wsp:val=&quot;008A21AE&quot;/&gt;&lt;wsp:rsid wsp:val=&quot;008A22E2&quot;/&gt;&lt;wsp:rsid wsp:val=&quot;008A259E&quot;/&gt;&lt;wsp:rsid wsp:val=&quot;008A2623&quot;/&gt;&lt;wsp:rsid wsp:val=&quot;008A281A&quot;/&gt;&lt;wsp:rsid wsp:val=&quot;008A2BBB&quot;/&gt;&lt;wsp:rsid wsp:val=&quot;008A2C3E&quot;/&gt;&lt;wsp:rsid wsp:val=&quot;008A2D63&quot;/&gt;&lt;wsp:rsid wsp:val=&quot;008A2F4B&quot;/&gt;&lt;wsp:rsid wsp:val=&quot;008A3056&quot;/&gt;&lt;wsp:rsid wsp:val=&quot;008A30D9&quot;/&gt;&lt;wsp:rsid wsp:val=&quot;008A370C&quot;/&gt;&lt;wsp:rsid wsp:val=&quot;008A3F13&quot;/&gt;&lt;wsp:rsid wsp:val=&quot;008A4694&quot;/&gt;&lt;wsp:rsid wsp:val=&quot;008A49BA&quot;/&gt;&lt;wsp:rsid wsp:val=&quot;008A4E97&quot;/&gt;&lt;wsp:rsid wsp:val=&quot;008A4EA1&quot;/&gt;&lt;wsp:rsid wsp:val=&quot;008A57F7&quot;/&gt;&lt;wsp:rsid wsp:val=&quot;008A5A8D&quot;/&gt;&lt;wsp:rsid wsp:val=&quot;008A5D4B&quot;/&gt;&lt;wsp:rsid wsp:val=&quot;008A60BC&quot;/&gt;&lt;wsp:rsid wsp:val=&quot;008A6270&quot;/&gt;&lt;wsp:rsid wsp:val=&quot;008A7454&quot;/&gt;&lt;wsp:rsid wsp:val=&quot;008A7A93&quot;/&gt;&lt;wsp:rsid wsp:val=&quot;008A7D97&quot;/&gt;&lt;wsp:rsid wsp:val=&quot;008B012B&quot;/&gt;&lt;wsp:rsid wsp:val=&quot;008B0219&quot;/&gt;&lt;wsp:rsid wsp:val=&quot;008B05C0&quot;/&gt;&lt;wsp:rsid wsp:val=&quot;008B0724&quot;/&gt;&lt;wsp:rsid wsp:val=&quot;008B08DE&quot;/&gt;&lt;wsp:rsid wsp:val=&quot;008B0DDA&quot;/&gt;&lt;wsp:rsid wsp:val=&quot;008B10F8&quot;/&gt;&lt;wsp:rsid wsp:val=&quot;008B159F&quot;/&gt;&lt;wsp:rsid wsp:val=&quot;008B17FA&quot;/&gt;&lt;wsp:rsid wsp:val=&quot;008B18C6&quot;/&gt;&lt;wsp:rsid wsp:val=&quot;008B1A4E&quot;/&gt;&lt;wsp:rsid wsp:val=&quot;008B1BD8&quot;/&gt;&lt;wsp:rsid wsp:val=&quot;008B267B&quot;/&gt;&lt;wsp:rsid wsp:val=&quot;008B26D4&quot;/&gt;&lt;wsp:rsid wsp:val=&quot;008B2BD5&quot;/&gt;&lt;wsp:rsid wsp:val=&quot;008B2BF7&quot;/&gt;&lt;wsp:rsid wsp:val=&quot;008B3293&quot;/&gt;&lt;wsp:rsid wsp:val=&quot;008B3520&quot;/&gt;&lt;wsp:rsid wsp:val=&quot;008B39D8&quot;/&gt;&lt;wsp:rsid wsp:val=&quot;008B3C15&quot;/&gt;&lt;wsp:rsid wsp:val=&quot;008B418A&quot;/&gt;&lt;wsp:rsid wsp:val=&quot;008B452C&quot;/&gt;&lt;wsp:rsid wsp:val=&quot;008B46A7&quot;/&gt;&lt;wsp:rsid wsp:val=&quot;008B48FC&quot;/&gt;&lt;wsp:rsid wsp:val=&quot;008B4B43&quot;/&gt;&lt;wsp:rsid wsp:val=&quot;008B4D96&quot;/&gt;&lt;wsp:rsid wsp:val=&quot;008B5007&quot;/&gt;&lt;wsp:rsid wsp:val=&quot;008B52BF&quot;/&gt;&lt;wsp:rsid wsp:val=&quot;008B5966&quot;/&gt;&lt;wsp:rsid wsp:val=&quot;008B5B38&quot;/&gt;&lt;wsp:rsid wsp:val=&quot;008B5C41&quot;/&gt;&lt;wsp:rsid wsp:val=&quot;008B5E0A&quot;/&gt;&lt;wsp:rsid wsp:val=&quot;008B5F5D&quot;/&gt;&lt;wsp:rsid wsp:val=&quot;008B61D8&quot;/&gt;&lt;wsp:rsid wsp:val=&quot;008B6496&quot;/&gt;&lt;wsp:rsid wsp:val=&quot;008B64EF&quot;/&gt;&lt;wsp:rsid wsp:val=&quot;008B68C4&quot;/&gt;&lt;wsp:rsid wsp:val=&quot;008B6AA9&quot;/&gt;&lt;wsp:rsid wsp:val=&quot;008B6BFA&quot;/&gt;&lt;wsp:rsid wsp:val=&quot;008B77F5&quot;/&gt;&lt;wsp:rsid wsp:val=&quot;008B7AC6&quot;/&gt;&lt;wsp:rsid wsp:val=&quot;008B7B6F&quot;/&gt;&lt;wsp:rsid wsp:val=&quot;008B7F0C&quot;/&gt;&lt;wsp:rsid wsp:val=&quot;008C0438&quot;/&gt;&lt;wsp:rsid wsp:val=&quot;008C087D&quot;/&gt;&lt;wsp:rsid wsp:val=&quot;008C089D&quot;/&gt;&lt;wsp:rsid wsp:val=&quot;008C1015&quot;/&gt;&lt;wsp:rsid wsp:val=&quot;008C1101&quot;/&gt;&lt;wsp:rsid wsp:val=&quot;008C16F0&quot;/&gt;&lt;wsp:rsid wsp:val=&quot;008C1729&quot;/&gt;&lt;wsp:rsid wsp:val=&quot;008C2460&quot;/&gt;&lt;wsp:rsid wsp:val=&quot;008C2653&quot;/&gt;&lt;wsp:rsid wsp:val=&quot;008C2849&quot;/&gt;&lt;wsp:rsid wsp:val=&quot;008C2AF0&quot;/&gt;&lt;wsp:rsid wsp:val=&quot;008C2B0C&quot;/&gt;&lt;wsp:rsid wsp:val=&quot;008C3D1E&quot;/&gt;&lt;wsp:rsid wsp:val=&quot;008C3DA6&quot;/&gt;&lt;wsp:rsid wsp:val=&quot;008C3EC5&quot;/&gt;&lt;wsp:rsid wsp:val=&quot;008C48DE&quot;/&gt;&lt;wsp:rsid wsp:val=&quot;008C4A50&quot;/&gt;&lt;wsp:rsid wsp:val=&quot;008C5347&quot;/&gt;&lt;wsp:rsid wsp:val=&quot;008C564B&quot;/&gt;&lt;wsp:rsid wsp:val=&quot;008C5A0C&quot;/&gt;&lt;wsp:rsid wsp:val=&quot;008C5E6B&quot;/&gt;&lt;wsp:rsid wsp:val=&quot;008C68E5&quot;/&gt;&lt;wsp:rsid wsp:val=&quot;008C7377&quot;/&gt;&lt;wsp:rsid wsp:val=&quot;008C74FA&quot;/&gt;&lt;wsp:rsid wsp:val=&quot;008C7D29&quot;/&gt;&lt;wsp:rsid wsp:val=&quot;008D0001&quot;/&gt;&lt;wsp:rsid wsp:val=&quot;008D0170&quot;/&gt;&lt;wsp:rsid wsp:val=&quot;008D065D&quot;/&gt;&lt;wsp:rsid wsp:val=&quot;008D0D98&quot;/&gt;&lt;wsp:rsid wsp:val=&quot;008D14FA&quot;/&gt;&lt;wsp:rsid wsp:val=&quot;008D159E&quot;/&gt;&lt;wsp:rsid wsp:val=&quot;008D18F1&quot;/&gt;&lt;wsp:rsid wsp:val=&quot;008D1A52&quot;/&gt;&lt;wsp:rsid wsp:val=&quot;008D1CFF&quot;/&gt;&lt;wsp:rsid wsp:val=&quot;008D2299&quot;/&gt;&lt;wsp:rsid wsp:val=&quot;008D28D3&quot;/&gt;&lt;wsp:rsid wsp:val=&quot;008D2C90&quot;/&gt;&lt;wsp:rsid wsp:val=&quot;008D2CBB&quot;/&gt;&lt;wsp:rsid wsp:val=&quot;008D2D15&quot;/&gt;&lt;wsp:rsid wsp:val=&quot;008D2E1F&quot;/&gt;&lt;wsp:rsid wsp:val=&quot;008D2E86&quot;/&gt;&lt;wsp:rsid wsp:val=&quot;008D3117&quot;/&gt;&lt;wsp:rsid wsp:val=&quot;008D3AE7&quot;/&gt;&lt;wsp:rsid wsp:val=&quot;008D4165&quot;/&gt;&lt;wsp:rsid wsp:val=&quot;008D478C&quot;/&gt;&lt;wsp:rsid wsp:val=&quot;008D4BD8&quot;/&gt;&lt;wsp:rsid wsp:val=&quot;008D4E24&quot;/&gt;&lt;wsp:rsid wsp:val=&quot;008D4E28&quot;/&gt;&lt;wsp:rsid wsp:val=&quot;008D5458&quot;/&gt;&lt;wsp:rsid wsp:val=&quot;008D560D&quot;/&gt;&lt;wsp:rsid wsp:val=&quot;008D56F3&quot;/&gt;&lt;wsp:rsid wsp:val=&quot;008D5B96&quot;/&gt;&lt;wsp:rsid wsp:val=&quot;008D5F74&quot;/&gt;&lt;wsp:rsid wsp:val=&quot;008D6502&quot;/&gt;&lt;wsp:rsid wsp:val=&quot;008D6939&quot;/&gt;&lt;wsp:rsid wsp:val=&quot;008D6983&quot;/&gt;&lt;wsp:rsid wsp:val=&quot;008D7236&quot;/&gt;&lt;wsp:rsid wsp:val=&quot;008D7C3E&quot;/&gt;&lt;wsp:rsid wsp:val=&quot;008E025A&quot;/&gt;&lt;wsp:rsid wsp:val=&quot;008E02AC&quot;/&gt;&lt;wsp:rsid wsp:val=&quot;008E02E5&quot;/&gt;&lt;wsp:rsid wsp:val=&quot;008E0661&quot;/&gt;&lt;wsp:rsid wsp:val=&quot;008E0C2F&quot;/&gt;&lt;wsp:rsid wsp:val=&quot;008E0F86&quot;/&gt;&lt;wsp:rsid wsp:val=&quot;008E180D&quot;/&gt;&lt;wsp:rsid wsp:val=&quot;008E189D&quot;/&gt;&lt;wsp:rsid wsp:val=&quot;008E18FF&quot;/&gt;&lt;wsp:rsid wsp:val=&quot;008E1C11&quot;/&gt;&lt;wsp:rsid wsp:val=&quot;008E2570&quot;/&gt;&lt;wsp:rsid wsp:val=&quot;008E2DC9&quot;/&gt;&lt;wsp:rsid wsp:val=&quot;008E3512&quot;/&gt;&lt;wsp:rsid wsp:val=&quot;008E4197&quot;/&gt;&lt;wsp:rsid wsp:val=&quot;008E55C7&quot;/&gt;&lt;wsp:rsid wsp:val=&quot;008E55FF&quot;/&gt;&lt;wsp:rsid wsp:val=&quot;008E575F&quot;/&gt;&lt;wsp:rsid wsp:val=&quot;008E57D3&quot;/&gt;&lt;wsp:rsid wsp:val=&quot;008E5A4C&quot;/&gt;&lt;wsp:rsid wsp:val=&quot;008E61A7&quot;/&gt;&lt;wsp:rsid wsp:val=&quot;008E658C&quot;/&gt;&lt;wsp:rsid wsp:val=&quot;008E68DF&quot;/&gt;&lt;wsp:rsid wsp:val=&quot;008E6B4E&quot;/&gt;&lt;wsp:rsid wsp:val=&quot;008E6DE7&quot;/&gt;&lt;wsp:rsid wsp:val=&quot;008E76B0&quot;/&gt;&lt;wsp:rsid wsp:val=&quot;008E797B&quot;/&gt;&lt;wsp:rsid wsp:val=&quot;008E7E21&quot;/&gt;&lt;wsp:rsid wsp:val=&quot;008F1039&quot;/&gt;&lt;wsp:rsid wsp:val=&quot;008F1408&quot;/&gt;&lt;wsp:rsid wsp:val=&quot;008F14C5&quot;/&gt;&lt;wsp:rsid wsp:val=&quot;008F1875&quot;/&gt;&lt;wsp:rsid wsp:val=&quot;008F2CB8&quot;/&gt;&lt;wsp:rsid wsp:val=&quot;008F34D1&quot;/&gt;&lt;wsp:rsid wsp:val=&quot;008F3532&quot;/&gt;&lt;wsp:rsid wsp:val=&quot;008F3841&quot;/&gt;&lt;wsp:rsid wsp:val=&quot;008F3F2C&quot;/&gt;&lt;wsp:rsid wsp:val=&quot;008F413E&quot;/&gt;&lt;wsp:rsid wsp:val=&quot;008F42F2&quot;/&gt;&lt;wsp:rsid wsp:val=&quot;008F47EB&quot;/&gt;&lt;wsp:rsid wsp:val=&quot;008F4BDA&quot;/&gt;&lt;wsp:rsid wsp:val=&quot;008F4C16&quot;/&gt;&lt;wsp:rsid wsp:val=&quot;008F54A8&quot;/&gt;&lt;wsp:rsid wsp:val=&quot;008F57F7&quot;/&gt;&lt;wsp:rsid wsp:val=&quot;008F602A&quot;/&gt;&lt;wsp:rsid wsp:val=&quot;008F6154&quot;/&gt;&lt;wsp:rsid wsp:val=&quot;008F6184&quot;/&gt;&lt;wsp:rsid wsp:val=&quot;008F631E&quot;/&gt;&lt;wsp:rsid wsp:val=&quot;008F64F5&quot;/&gt;&lt;wsp:rsid wsp:val=&quot;008F66FA&quot;/&gt;&lt;wsp:rsid wsp:val=&quot;008F6826&quot;/&gt;&lt;wsp:rsid wsp:val=&quot;008F6EBB&quot;/&gt;&lt;wsp:rsid wsp:val=&quot;008F7287&quot;/&gt;&lt;wsp:rsid wsp:val=&quot;008F79CD&quot;/&gt;&lt;wsp:rsid wsp:val=&quot;008F7F5B&quot;/&gt;&lt;wsp:rsid wsp:val=&quot;009002AD&quot;/&gt;&lt;wsp:rsid wsp:val=&quot;0090096D&quot;/&gt;&lt;wsp:rsid wsp:val=&quot;00900B0E&quot;/&gt;&lt;wsp:rsid wsp:val=&quot;009012C4&quot;/&gt;&lt;wsp:rsid wsp:val=&quot;00901799&quot;/&gt;&lt;wsp:rsid wsp:val=&quot;009019A8&quot;/&gt;&lt;wsp:rsid wsp:val=&quot;00901B6C&quot;/&gt;&lt;wsp:rsid wsp:val=&quot;00901DE6&quot;/&gt;&lt;wsp:rsid wsp:val=&quot;00902024&quot;/&gt;&lt;wsp:rsid wsp:val=&quot;00902720&quot;/&gt;&lt;wsp:rsid wsp:val=&quot;009029DE&quot;/&gt;&lt;wsp:rsid wsp:val=&quot;009031D5&quot;/&gt;&lt;wsp:rsid wsp:val=&quot;009035E8&quot;/&gt;&lt;wsp:rsid wsp:val=&quot;009038E2&quot;/&gt;&lt;wsp:rsid wsp:val=&quot;00904373&quot;/&gt;&lt;wsp:rsid wsp:val=&quot;00904A17&quot;/&gt;&lt;wsp:rsid wsp:val=&quot;00904C33&quot;/&gt;&lt;wsp:rsid wsp:val=&quot;00904C6E&quot;/&gt;&lt;wsp:rsid wsp:val=&quot;00904EB5&quot;/&gt;&lt;wsp:rsid wsp:val=&quot;0090511A&quot;/&gt;&lt;wsp:rsid wsp:val=&quot;009051A3&quot;/&gt;&lt;wsp:rsid wsp:val=&quot;009051A4&quot;/&gt;&lt;wsp:rsid wsp:val=&quot;00906069&quot;/&gt;&lt;wsp:rsid wsp:val=&quot;00906111&quot;/&gt;&lt;wsp:rsid wsp:val=&quot;009071C0&quot;/&gt;&lt;wsp:rsid wsp:val=&quot;00907C1C&quot;/&gt;&lt;wsp:rsid wsp:val=&quot;00907CB2&quot;/&gt;&lt;wsp:rsid wsp:val=&quot;00907EC0&quot;/&gt;&lt;wsp:rsid wsp:val=&quot;009101D7&quot;/&gt;&lt;wsp:rsid wsp:val=&quot;00910464&quot;/&gt;&lt;wsp:rsid wsp:val=&quot;00910503&quot;/&gt;&lt;wsp:rsid wsp:val=&quot;0091050F&quot;/&gt;&lt;wsp:rsid wsp:val=&quot;00910545&quot;/&gt;&lt;wsp:rsid wsp:val=&quot;00910EF2&quot;/&gt;&lt;wsp:rsid wsp:val=&quot;009113B0&quot;/&gt;&lt;wsp:rsid wsp:val=&quot;00911CE5&quot;/&gt;&lt;wsp:rsid wsp:val=&quot;00911FDD&quot;/&gt;&lt;wsp:rsid wsp:val=&quot;00912529&quot;/&gt;&lt;wsp:rsid wsp:val=&quot;0091289D&quot;/&gt;&lt;wsp:rsid wsp:val=&quot;009128C0&quot;/&gt;&lt;wsp:rsid wsp:val=&quot;00912C3A&quot;/&gt;&lt;wsp:rsid wsp:val=&quot;00913629&quot;/&gt;&lt;wsp:rsid wsp:val=&quot;00914492&quot;/&gt;&lt;wsp:rsid wsp:val=&quot;00914B84&quot;/&gt;&lt;wsp:rsid wsp:val=&quot;00915105&quot;/&gt;&lt;wsp:rsid wsp:val=&quot;00916806&quot;/&gt;&lt;wsp:rsid wsp:val=&quot;00916B25&quot;/&gt;&lt;wsp:rsid wsp:val=&quot;00916D60&quot;/&gt;&lt;wsp:rsid wsp:val=&quot;00916EFF&quot;/&gt;&lt;wsp:rsid wsp:val=&quot;00917732&quot;/&gt;&lt;wsp:rsid wsp:val=&quot;0091777E&quot;/&gt;&lt;wsp:rsid wsp:val=&quot;00917A5F&quot;/&gt;&lt;wsp:rsid wsp:val=&quot;00917D3F&quot;/&gt;&lt;wsp:rsid wsp:val=&quot;00917E93&quot;/&gt;&lt;wsp:rsid wsp:val=&quot;00917EA3&quot;/&gt;&lt;wsp:rsid wsp:val=&quot;009204DA&quot;/&gt;&lt;wsp:rsid wsp:val=&quot;0092077F&quot;/&gt;&lt;wsp:rsid wsp:val=&quot;00920C55&quot;/&gt;&lt;wsp:rsid wsp:val=&quot;00921016&quot;/&gt;&lt;wsp:rsid wsp:val=&quot;00921065&quot;/&gt;&lt;wsp:rsid wsp:val=&quot;009214EB&quot;/&gt;&lt;wsp:rsid wsp:val=&quot;00921677&quot;/&gt;&lt;wsp:rsid wsp:val=&quot;0092209E&quot;/&gt;&lt;wsp:rsid wsp:val=&quot;009224E1&quot;/&gt;&lt;wsp:rsid wsp:val=&quot;00922DDB&quot;/&gt;&lt;wsp:rsid wsp:val=&quot;00922FD4&quot;/&gt;&lt;wsp:rsid wsp:val=&quot;00923444&quot;/&gt;&lt;wsp:rsid wsp:val=&quot;00923855&quot;/&gt;&lt;wsp:rsid wsp:val=&quot;00923D13&quot;/&gt;&lt;wsp:rsid wsp:val=&quot;00923F44&quot;/&gt;&lt;wsp:rsid wsp:val=&quot;00923FBE&quot;/&gt;&lt;wsp:rsid wsp:val=&quot;009248C9&quot;/&gt;&lt;wsp:rsid wsp:val=&quot;00924C5C&quot;/&gt;&lt;wsp:rsid wsp:val=&quot;00925C13&quot;/&gt;&lt;wsp:rsid wsp:val=&quot;009268C5&quot;/&gt;&lt;wsp:rsid wsp:val=&quot;00926CBF&quot;/&gt;&lt;wsp:rsid wsp:val=&quot;00927A17&quot;/&gt;&lt;wsp:rsid wsp:val=&quot;00927B68&quot;/&gt;&lt;wsp:rsid wsp:val=&quot;00927E3C&quot;/&gt;&lt;wsp:rsid wsp:val=&quot;009302F8&quot;/&gt;&lt;wsp:rsid wsp:val=&quot;00930675&quot;/&gt;&lt;wsp:rsid wsp:val=&quot;00930800&quot;/&gt;&lt;wsp:rsid wsp:val=&quot;00931107&quot;/&gt;&lt;wsp:rsid wsp:val=&quot;00931652&quot;/&gt;&lt;wsp:rsid wsp:val=&quot;00931C0C&quot;/&gt;&lt;wsp:rsid wsp:val=&quot;00931FA2&quot;/&gt;&lt;wsp:rsid wsp:val=&quot;009322F8&quot;/&gt;&lt;wsp:rsid wsp:val=&quot;0093253E&quot;/&gt;&lt;wsp:rsid wsp:val=&quot;0093271E&quot;/&gt;&lt;wsp:rsid wsp:val=&quot;00932B89&quot;/&gt;&lt;wsp:rsid wsp:val=&quot;00933138&quot;/&gt;&lt;wsp:rsid wsp:val=&quot;0093314D&quot;/&gt;&lt;wsp:rsid wsp:val=&quot;0093319B&quot;/&gt;&lt;wsp:rsid wsp:val=&quot;009332D0&quot;/&gt;&lt;wsp:rsid wsp:val=&quot;00933624&quot;/&gt;&lt;wsp:rsid wsp:val=&quot;00933C1F&quot;/&gt;&lt;wsp:rsid wsp:val=&quot;00933C4B&quot;/&gt;&lt;wsp:rsid wsp:val=&quot;00934037&quot;/&gt;&lt;wsp:rsid wsp:val=&quot;00934F02&quot;/&gt;&lt;wsp:rsid wsp:val=&quot;0093532A&quot;/&gt;&lt;wsp:rsid wsp:val=&quot;00935C66&quot;/&gt;&lt;wsp:rsid wsp:val=&quot;00935D26&quot;/&gt;&lt;wsp:rsid wsp:val=&quot;009360FC&quot;/&gt;&lt;wsp:rsid wsp:val=&quot;00936312&quot;/&gt;&lt;wsp:rsid wsp:val=&quot;00936EB2&quot;/&gt;&lt;wsp:rsid wsp:val=&quot;00936FBC&quot;/&gt;&lt;wsp:rsid wsp:val=&quot;00937168&quot;/&gt;&lt;wsp:rsid wsp:val=&quot;009371DC&quot;/&gt;&lt;wsp:rsid wsp:val=&quot;0093768A&quot;/&gt;&lt;wsp:rsid wsp:val=&quot;00937926&quot;/&gt;&lt;wsp:rsid wsp:val=&quot;00940006&quot;/&gt;&lt;wsp:rsid wsp:val=&quot;00940084&quot;/&gt;&lt;wsp:rsid wsp:val=&quot;009402A3&quot;/&gt;&lt;wsp:rsid wsp:val=&quot;00940703&quot;/&gt;&lt;wsp:rsid wsp:val=&quot;009412E6&quot;/&gt;&lt;wsp:rsid wsp:val=&quot;009416DD&quot;/&gt;&lt;wsp:rsid wsp:val=&quot;00941AE9&quot;/&gt;&lt;wsp:rsid wsp:val=&quot;00941C1A&quot;/&gt;&lt;wsp:rsid wsp:val=&quot;00941E4A&quot;/&gt;&lt;wsp:rsid wsp:val=&quot;0094210D&quot;/&gt;&lt;wsp:rsid wsp:val=&quot;00942275&quot;/&gt;&lt;wsp:rsid wsp:val=&quot;00942BCA&quot;/&gt;&lt;wsp:rsid wsp:val=&quot;0094345F&quot;/&gt;&lt;wsp:rsid wsp:val=&quot;00943D2D&quot;/&gt;&lt;wsp:rsid wsp:val=&quot;00943EBF&quot;/&gt;&lt;wsp:rsid wsp:val=&quot;00944168&quot;/&gt;&lt;wsp:rsid wsp:val=&quot;0094425F&quot;/&gt;&lt;wsp:rsid wsp:val=&quot;009443B1&quot;/&gt;&lt;wsp:rsid wsp:val=&quot;00944DCB&quot;/&gt;&lt;wsp:rsid wsp:val=&quot;0094529E&quot;/&gt;&lt;wsp:rsid wsp:val=&quot;00945C13&quot;/&gt;&lt;wsp:rsid wsp:val=&quot;009467AD&quot;/&gt;&lt;wsp:rsid wsp:val=&quot;0094680A&quot;/&gt;&lt;wsp:rsid wsp:val=&quot;009468F4&quot;/&gt;&lt;wsp:rsid wsp:val=&quot;00946908&quot;/&gt;&lt;wsp:rsid wsp:val=&quot;009474A6&quot;/&gt;&lt;wsp:rsid wsp:val=&quot;009474A7&quot;/&gt;&lt;wsp:rsid wsp:val=&quot;009479CA&quot;/&gt;&lt;wsp:rsid wsp:val=&quot;00950014&quot;/&gt;&lt;wsp:rsid wsp:val=&quot;00950056&quot;/&gt;&lt;wsp:rsid wsp:val=&quot;00950141&quot;/&gt;&lt;wsp:rsid wsp:val=&quot;0095041A&quot;/&gt;&lt;wsp:rsid wsp:val=&quot;0095042C&quot;/&gt;&lt;wsp:rsid wsp:val=&quot;00950AB0&quot;/&gt;&lt;wsp:rsid wsp:val=&quot;00951365&quot;/&gt;&lt;wsp:rsid wsp:val=&quot;00952058&quot;/&gt;&lt;wsp:rsid wsp:val=&quot;00952E2E&quot;/&gt;&lt;wsp:rsid wsp:val=&quot;009533CD&quot;/&gt;&lt;wsp:rsid wsp:val=&quot;0095344D&quot;/&gt;&lt;wsp:rsid wsp:val=&quot;00953A2D&quot;/&gt;&lt;wsp:rsid wsp:val=&quot;009544CE&quot;/&gt;&lt;wsp:rsid wsp:val=&quot;009547E7&quot;/&gt;&lt;wsp:rsid wsp:val=&quot;00955336&quot;/&gt;&lt;wsp:rsid wsp:val=&quot;00955451&quot;/&gt;&lt;wsp:rsid wsp:val=&quot;009558F4&quot;/&gt;&lt;wsp:rsid wsp:val=&quot;00955A16&quot;/&gt;&lt;wsp:rsid wsp:val=&quot;00955C83&quot;/&gt;&lt;wsp:rsid wsp:val=&quot;0095624A&quot;/&gt;&lt;wsp:rsid wsp:val=&quot;0095675A&quot;/&gt;&lt;wsp:rsid wsp:val=&quot;00956B03&quot;/&gt;&lt;wsp:rsid wsp:val=&quot;00956E82&quot;/&gt;&lt;wsp:rsid wsp:val=&quot;00956FAB&quot;/&gt;&lt;wsp:rsid wsp:val=&quot;00957287&quot;/&gt;&lt;wsp:rsid wsp:val=&quot;009572C9&quot;/&gt;&lt;wsp:rsid wsp:val=&quot;009577DE&quot;/&gt;&lt;wsp:rsid wsp:val=&quot;00957B60&quot;/&gt;&lt;wsp:rsid wsp:val=&quot;00957E02&quot;/&gt;&lt;wsp:rsid wsp:val=&quot;00957E47&quot;/&gt;&lt;wsp:rsid wsp:val=&quot;00960BA4&quot;/&gt;&lt;wsp:rsid wsp:val=&quot;00961581&quot;/&gt;&lt;wsp:rsid wsp:val=&quot;009617A8&quot;/&gt;&lt;wsp:rsid wsp:val=&quot;009618CF&quot;/&gt;&lt;wsp:rsid wsp:val=&quot;00961AE0&quot;/&gt;&lt;wsp:rsid wsp:val=&quot;00962431&quot;/&gt;&lt;wsp:rsid wsp:val=&quot;00962981&quot;/&gt;&lt;wsp:rsid wsp:val=&quot;00962EBF&quot;/&gt;&lt;wsp:rsid wsp:val=&quot;0096310A&quot;/&gt;&lt;wsp:rsid wsp:val=&quot;00963399&quot;/&gt;&lt;wsp:rsid wsp:val=&quot;009638C1&quot;/&gt;&lt;wsp:rsid wsp:val=&quot;00963EF5&quot;/&gt;&lt;wsp:rsid wsp:val=&quot;00965352&quot;/&gt;&lt;wsp:rsid wsp:val=&quot;009654F1&quot;/&gt;&lt;wsp:rsid wsp:val=&quot;00965C02&quot;/&gt;&lt;wsp:rsid wsp:val=&quot;009663C2&quot;/&gt;&lt;wsp:rsid wsp:val=&quot;00966C00&quot;/&gt;&lt;wsp:rsid wsp:val=&quot;00966E66&quot;/&gt;&lt;wsp:rsid wsp:val=&quot;00967116&quot;/&gt;&lt;wsp:rsid wsp:val=&quot;0096742F&quot;/&gt;&lt;wsp:rsid wsp:val=&quot;00967561&quot;/&gt;&lt;wsp:rsid wsp:val=&quot;0097049A&quot;/&gt;&lt;wsp:rsid wsp:val=&quot;0097129C&quot;/&gt;&lt;wsp:rsid wsp:val=&quot;00971DF0&quot;/&gt;&lt;wsp:rsid wsp:val=&quot;00971F44&quot;/&gt;&lt;wsp:rsid wsp:val=&quot;00972731&quot;/&gt;&lt;wsp:rsid wsp:val=&quot;00972794&quot;/&gt;&lt;wsp:rsid wsp:val=&quot;00972DEA&quot;/&gt;&lt;wsp:rsid wsp:val=&quot;00972E81&quot;/&gt;&lt;wsp:rsid wsp:val=&quot;00973227&quot;/&gt;&lt;wsp:rsid wsp:val=&quot;00973706&quot;/&gt;&lt;wsp:rsid wsp:val=&quot;00973D62&quot;/&gt;&lt;wsp:rsid wsp:val=&quot;00973E66&quot;/&gt;&lt;wsp:rsid wsp:val=&quot;00974158&quot;/&gt;&lt;wsp:rsid wsp:val=&quot;00974687&quot;/&gt;&lt;wsp:rsid wsp:val=&quot;00974B11&quot;/&gt;&lt;wsp:rsid wsp:val=&quot;00974D25&quot;/&gt;&lt;wsp:rsid wsp:val=&quot;00975237&quot;/&gt;&lt;wsp:rsid wsp:val=&quot;00975CBD&quot;/&gt;&lt;wsp:rsid wsp:val=&quot;00975FD7&quot;/&gt;&lt;wsp:rsid wsp:val=&quot;00976372&quot;/&gt;&lt;wsp:rsid wsp:val=&quot;00976783&quot;/&gt;&lt;wsp:rsid wsp:val=&quot;00976A1F&quot;/&gt;&lt;wsp:rsid wsp:val=&quot;00976AD4&quot;/&gt;&lt;wsp:rsid wsp:val=&quot;00976B17&quot;/&gt;&lt;wsp:rsid wsp:val=&quot;009774D4&quot;/&gt;&lt;wsp:rsid wsp:val=&quot;00977584&quot;/&gt;&lt;wsp:rsid wsp:val=&quot;0097772C&quot;/&gt;&lt;wsp:rsid wsp:val=&quot;00977CAB&quot;/&gt;&lt;wsp:rsid wsp:val=&quot;009800E6&quot;/&gt;&lt;wsp:rsid wsp:val=&quot;009809FD&quot;/&gt;&lt;wsp:rsid wsp:val=&quot;0098105E&quot;/&gt;&lt;wsp:rsid wsp:val=&quot;009813F0&quot;/&gt;&lt;wsp:rsid wsp:val=&quot;00981916&quot;/&gt;&lt;wsp:rsid wsp:val=&quot;009819A4&quot;/&gt;&lt;wsp:rsid wsp:val=&quot;00981C4A&quot;/&gt;&lt;wsp:rsid wsp:val=&quot;009826E7&quot;/&gt;&lt;wsp:rsid wsp:val=&quot;0098288E&quot;/&gt;&lt;wsp:rsid wsp:val=&quot;00983189&quot;/&gt;&lt;wsp:rsid wsp:val=&quot;00983384&quot;/&gt;&lt;wsp:rsid wsp:val=&quot;00983566&quot;/&gt;&lt;wsp:rsid wsp:val=&quot;0098439B&quot;/&gt;&lt;wsp:rsid wsp:val=&quot;00984BED&quot;/&gt;&lt;wsp:rsid wsp:val=&quot;00985BA4&quot;/&gt;&lt;wsp:rsid wsp:val=&quot;00986C8D&quot;/&gt;&lt;wsp:rsid wsp:val=&quot;0098761B&quot;/&gt;&lt;wsp:rsid wsp:val=&quot;009878D4&quot;/&gt;&lt;wsp:rsid wsp:val=&quot;00987C50&quot;/&gt;&lt;wsp:rsid wsp:val=&quot;0099055D&quot;/&gt;&lt;wsp:rsid wsp:val=&quot;00990718&quot;/&gt;&lt;wsp:rsid wsp:val=&quot;00990977&quot;/&gt;&lt;wsp:rsid wsp:val=&quot;00990978&quot;/&gt;&lt;wsp:rsid wsp:val=&quot;00991029&quot;/&gt;&lt;wsp:rsid wsp:val=&quot;00991257&quot;/&gt;&lt;wsp:rsid wsp:val=&quot;00991367&quot;/&gt;&lt;wsp:rsid wsp:val=&quot;00991793&quot;/&gt;&lt;wsp:rsid wsp:val=&quot;00991AE7&quot;/&gt;&lt;wsp:rsid wsp:val=&quot;00991DBF&quot;/&gt;&lt;wsp:rsid wsp:val=&quot;00991EA9&quot;/&gt;&lt;wsp:rsid wsp:val=&quot;0099247C&quot;/&gt;&lt;wsp:rsid wsp:val=&quot;0099255C&quot;/&gt;&lt;wsp:rsid wsp:val=&quot;00992B8A&quot;/&gt;&lt;wsp:rsid wsp:val=&quot;00992CBE&quot;/&gt;&lt;wsp:rsid wsp:val=&quot;00993215&quot;/&gt;&lt;wsp:rsid wsp:val=&quot;009935E2&quot;/&gt;&lt;wsp:rsid wsp:val=&quot;009939FE&quot;/&gt;&lt;wsp:rsid wsp:val=&quot;00993D83&quot;/&gt;&lt;wsp:rsid wsp:val=&quot;00994AF8&quot;/&gt;&lt;wsp:rsid wsp:val=&quot;00994E45&quot;/&gt;&lt;wsp:rsid wsp:val=&quot;0099559E&quot;/&gt;&lt;wsp:rsid wsp:val=&quot;0099588B&quot;/&gt;&lt;wsp:rsid wsp:val=&quot;00995902&quot;/&gt;&lt;wsp:rsid wsp:val=&quot;00995B21&quot;/&gt;&lt;wsp:rsid wsp:val=&quot;0099603E&quot;/&gt;&lt;wsp:rsid wsp:val=&quot;00996333&quot;/&gt;&lt;wsp:rsid wsp:val=&quot;00996401&quot;/&gt;&lt;wsp:rsid wsp:val=&quot;00996E17&quot;/&gt;&lt;wsp:rsid wsp:val=&quot;00996E2F&quot;/&gt;&lt;wsp:rsid wsp:val=&quot;00997756&quot;/&gt;&lt;wsp:rsid wsp:val=&quot;00997945&quot;/&gt;&lt;wsp:rsid wsp:val=&quot;009A0F8D&quot;/&gt;&lt;wsp:rsid wsp:val=&quot;009A2C38&quot;/&gt;&lt;wsp:rsid wsp:val=&quot;009A2F15&quot;/&gt;&lt;wsp:rsid wsp:val=&quot;009A34C4&quot;/&gt;&lt;wsp:rsid wsp:val=&quot;009A3B85&quot;/&gt;&lt;wsp:rsid wsp:val=&quot;009A496F&quot;/&gt;&lt;wsp:rsid wsp:val=&quot;009A4A13&quot;/&gt;&lt;wsp:rsid wsp:val=&quot;009A4E24&quot;/&gt;&lt;wsp:rsid wsp:val=&quot;009A504F&quot;/&gt;&lt;wsp:rsid wsp:val=&quot;009A6299&quot;/&gt;&lt;wsp:rsid wsp:val=&quot;009A6581&quot;/&gt;&lt;wsp:rsid wsp:val=&quot;009A6C76&quot;/&gt;&lt;wsp:rsid wsp:val=&quot;009A72BA&quot;/&gt;&lt;wsp:rsid wsp:val=&quot;009A7412&quot;/&gt;&lt;wsp:rsid wsp:val=&quot;009A77DB&quot;/&gt;&lt;wsp:rsid wsp:val=&quot;009A7D5C&quot;/&gt;&lt;wsp:rsid wsp:val=&quot;009A7F51&quot;/&gt;&lt;wsp:rsid wsp:val=&quot;009B12B2&quot;/&gt;&lt;wsp:rsid wsp:val=&quot;009B2340&quot;/&gt;&lt;wsp:rsid wsp:val=&quot;009B2707&quot;/&gt;&lt;wsp:rsid wsp:val=&quot;009B272E&quot;/&gt;&lt;wsp:rsid wsp:val=&quot;009B2B4A&quot;/&gt;&lt;wsp:rsid wsp:val=&quot;009B2FEC&quot;/&gt;&lt;wsp:rsid wsp:val=&quot;009B3042&quot;/&gt;&lt;wsp:rsid wsp:val=&quot;009B3355&quot;/&gt;&lt;wsp:rsid wsp:val=&quot;009B3378&quot;/&gt;&lt;wsp:rsid wsp:val=&quot;009B3A4A&quot;/&gt;&lt;wsp:rsid wsp:val=&quot;009B3F5F&quot;/&gt;&lt;wsp:rsid wsp:val=&quot;009B3F8C&quot;/&gt;&lt;wsp:rsid wsp:val=&quot;009B40B2&quot;/&gt;&lt;wsp:rsid wsp:val=&quot;009B4A60&quot;/&gt;&lt;wsp:rsid wsp:val=&quot;009B4B3A&quot;/&gt;&lt;wsp:rsid wsp:val=&quot;009B4D49&quot;/&gt;&lt;wsp:rsid wsp:val=&quot;009B503D&quot;/&gt;&lt;wsp:rsid wsp:val=&quot;009B5562&quot;/&gt;&lt;wsp:rsid wsp:val=&quot;009B576C&quot;/&gt;&lt;wsp:rsid wsp:val=&quot;009B5B35&quot;/&gt;&lt;wsp:rsid wsp:val=&quot;009B5BCB&quot;/&gt;&lt;wsp:rsid wsp:val=&quot;009B63C7&quot;/&gt;&lt;wsp:rsid wsp:val=&quot;009B64A7&quot;/&gt;&lt;wsp:rsid wsp:val=&quot;009B6EA4&quot;/&gt;&lt;wsp:rsid wsp:val=&quot;009B7319&quot;/&gt;&lt;wsp:rsid wsp:val=&quot;009B7BE2&quot;/&gt;&lt;wsp:rsid wsp:val=&quot;009B7BFC&quot;/&gt;&lt;wsp:rsid wsp:val=&quot;009B7F5C&quot;/&gt;&lt;wsp:rsid wsp:val=&quot;009C01EA&quot;/&gt;&lt;wsp:rsid wsp:val=&quot;009C082F&quot;/&gt;&lt;wsp:rsid wsp:val=&quot;009C09D1&quot;/&gt;&lt;wsp:rsid wsp:val=&quot;009C0B17&quot;/&gt;&lt;wsp:rsid wsp:val=&quot;009C0BFE&quot;/&gt;&lt;wsp:rsid wsp:val=&quot;009C11FC&quot;/&gt;&lt;wsp:rsid wsp:val=&quot;009C1993&quot;/&gt;&lt;wsp:rsid wsp:val=&quot;009C234C&quot;/&gt;&lt;wsp:rsid wsp:val=&quot;009C25E1&quot;/&gt;&lt;wsp:rsid wsp:val=&quot;009C4329&quot;/&gt;&lt;wsp:rsid wsp:val=&quot;009C4B66&quot;/&gt;&lt;wsp:rsid wsp:val=&quot;009C4B6F&quot;/&gt;&lt;wsp:rsid wsp:val=&quot;009C5661&quot;/&gt;&lt;wsp:rsid wsp:val=&quot;009C5C5A&quot;/&gt;&lt;wsp:rsid wsp:val=&quot;009C640B&quot;/&gt;&lt;wsp:rsid wsp:val=&quot;009C68A4&quot;/&gt;&lt;wsp:rsid wsp:val=&quot;009C6DBB&quot;/&gt;&lt;wsp:rsid wsp:val=&quot;009C70A1&quot;/&gt;&lt;wsp:rsid wsp:val=&quot;009C7426&quot;/&gt;&lt;wsp:rsid wsp:val=&quot;009C75C2&quot;/&gt;&lt;wsp:rsid wsp:val=&quot;009C79F7&quot;/&gt;&lt;wsp:rsid wsp:val=&quot;009C7A20&quot;/&gt;&lt;wsp:rsid wsp:val=&quot;009C7DE4&quot;/&gt;&lt;wsp:rsid wsp:val=&quot;009D07E2&quot;/&gt;&lt;wsp:rsid wsp:val=&quot;009D0A75&quot;/&gt;&lt;wsp:rsid wsp:val=&quot;009D0C29&quot;/&gt;&lt;wsp:rsid wsp:val=&quot;009D0F92&quot;/&gt;&lt;wsp:rsid wsp:val=&quot;009D100C&quot;/&gt;&lt;wsp:rsid wsp:val=&quot;009D10E3&quot;/&gt;&lt;wsp:rsid wsp:val=&quot;009D1DA3&quot;/&gt;&lt;wsp:rsid wsp:val=&quot;009D21F3&quot;/&gt;&lt;wsp:rsid wsp:val=&quot;009D374F&quot;/&gt;&lt;wsp:rsid wsp:val=&quot;009D395B&quot;/&gt;&lt;wsp:rsid wsp:val=&quot;009D3A42&quot;/&gt;&lt;wsp:rsid wsp:val=&quot;009D3ACF&quot;/&gt;&lt;wsp:rsid wsp:val=&quot;009D441A&quot;/&gt;&lt;wsp:rsid wsp:val=&quot;009D4A74&quot;/&gt;&lt;wsp:rsid wsp:val=&quot;009D4D3B&quot;/&gt;&lt;wsp:rsid wsp:val=&quot;009D5601&quot;/&gt;&lt;wsp:rsid wsp:val=&quot;009D56EA&quot;/&gt;&lt;wsp:rsid wsp:val=&quot;009D5A5B&quot;/&gt;&lt;wsp:rsid wsp:val=&quot;009D5AA8&quot;/&gt;&lt;wsp:rsid wsp:val=&quot;009D7CFC&quot;/&gt;&lt;wsp:rsid wsp:val=&quot;009E03C7&quot;/&gt;&lt;wsp:rsid wsp:val=&quot;009E058E&quot;/&gt;&lt;wsp:rsid wsp:val=&quot;009E05E8&quot;/&gt;&lt;wsp:rsid wsp:val=&quot;009E07C8&quot;/&gt;&lt;wsp:rsid wsp:val=&quot;009E122B&quot;/&gt;&lt;wsp:rsid wsp:val=&quot;009E144A&quot;/&gt;&lt;wsp:rsid wsp:val=&quot;009E1740&quot;/&gt;&lt;wsp:rsid wsp:val=&quot;009E1990&quot;/&gt;&lt;wsp:rsid wsp:val=&quot;009E258E&quot;/&gt;&lt;wsp:rsid wsp:val=&quot;009E2985&quot;/&gt;&lt;wsp:rsid wsp:val=&quot;009E2D2E&quot;/&gt;&lt;wsp:rsid wsp:val=&quot;009E33FE&quot;/&gt;&lt;wsp:rsid wsp:val=&quot;009E3581&quot;/&gt;&lt;wsp:rsid wsp:val=&quot;009E391D&quot;/&gt;&lt;wsp:rsid wsp:val=&quot;009E392F&quot;/&gt;&lt;wsp:rsid wsp:val=&quot;009E3D76&quot;/&gt;&lt;wsp:rsid wsp:val=&quot;009E411D&quot;/&gt;&lt;wsp:rsid wsp:val=&quot;009E41FD&quot;/&gt;&lt;wsp:rsid wsp:val=&quot;009E4474&quot;/&gt;&lt;wsp:rsid wsp:val=&quot;009E4DEC&quot;/&gt;&lt;wsp:rsid wsp:val=&quot;009E4E1D&quot;/&gt;&lt;wsp:rsid wsp:val=&quot;009E527B&quot;/&gt;&lt;wsp:rsid wsp:val=&quot;009E52ED&quot;/&gt;&lt;wsp:rsid wsp:val=&quot;009E531A&quot;/&gt;&lt;wsp:rsid wsp:val=&quot;009E5566&quot;/&gt;&lt;wsp:rsid wsp:val=&quot;009E5C53&quot;/&gt;&lt;wsp:rsid wsp:val=&quot;009E5E0C&quot;/&gt;&lt;wsp:rsid wsp:val=&quot;009E5E48&quot;/&gt;&lt;wsp:rsid wsp:val=&quot;009E6194&quot;/&gt;&lt;wsp:rsid wsp:val=&quot;009E6374&quot;/&gt;&lt;wsp:rsid wsp:val=&quot;009E6C25&quot;/&gt;&lt;wsp:rsid wsp:val=&quot;009E6D15&quot;/&gt;&lt;wsp:rsid wsp:val=&quot;009E6FD9&quot;/&gt;&lt;wsp:rsid wsp:val=&quot;009E7361&quot;/&gt;&lt;wsp:rsid wsp:val=&quot;009E7918&quot;/&gt;&lt;wsp:rsid wsp:val=&quot;009E79E1&quot;/&gt;&lt;wsp:rsid wsp:val=&quot;009F186A&quot;/&gt;&lt;wsp:rsid wsp:val=&quot;009F1AE8&quot;/&gt;&lt;wsp:rsid wsp:val=&quot;009F2304&quot;/&gt;&lt;wsp:rsid wsp:val=&quot;009F30C8&quot;/&gt;&lt;wsp:rsid wsp:val=&quot;009F321A&quot;/&gt;&lt;wsp:rsid wsp:val=&quot;009F3657&quot;/&gt;&lt;wsp:rsid wsp:val=&quot;009F3BF5&quot;/&gt;&lt;wsp:rsid wsp:val=&quot;009F4013&quot;/&gt;&lt;wsp:rsid wsp:val=&quot;009F4093&quot;/&gt;&lt;wsp:rsid wsp:val=&quot;009F423D&quot;/&gt;&lt;wsp:rsid wsp:val=&quot;009F45B8&quot;/&gt;&lt;wsp:rsid wsp:val=&quot;009F487D&quot;/&gt;&lt;wsp:rsid wsp:val=&quot;009F4A7C&quot;/&gt;&lt;wsp:rsid wsp:val=&quot;009F54DA&quot;/&gt;&lt;wsp:rsid wsp:val=&quot;009F5650&quot;/&gt;&lt;wsp:rsid wsp:val=&quot;009F5C5C&quot;/&gt;&lt;wsp:rsid wsp:val=&quot;009F5D3B&quot;/&gt;&lt;wsp:rsid wsp:val=&quot;009F6076&quot;/&gt;&lt;wsp:rsid wsp:val=&quot;009F616C&quot;/&gt;&lt;wsp:rsid wsp:val=&quot;009F628D&quot;/&gt;&lt;wsp:rsid wsp:val=&quot;009F6BCF&quot;/&gt;&lt;wsp:rsid wsp:val=&quot;009F6EEB&quot;/&gt;&lt;wsp:rsid wsp:val=&quot;009F70EF&quot;/&gt;&lt;wsp:rsid wsp:val=&quot;009F7438&quot;/&gt;&lt;wsp:rsid wsp:val=&quot;009F7446&quot;/&gt;&lt;wsp:rsid wsp:val=&quot;009F7639&quot;/&gt;&lt;wsp:rsid wsp:val=&quot;00A002E1&quot;/&gt;&lt;wsp:rsid wsp:val=&quot;00A00C39&quot;/&gt;&lt;wsp:rsid wsp:val=&quot;00A00E89&quot;/&gt;&lt;wsp:rsid wsp:val=&quot;00A00F09&quot;/&gt;&lt;wsp:rsid wsp:val=&quot;00A01304&quot;/&gt;&lt;wsp:rsid wsp:val=&quot;00A0139D&quot;/&gt;&lt;wsp:rsid wsp:val=&quot;00A013C9&quot;/&gt;&lt;wsp:rsid wsp:val=&quot;00A0186A&quot;/&gt;&lt;wsp:rsid wsp:val=&quot;00A0208B&quot;/&gt;&lt;wsp:rsid wsp:val=&quot;00A025C4&quot;/&gt;&lt;wsp:rsid wsp:val=&quot;00A0321D&quot;/&gt;&lt;wsp:rsid wsp:val=&quot;00A03A3E&quot;/&gt;&lt;wsp:rsid wsp:val=&quot;00A046FA&quot;/&gt;&lt;wsp:rsid wsp:val=&quot;00A04CE9&quot;/&gt;&lt;wsp:rsid wsp:val=&quot;00A05393&quot;/&gt;&lt;wsp:rsid wsp:val=&quot;00A055BC&quot;/&gt;&lt;wsp:rsid wsp:val=&quot;00A0586D&quot;/&gt;&lt;wsp:rsid wsp:val=&quot;00A0613D&quot;/&gt;&lt;wsp:rsid wsp:val=&quot;00A061E9&quot;/&gt;&lt;wsp:rsid wsp:val=&quot;00A066E1&quot;/&gt;&lt;wsp:rsid wsp:val=&quot;00A06CEE&quot;/&gt;&lt;wsp:rsid wsp:val=&quot;00A074DA&quot;/&gt;&lt;wsp:rsid wsp:val=&quot;00A07694&quot;/&gt;&lt;wsp:rsid wsp:val=&quot;00A079E3&quot;/&gt;&lt;wsp:rsid wsp:val=&quot;00A07F82&quot;/&gt;&lt;wsp:rsid wsp:val=&quot;00A102ED&quot;/&gt;&lt;wsp:rsid wsp:val=&quot;00A1064E&quot;/&gt;&lt;wsp:rsid wsp:val=&quot;00A11D7C&quot;/&gt;&lt;wsp:rsid wsp:val=&quot;00A11DA0&quot;/&gt;&lt;wsp:rsid wsp:val=&quot;00A11EE4&quot;/&gt;&lt;wsp:rsid wsp:val=&quot;00A12052&quot;/&gt;&lt;wsp:rsid wsp:val=&quot;00A12185&quot;/&gt;&lt;wsp:rsid wsp:val=&quot;00A122EC&quot;/&gt;&lt;wsp:rsid wsp:val=&quot;00A12360&quot;/&gt;&lt;wsp:rsid wsp:val=&quot;00A13299&quot;/&gt;&lt;wsp:rsid wsp:val=&quot;00A13DDA&quot;/&gt;&lt;wsp:rsid wsp:val=&quot;00A14426&quot;/&gt;&lt;wsp:rsid wsp:val=&quot;00A14A8A&quot;/&gt;&lt;wsp:rsid wsp:val=&quot;00A14DE7&quot;/&gt;&lt;wsp:rsid wsp:val=&quot;00A1507A&quot;/&gt;&lt;wsp:rsid wsp:val=&quot;00A15365&quot;/&gt;&lt;wsp:rsid wsp:val=&quot;00A1636D&quot;/&gt;&lt;wsp:rsid wsp:val=&quot;00A16B6E&quot;/&gt;&lt;wsp:rsid wsp:val=&quot;00A16C6D&quot;/&gt;&lt;wsp:rsid wsp:val=&quot;00A16E31&quot;/&gt;&lt;wsp:rsid wsp:val=&quot;00A17203&quot;/&gt;&lt;wsp:rsid wsp:val=&quot;00A17303&quot;/&gt;&lt;wsp:rsid wsp:val=&quot;00A178F9&quot;/&gt;&lt;wsp:rsid wsp:val=&quot;00A17A9F&quot;/&gt;&lt;wsp:rsid wsp:val=&quot;00A17F05&quot;/&gt;&lt;wsp:rsid wsp:val=&quot;00A205BD&quot;/&gt;&lt;wsp:rsid wsp:val=&quot;00A20816&quot;/&gt;&lt;wsp:rsid wsp:val=&quot;00A208C3&quot;/&gt;&lt;wsp:rsid wsp:val=&quot;00A20BC9&quot;/&gt;&lt;wsp:rsid wsp:val=&quot;00A21473&quot;/&gt;&lt;wsp:rsid wsp:val=&quot;00A21CE0&quot;/&gt;&lt;wsp:rsid wsp:val=&quot;00A21EF4&quot;/&gt;&lt;wsp:rsid wsp:val=&quot;00A21F51&quot;/&gt;&lt;wsp:rsid wsp:val=&quot;00A22449&quot;/&gt;&lt;wsp:rsid wsp:val=&quot;00A2292B&quot;/&gt;&lt;wsp:rsid wsp:val=&quot;00A22C2F&quot;/&gt;&lt;wsp:rsid wsp:val=&quot;00A236E6&quot;/&gt;&lt;wsp:rsid wsp:val=&quot;00A23FEE&quot;/&gt;&lt;wsp:rsid wsp:val=&quot;00A24A24&quot;/&gt;&lt;wsp:rsid wsp:val=&quot;00A24AF0&quot;/&gt;&lt;wsp:rsid wsp:val=&quot;00A24F88&quot;/&gt;&lt;wsp:rsid wsp:val=&quot;00A250A8&quot;/&gt;&lt;wsp:rsid wsp:val=&quot;00A25450&quot;/&gt;&lt;wsp:rsid wsp:val=&quot;00A26C0D&quot;/&gt;&lt;wsp:rsid wsp:val=&quot;00A26E23&quot;/&gt;&lt;wsp:rsid wsp:val=&quot;00A26EC9&quot;/&gt;&lt;wsp:rsid wsp:val=&quot;00A27310&quot;/&gt;&lt;wsp:rsid wsp:val=&quot;00A2763A&quot;/&gt;&lt;wsp:rsid wsp:val=&quot;00A27C1C&quot;/&gt;&lt;wsp:rsid wsp:val=&quot;00A27C40&quot;/&gt;&lt;wsp:rsid wsp:val=&quot;00A27D5D&quot;/&gt;&lt;wsp:rsid wsp:val=&quot;00A30635&quot;/&gt;&lt;wsp:rsid wsp:val=&quot;00A3080E&quot;/&gt;&lt;wsp:rsid wsp:val=&quot;00A30C43&quot;/&gt;&lt;wsp:rsid wsp:val=&quot;00A30D5A&quot;/&gt;&lt;wsp:rsid wsp:val=&quot;00A30F56&quot;/&gt;&lt;wsp:rsid wsp:val=&quot;00A31055&quot;/&gt;&lt;wsp:rsid wsp:val=&quot;00A315B8&quot;/&gt;&lt;wsp:rsid wsp:val=&quot;00A31D3C&quot;/&gt;&lt;wsp:rsid wsp:val=&quot;00A32157&quot;/&gt;&lt;wsp:rsid wsp:val=&quot;00A3224D&quot;/&gt;&lt;wsp:rsid wsp:val=&quot;00A32306&quot;/&gt;&lt;wsp:rsid wsp:val=&quot;00A33E80&quot;/&gt;&lt;wsp:rsid wsp:val=&quot;00A33F02&quot;/&gt;&lt;wsp:rsid wsp:val=&quot;00A33FDA&quot;/&gt;&lt;wsp:rsid wsp:val=&quot;00A3408C&quot;/&gt;&lt;wsp:rsid wsp:val=&quot;00A352B7&quot;/&gt;&lt;wsp:rsid wsp:val=&quot;00A35631&quot;/&gt;&lt;wsp:rsid wsp:val=&quot;00A35A33&quot;/&gt;&lt;wsp:rsid wsp:val=&quot;00A35B00&quot;/&gt;&lt;wsp:rsid wsp:val=&quot;00A36930&quot;/&gt;&lt;wsp:rsid wsp:val=&quot;00A37047&quot;/&gt;&lt;wsp:rsid wsp:val=&quot;00A37278&quot;/&gt;&lt;wsp:rsid wsp:val=&quot;00A373D4&quot;/&gt;&lt;wsp:rsid wsp:val=&quot;00A376A6&quot;/&gt;&lt;wsp:rsid wsp:val=&quot;00A37728&quot;/&gt;&lt;wsp:rsid wsp:val=&quot;00A37AC9&quot;/&gt;&lt;wsp:rsid wsp:val=&quot;00A37CFF&quot;/&gt;&lt;wsp:rsid wsp:val=&quot;00A401DA&quot;/&gt;&lt;wsp:rsid wsp:val=&quot;00A40A94&quot;/&gt;&lt;wsp:rsid wsp:val=&quot;00A40C55&quot;/&gt;&lt;wsp:rsid wsp:val=&quot;00A40FC2&quot;/&gt;&lt;wsp:rsid wsp:val=&quot;00A41382&quot;/&gt;&lt;wsp:rsid wsp:val=&quot;00A4138B&quot;/&gt;&lt;wsp:rsid wsp:val=&quot;00A41698&quot;/&gt;&lt;wsp:rsid wsp:val=&quot;00A41C21&quot;/&gt;&lt;wsp:rsid wsp:val=&quot;00A421D1&quot;/&gt;&lt;wsp:rsid wsp:val=&quot;00A424AD&quot;/&gt;&lt;wsp:rsid wsp:val=&quot;00A424C6&quot;/&gt;&lt;wsp:rsid wsp:val=&quot;00A428E5&quot;/&gt;&lt;wsp:rsid wsp:val=&quot;00A42B08&quot;/&gt;&lt;wsp:rsid wsp:val=&quot;00A43348&quot;/&gt;&lt;wsp:rsid wsp:val=&quot;00A435C9&quot;/&gt;&lt;wsp:rsid wsp:val=&quot;00A44148&quot;/&gt;&lt;wsp:rsid wsp:val=&quot;00A4469E&quot;/&gt;&lt;wsp:rsid wsp:val=&quot;00A44BB5&quot;/&gt;&lt;wsp:rsid wsp:val=&quot;00A44BDC&quot;/&gt;&lt;wsp:rsid wsp:val=&quot;00A44E32&quot;/&gt;&lt;wsp:rsid wsp:val=&quot;00A4529A&quot;/&gt;&lt;wsp:rsid wsp:val=&quot;00A4541B&quot;/&gt;&lt;wsp:rsid wsp:val=&quot;00A45A42&quot;/&gt;&lt;wsp:rsid wsp:val=&quot;00A45AB3&quot;/&gt;&lt;wsp:rsid wsp:val=&quot;00A461C7&quot;/&gt;&lt;wsp:rsid wsp:val=&quot;00A4657D&quot;/&gt;&lt;wsp:rsid wsp:val=&quot;00A4659B&quot;/&gt;&lt;wsp:rsid wsp:val=&quot;00A466BD&quot;/&gt;&lt;wsp:rsid wsp:val=&quot;00A47CE9&quot;/&gt;&lt;wsp:rsid wsp:val=&quot;00A47E8C&quot;/&gt;&lt;wsp:rsid wsp:val=&quot;00A5099D&quot;/&gt;&lt;wsp:rsid wsp:val=&quot;00A50C9B&quot;/&gt;&lt;wsp:rsid wsp:val=&quot;00A50D16&quot;/&gt;&lt;wsp:rsid wsp:val=&quot;00A51098&quot;/&gt;&lt;wsp:rsid wsp:val=&quot;00A518AA&quot;/&gt;&lt;wsp:rsid wsp:val=&quot;00A52D88&quot;/&gt;&lt;wsp:rsid wsp:val=&quot;00A531D9&quot;/&gt;&lt;wsp:rsid wsp:val=&quot;00A533AA&quot;/&gt;&lt;wsp:rsid wsp:val=&quot;00A53585&quot;/&gt;&lt;wsp:rsid wsp:val=&quot;00A536D4&quot;/&gt;&lt;wsp:rsid wsp:val=&quot;00A53D8D&quot;/&gt;&lt;wsp:rsid wsp:val=&quot;00A53F7A&quot;/&gt;&lt;wsp:rsid wsp:val=&quot;00A54080&quot;/&gt;&lt;wsp:rsid wsp:val=&quot;00A544F1&quot;/&gt;&lt;wsp:rsid wsp:val=&quot;00A54B9D&quot;/&gt;&lt;wsp:rsid wsp:val=&quot;00A560BB&quot;/&gt;&lt;wsp:rsid wsp:val=&quot;00A56385&quot;/&gt;&lt;wsp:rsid wsp:val=&quot;00A5649A&quot;/&gt;&lt;wsp:rsid wsp:val=&quot;00A56897&quot;/&gt;&lt;wsp:rsid wsp:val=&quot;00A56A39&quot;/&gt;&lt;wsp:rsid wsp:val=&quot;00A572E4&quot;/&gt;&lt;wsp:rsid wsp:val=&quot;00A57602&quot;/&gt;&lt;wsp:rsid wsp:val=&quot;00A57762&quot;/&gt;&lt;wsp:rsid wsp:val=&quot;00A577D0&quot;/&gt;&lt;wsp:rsid wsp:val=&quot;00A578AD&quot;/&gt;&lt;wsp:rsid wsp:val=&quot;00A6039F&quot;/&gt;&lt;wsp:rsid wsp:val=&quot;00A60615&quot;/&gt;&lt;wsp:rsid wsp:val=&quot;00A60BF0&quot;/&gt;&lt;wsp:rsid wsp:val=&quot;00A60C80&quot;/&gt;&lt;wsp:rsid wsp:val=&quot;00A61148&quot;/&gt;&lt;wsp:rsid wsp:val=&quot;00A611C6&quot;/&gt;&lt;wsp:rsid wsp:val=&quot;00A613FA&quot;/&gt;&lt;wsp:rsid wsp:val=&quot;00A61C1A&quot;/&gt;&lt;wsp:rsid wsp:val=&quot;00A622AF&quot;/&gt;&lt;wsp:rsid wsp:val=&quot;00A62460&quot;/&gt;&lt;wsp:rsid wsp:val=&quot;00A624AE&quot;/&gt;&lt;wsp:rsid wsp:val=&quot;00A625EC&quot;/&gt;&lt;wsp:rsid wsp:val=&quot;00A626CB&quot;/&gt;&lt;wsp:rsid wsp:val=&quot;00A627EA&quot;/&gt;&lt;wsp:rsid wsp:val=&quot;00A62E11&quot;/&gt;&lt;wsp:rsid wsp:val=&quot;00A637EE&quot;/&gt;&lt;wsp:rsid wsp:val=&quot;00A63D29&quot;/&gt;&lt;wsp:rsid wsp:val=&quot;00A6439B&quot;/&gt;&lt;wsp:rsid wsp:val=&quot;00A64927&quot;/&gt;&lt;wsp:rsid wsp:val=&quot;00A6546D&quot;/&gt;&lt;wsp:rsid wsp:val=&quot;00A65B92&quot;/&gt;&lt;wsp:rsid wsp:val=&quot;00A65BCB&quot;/&gt;&lt;wsp:rsid wsp:val=&quot;00A65C2E&quot;/&gt;&lt;wsp:rsid wsp:val=&quot;00A65DB8&quot;/&gt;&lt;wsp:rsid wsp:val=&quot;00A65E34&quot;/&gt;&lt;wsp:rsid wsp:val=&quot;00A660B6&quot;/&gt;&lt;wsp:rsid wsp:val=&quot;00A668A9&quot;/&gt;&lt;wsp:rsid wsp:val=&quot;00A66A5D&quot;/&gt;&lt;wsp:rsid wsp:val=&quot;00A66BDC&quot;/&gt;&lt;wsp:rsid wsp:val=&quot;00A673F2&quot;/&gt;&lt;wsp:rsid wsp:val=&quot;00A6777A&quot;/&gt;&lt;wsp:rsid wsp:val=&quot;00A67792&quot;/&gt;&lt;wsp:rsid wsp:val=&quot;00A67C65&quot;/&gt;&lt;wsp:rsid wsp:val=&quot;00A67D98&quot;/&gt;&lt;wsp:rsid wsp:val=&quot;00A70042&quot;/&gt;&lt;wsp:rsid wsp:val=&quot;00A701DA&quot;/&gt;&lt;wsp:rsid wsp:val=&quot;00A70679&quot;/&gt;&lt;wsp:rsid wsp:val=&quot;00A706E5&quot;/&gt;&lt;wsp:rsid wsp:val=&quot;00A70EC0&quot;/&gt;&lt;wsp:rsid wsp:val=&quot;00A71513&quot;/&gt;&lt;wsp:rsid wsp:val=&quot;00A717A4&quot;/&gt;&lt;wsp:rsid wsp:val=&quot;00A71EB9&quot;/&gt;&lt;wsp:rsid wsp:val=&quot;00A722FE&quot;/&gt;&lt;wsp:rsid wsp:val=&quot;00A72DA5&quot;/&gt;&lt;wsp:rsid wsp:val=&quot;00A73046&quot;/&gt;&lt;wsp:rsid wsp:val=&quot;00A7323F&quot;/&gt;&lt;wsp:rsid wsp:val=&quot;00A73619&quot;/&gt;&lt;wsp:rsid wsp:val=&quot;00A736B7&quot;/&gt;&lt;wsp:rsid wsp:val=&quot;00A73975&quot;/&gt;&lt;wsp:rsid wsp:val=&quot;00A73B11&quot;/&gt;&lt;wsp:rsid wsp:val=&quot;00A740A1&quot;/&gt;&lt;wsp:rsid wsp:val=&quot;00A74728&quot;/&gt;&lt;wsp:rsid wsp:val=&quot;00A74E89&quot;/&gt;&lt;wsp:rsid wsp:val=&quot;00A751F8&quot;/&gt;&lt;wsp:rsid wsp:val=&quot;00A7583F&quot;/&gt;&lt;wsp:rsid wsp:val=&quot;00A75968&quot;/&gt;&lt;wsp:rsid wsp:val=&quot;00A75ADF&quot;/&gt;&lt;wsp:rsid wsp:val=&quot;00A75B4C&quot;/&gt;&lt;wsp:rsid wsp:val=&quot;00A76612&quot;/&gt;&lt;wsp:rsid wsp:val=&quot;00A77581&quot;/&gt;&lt;wsp:rsid wsp:val=&quot;00A77CE9&quot;/&gt;&lt;wsp:rsid wsp:val=&quot;00A77CED&quot;/&gt;&lt;wsp:rsid wsp:val=&quot;00A801C6&quot;/&gt;&lt;wsp:rsid wsp:val=&quot;00A803E6&quot;/&gt;&lt;wsp:rsid wsp:val=&quot;00A80981&quot;/&gt;&lt;wsp:rsid wsp:val=&quot;00A80DF6&quot;/&gt;&lt;wsp:rsid wsp:val=&quot;00A8100D&quot;/&gt;&lt;wsp:rsid wsp:val=&quot;00A81072&quot;/&gt;&lt;wsp:rsid wsp:val=&quot;00A811CE&quot;/&gt;&lt;wsp:rsid wsp:val=&quot;00A813E6&quot;/&gt;&lt;wsp:rsid wsp:val=&quot;00A816E7&quot;/&gt;&lt;wsp:rsid wsp:val=&quot;00A82914&quot;/&gt;&lt;wsp:rsid wsp:val=&quot;00A82977&quot;/&gt;&lt;wsp:rsid wsp:val=&quot;00A840B9&quot;/&gt;&lt;wsp:rsid wsp:val=&quot;00A8426E&quot;/&gt;&lt;wsp:rsid wsp:val=&quot;00A84819&quot;/&gt;&lt;wsp:rsid wsp:val=&quot;00A8486B&quot;/&gt;&lt;wsp:rsid wsp:val=&quot;00A848D3&quot;/&gt;&lt;wsp:rsid wsp:val=&quot;00A84A63&quot;/&gt;&lt;wsp:rsid wsp:val=&quot;00A84B9B&quot;/&gt;&lt;wsp:rsid wsp:val=&quot;00A84E6A&quot;/&gt;&lt;wsp:rsid wsp:val=&quot;00A84FD2&quot;/&gt;&lt;wsp:rsid wsp:val=&quot;00A85043&quot;/&gt;&lt;wsp:rsid wsp:val=&quot;00A85243&quot;/&gt;&lt;wsp:rsid wsp:val=&quot;00A86117&quot;/&gt;&lt;wsp:rsid wsp:val=&quot;00A86502&quot;/&gt;&lt;wsp:rsid wsp:val=&quot;00A865A1&quot;/&gt;&lt;wsp:rsid wsp:val=&quot;00A86919&quot;/&gt;&lt;wsp:rsid wsp:val=&quot;00A86ABF&quot;/&gt;&lt;wsp:rsid wsp:val=&quot;00A86DEF&quot;/&gt;&lt;wsp:rsid wsp:val=&quot;00A86EAA&quot;/&gt;&lt;wsp:rsid wsp:val=&quot;00A86FE3&quot;/&gt;&lt;wsp:rsid wsp:val=&quot;00A873BF&quot;/&gt;&lt;wsp:rsid wsp:val=&quot;00A87E72&quot;/&gt;&lt;wsp:rsid wsp:val=&quot;00A905FA&quot;/&gt;&lt;wsp:rsid wsp:val=&quot;00A90741&quot;/&gt;&lt;wsp:rsid wsp:val=&quot;00A90DA7&quot;/&gt;&lt;wsp:rsid wsp:val=&quot;00A9107C&quot;/&gt;&lt;wsp:rsid wsp:val=&quot;00A9185E&quot;/&gt;&lt;wsp:rsid wsp:val=&quot;00A919A8&quot;/&gt;&lt;wsp:rsid wsp:val=&quot;00A91AE7&quot;/&gt;&lt;wsp:rsid wsp:val=&quot;00A92145&quot;/&gt;&lt;wsp:rsid wsp:val=&quot;00A929FF&quot;/&gt;&lt;wsp:rsid wsp:val=&quot;00A93667&quot;/&gt;&lt;wsp:rsid wsp:val=&quot;00A93868&quot;/&gt;&lt;wsp:rsid wsp:val=&quot;00A93DA0&quot;/&gt;&lt;wsp:rsid wsp:val=&quot;00A94604&quot;/&gt;&lt;wsp:rsid wsp:val=&quot;00A94E63&quot;/&gt;&lt;wsp:rsid wsp:val=&quot;00A953DE&quot;/&gt;&lt;wsp:rsid wsp:val=&quot;00A958BE&quot;/&gt;&lt;wsp:rsid wsp:val=&quot;00A95C13&quot;/&gt;&lt;wsp:rsid wsp:val=&quot;00A968A7&quot;/&gt;&lt;wsp:rsid wsp:val=&quot;00A96958&quot;/&gt;&lt;wsp:rsid wsp:val=&quot;00A96C3F&quot;/&gt;&lt;wsp:rsid wsp:val=&quot;00A970BF&quot;/&gt;&lt;wsp:rsid wsp:val=&quot;00A97160&quot;/&gt;&lt;wsp:rsid wsp:val=&quot;00A97351&quot;/&gt;&lt;wsp:rsid wsp:val=&quot;00A97A40&quot;/&gt;&lt;wsp:rsid wsp:val=&quot;00A97A55&quot;/&gt;&lt;wsp:rsid wsp:val=&quot;00AA03E7&quot;/&gt;&lt;wsp:rsid wsp:val=&quot;00AA08EB&quot;/&gt;&lt;wsp:rsid wsp:val=&quot;00AA0923&quot;/&gt;&lt;wsp:rsid wsp:val=&quot;00AA0924&quot;/&gt;&lt;wsp:rsid wsp:val=&quot;00AA11B0&quot;/&gt;&lt;wsp:rsid wsp:val=&quot;00AA186C&quot;/&gt;&lt;wsp:rsid wsp:val=&quot;00AA20DD&quot;/&gt;&lt;wsp:rsid wsp:val=&quot;00AA2C1D&quot;/&gt;&lt;wsp:rsid wsp:val=&quot;00AA2E1D&quot;/&gt;&lt;wsp:rsid wsp:val=&quot;00AA39A1&quot;/&gt;&lt;wsp:rsid wsp:val=&quot;00AA417F&quot;/&gt;&lt;wsp:rsid wsp:val=&quot;00AA49A5&quot;/&gt;&lt;wsp:rsid wsp:val=&quot;00AA4E8F&quot;/&gt;&lt;wsp:rsid wsp:val=&quot;00AA51C2&quot;/&gt;&lt;wsp:rsid wsp:val=&quot;00AA5616&quot;/&gt;&lt;wsp:rsid wsp:val=&quot;00AA5620&quot;/&gt;&lt;wsp:rsid wsp:val=&quot;00AA59A1&quot;/&gt;&lt;wsp:rsid wsp:val=&quot;00AA637C&quot;/&gt;&lt;wsp:rsid wsp:val=&quot;00AA666C&quot;/&gt;&lt;wsp:rsid wsp:val=&quot;00AA6717&quot;/&gt;&lt;wsp:rsid wsp:val=&quot;00AA6790&quot;/&gt;&lt;wsp:rsid wsp:val=&quot;00AA6F05&quot;/&gt;&lt;wsp:rsid wsp:val=&quot;00AA723B&quot;/&gt;&lt;wsp:rsid wsp:val=&quot;00AA7359&quot;/&gt;&lt;wsp:rsid wsp:val=&quot;00AA760A&quot;/&gt;&lt;wsp:rsid wsp:val=&quot;00AA76A4&quot;/&gt;&lt;wsp:rsid wsp:val=&quot;00AA78BC&quot;/&gt;&lt;wsp:rsid wsp:val=&quot;00AB0871&quot;/&gt;&lt;wsp:rsid wsp:val=&quot;00AB0EAE&quot;/&gt;&lt;wsp:rsid wsp:val=&quot;00AB1014&quot;/&gt;&lt;wsp:rsid wsp:val=&quot;00AB156B&quot;/&gt;&lt;wsp:rsid wsp:val=&quot;00AB194E&quot;/&gt;&lt;wsp:rsid wsp:val=&quot;00AB1B98&quot;/&gt;&lt;wsp:rsid wsp:val=&quot;00AB1CAC&quot;/&gt;&lt;wsp:rsid wsp:val=&quot;00AB217C&quot;/&gt;&lt;wsp:rsid wsp:val=&quot;00AB23CC&quot;/&gt;&lt;wsp:rsid wsp:val=&quot;00AB23E1&quot;/&gt;&lt;wsp:rsid wsp:val=&quot;00AB2A5C&quot;/&gt;&lt;wsp:rsid wsp:val=&quot;00AB2C5E&quot;/&gt;&lt;wsp:rsid wsp:val=&quot;00AB324C&quot;/&gt;&lt;wsp:rsid wsp:val=&quot;00AB33BF&quot;/&gt;&lt;wsp:rsid wsp:val=&quot;00AB3452&quot;/&gt;&lt;wsp:rsid wsp:val=&quot;00AB34A9&quot;/&gt;&lt;wsp:rsid wsp:val=&quot;00AB35FB&quot;/&gt;&lt;wsp:rsid wsp:val=&quot;00AB38A5&quot;/&gt;&lt;wsp:rsid wsp:val=&quot;00AB3AB9&quot;/&gt;&lt;wsp:rsid wsp:val=&quot;00AB3B82&quot;/&gt;&lt;wsp:rsid wsp:val=&quot;00AB3CE5&quot;/&gt;&lt;wsp:rsid wsp:val=&quot;00AB3E70&quot;/&gt;&lt;wsp:rsid wsp:val=&quot;00AB42CA&quot;/&gt;&lt;wsp:rsid wsp:val=&quot;00AB43C2&quot;/&gt;&lt;wsp:rsid wsp:val=&quot;00AB4E53&quot;/&gt;&lt;wsp:rsid wsp:val=&quot;00AB5041&quot;/&gt;&lt;wsp:rsid wsp:val=&quot;00AB62F5&quot;/&gt;&lt;wsp:rsid wsp:val=&quot;00AB65EC&quot;/&gt;&lt;wsp:rsid wsp:val=&quot;00AB6868&quot;/&gt;&lt;wsp:rsid wsp:val=&quot;00AB6EBC&quot;/&gt;&lt;wsp:rsid wsp:val=&quot;00AB7371&quot;/&gt;&lt;wsp:rsid wsp:val=&quot;00AC081C&quot;/&gt;&lt;wsp:rsid wsp:val=&quot;00AC08DC&quot;/&gt;&lt;wsp:rsid wsp:val=&quot;00AC10B4&quot;/&gt;&lt;wsp:rsid wsp:val=&quot;00AC10D3&quot;/&gt;&lt;wsp:rsid wsp:val=&quot;00AC1DBE&quot;/&gt;&lt;wsp:rsid wsp:val=&quot;00AC1E0B&quot;/&gt;&lt;wsp:rsid wsp:val=&quot;00AC1ED2&quot;/&gt;&lt;wsp:rsid wsp:val=&quot;00AC1EDD&quot;/&gt;&lt;wsp:rsid wsp:val=&quot;00AC20F2&quot;/&gt;&lt;wsp:rsid wsp:val=&quot;00AC299C&quot;/&gt;&lt;wsp:rsid wsp:val=&quot;00AC34EE&quot;/&gt;&lt;wsp:rsid wsp:val=&quot;00AC3B48&quot;/&gt;&lt;wsp:rsid wsp:val=&quot;00AC4308&quot;/&gt;&lt;wsp:rsid wsp:val=&quot;00AC4750&quot;/&gt;&lt;wsp:rsid wsp:val=&quot;00AC49CC&quot;/&gt;&lt;wsp:rsid wsp:val=&quot;00AC4AA6&quot;/&gt;&lt;wsp:rsid wsp:val=&quot;00AC4B13&quot;/&gt;&lt;wsp:rsid wsp:val=&quot;00AC4D7A&quot;/&gt;&lt;wsp:rsid wsp:val=&quot;00AC4F08&quot;/&gt;&lt;wsp:rsid wsp:val=&quot;00AC518C&quot;/&gt;&lt;wsp:rsid wsp:val=&quot;00AC54EE&quot;/&gt;&lt;wsp:rsid wsp:val=&quot;00AC5E67&quot;/&gt;&lt;wsp:rsid wsp:val=&quot;00AC5F24&quot;/&gt;&lt;wsp:rsid wsp:val=&quot;00AC6835&quot;/&gt;&lt;wsp:rsid wsp:val=&quot;00AC6911&quot;/&gt;&lt;wsp:rsid wsp:val=&quot;00AC6B65&quot;/&gt;&lt;wsp:rsid wsp:val=&quot;00AC71C9&quot;/&gt;&lt;wsp:rsid wsp:val=&quot;00AC763A&quot;/&gt;&lt;wsp:rsid wsp:val=&quot;00AD0AC4&quot;/&gt;&lt;wsp:rsid wsp:val=&quot;00AD1097&quot;/&gt;&lt;wsp:rsid wsp:val=&quot;00AD22A3&quot;/&gt;&lt;wsp:rsid wsp:val=&quot;00AD2630&quot;/&gt;&lt;wsp:rsid wsp:val=&quot;00AD2A5A&quot;/&gt;&lt;wsp:rsid wsp:val=&quot;00AD36B3&quot;/&gt;&lt;wsp:rsid wsp:val=&quot;00AD3D23&quot;/&gt;&lt;wsp:rsid wsp:val=&quot;00AD4110&quot;/&gt;&lt;wsp:rsid wsp:val=&quot;00AD50CD&quot;/&gt;&lt;wsp:rsid wsp:val=&quot;00AD5385&quot;/&gt;&lt;wsp:rsid wsp:val=&quot;00AD55A7&quot;/&gt;&lt;wsp:rsid wsp:val=&quot;00AD614F&quot;/&gt;&lt;wsp:rsid wsp:val=&quot;00AD6361&quot;/&gt;&lt;wsp:rsid wsp:val=&quot;00AD66A7&quot;/&gt;&lt;wsp:rsid wsp:val=&quot;00AD6C2E&quot;/&gt;&lt;wsp:rsid wsp:val=&quot;00AD6D1E&quot;/&gt;&lt;wsp:rsid wsp:val=&quot;00AD7169&quot;/&gt;&lt;wsp:rsid wsp:val=&quot;00AE0006&quot;/&gt;&lt;wsp:rsid wsp:val=&quot;00AE00D9&quot;/&gt;&lt;wsp:rsid wsp:val=&quot;00AE07B2&quot;/&gt;&lt;wsp:rsid wsp:val=&quot;00AE0FFF&quot;/&gt;&lt;wsp:rsid wsp:val=&quot;00AE181A&quot;/&gt;&lt;wsp:rsid wsp:val=&quot;00AE1E45&quot;/&gt;&lt;wsp:rsid wsp:val=&quot;00AE1EB9&quot;/&gt;&lt;wsp:rsid wsp:val=&quot;00AE2197&quot;/&gt;&lt;wsp:rsid wsp:val=&quot;00AE2B17&quot;/&gt;&lt;wsp:rsid wsp:val=&quot;00AE2EE0&quot;/&gt;&lt;wsp:rsid wsp:val=&quot;00AE36AD&quot;/&gt;&lt;wsp:rsid wsp:val=&quot;00AE3A89&quot;/&gt;&lt;wsp:rsid wsp:val=&quot;00AE3D9C&quot;/&gt;&lt;wsp:rsid wsp:val=&quot;00AE4514&quot;/&gt;&lt;wsp:rsid wsp:val=&quot;00AE51EC&quot;/&gt;&lt;wsp:rsid wsp:val=&quot;00AE57CA&quot;/&gt;&lt;wsp:rsid wsp:val=&quot;00AE5A3E&quot;/&gt;&lt;wsp:rsid wsp:val=&quot;00AE5C50&quot;/&gt;&lt;wsp:rsid wsp:val=&quot;00AE5C55&quot;/&gt;&lt;wsp:rsid wsp:val=&quot;00AE5EF1&quot;/&gt;&lt;wsp:rsid wsp:val=&quot;00AE63D5&quot;/&gt;&lt;wsp:rsid wsp:val=&quot;00AE6686&quot;/&gt;&lt;wsp:rsid wsp:val=&quot;00AE66C6&quot;/&gt;&lt;wsp:rsid wsp:val=&quot;00AE688A&quot;/&gt;&lt;wsp:rsid wsp:val=&quot;00AE6B69&quot;/&gt;&lt;wsp:rsid wsp:val=&quot;00AE76D0&quot;/&gt;&lt;wsp:rsid wsp:val=&quot;00AE7813&quot;/&gt;&lt;wsp:rsid wsp:val=&quot;00AE7B0B&quot;/&gt;&lt;wsp:rsid wsp:val=&quot;00AE7E83&quot;/&gt;&lt;wsp:rsid wsp:val=&quot;00AE7EDD&quot;/&gt;&lt;wsp:rsid wsp:val=&quot;00AF0081&quot;/&gt;&lt;wsp:rsid wsp:val=&quot;00AF037D&quot;/&gt;&lt;wsp:rsid wsp:val=&quot;00AF074D&quot;/&gt;&lt;wsp:rsid wsp:val=&quot;00AF13AB&quot;/&gt;&lt;wsp:rsid wsp:val=&quot;00AF1506&quot;/&gt;&lt;wsp:rsid wsp:val=&quot;00AF1649&quot;/&gt;&lt;wsp:rsid wsp:val=&quot;00AF1C83&quot;/&gt;&lt;wsp:rsid wsp:val=&quot;00AF25D6&quot;/&gt;&lt;wsp:rsid wsp:val=&quot;00AF25DA&quot;/&gt;&lt;wsp:rsid wsp:val=&quot;00AF2C5F&quot;/&gt;&lt;wsp:rsid wsp:val=&quot;00AF2F90&quot;/&gt;&lt;wsp:rsid wsp:val=&quot;00AF427C&quot;/&gt;&lt;wsp:rsid wsp:val=&quot;00AF5612&quot;/&gt;&lt;wsp:rsid wsp:val=&quot;00AF5E71&quot;/&gt;&lt;wsp:rsid wsp:val=&quot;00AF60CA&quot;/&gt;&lt;wsp:rsid wsp:val=&quot;00AF687E&quot;/&gt;&lt;wsp:rsid wsp:val=&quot;00AF7EB9&quot;/&gt;&lt;wsp:rsid wsp:val=&quot;00B00355&quot;/&gt;&lt;wsp:rsid wsp:val=&quot;00B004D0&quot;/&gt;&lt;wsp:rsid wsp:val=&quot;00B008D1&quot;/&gt;&lt;wsp:rsid wsp:val=&quot;00B012E5&quot;/&gt;&lt;wsp:rsid wsp:val=&quot;00B01B30&quot;/&gt;&lt;wsp:rsid wsp:val=&quot;00B020DD&quot;/&gt;&lt;wsp:rsid wsp:val=&quot;00B028F8&quot;/&gt;&lt;wsp:rsid wsp:val=&quot;00B02B7D&quot;/&gt;&lt;wsp:rsid wsp:val=&quot;00B02B92&quot;/&gt;&lt;wsp:rsid wsp:val=&quot;00B02C98&quot;/&gt;&lt;wsp:rsid wsp:val=&quot;00B03473&quot;/&gt;&lt;wsp:rsid wsp:val=&quot;00B034EF&quot;/&gt;&lt;wsp:rsid wsp:val=&quot;00B03543&quot;/&gt;&lt;wsp:rsid wsp:val=&quot;00B03655&quot;/&gt;&lt;wsp:rsid wsp:val=&quot;00B03C3C&quot;/&gt;&lt;wsp:rsid wsp:val=&quot;00B0466B&quot;/&gt;&lt;wsp:rsid wsp:val=&quot;00B04702&quot;/&gt;&lt;wsp:rsid wsp:val=&quot;00B04E4B&quot;/&gt;&lt;wsp:rsid wsp:val=&quot;00B05041&quot;/&gt;&lt;wsp:rsid wsp:val=&quot;00B05591&quot;/&gt;&lt;wsp:rsid wsp:val=&quot;00B05862&quot;/&gt;&lt;wsp:rsid wsp:val=&quot;00B05FA5&quot;/&gt;&lt;wsp:rsid wsp:val=&quot;00B06677&quot;/&gt;&lt;wsp:rsid wsp:val=&quot;00B06E42&quot;/&gt;&lt;wsp:rsid wsp:val=&quot;00B06EFE&quot;/&gt;&lt;wsp:rsid wsp:val=&quot;00B07547&quot;/&gt;&lt;wsp:rsid wsp:val=&quot;00B077D2&quot;/&gt;&lt;wsp:rsid wsp:val=&quot;00B077F6&quot;/&gt;&lt;wsp:rsid wsp:val=&quot;00B1050F&quot;/&gt;&lt;wsp:rsid wsp:val=&quot;00B10CF0&quot;/&gt;&lt;wsp:rsid wsp:val=&quot;00B10FB5&quot;/&gt;&lt;wsp:rsid wsp:val=&quot;00B11540&quot;/&gt;&lt;wsp:rsid wsp:val=&quot;00B11A7E&quot;/&gt;&lt;wsp:rsid wsp:val=&quot;00B11D80&quot;/&gt;&lt;wsp:rsid wsp:val=&quot;00B14509&quot;/&gt;&lt;wsp:rsid wsp:val=&quot;00B14BC7&quot;/&gt;&lt;wsp:rsid wsp:val=&quot;00B15697&quot;/&gt;&lt;wsp:rsid wsp:val=&quot;00B15C14&quot;/&gt;&lt;wsp:rsid wsp:val=&quot;00B16077&quot;/&gt;&lt;wsp:rsid wsp:val=&quot;00B163B5&quot;/&gt;&lt;wsp:rsid wsp:val=&quot;00B163E8&quot;/&gt;&lt;wsp:rsid wsp:val=&quot;00B16470&quot;/&gt;&lt;wsp:rsid wsp:val=&quot;00B1649A&quot;/&gt;&lt;wsp:rsid wsp:val=&quot;00B164A3&quot;/&gt;&lt;wsp:rsid wsp:val=&quot;00B16573&quot;/&gt;&lt;wsp:rsid wsp:val=&quot;00B166FC&quot;/&gt;&lt;wsp:rsid wsp:val=&quot;00B16B91&quot;/&gt;&lt;wsp:rsid wsp:val=&quot;00B16E39&quot;/&gt;&lt;wsp:rsid wsp:val=&quot;00B16EDC&quot;/&gt;&lt;wsp:rsid wsp:val=&quot;00B17522&quot;/&gt;&lt;wsp:rsid wsp:val=&quot;00B17BC1&quot;/&gt;&lt;wsp:rsid wsp:val=&quot;00B2050A&quot;/&gt;&lt;wsp:rsid wsp:val=&quot;00B20698&quot;/&gt;&lt;wsp:rsid wsp:val=&quot;00B206FE&quot;/&gt;&lt;wsp:rsid wsp:val=&quot;00B20C3F&quot;/&gt;&lt;wsp:rsid wsp:val=&quot;00B20F28&quot;/&gt;&lt;wsp:rsid wsp:val=&quot;00B21A8B&quot;/&gt;&lt;wsp:rsid wsp:val=&quot;00B21AAF&quot;/&gt;&lt;wsp:rsid wsp:val=&quot;00B2222D&quot;/&gt;&lt;wsp:rsid wsp:val=&quot;00B22782&quot;/&gt;&lt;wsp:rsid wsp:val=&quot;00B22821&quot;/&gt;&lt;wsp:rsid wsp:val=&quot;00B2292E&quot;/&gt;&lt;wsp:rsid wsp:val=&quot;00B22F5A&quot;/&gt;&lt;wsp:rsid wsp:val=&quot;00B231B4&quot;/&gt;&lt;wsp:rsid wsp:val=&quot;00B23221&quot;/&gt;&lt;wsp:rsid wsp:val=&quot;00B24B79&quot;/&gt;&lt;wsp:rsid wsp:val=&quot;00B25347&quot;/&gt;&lt;wsp:rsid wsp:val=&quot;00B2556B&quot;/&gt;&lt;wsp:rsid wsp:val=&quot;00B2586E&quot;/&gt;&lt;wsp:rsid wsp:val=&quot;00B259CC&quot;/&gt;&lt;wsp:rsid wsp:val=&quot;00B25E0F&quot;/&gt;&lt;wsp:rsid wsp:val=&quot;00B266B5&quot;/&gt;&lt;wsp:rsid wsp:val=&quot;00B26E19&quot;/&gt;&lt;wsp:rsid wsp:val=&quot;00B274BE&quot;/&gt;&lt;wsp:rsid wsp:val=&quot;00B300EE&quot;/&gt;&lt;wsp:rsid wsp:val=&quot;00B305E8&quot;/&gt;&lt;wsp:rsid wsp:val=&quot;00B308CC&quot;/&gt;&lt;wsp:rsid wsp:val=&quot;00B308EB&quot;/&gt;&lt;wsp:rsid wsp:val=&quot;00B30A01&quot;/&gt;&lt;wsp:rsid wsp:val=&quot;00B30C6D&quot;/&gt;&lt;wsp:rsid wsp:val=&quot;00B30CB7&quot;/&gt;&lt;wsp:rsid wsp:val=&quot;00B30E44&quot;/&gt;&lt;wsp:rsid wsp:val=&quot;00B316D7&quot;/&gt;&lt;wsp:rsid wsp:val=&quot;00B318AD&quot;/&gt;&lt;wsp:rsid wsp:val=&quot;00B31BAE&quot;/&gt;&lt;wsp:rsid wsp:val=&quot;00B31BBC&quot;/&gt;&lt;wsp:rsid wsp:val=&quot;00B32413&quot;/&gt;&lt;wsp:rsid wsp:val=&quot;00B32905&quot;/&gt;&lt;wsp:rsid wsp:val=&quot;00B32D08&quot;/&gt;&lt;wsp:rsid wsp:val=&quot;00B32E9C&quot;/&gt;&lt;wsp:rsid wsp:val=&quot;00B331BF&quot;/&gt;&lt;wsp:rsid wsp:val=&quot;00B33265&quot;/&gt;&lt;wsp:rsid wsp:val=&quot;00B33429&quot;/&gt;&lt;wsp:rsid wsp:val=&quot;00B33862&quot;/&gt;&lt;wsp:rsid wsp:val=&quot;00B33F16&quot;/&gt;&lt;wsp:rsid wsp:val=&quot;00B33F24&quot;/&gt;&lt;wsp:rsid wsp:val=&quot;00B33FF1&quot;/&gt;&lt;wsp:rsid wsp:val=&quot;00B34999&quot;/&gt;&lt;wsp:rsid wsp:val=&quot;00B35957&quot;/&gt;&lt;wsp:rsid wsp:val=&quot;00B35D5C&quot;/&gt;&lt;wsp:rsid wsp:val=&quot;00B36594&quot;/&gt;&lt;wsp:rsid wsp:val=&quot;00B3694E&quot;/&gt;&lt;wsp:rsid wsp:val=&quot;00B36AF0&quot;/&gt;&lt;wsp:rsid wsp:val=&quot;00B3756F&quot;/&gt;&lt;wsp:rsid wsp:val=&quot;00B37583&quot;/&gt;&lt;wsp:rsid wsp:val=&quot;00B377E4&quot;/&gt;&lt;wsp:rsid wsp:val=&quot;00B40120&quot;/&gt;&lt;wsp:rsid wsp:val=&quot;00B4062C&quot;/&gt;&lt;wsp:rsid wsp:val=&quot;00B408D3&quot;/&gt;&lt;wsp:rsid wsp:val=&quot;00B40908&quot;/&gt;&lt;wsp:rsid wsp:val=&quot;00B40C80&quot;/&gt;&lt;wsp:rsid wsp:val=&quot;00B4107D&quot;/&gt;&lt;wsp:rsid wsp:val=&quot;00B41651&quot;/&gt;&lt;wsp:rsid wsp:val=&quot;00B42014&quot;/&gt;&lt;wsp:rsid wsp:val=&quot;00B4283B&quot;/&gt;&lt;wsp:rsid wsp:val=&quot;00B42A88&quot;/&gt;&lt;wsp:rsid wsp:val=&quot;00B42CB1&quot;/&gt;&lt;wsp:rsid wsp:val=&quot;00B42FE7&quot;/&gt;&lt;wsp:rsid wsp:val=&quot;00B434B2&quot;/&gt;&lt;wsp:rsid wsp:val=&quot;00B43DEA&quot;/&gt;&lt;wsp:rsid wsp:val=&quot;00B443A2&quot;/&gt;&lt;wsp:rsid wsp:val=&quot;00B4444D&quot;/&gt;&lt;wsp:rsid wsp:val=&quot;00B444A8&quot;/&gt;&lt;wsp:rsid wsp:val=&quot;00B44924&quot;/&gt;&lt;wsp:rsid wsp:val=&quot;00B449A3&quot;/&gt;&lt;wsp:rsid wsp:val=&quot;00B44AA6&quot;/&gt;&lt;wsp:rsid wsp:val=&quot;00B44C70&quot;/&gt;&lt;wsp:rsid wsp:val=&quot;00B44ECD&quot;/&gt;&lt;wsp:rsid wsp:val=&quot;00B45160&quot;/&gt;&lt;wsp:rsid wsp:val=&quot;00B451F1&quot;/&gt;&lt;wsp:rsid wsp:val=&quot;00B45311&quot;/&gt;&lt;wsp:rsid wsp:val=&quot;00B45955&quot;/&gt;&lt;wsp:rsid wsp:val=&quot;00B45C1A&quot;/&gt;&lt;wsp:rsid wsp:val=&quot;00B46222&quot;/&gt;&lt;wsp:rsid wsp:val=&quot;00B46658&quot;/&gt;&lt;wsp:rsid wsp:val=&quot;00B46FEB&quot;/&gt;&lt;wsp:rsid wsp:val=&quot;00B472C8&quot;/&gt;&lt;wsp:rsid wsp:val=&quot;00B47861&quot;/&gt;&lt;wsp:rsid wsp:val=&quot;00B502B5&quot;/&gt;&lt;wsp:rsid wsp:val=&quot;00B5062F&quot;/&gt;&lt;wsp:rsid wsp:val=&quot;00B50747&quot;/&gt;&lt;wsp:rsid wsp:val=&quot;00B50876&quot;/&gt;&lt;wsp:rsid wsp:val=&quot;00B50B54&quot;/&gt;&lt;wsp:rsid wsp:val=&quot;00B50D1B&quot;/&gt;&lt;wsp:rsid wsp:val=&quot;00B51686&quot;/&gt;&lt;wsp:rsid wsp:val=&quot;00B51BF0&quot;/&gt;&lt;wsp:rsid wsp:val=&quot;00B51DF8&quot;/&gt;&lt;wsp:rsid wsp:val=&quot;00B524FE&quot;/&gt;&lt;wsp:rsid wsp:val=&quot;00B52F4D&quot;/&gt;&lt;wsp:rsid wsp:val=&quot;00B532F2&quot;/&gt;&lt;wsp:rsid wsp:val=&quot;00B53907&quot;/&gt;&lt;wsp:rsid wsp:val=&quot;00B53AF7&quot;/&gt;&lt;wsp:rsid wsp:val=&quot;00B53EA4&quot;/&gt;&lt;wsp:rsid wsp:val=&quot;00B541C1&quot;/&gt;&lt;wsp:rsid wsp:val=&quot;00B5426F&quot;/&gt;&lt;wsp:rsid wsp:val=&quot;00B54700&quot;/&gt;&lt;wsp:rsid wsp:val=&quot;00B54898&quot;/&gt;&lt;wsp:rsid wsp:val=&quot;00B548C8&quot;/&gt;&lt;wsp:rsid wsp:val=&quot;00B54E5E&quot;/&gt;&lt;wsp:rsid wsp:val=&quot;00B55250&quot;/&gt;&lt;wsp:rsid wsp:val=&quot;00B557FD&quot;/&gt;&lt;wsp:rsid wsp:val=&quot;00B559B8&quot;/&gt;&lt;wsp:rsid wsp:val=&quot;00B55BEB&quot;/&gt;&lt;wsp:rsid wsp:val=&quot;00B55CB3&quot;/&gt;&lt;wsp:rsid wsp:val=&quot;00B55CFB&quot;/&gt;&lt;wsp:rsid wsp:val=&quot;00B55D25&quot;/&gt;&lt;wsp:rsid wsp:val=&quot;00B56401&quot;/&gt;&lt;wsp:rsid wsp:val=&quot;00B5650E&quot;/&gt;&lt;wsp:rsid wsp:val=&quot;00B5659B&quot;/&gt;&lt;wsp:rsid wsp:val=&quot;00B56673&quot;/&gt;&lt;wsp:rsid wsp:val=&quot;00B569B2&quot;/&gt;&lt;wsp:rsid wsp:val=&quot;00B5712F&quot;/&gt;&lt;wsp:rsid wsp:val=&quot;00B57323&quot;/&gt;&lt;wsp:rsid wsp:val=&quot;00B57A09&quot;/&gt;&lt;wsp:rsid wsp:val=&quot;00B57E06&quot;/&gt;&lt;wsp:rsid wsp:val=&quot;00B60BBC&quot;/&gt;&lt;wsp:rsid wsp:val=&quot;00B60D65&quot;/&gt;&lt;wsp:rsid wsp:val=&quot;00B60FC1&quot;/&gt;&lt;wsp:rsid wsp:val=&quot;00B615CF&quot;/&gt;&lt;wsp:rsid wsp:val=&quot;00B615F4&quot;/&gt;&lt;wsp:rsid wsp:val=&quot;00B61C98&quot;/&gt;&lt;wsp:rsid wsp:val=&quot;00B61DC2&quot;/&gt;&lt;wsp:rsid wsp:val=&quot;00B628F3&quot;/&gt;&lt;wsp:rsid wsp:val=&quot;00B632BF&quot;/&gt;&lt;wsp:rsid wsp:val=&quot;00B64014&quot;/&gt;&lt;wsp:rsid wsp:val=&quot;00B64235&quot;/&gt;&lt;wsp:rsid wsp:val=&quot;00B64759&quot;/&gt;&lt;wsp:rsid wsp:val=&quot;00B647F9&quot;/&gt;&lt;wsp:rsid wsp:val=&quot;00B64B6A&quot;/&gt;&lt;wsp:rsid wsp:val=&quot;00B64CFD&quot;/&gt;&lt;wsp:rsid wsp:val=&quot;00B650E5&quot;/&gt;&lt;wsp:rsid wsp:val=&quot;00B65251&quot;/&gt;&lt;wsp:rsid wsp:val=&quot;00B65461&quot;/&gt;&lt;wsp:rsid wsp:val=&quot;00B656DF&quot;/&gt;&lt;wsp:rsid wsp:val=&quot;00B657D3&quot;/&gt;&lt;wsp:rsid wsp:val=&quot;00B6705E&quot;/&gt;&lt;wsp:rsid wsp:val=&quot;00B67190&quot;/&gt;&lt;wsp:rsid wsp:val=&quot;00B671BF&quot;/&gt;&lt;wsp:rsid wsp:val=&quot;00B674F3&quot;/&gt;&lt;wsp:rsid wsp:val=&quot;00B678BD&quot;/&gt;&lt;wsp:rsid wsp:val=&quot;00B70070&quot;/&gt;&lt;wsp:rsid wsp:val=&quot;00B70224&quot;/&gt;&lt;wsp:rsid wsp:val=&quot;00B703F4&quot;/&gt;&lt;wsp:rsid wsp:val=&quot;00B70B3C&quot;/&gt;&lt;wsp:rsid wsp:val=&quot;00B70D23&quot;/&gt;&lt;wsp:rsid wsp:val=&quot;00B711F7&quot;/&gt;&lt;wsp:rsid wsp:val=&quot;00B7244B&quot;/&gt;&lt;wsp:rsid wsp:val=&quot;00B72AE3&quot;/&gt;&lt;wsp:rsid wsp:val=&quot;00B72C58&quot;/&gt;&lt;wsp:rsid wsp:val=&quot;00B72CF1&quot;/&gt;&lt;wsp:rsid wsp:val=&quot;00B732E8&quot;/&gt;&lt;wsp:rsid wsp:val=&quot;00B74050&quot;/&gt;&lt;wsp:rsid wsp:val=&quot;00B748FF&quot;/&gt;&lt;wsp:rsid wsp:val=&quot;00B7499F&quot;/&gt;&lt;wsp:rsid wsp:val=&quot;00B7502B&quot;/&gt;&lt;wsp:rsid wsp:val=&quot;00B75D73&quot;/&gt;&lt;wsp:rsid wsp:val=&quot;00B75EC9&quot;/&gt;&lt;wsp:rsid wsp:val=&quot;00B75FC8&quot;/&gt;&lt;wsp:rsid wsp:val=&quot;00B75FCA&quot;/&gt;&lt;wsp:rsid wsp:val=&quot;00B76146&quot;/&gt;&lt;wsp:rsid wsp:val=&quot;00B764D9&quot;/&gt;&lt;wsp:rsid wsp:val=&quot;00B765E6&quot;/&gt;&lt;wsp:rsid wsp:val=&quot;00B7682E&quot;/&gt;&lt;wsp:rsid wsp:val=&quot;00B76C3A&quot;/&gt;&lt;wsp:rsid wsp:val=&quot;00B7740C&quot;/&gt;&lt;wsp:rsid wsp:val=&quot;00B77621&quot;/&gt;&lt;wsp:rsid wsp:val=&quot;00B77A5D&quot;/&gt;&lt;wsp:rsid wsp:val=&quot;00B77FA5&quot;/&gt;&lt;wsp:rsid wsp:val=&quot;00B80A22&quot;/&gt;&lt;wsp:rsid wsp:val=&quot;00B80FA4&quot;/&gt;&lt;wsp:rsid wsp:val=&quot;00B8103C&quot;/&gt;&lt;wsp:rsid wsp:val=&quot;00B81580&quot;/&gt;&lt;wsp:rsid wsp:val=&quot;00B81810&quot;/&gt;&lt;wsp:rsid wsp:val=&quot;00B81894&quot;/&gt;&lt;wsp:rsid wsp:val=&quot;00B82417&quot;/&gt;&lt;wsp:rsid wsp:val=&quot;00B829DC&quot;/&gt;&lt;wsp:rsid wsp:val=&quot;00B82A7F&quot;/&gt;&lt;wsp:rsid wsp:val=&quot;00B82AE8&quot;/&gt;&lt;wsp:rsid wsp:val=&quot;00B83720&quot;/&gt;&lt;wsp:rsid wsp:val=&quot;00B83DCA&quot;/&gt;&lt;wsp:rsid wsp:val=&quot;00B83EBD&quot;/&gt;&lt;wsp:rsid wsp:val=&quot;00B84A4B&quot;/&gt;&lt;wsp:rsid wsp:val=&quot;00B85D4E&quot;/&gt;&lt;wsp:rsid wsp:val=&quot;00B85F2B&quot;/&gt;&lt;wsp:rsid wsp:val=&quot;00B8632D&quot;/&gt;&lt;wsp:rsid wsp:val=&quot;00B86755&quot;/&gt;&lt;wsp:rsid wsp:val=&quot;00B86930&quot;/&gt;&lt;wsp:rsid wsp:val=&quot;00B86980&quot;/&gt;&lt;wsp:rsid wsp:val=&quot;00B86CAD&quot;/&gt;&lt;wsp:rsid wsp:val=&quot;00B8742F&quot;/&gt;&lt;wsp:rsid wsp:val=&quot;00B877F3&quot;/&gt;&lt;wsp:rsid wsp:val=&quot;00B8781F&quot;/&gt;&lt;wsp:rsid wsp:val=&quot;00B9026F&quot;/&gt;&lt;wsp:rsid wsp:val=&quot;00B905D0&quot;/&gt;&lt;wsp:rsid wsp:val=&quot;00B90721&quot;/&gt;&lt;wsp:rsid wsp:val=&quot;00B90BFB&quot;/&gt;&lt;wsp:rsid wsp:val=&quot;00B90C32&quot;/&gt;&lt;wsp:rsid wsp:val=&quot;00B91404&quot;/&gt;&lt;wsp:rsid wsp:val=&quot;00B91452&quot;/&gt;&lt;wsp:rsid wsp:val=&quot;00B915B6&quot;/&gt;&lt;wsp:rsid wsp:val=&quot;00B9189B&quot;/&gt;&lt;wsp:rsid wsp:val=&quot;00B91F2E&quot;/&gt;&lt;wsp:rsid wsp:val=&quot;00B91F7B&quot;/&gt;&lt;wsp:rsid wsp:val=&quot;00B923DC&quot;/&gt;&lt;wsp:rsid wsp:val=&quot;00B925CC&quot;/&gt;&lt;wsp:rsid wsp:val=&quot;00B92D0D&quot;/&gt;&lt;wsp:rsid wsp:val=&quot;00B936B1&quot;/&gt;&lt;wsp:rsid wsp:val=&quot;00B93899&quot;/&gt;&lt;wsp:rsid wsp:val=&quot;00B93F2F&quot;/&gt;&lt;wsp:rsid wsp:val=&quot;00B9432A&quot;/&gt;&lt;wsp:rsid wsp:val=&quot;00B94560&quot;/&gt;&lt;wsp:rsid wsp:val=&quot;00B949A2&quot;/&gt;&lt;wsp:rsid wsp:val=&quot;00B95338&quot;/&gt;&lt;wsp:rsid wsp:val=&quot;00B953E5&quot;/&gt;&lt;wsp:rsid wsp:val=&quot;00B95689&quot;/&gt;&lt;wsp:rsid wsp:val=&quot;00B957BF&quot;/&gt;&lt;wsp:rsid wsp:val=&quot;00B96303&quot;/&gt;&lt;wsp:rsid wsp:val=&quot;00B968E5&quot;/&gt;&lt;wsp:rsid wsp:val=&quot;00B96DFF&quot;/&gt;&lt;wsp:rsid wsp:val=&quot;00B9744D&quot;/&gt;&lt;wsp:rsid wsp:val=&quot;00B9788A&quot;/&gt;&lt;wsp:rsid wsp:val=&quot;00B979FE&quot;/&gt;&lt;wsp:rsid wsp:val=&quot;00BA030B&quot;/&gt;&lt;wsp:rsid wsp:val=&quot;00BA0855&quot;/&gt;&lt;wsp:rsid wsp:val=&quot;00BA0FBB&quot;/&gt;&lt;wsp:rsid wsp:val=&quot;00BA12BA&quot;/&gt;&lt;wsp:rsid wsp:val=&quot;00BA13E3&quot;/&gt;&lt;wsp:rsid wsp:val=&quot;00BA16CF&quot;/&gt;&lt;wsp:rsid wsp:val=&quot;00BA1A73&quot;/&gt;&lt;wsp:rsid wsp:val=&quot;00BA1D13&quot;/&gt;&lt;wsp:rsid wsp:val=&quot;00BA2019&quot;/&gt;&lt;wsp:rsid wsp:val=&quot;00BA2A01&quot;/&gt;&lt;wsp:rsid wsp:val=&quot;00BA2C87&quot;/&gt;&lt;wsp:rsid wsp:val=&quot;00BA2CAF&quot;/&gt;&lt;wsp:rsid wsp:val=&quot;00BA2D63&quot;/&gt;&lt;wsp:rsid wsp:val=&quot;00BA3A26&quot;/&gt;&lt;wsp:rsid wsp:val=&quot;00BA3B97&quot;/&gt;&lt;wsp:rsid wsp:val=&quot;00BA3CCA&quot;/&gt;&lt;wsp:rsid wsp:val=&quot;00BA3F07&quot;/&gt;&lt;wsp:rsid wsp:val=&quot;00BA3FA5&quot;/&gt;&lt;wsp:rsid wsp:val=&quot;00BA447E&quot;/&gt;&lt;wsp:rsid wsp:val=&quot;00BA4EC4&quot;/&gt;&lt;wsp:rsid wsp:val=&quot;00BA4F2E&quot;/&gt;&lt;wsp:rsid wsp:val=&quot;00BA517E&quot;/&gt;&lt;wsp:rsid wsp:val=&quot;00BA58FD&quot;/&gt;&lt;wsp:rsid wsp:val=&quot;00BA5979&quot;/&gt;&lt;wsp:rsid wsp:val=&quot;00BA5B2C&quot;/&gt;&lt;wsp:rsid wsp:val=&quot;00BA5C9E&quot;/&gt;&lt;wsp:rsid wsp:val=&quot;00BA5D9C&quot;/&gt;&lt;wsp:rsid wsp:val=&quot;00BA61CE&quot;/&gt;&lt;wsp:rsid wsp:val=&quot;00BA66C3&quot;/&gt;&lt;wsp:rsid wsp:val=&quot;00BA671C&quot;/&gt;&lt;wsp:rsid wsp:val=&quot;00BA6BC9&quot;/&gt;&lt;wsp:rsid wsp:val=&quot;00BB0244&quot;/&gt;&lt;wsp:rsid wsp:val=&quot;00BB0678&quot;/&gt;&lt;wsp:rsid wsp:val=&quot;00BB0B8F&quot;/&gt;&lt;wsp:rsid wsp:val=&quot;00BB0D8A&quot;/&gt;&lt;wsp:rsid wsp:val=&quot;00BB0F89&quot;/&gt;&lt;wsp:rsid wsp:val=&quot;00BB1FF4&quot;/&gt;&lt;wsp:rsid wsp:val=&quot;00BB2448&quot;/&gt;&lt;wsp:rsid wsp:val=&quot;00BB2605&quot;/&gt;&lt;wsp:rsid wsp:val=&quot;00BB2738&quot;/&gt;&lt;wsp:rsid wsp:val=&quot;00BB2E5C&quot;/&gt;&lt;wsp:rsid wsp:val=&quot;00BB3471&quot;/&gt;&lt;wsp:rsid wsp:val=&quot;00BB36CB&quot;/&gt;&lt;wsp:rsid wsp:val=&quot;00BB3D7D&quot;/&gt;&lt;wsp:rsid wsp:val=&quot;00BB3FF1&quot;/&gt;&lt;wsp:rsid wsp:val=&quot;00BB447D&quot;/&gt;&lt;wsp:rsid wsp:val=&quot;00BB4A5A&quot;/&gt;&lt;wsp:rsid wsp:val=&quot;00BB4F20&quot;/&gt;&lt;wsp:rsid wsp:val=&quot;00BB50F5&quot;/&gt;&lt;wsp:rsid wsp:val=&quot;00BB5198&quot;/&gt;&lt;wsp:rsid wsp:val=&quot;00BB5D18&quot;/&gt;&lt;wsp:rsid wsp:val=&quot;00BB5E36&quot;/&gt;&lt;wsp:rsid wsp:val=&quot;00BB6213&quot;/&gt;&lt;wsp:rsid wsp:val=&quot;00BB6737&quot;/&gt;&lt;wsp:rsid wsp:val=&quot;00BB6950&quot;/&gt;&lt;wsp:rsid wsp:val=&quot;00BB7089&quot;/&gt;&lt;wsp:rsid wsp:val=&quot;00BB7B98&quot;/&gt;&lt;wsp:rsid wsp:val=&quot;00BC08AB&quot;/&gt;&lt;wsp:rsid wsp:val=&quot;00BC0C63&quot;/&gt;&lt;wsp:rsid wsp:val=&quot;00BC0D57&quot;/&gt;&lt;wsp:rsid wsp:val=&quot;00BC129F&quot;/&gt;&lt;wsp:rsid wsp:val=&quot;00BC18D5&quot;/&gt;&lt;wsp:rsid wsp:val=&quot;00BC194B&quot;/&gt;&lt;wsp:rsid wsp:val=&quot;00BC1AF1&quot;/&gt;&lt;wsp:rsid wsp:val=&quot;00BC1CB6&quot;/&gt;&lt;wsp:rsid wsp:val=&quot;00BC2AEF&quot;/&gt;&lt;wsp:rsid wsp:val=&quot;00BC2B59&quot;/&gt;&lt;wsp:rsid wsp:val=&quot;00BC2C6E&quot;/&gt;&lt;wsp:rsid wsp:val=&quot;00BC302A&quot;/&gt;&lt;wsp:rsid wsp:val=&quot;00BC3093&quot;/&gt;&lt;wsp:rsid wsp:val=&quot;00BC340D&quot;/&gt;&lt;wsp:rsid wsp:val=&quot;00BC34E5&quot;/&gt;&lt;wsp:rsid wsp:val=&quot;00BC44E2&quot;/&gt;&lt;wsp:rsid wsp:val=&quot;00BC49B9&quot;/&gt;&lt;wsp:rsid wsp:val=&quot;00BC4BCA&quot;/&gt;&lt;wsp:rsid wsp:val=&quot;00BC4D8F&quot;/&gt;&lt;wsp:rsid wsp:val=&quot;00BC5095&quot;/&gt;&lt;wsp:rsid wsp:val=&quot;00BC50BC&quot;/&gt;&lt;wsp:rsid wsp:val=&quot;00BC613E&quot;/&gt;&lt;wsp:rsid wsp:val=&quot;00BC6AF8&quot;/&gt;&lt;wsp:rsid wsp:val=&quot;00BC6BF9&quot;/&gt;&lt;wsp:rsid wsp:val=&quot;00BC6D44&quot;/&gt;&lt;wsp:rsid wsp:val=&quot;00BC6DAC&quot;/&gt;&lt;wsp:rsid wsp:val=&quot;00BC6E45&quot;/&gt;&lt;wsp:rsid wsp:val=&quot;00BC6F4E&quot;/&gt;&lt;wsp:rsid wsp:val=&quot;00BC7004&quot;/&gt;&lt;wsp:rsid wsp:val=&quot;00BC715C&quot;/&gt;&lt;wsp:rsid wsp:val=&quot;00BC7628&quot;/&gt;&lt;wsp:rsid wsp:val=&quot;00BC7649&quot;/&gt;&lt;wsp:rsid wsp:val=&quot;00BC7D35&quot;/&gt;&lt;wsp:rsid wsp:val=&quot;00BC7EE4&quot;/&gt;&lt;wsp:rsid wsp:val=&quot;00BD0013&quot;/&gt;&lt;wsp:rsid wsp:val=&quot;00BD04A9&quot;/&gt;&lt;wsp:rsid wsp:val=&quot;00BD077C&quot;/&gt;&lt;wsp:rsid wsp:val=&quot;00BD0830&quot;/&gt;&lt;wsp:rsid wsp:val=&quot;00BD13A1&quot;/&gt;&lt;wsp:rsid wsp:val=&quot;00BD1468&quot;/&gt;&lt;wsp:rsid wsp:val=&quot;00BD1A05&quot;/&gt;&lt;wsp:rsid wsp:val=&quot;00BD1A94&quot;/&gt;&lt;wsp:rsid wsp:val=&quot;00BD1B84&quot;/&gt;&lt;wsp:rsid wsp:val=&quot;00BD2C7A&quot;/&gt;&lt;wsp:rsid wsp:val=&quot;00BD30AD&quot;/&gt;&lt;wsp:rsid wsp:val=&quot;00BD33AE&quot;/&gt;&lt;wsp:rsid wsp:val=&quot;00BD3B1F&quot;/&gt;&lt;wsp:rsid wsp:val=&quot;00BD3D73&quot;/&gt;&lt;wsp:rsid wsp:val=&quot;00BD3FCD&quot;/&gt;&lt;wsp:rsid wsp:val=&quot;00BD4033&quot;/&gt;&lt;wsp:rsid wsp:val=&quot;00BD44D0&quot;/&gt;&lt;wsp:rsid wsp:val=&quot;00BD45F4&quot;/&gt;&lt;wsp:rsid wsp:val=&quot;00BD46F9&quot;/&gt;&lt;wsp:rsid wsp:val=&quot;00BD4D07&quot;/&gt;&lt;wsp:rsid wsp:val=&quot;00BD510E&quot;/&gt;&lt;wsp:rsid wsp:val=&quot;00BD523A&quot;/&gt;&lt;wsp:rsid wsp:val=&quot;00BD5BE9&quot;/&gt;&lt;wsp:rsid wsp:val=&quot;00BD6BFC&quot;/&gt;&lt;wsp:rsid wsp:val=&quot;00BD70D0&quot;/&gt;&lt;wsp:rsid wsp:val=&quot;00BD76A1&quot;/&gt;&lt;wsp:rsid wsp:val=&quot;00BD7946&quot;/&gt;&lt;wsp:rsid wsp:val=&quot;00BD7E35&quot;/&gt;&lt;wsp:rsid wsp:val=&quot;00BE0411&quot;/&gt;&lt;wsp:rsid wsp:val=&quot;00BE1993&quot;/&gt;&lt;wsp:rsid wsp:val=&quot;00BE1B16&quot;/&gt;&lt;wsp:rsid wsp:val=&quot;00BE1D57&quot;/&gt;&lt;wsp:rsid wsp:val=&quot;00BE223C&quot;/&gt;&lt;wsp:rsid wsp:val=&quot;00BE2B67&quot;/&gt;&lt;wsp:rsid wsp:val=&quot;00BE2E0C&quot;/&gt;&lt;wsp:rsid wsp:val=&quot;00BE3177&quot;/&gt;&lt;wsp:rsid wsp:val=&quot;00BE3363&quot;/&gt;&lt;wsp:rsid wsp:val=&quot;00BE3644&quot;/&gt;&lt;wsp:rsid wsp:val=&quot;00BE3ADE&quot;/&gt;&lt;wsp:rsid wsp:val=&quot;00BE3B37&quot;/&gt;&lt;wsp:rsid wsp:val=&quot;00BE4DE9&quot;/&gt;&lt;wsp:rsid wsp:val=&quot;00BE4E6D&quot;/&gt;&lt;wsp:rsid wsp:val=&quot;00BE53D8&quot;/&gt;&lt;wsp:rsid wsp:val=&quot;00BE61C9&quot;/&gt;&lt;wsp:rsid wsp:val=&quot;00BE69C4&quot;/&gt;&lt;wsp:rsid wsp:val=&quot;00BE6D60&quot;/&gt;&lt;wsp:rsid wsp:val=&quot;00BE7300&quot;/&gt;&lt;wsp:rsid wsp:val=&quot;00BE7512&quot;/&gt;&lt;wsp:rsid wsp:val=&quot;00BE7D48&quot;/&gt;&lt;wsp:rsid wsp:val=&quot;00BE7DB0&quot;/&gt;&lt;wsp:rsid wsp:val=&quot;00BE7DB2&quot;/&gt;&lt;wsp:rsid wsp:val=&quot;00BF09A1&quot;/&gt;&lt;wsp:rsid wsp:val=&quot;00BF0AA2&quot;/&gt;&lt;wsp:rsid wsp:val=&quot;00BF1809&quot;/&gt;&lt;wsp:rsid wsp:val=&quot;00BF18B7&quot;/&gt;&lt;wsp:rsid wsp:val=&quot;00BF21AC&quot;/&gt;&lt;wsp:rsid wsp:val=&quot;00BF2585&quot;/&gt;&lt;wsp:rsid wsp:val=&quot;00BF27B4&quot;/&gt;&lt;wsp:rsid wsp:val=&quot;00BF3AE4&quot;/&gt;&lt;wsp:rsid wsp:val=&quot;00BF3EE8&quot;/&gt;&lt;wsp:rsid wsp:val=&quot;00BF40FE&quot;/&gt;&lt;wsp:rsid wsp:val=&quot;00BF470A&quot;/&gt;&lt;wsp:rsid wsp:val=&quot;00BF4C6C&quot;/&gt;&lt;wsp:rsid wsp:val=&quot;00BF4C93&quot;/&gt;&lt;wsp:rsid wsp:val=&quot;00BF506F&quot;/&gt;&lt;wsp:rsid wsp:val=&quot;00BF5105&quot;/&gt;&lt;wsp:rsid wsp:val=&quot;00BF54F0&quot;/&gt;&lt;wsp:rsid wsp:val=&quot;00BF5604&quot;/&gt;&lt;wsp:rsid wsp:val=&quot;00BF56AC&quot;/&gt;&lt;wsp:rsid wsp:val=&quot;00BF5754&quot;/&gt;&lt;wsp:rsid wsp:val=&quot;00BF5B42&quot;/&gt;&lt;wsp:rsid wsp:val=&quot;00BF61B3&quot;/&gt;&lt;wsp:rsid wsp:val=&quot;00BF6243&quot;/&gt;&lt;wsp:rsid wsp:val=&quot;00BF6761&quot;/&gt;&lt;wsp:rsid wsp:val=&quot;00BF708B&quot;/&gt;&lt;wsp:rsid wsp:val=&quot;00BF7176&quot;/&gt;&lt;wsp:rsid wsp:val=&quot;00BF7297&quot;/&gt;&lt;wsp:rsid wsp:val=&quot;00BF78AC&quot;/&gt;&lt;wsp:rsid wsp:val=&quot;00BF79AE&quot;/&gt;&lt;wsp:rsid wsp:val=&quot;00C00F71&quot;/&gt;&lt;wsp:rsid wsp:val=&quot;00C012DA&quot;/&gt;&lt;wsp:rsid wsp:val=&quot;00C016CD&quot;/&gt;&lt;wsp:rsid wsp:val=&quot;00C01A86&quot;/&gt;&lt;wsp:rsid wsp:val=&quot;00C01BE3&quot;/&gt;&lt;wsp:rsid wsp:val=&quot;00C02708&quot;/&gt;&lt;wsp:rsid wsp:val=&quot;00C0288A&quot;/&gt;&lt;wsp:rsid wsp:val=&quot;00C02DE4&quot;/&gt;&lt;wsp:rsid wsp:val=&quot;00C03004&quot;/&gt;&lt;wsp:rsid wsp:val=&quot;00C03216&quot;/&gt;&lt;wsp:rsid wsp:val=&quot;00C03C6B&quot;/&gt;&lt;wsp:rsid wsp:val=&quot;00C0423A&quot;/&gt;&lt;wsp:rsid wsp:val=&quot;00C04535&quot;/&gt;&lt;wsp:rsid wsp:val=&quot;00C0469E&quot;/&gt;&lt;wsp:rsid wsp:val=&quot;00C04732&quot;/&gt;&lt;wsp:rsid wsp:val=&quot;00C04886&quot;/&gt;&lt;wsp:rsid wsp:val=&quot;00C049D3&quot;/&gt;&lt;wsp:rsid wsp:val=&quot;00C04C80&quot;/&gt;&lt;wsp:rsid wsp:val=&quot;00C0506E&quot;/&gt;&lt;wsp:rsid wsp:val=&quot;00C057E6&quot;/&gt;&lt;wsp:rsid wsp:val=&quot;00C058AB&quot;/&gt;&lt;wsp:rsid wsp:val=&quot;00C058E7&quot;/&gt;&lt;wsp:rsid wsp:val=&quot;00C0646C&quot;/&gt;&lt;wsp:rsid wsp:val=&quot;00C0660A&quot;/&gt;&lt;wsp:rsid wsp:val=&quot;00C06F52&quot;/&gt;&lt;wsp:rsid wsp:val=&quot;00C07142&quot;/&gt;&lt;wsp:rsid wsp:val=&quot;00C0714A&quot;/&gt;&lt;wsp:rsid wsp:val=&quot;00C10946&quot;/&gt;&lt;wsp:rsid wsp:val=&quot;00C109C0&quot;/&gt;&lt;wsp:rsid wsp:val=&quot;00C10FA0&quot;/&gt;&lt;wsp:rsid wsp:val=&quot;00C1103C&quot;/&gt;&lt;wsp:rsid wsp:val=&quot;00C113D7&quot;/&gt;&lt;wsp:rsid wsp:val=&quot;00C11440&quot;/&gt;&lt;wsp:rsid wsp:val=&quot;00C1189C&quot;/&gt;&lt;wsp:rsid wsp:val=&quot;00C11B28&quot;/&gt;&lt;wsp:rsid wsp:val=&quot;00C11C37&quot;/&gt;&lt;wsp:rsid wsp:val=&quot;00C11E58&quot;/&gt;&lt;wsp:rsid wsp:val=&quot;00C12169&quot;/&gt;&lt;wsp:rsid wsp:val=&quot;00C12E17&quot;/&gt;&lt;wsp:rsid wsp:val=&quot;00C13801&quot;/&gt;&lt;wsp:rsid wsp:val=&quot;00C13937&quot;/&gt;&lt;wsp:rsid wsp:val=&quot;00C13FC9&quot;/&gt;&lt;wsp:rsid wsp:val=&quot;00C14651&quot;/&gt;&lt;wsp:rsid wsp:val=&quot;00C152E2&quot;/&gt;&lt;wsp:rsid wsp:val=&quot;00C154E9&quot;/&gt;&lt;wsp:rsid wsp:val=&quot;00C15BFB&quot;/&gt;&lt;wsp:rsid wsp:val=&quot;00C15F94&quot;/&gt;&lt;wsp:rsid wsp:val=&quot;00C161B3&quot;/&gt;&lt;wsp:rsid wsp:val=&quot;00C16304&quot;/&gt;&lt;wsp:rsid wsp:val=&quot;00C163BD&quot;/&gt;&lt;wsp:rsid wsp:val=&quot;00C1655E&quot;/&gt;&lt;wsp:rsid wsp:val=&quot;00C16664&quot;/&gt;&lt;wsp:rsid wsp:val=&quot;00C16870&quot;/&gt;&lt;wsp:rsid wsp:val=&quot;00C1699B&quot;/&gt;&lt;wsp:rsid wsp:val=&quot;00C17019&quot;/&gt;&lt;wsp:rsid wsp:val=&quot;00C1709C&quot;/&gt;&lt;wsp:rsid wsp:val=&quot;00C1714F&quot;/&gt;&lt;wsp:rsid wsp:val=&quot;00C17423&quot;/&gt;&lt;wsp:rsid wsp:val=&quot;00C17546&quot;/&gt;&lt;wsp:rsid wsp:val=&quot;00C17684&quot;/&gt;&lt;wsp:rsid wsp:val=&quot;00C176BE&quot;/&gt;&lt;wsp:rsid wsp:val=&quot;00C1794C&quot;/&gt;&lt;wsp:rsid wsp:val=&quot;00C17B6E&quot;/&gt;&lt;wsp:rsid wsp:val=&quot;00C20302&quot;/&gt;&lt;wsp:rsid wsp:val=&quot;00C20679&quot;/&gt;&lt;wsp:rsid wsp:val=&quot;00C21286&quot;/&gt;&lt;wsp:rsid wsp:val=&quot;00C216AD&quot;/&gt;&lt;wsp:rsid wsp:val=&quot;00C220F4&quot;/&gt;&lt;wsp:rsid wsp:val=&quot;00C22118&quot;/&gt;&lt;wsp:rsid wsp:val=&quot;00C2238D&quot;/&gt;&lt;wsp:rsid wsp:val=&quot;00C223EB&quot;/&gt;&lt;wsp:rsid wsp:val=&quot;00C22657&quot;/&gt;&lt;wsp:rsid wsp:val=&quot;00C22808&quot;/&gt;&lt;wsp:rsid wsp:val=&quot;00C2287C&quot;/&gt;&lt;wsp:rsid wsp:val=&quot;00C228ED&quot;/&gt;&lt;wsp:rsid wsp:val=&quot;00C22B11&quot;/&gt;&lt;wsp:rsid wsp:val=&quot;00C22C06&quot;/&gt;&lt;wsp:rsid wsp:val=&quot;00C22FEA&quot;/&gt;&lt;wsp:rsid wsp:val=&quot;00C230A8&quot;/&gt;&lt;wsp:rsid wsp:val=&quot;00C23263&quot;/&gt;&lt;wsp:rsid wsp:val=&quot;00C237B0&quot;/&gt;&lt;wsp:rsid wsp:val=&quot;00C23828&quot;/&gt;&lt;wsp:rsid wsp:val=&quot;00C23DCA&quot;/&gt;&lt;wsp:rsid wsp:val=&quot;00C24581&quot;/&gt;&lt;wsp:rsid wsp:val=&quot;00C248F1&quot;/&gt;&lt;wsp:rsid wsp:val=&quot;00C25591&quot;/&gt;&lt;wsp:rsid wsp:val=&quot;00C25E43&quot;/&gt;&lt;wsp:rsid wsp:val=&quot;00C2624D&quot;/&gt;&lt;wsp:rsid wsp:val=&quot;00C2656C&quot;/&gt;&lt;wsp:rsid wsp:val=&quot;00C26E2D&quot;/&gt;&lt;wsp:rsid wsp:val=&quot;00C2739F&quot;/&gt;&lt;wsp:rsid wsp:val=&quot;00C27650&quot;/&gt;&lt;wsp:rsid wsp:val=&quot;00C27709&quot;/&gt;&lt;wsp:rsid wsp:val=&quot;00C27C27&quot;/&gt;&lt;wsp:rsid wsp:val=&quot;00C30067&quot;/&gt;&lt;wsp:rsid wsp:val=&quot;00C300C9&quot;/&gt;&lt;wsp:rsid wsp:val=&quot;00C30221&quot;/&gt;&lt;wsp:rsid wsp:val=&quot;00C3059D&quot;/&gt;&lt;wsp:rsid wsp:val=&quot;00C30718&quot;/&gt;&lt;wsp:rsid wsp:val=&quot;00C308D7&quot;/&gt;&lt;wsp:rsid wsp:val=&quot;00C30BE3&quot;/&gt;&lt;wsp:rsid wsp:val=&quot;00C30DDC&quot;/&gt;&lt;wsp:rsid wsp:val=&quot;00C31B9F&quot;/&gt;&lt;wsp:rsid wsp:val=&quot;00C328DD&quot;/&gt;&lt;wsp:rsid wsp:val=&quot;00C32BC0&quot;/&gt;&lt;wsp:rsid wsp:val=&quot;00C33233&quot;/&gt;&lt;wsp:rsid wsp:val=&quot;00C3329C&quot;/&gt;&lt;wsp:rsid wsp:val=&quot;00C357FD&quot;/&gt;&lt;wsp:rsid wsp:val=&quot;00C3581D&quot;/&gt;&lt;wsp:rsid wsp:val=&quot;00C35C27&quot;/&gt;&lt;wsp:rsid wsp:val=&quot;00C35F60&quot;/&gt;&lt;wsp:rsid wsp:val=&quot;00C36449&quot;/&gt;&lt;wsp:rsid wsp:val=&quot;00C365C8&quot;/&gt;&lt;wsp:rsid wsp:val=&quot;00C36690&quot;/&gt;&lt;wsp:rsid wsp:val=&quot;00C368C5&quot;/&gt;&lt;wsp:rsid wsp:val=&quot;00C401F3&quot;/&gt;&lt;wsp:rsid wsp:val=&quot;00C4058D&quot;/&gt;&lt;wsp:rsid wsp:val=&quot;00C4154A&quot;/&gt;&lt;wsp:rsid wsp:val=&quot;00C41836&quot;/&gt;&lt;wsp:rsid wsp:val=&quot;00C419A3&quot;/&gt;&lt;wsp:rsid wsp:val=&quot;00C41C38&quot;/&gt;&lt;wsp:rsid wsp:val=&quot;00C41E29&quot;/&gt;&lt;wsp:rsid wsp:val=&quot;00C427FA&quot;/&gt;&lt;wsp:rsid wsp:val=&quot;00C42DC9&quot;/&gt;&lt;wsp:rsid wsp:val=&quot;00C42F0D&quot;/&gt;&lt;wsp:rsid wsp:val=&quot;00C43455&quot;/&gt;&lt;wsp:rsid wsp:val=&quot;00C435C5&quot;/&gt;&lt;wsp:rsid wsp:val=&quot;00C4372E&quot;/&gt;&lt;wsp:rsid wsp:val=&quot;00C43B21&quot;/&gt;&lt;wsp:rsid wsp:val=&quot;00C43C87&quot;/&gt;&lt;wsp:rsid wsp:val=&quot;00C43EA3&quot;/&gt;&lt;wsp:rsid wsp:val=&quot;00C4420B&quot;/&gt;&lt;wsp:rsid wsp:val=&quot;00C446A7&quot;/&gt;&lt;wsp:rsid wsp:val=&quot;00C44784&quot;/&gt;&lt;wsp:rsid wsp:val=&quot;00C44B8C&quot;/&gt;&lt;wsp:rsid wsp:val=&quot;00C44CEE&quot;/&gt;&lt;wsp:rsid wsp:val=&quot;00C44D65&quot;/&gt;&lt;wsp:rsid wsp:val=&quot;00C44E3E&quot;/&gt;&lt;wsp:rsid wsp:val=&quot;00C450B5&quot;/&gt;&lt;wsp:rsid wsp:val=&quot;00C4548C&quot;/&gt;&lt;wsp:rsid wsp:val=&quot;00C458E4&quot;/&gt;&lt;wsp:rsid wsp:val=&quot;00C45DFF&quot;/&gt;&lt;wsp:rsid wsp:val=&quot;00C45E2B&quot;/&gt;&lt;wsp:rsid wsp:val=&quot;00C464F4&quot;/&gt;&lt;wsp:rsid wsp:val=&quot;00C468E0&quot;/&gt;&lt;wsp:rsid wsp:val=&quot;00C46ACE&quot;/&gt;&lt;wsp:rsid wsp:val=&quot;00C46B12&quot;/&gt;&lt;wsp:rsid wsp:val=&quot;00C46B73&quot;/&gt;&lt;wsp:rsid wsp:val=&quot;00C4785F&quot;/&gt;&lt;wsp:rsid wsp:val=&quot;00C47A8F&quot;/&gt;&lt;wsp:rsid wsp:val=&quot;00C47F6A&quot;/&gt;&lt;wsp:rsid wsp:val=&quot;00C500FB&quot;/&gt;&lt;wsp:rsid wsp:val=&quot;00C50D3E&quot;/&gt;&lt;wsp:rsid wsp:val=&quot;00C50D6A&quot;/&gt;&lt;wsp:rsid wsp:val=&quot;00C51E31&quot;/&gt;&lt;wsp:rsid wsp:val=&quot;00C52024&quot;/&gt;&lt;wsp:rsid wsp:val=&quot;00C521A2&quot;/&gt;&lt;wsp:rsid wsp:val=&quot;00C52226&quot;/&gt;&lt;wsp:rsid wsp:val=&quot;00C52526&quot;/&gt;&lt;wsp:rsid wsp:val=&quot;00C52855&quot;/&gt;&lt;wsp:rsid wsp:val=&quot;00C52EB4&quot;/&gt;&lt;wsp:rsid wsp:val=&quot;00C53B36&quot;/&gt;&lt;wsp:rsid wsp:val=&quot;00C53DD2&quot;/&gt;&lt;wsp:rsid wsp:val=&quot;00C540F7&quot;/&gt;&lt;wsp:rsid wsp:val=&quot;00C5446B&quot;/&gt;&lt;wsp:rsid wsp:val=&quot;00C54B2C&quot;/&gt;&lt;wsp:rsid wsp:val=&quot;00C54F24&quot;/&gt;&lt;wsp:rsid wsp:val=&quot;00C54FB0&quot;/&gt;&lt;wsp:rsid wsp:val=&quot;00C5515F&quot;/&gt;&lt;wsp:rsid wsp:val=&quot;00C554AE&quot;/&gt;&lt;wsp:rsid wsp:val=&quot;00C55C58&quot;/&gt;&lt;wsp:rsid wsp:val=&quot;00C55F35&quot;/&gt;&lt;wsp:rsid wsp:val=&quot;00C568C7&quot;/&gt;&lt;wsp:rsid wsp:val=&quot;00C56BB3&quot;/&gt;&lt;wsp:rsid wsp:val=&quot;00C56E6D&quot;/&gt;&lt;wsp:rsid wsp:val=&quot;00C5764B&quot;/&gt;&lt;wsp:rsid wsp:val=&quot;00C576EB&quot;/&gt;&lt;wsp:rsid wsp:val=&quot;00C57743&quot;/&gt;&lt;wsp:rsid wsp:val=&quot;00C579AC&quot;/&gt;&lt;wsp:rsid wsp:val=&quot;00C6028C&quot;/&gt;&lt;wsp:rsid wsp:val=&quot;00C6034D&quot;/&gt;&lt;wsp:rsid wsp:val=&quot;00C6092C&quot;/&gt;&lt;wsp:rsid wsp:val=&quot;00C609AE&quot;/&gt;&lt;wsp:rsid wsp:val=&quot;00C613BB&quot;/&gt;&lt;wsp:rsid wsp:val=&quot;00C6166F&quot;/&gt;&lt;wsp:rsid wsp:val=&quot;00C61942&quot;/&gt;&lt;wsp:rsid wsp:val=&quot;00C61AD6&quot;/&gt;&lt;wsp:rsid wsp:val=&quot;00C61D32&quot;/&gt;&lt;wsp:rsid wsp:val=&quot;00C62109&quot;/&gt;&lt;wsp:rsid wsp:val=&quot;00C627FB&quot;/&gt;&lt;wsp:rsid wsp:val=&quot;00C62AB2&quot;/&gt;&lt;wsp:rsid wsp:val=&quot;00C62E03&quot;/&gt;&lt;wsp:rsid wsp:val=&quot;00C63002&quot;/&gt;&lt;wsp:rsid wsp:val=&quot;00C630D2&quot;/&gt;&lt;wsp:rsid wsp:val=&quot;00C631ED&quot;/&gt;&lt;wsp:rsid wsp:val=&quot;00C646DB&quot;/&gt;&lt;wsp:rsid wsp:val=&quot;00C64C4B&quot;/&gt;&lt;wsp:rsid wsp:val=&quot;00C653E8&quot;/&gt;&lt;wsp:rsid wsp:val=&quot;00C656C4&quot;/&gt;&lt;wsp:rsid wsp:val=&quot;00C66127&quot;/&gt;&lt;wsp:rsid wsp:val=&quot;00C663D7&quot;/&gt;&lt;wsp:rsid wsp:val=&quot;00C66530&quot;/&gt;&lt;wsp:rsid wsp:val=&quot;00C66642&quot;/&gt;&lt;wsp:rsid wsp:val=&quot;00C6667F&quot;/&gt;&lt;wsp:rsid wsp:val=&quot;00C66B06&quot;/&gt;&lt;wsp:rsid wsp:val=&quot;00C66F72&quot;/&gt;&lt;wsp:rsid wsp:val=&quot;00C67119&quot;/&gt;&lt;wsp:rsid wsp:val=&quot;00C67941&quot;/&gt;&lt;wsp:rsid wsp:val=&quot;00C67AEC&quot;/&gt;&lt;wsp:rsid wsp:val=&quot;00C67D9A&quot;/&gt;&lt;wsp:rsid wsp:val=&quot;00C70041&quot;/&gt;&lt;wsp:rsid wsp:val=&quot;00C70685&quot;/&gt;&lt;wsp:rsid wsp:val=&quot;00C709E5&quot;/&gt;&lt;wsp:rsid wsp:val=&quot;00C70B4B&quot;/&gt;&lt;wsp:rsid wsp:val=&quot;00C70F72&quot;/&gt;&lt;wsp:rsid wsp:val=&quot;00C7182A&quot;/&gt;&lt;wsp:rsid wsp:val=&quot;00C71C99&quot;/&gt;&lt;wsp:rsid wsp:val=&quot;00C71D01&quot;/&gt;&lt;wsp:rsid wsp:val=&quot;00C71E10&quot;/&gt;&lt;wsp:rsid wsp:val=&quot;00C71E6A&quot;/&gt;&lt;wsp:rsid wsp:val=&quot;00C72661&quot;/&gt;&lt;wsp:rsid wsp:val=&quot;00C72983&quot;/&gt;&lt;wsp:rsid wsp:val=&quot;00C72E34&quot;/&gt;&lt;wsp:rsid wsp:val=&quot;00C73A54&quot;/&gt;&lt;wsp:rsid wsp:val=&quot;00C73B06&quot;/&gt;&lt;wsp:rsid wsp:val=&quot;00C73C9D&quot;/&gt;&lt;wsp:rsid wsp:val=&quot;00C73D64&quot;/&gt;&lt;wsp:rsid wsp:val=&quot;00C74208&quot;/&gt;&lt;wsp:rsid wsp:val=&quot;00C743BF&quot;/&gt;&lt;wsp:rsid wsp:val=&quot;00C745C8&quot;/&gt;&lt;wsp:rsid wsp:val=&quot;00C74CFB&quot;/&gt;&lt;wsp:rsid wsp:val=&quot;00C75456&quot;/&gt;&lt;wsp:rsid wsp:val=&quot;00C760DD&quot;/&gt;&lt;wsp:rsid wsp:val=&quot;00C761D7&quot;/&gt;&lt;wsp:rsid wsp:val=&quot;00C76791&quot;/&gt;&lt;wsp:rsid wsp:val=&quot;00C76EC5&quot;/&gt;&lt;wsp:rsid wsp:val=&quot;00C77850&quot;/&gt;&lt;wsp:rsid wsp:val=&quot;00C80562&quot;/&gt;&lt;wsp:rsid wsp:val=&quot;00C80563&quot;/&gt;&lt;wsp:rsid wsp:val=&quot;00C80B16&quot;/&gt;&lt;wsp:rsid wsp:val=&quot;00C80F05&quot;/&gt;&lt;wsp:rsid wsp:val=&quot;00C8112D&quot;/&gt;&lt;wsp:rsid wsp:val=&quot;00C816B3&quot;/&gt;&lt;wsp:rsid wsp:val=&quot;00C81745&quot;/&gt;&lt;wsp:rsid wsp:val=&quot;00C81F26&quot;/&gt;&lt;wsp:rsid wsp:val=&quot;00C832AC&quot;/&gt;&lt;wsp:rsid wsp:val=&quot;00C835A8&quot;/&gt;&lt;wsp:rsid wsp:val=&quot;00C837DE&quot;/&gt;&lt;wsp:rsid wsp:val=&quot;00C83901&quot;/&gt;&lt;wsp:rsid wsp:val=&quot;00C83D63&quot;/&gt;&lt;wsp:rsid wsp:val=&quot;00C84CAB&quot;/&gt;&lt;wsp:rsid wsp:val=&quot;00C851F2&quot;/&gt;&lt;wsp:rsid wsp:val=&quot;00C856CD&quot;/&gt;&lt;wsp:rsid wsp:val=&quot;00C8581A&quot;/&gt;&lt;wsp:rsid wsp:val=&quot;00C85C41&quot;/&gt;&lt;wsp:rsid wsp:val=&quot;00C8643B&quot;/&gt;&lt;wsp:rsid wsp:val=&quot;00C86F37&quot;/&gt;&lt;wsp:rsid wsp:val=&quot;00C87055&quot;/&gt;&lt;wsp:rsid wsp:val=&quot;00C87289&quot;/&gt;&lt;wsp:rsid wsp:val=&quot;00C87CB2&quot;/&gt;&lt;wsp:rsid wsp:val=&quot;00C90062&quot;/&gt;&lt;wsp:rsid wsp:val=&quot;00C90AAB&quot;/&gt;&lt;wsp:rsid wsp:val=&quot;00C91235&quot;/&gt;&lt;wsp:rsid wsp:val=&quot;00C9128A&quot;/&gt;&lt;wsp:rsid wsp:val=&quot;00C912AB&quot;/&gt;&lt;wsp:rsid wsp:val=&quot;00C92307&quot;/&gt;&lt;wsp:rsid wsp:val=&quot;00C92738&quot;/&gt;&lt;wsp:rsid wsp:val=&quot;00C92C3D&quot;/&gt;&lt;wsp:rsid wsp:val=&quot;00C92ED3&quot;/&gt;&lt;wsp:rsid wsp:val=&quot;00C92FFD&quot;/&gt;&lt;wsp:rsid wsp:val=&quot;00C937AD&quot;/&gt;&lt;wsp:rsid wsp:val=&quot;00C93BAB&quot;/&gt;&lt;wsp:rsid wsp:val=&quot;00C93DCF&quot;/&gt;&lt;wsp:rsid wsp:val=&quot;00C94285&quot;/&gt;&lt;wsp:rsid wsp:val=&quot;00C9472E&quot;/&gt;&lt;wsp:rsid wsp:val=&quot;00C94E81&quot;/&gt;&lt;wsp:rsid wsp:val=&quot;00C95A78&quot;/&gt;&lt;wsp:rsid wsp:val=&quot;00C96040&quot;/&gt;&lt;wsp:rsid wsp:val=&quot;00C96384&quot;/&gt;&lt;wsp:rsid wsp:val=&quot;00C974A2&quot;/&gt;&lt;wsp:rsid wsp:val=&quot;00CA0AA5&quot;/&gt;&lt;wsp:rsid wsp:val=&quot;00CA1196&quot;/&gt;&lt;wsp:rsid wsp:val=&quot;00CA1436&quot;/&gt;&lt;wsp:rsid wsp:val=&quot;00CA14F8&quot;/&gt;&lt;wsp:rsid wsp:val=&quot;00CA1999&quot;/&gt;&lt;wsp:rsid wsp:val=&quot;00CA1D4E&quot;/&gt;&lt;wsp:rsid wsp:val=&quot;00CA1DF6&quot;/&gt;&lt;wsp:rsid wsp:val=&quot;00CA1EC8&quot;/&gt;&lt;wsp:rsid wsp:val=&quot;00CA220A&quot;/&gt;&lt;wsp:rsid wsp:val=&quot;00CA3708&quot;/&gt;&lt;wsp:rsid wsp:val=&quot;00CA3E0A&quot;/&gt;&lt;wsp:rsid wsp:val=&quot;00CA3E32&quot;/&gt;&lt;wsp:rsid wsp:val=&quot;00CA4068&quot;/&gt;&lt;wsp:rsid wsp:val=&quot;00CA4DD8&quot;/&gt;&lt;wsp:rsid wsp:val=&quot;00CA53A6&quot;/&gt;&lt;wsp:rsid wsp:val=&quot;00CA5648&quot;/&gt;&lt;wsp:rsid wsp:val=&quot;00CA6154&quot;/&gt;&lt;wsp:rsid wsp:val=&quot;00CA621B&quot;/&gt;&lt;wsp:rsid wsp:val=&quot;00CA6EBD&quot;/&gt;&lt;wsp:rsid wsp:val=&quot;00CA7925&quot;/&gt;&lt;wsp:rsid wsp:val=&quot;00CB015B&quot;/&gt;&lt;wsp:rsid wsp:val=&quot;00CB0197&quot;/&gt;&lt;wsp:rsid wsp:val=&quot;00CB0D5F&quot;/&gt;&lt;wsp:rsid wsp:val=&quot;00CB0E86&quot;/&gt;&lt;wsp:rsid wsp:val=&quot;00CB1251&quot;/&gt;&lt;wsp:rsid wsp:val=&quot;00CB12BA&quot;/&gt;&lt;wsp:rsid wsp:val=&quot;00CB17DA&quot;/&gt;&lt;wsp:rsid wsp:val=&quot;00CB2308&quot;/&gt;&lt;wsp:rsid wsp:val=&quot;00CB2518&quot;/&gt;&lt;wsp:rsid wsp:val=&quot;00CB2AAE&quot;/&gt;&lt;wsp:rsid wsp:val=&quot;00CB2CD3&quot;/&gt;&lt;wsp:rsid wsp:val=&quot;00CB37D7&quot;/&gt;&lt;wsp:rsid wsp:val=&quot;00CB3C52&quot;/&gt;&lt;wsp:rsid wsp:val=&quot;00CB3C76&quot;/&gt;&lt;wsp:rsid wsp:val=&quot;00CB467C&quot;/&gt;&lt;wsp:rsid wsp:val=&quot;00CB4F1F&quot;/&gt;&lt;wsp:rsid wsp:val=&quot;00CB5331&quot;/&gt;&lt;wsp:rsid wsp:val=&quot;00CB58F0&quot;/&gt;&lt;wsp:rsid wsp:val=&quot;00CB65F0&quot;/&gt;&lt;wsp:rsid wsp:val=&quot;00CB6CDE&quot;/&gt;&lt;wsp:rsid wsp:val=&quot;00CB6E33&quot;/&gt;&lt;wsp:rsid wsp:val=&quot;00CB746D&quot;/&gt;&lt;wsp:rsid wsp:val=&quot;00CB77A9&quot;/&gt;&lt;wsp:rsid wsp:val=&quot;00CB7B4D&quot;/&gt;&lt;wsp:rsid wsp:val=&quot;00CB7B8D&quot;/&gt;&lt;wsp:rsid wsp:val=&quot;00CC06A8&quot;/&gt;&lt;wsp:rsid wsp:val=&quot;00CC101B&quot;/&gt;&lt;wsp:rsid wsp:val=&quot;00CC12B1&quot;/&gt;&lt;wsp:rsid wsp:val=&quot;00CC1553&quot;/&gt;&lt;wsp:rsid wsp:val=&quot;00CC18F0&quot;/&gt;&lt;wsp:rsid wsp:val=&quot;00CC1F77&quot;/&gt;&lt;wsp:rsid wsp:val=&quot;00CC208B&quot;/&gt;&lt;wsp:rsid wsp:val=&quot;00CC2D21&quot;/&gt;&lt;wsp:rsid wsp:val=&quot;00CC34F4&quot;/&gt;&lt;wsp:rsid wsp:val=&quot;00CC3753&quot;/&gt;&lt;wsp:rsid wsp:val=&quot;00CC38CD&quot;/&gt;&lt;wsp:rsid wsp:val=&quot;00CC41D3&quot;/&gt;&lt;wsp:rsid wsp:val=&quot;00CC435D&quot;/&gt;&lt;wsp:rsid wsp:val=&quot;00CC44E7&quot;/&gt;&lt;wsp:rsid wsp:val=&quot;00CC4649&quot;/&gt;&lt;wsp:rsid wsp:val=&quot;00CC468E&quot;/&gt;&lt;wsp:rsid wsp:val=&quot;00CC4960&quot;/&gt;&lt;wsp:rsid wsp:val=&quot;00CC4B6A&quot;/&gt;&lt;wsp:rsid wsp:val=&quot;00CC4DBD&quot;/&gt;&lt;wsp:rsid wsp:val=&quot;00CC5528&quot;/&gt;&lt;wsp:rsid wsp:val=&quot;00CC575F&quot;/&gt;&lt;wsp:rsid wsp:val=&quot;00CC5D2D&quot;/&gt;&lt;wsp:rsid wsp:val=&quot;00CC6262&quot;/&gt;&lt;wsp:rsid wsp:val=&quot;00CC6371&quot;/&gt;&lt;wsp:rsid wsp:val=&quot;00CC64E3&quot;/&gt;&lt;wsp:rsid wsp:val=&quot;00CC70F2&quot;/&gt;&lt;wsp:rsid wsp:val=&quot;00CC7255&quot;/&gt;&lt;wsp:rsid wsp:val=&quot;00CC7270&quot;/&gt;&lt;wsp:rsid wsp:val=&quot;00CC72E0&quot;/&gt;&lt;wsp:rsid wsp:val=&quot;00CC7C88&quot;/&gt;&lt;wsp:rsid wsp:val=&quot;00CC7EC9&quot;/&gt;&lt;wsp:rsid wsp:val=&quot;00CC7F12&quot;/&gt;&lt;wsp:rsid wsp:val=&quot;00CD097D&quot;/&gt;&lt;wsp:rsid wsp:val=&quot;00CD0C65&quot;/&gt;&lt;wsp:rsid wsp:val=&quot;00CD1588&quot;/&gt;&lt;wsp:rsid wsp:val=&quot;00CD1AEC&quot;/&gt;&lt;wsp:rsid wsp:val=&quot;00CD1C45&quot;/&gt;&lt;wsp:rsid wsp:val=&quot;00CD1D34&quot;/&gt;&lt;wsp:rsid wsp:val=&quot;00CD244F&quot;/&gt;&lt;wsp:rsid wsp:val=&quot;00CD2799&quot;/&gt;&lt;wsp:rsid wsp:val=&quot;00CD28FC&quot;/&gt;&lt;wsp:rsid wsp:val=&quot;00CD29C9&quot;/&gt;&lt;wsp:rsid wsp:val=&quot;00CD2A67&quot;/&gt;&lt;wsp:rsid wsp:val=&quot;00CD2DBC&quot;/&gt;&lt;wsp:rsid wsp:val=&quot;00CD2E2A&quot;/&gt;&lt;wsp:rsid wsp:val=&quot;00CD2EBF&quot;/&gt;&lt;wsp:rsid wsp:val=&quot;00CD2EEE&quot;/&gt;&lt;wsp:rsid wsp:val=&quot;00CD32DE&quot;/&gt;&lt;wsp:rsid wsp:val=&quot;00CD3738&quot;/&gt;&lt;wsp:rsid wsp:val=&quot;00CD3CB7&quot;/&gt;&lt;wsp:rsid wsp:val=&quot;00CD4425&quot;/&gt;&lt;wsp:rsid wsp:val=&quot;00CD4F5F&quot;/&gt;&lt;wsp:rsid wsp:val=&quot;00CD5564&quot;/&gt;&lt;wsp:rsid wsp:val=&quot;00CD5579&quot;/&gt;&lt;wsp:rsid wsp:val=&quot;00CD58E8&quot;/&gt;&lt;wsp:rsid wsp:val=&quot;00CD593A&quot;/&gt;&lt;wsp:rsid wsp:val=&quot;00CD5968&quot;/&gt;&lt;wsp:rsid wsp:val=&quot;00CD60E1&quot;/&gt;&lt;wsp:rsid wsp:val=&quot;00CD6166&quot;/&gt;&lt;wsp:rsid wsp:val=&quot;00CD65C3&quot;/&gt;&lt;wsp:rsid wsp:val=&quot;00CD6758&quot;/&gt;&lt;wsp:rsid wsp:val=&quot;00CD6851&quot;/&gt;&lt;wsp:rsid wsp:val=&quot;00CD6C96&quot;/&gt;&lt;wsp:rsid wsp:val=&quot;00CD7545&quot;/&gt;&lt;wsp:rsid wsp:val=&quot;00CD771C&quot;/&gt;&lt;wsp:rsid wsp:val=&quot;00CD78AA&quot;/&gt;&lt;wsp:rsid wsp:val=&quot;00CD7B8D&quot;/&gt;&lt;wsp:rsid wsp:val=&quot;00CD7B96&quot;/&gt;&lt;wsp:rsid wsp:val=&quot;00CD7BD4&quot;/&gt;&lt;wsp:rsid wsp:val=&quot;00CD7F00&quot;/&gt;&lt;wsp:rsid wsp:val=&quot;00CE0A50&quot;/&gt;&lt;wsp:rsid wsp:val=&quot;00CE0EC1&quot;/&gt;&lt;wsp:rsid wsp:val=&quot;00CE1977&quot;/&gt;&lt;wsp:rsid wsp:val=&quot;00CE1A3C&quot;/&gt;&lt;wsp:rsid wsp:val=&quot;00CE1D2D&quot;/&gt;&lt;wsp:rsid wsp:val=&quot;00CE24B3&quot;/&gt;&lt;wsp:rsid wsp:val=&quot;00CE266B&quot;/&gt;&lt;wsp:rsid wsp:val=&quot;00CE2D06&quot;/&gt;&lt;wsp:rsid wsp:val=&quot;00CE34C7&quot;/&gt;&lt;wsp:rsid wsp:val=&quot;00CE354A&quot;/&gt;&lt;wsp:rsid wsp:val=&quot;00CE3638&quot;/&gt;&lt;wsp:rsid wsp:val=&quot;00CE37FF&quot;/&gt;&lt;wsp:rsid wsp:val=&quot;00CE46B5&quot;/&gt;&lt;wsp:rsid wsp:val=&quot;00CE5C04&quot;/&gt;&lt;wsp:rsid wsp:val=&quot;00CE637A&quot;/&gt;&lt;wsp:rsid wsp:val=&quot;00CE71E3&quot;/&gt;&lt;wsp:rsid wsp:val=&quot;00CE740D&quot;/&gt;&lt;wsp:rsid wsp:val=&quot;00CE7CA9&quot;/&gt;&lt;wsp:rsid wsp:val=&quot;00CE7CEB&quot;/&gt;&lt;wsp:rsid wsp:val=&quot;00CE7EFE&quot;/&gt;&lt;wsp:rsid wsp:val=&quot;00CF0151&quot;/&gt;&lt;wsp:rsid wsp:val=&quot;00CF04B5&quot;/&gt;&lt;wsp:rsid wsp:val=&quot;00CF057D&quot;/&gt;&lt;wsp:rsid wsp:val=&quot;00CF1269&quot;/&gt;&lt;wsp:rsid wsp:val=&quot;00CF1276&quot;/&gt;&lt;wsp:rsid wsp:val=&quot;00CF1CA8&quot;/&gt;&lt;wsp:rsid wsp:val=&quot;00CF1D0E&quot;/&gt;&lt;wsp:rsid wsp:val=&quot;00CF220C&quot;/&gt;&lt;wsp:rsid wsp:val=&quot;00CF2D1B&quot;/&gt;&lt;wsp:rsid wsp:val=&quot;00CF309E&quot;/&gt;&lt;wsp:rsid wsp:val=&quot;00CF31C7&quot;/&gt;&lt;wsp:rsid wsp:val=&quot;00CF3A82&quot;/&gt;&lt;wsp:rsid wsp:val=&quot;00CF3DA3&quot;/&gt;&lt;wsp:rsid wsp:val=&quot;00CF4122&quot;/&gt;&lt;wsp:rsid wsp:val=&quot;00CF46F7&quot;/&gt;&lt;wsp:rsid wsp:val=&quot;00CF494A&quot;/&gt;&lt;wsp:rsid wsp:val=&quot;00CF4B49&quot;/&gt;&lt;wsp:rsid wsp:val=&quot;00CF50E5&quot;/&gt;&lt;wsp:rsid wsp:val=&quot;00CF5147&quot;/&gt;&lt;wsp:rsid wsp:val=&quot;00CF57A4&quot;/&gt;&lt;wsp:rsid wsp:val=&quot;00CF5AF5&quot;/&gt;&lt;wsp:rsid wsp:val=&quot;00CF5DD0&quot;/&gt;&lt;wsp:rsid wsp:val=&quot;00CF612F&quot;/&gt;&lt;wsp:rsid wsp:val=&quot;00CF7080&quot;/&gt;&lt;wsp:rsid wsp:val=&quot;00CF7184&quot;/&gt;&lt;wsp:rsid wsp:val=&quot;00CF7685&quot;/&gt;&lt;wsp:rsid wsp:val=&quot;00CF7DC5&quot;/&gt;&lt;wsp:rsid wsp:val=&quot;00CF7E0D&quot;/&gt;&lt;wsp:rsid wsp:val=&quot;00CF7E1E&quot;/&gt;&lt;wsp:rsid wsp:val=&quot;00D002D4&quot;/&gt;&lt;wsp:rsid wsp:val=&quot;00D00543&quot;/&gt;&lt;wsp:rsid wsp:val=&quot;00D01023&quot;/&gt;&lt;wsp:rsid wsp:val=&quot;00D01659&quot;/&gt;&lt;wsp:rsid wsp:val=&quot;00D016F5&quot;/&gt;&lt;wsp:rsid wsp:val=&quot;00D0191B&quot;/&gt;&lt;wsp:rsid wsp:val=&quot;00D0196E&quot;/&gt;&lt;wsp:rsid wsp:val=&quot;00D01B28&quot;/&gt;&lt;wsp:rsid wsp:val=&quot;00D01BC0&quot;/&gt;&lt;wsp:rsid wsp:val=&quot;00D0241E&quot;/&gt;&lt;wsp:rsid wsp:val=&quot;00D0246D&quot;/&gt;&lt;wsp:rsid wsp:val=&quot;00D03969&quot;/&gt;&lt;wsp:rsid wsp:val=&quot;00D04034&quot;/&gt;&lt;wsp:rsid wsp:val=&quot;00D04090&quot;/&gt;&lt;wsp:rsid wsp:val=&quot;00D04109&quot;/&gt;&lt;wsp:rsid wsp:val=&quot;00D0415E&quot;/&gt;&lt;wsp:rsid wsp:val=&quot;00D04227&quot;/&gt;&lt;wsp:rsid wsp:val=&quot;00D0501B&quot;/&gt;&lt;wsp:rsid wsp:val=&quot;00D05568&quot;/&gt;&lt;wsp:rsid wsp:val=&quot;00D05889&quot;/&gt;&lt;wsp:rsid wsp:val=&quot;00D06360&quot;/&gt;&lt;wsp:rsid wsp:val=&quot;00D0661B&quot;/&gt;&lt;wsp:rsid wsp:val=&quot;00D06B72&quot;/&gt;&lt;wsp:rsid wsp:val=&quot;00D07036&quot;/&gt;&lt;wsp:rsid wsp:val=&quot;00D079FF&quot;/&gt;&lt;wsp:rsid wsp:val=&quot;00D07C11&quot;/&gt;&lt;wsp:rsid wsp:val=&quot;00D100F0&quot;/&gt;&lt;wsp:rsid wsp:val=&quot;00D10719&quot;/&gt;&lt;wsp:rsid wsp:val=&quot;00D10775&quot;/&gt;&lt;wsp:rsid wsp:val=&quot;00D107E0&quot;/&gt;&lt;wsp:rsid wsp:val=&quot;00D10D9B&quot;/&gt;&lt;wsp:rsid wsp:val=&quot;00D10F91&quot;/&gt;&lt;wsp:rsid wsp:val=&quot;00D113BF&quot;/&gt;&lt;wsp:rsid wsp:val=&quot;00D114A5&quot;/&gt;&lt;wsp:rsid wsp:val=&quot;00D126E2&quot;/&gt;&lt;wsp:rsid wsp:val=&quot;00D12D6B&quot;/&gt;&lt;wsp:rsid wsp:val=&quot;00D136C6&quot;/&gt;&lt;wsp:rsid wsp:val=&quot;00D138D5&quot;/&gt;&lt;wsp:rsid wsp:val=&quot;00D13F6F&quot;/&gt;&lt;wsp:rsid wsp:val=&quot;00D13F97&quot;/&gt;&lt;wsp:rsid wsp:val=&quot;00D1431D&quot;/&gt;&lt;wsp:rsid wsp:val=&quot;00D14979&quot;/&gt;&lt;wsp:rsid wsp:val=&quot;00D14A39&quot;/&gt;&lt;wsp:rsid wsp:val=&quot;00D15022&quot;/&gt;&lt;wsp:rsid wsp:val=&quot;00D156FE&quot;/&gt;&lt;wsp:rsid wsp:val=&quot;00D15B69&quot;/&gt;&lt;wsp:rsid wsp:val=&quot;00D15D07&quot;/&gt;&lt;wsp:rsid wsp:val=&quot;00D15D44&quot;/&gt;&lt;wsp:rsid wsp:val=&quot;00D15D93&quot;/&gt;&lt;wsp:rsid wsp:val=&quot;00D16391&quot;/&gt;&lt;wsp:rsid wsp:val=&quot;00D16585&quot;/&gt;&lt;wsp:rsid wsp:val=&quot;00D17818&quot;/&gt;&lt;wsp:rsid wsp:val=&quot;00D200DE&quot;/&gt;&lt;wsp:rsid wsp:val=&quot;00D204D8&quot;/&gt;&lt;wsp:rsid wsp:val=&quot;00D20742&quot;/&gt;&lt;wsp:rsid wsp:val=&quot;00D20FF7&quot;/&gt;&lt;wsp:rsid wsp:val=&quot;00D21054&quot;/&gt;&lt;wsp:rsid wsp:val=&quot;00D2125E&quot;/&gt;&lt;wsp:rsid wsp:val=&quot;00D214DA&quot;/&gt;&lt;wsp:rsid wsp:val=&quot;00D22BF1&quot;/&gt;&lt;wsp:rsid wsp:val=&quot;00D2328D&quot;/&gt;&lt;wsp:rsid wsp:val=&quot;00D23686&quot;/&gt;&lt;wsp:rsid wsp:val=&quot;00D24255&quot;/&gt;&lt;wsp:rsid wsp:val=&quot;00D245D5&quot;/&gt;&lt;wsp:rsid wsp:val=&quot;00D24857&quot;/&gt;&lt;wsp:rsid wsp:val=&quot;00D24CFB&quot;/&gt;&lt;wsp:rsid wsp:val=&quot;00D24E79&quot;/&gt;&lt;wsp:rsid wsp:val=&quot;00D25B1E&quot;/&gt;&lt;wsp:rsid wsp:val=&quot;00D265A1&quot;/&gt;&lt;wsp:rsid wsp:val=&quot;00D26772&quot;/&gt;&lt;wsp:rsid wsp:val=&quot;00D271EC&quot;/&gt;&lt;wsp:rsid wsp:val=&quot;00D273A5&quot;/&gt;&lt;wsp:rsid wsp:val=&quot;00D2757A&quot;/&gt;&lt;wsp:rsid wsp:val=&quot;00D276BD&quot;/&gt;&lt;wsp:rsid wsp:val=&quot;00D27B46&quot;/&gt;&lt;wsp:rsid wsp:val=&quot;00D27CEF&quot;/&gt;&lt;wsp:rsid wsp:val=&quot;00D302A2&quot;/&gt;&lt;wsp:rsid wsp:val=&quot;00D302C3&quot;/&gt;&lt;wsp:rsid wsp:val=&quot;00D30B2C&quot;/&gt;&lt;wsp:rsid wsp:val=&quot;00D30C44&quot;/&gt;&lt;wsp:rsid wsp:val=&quot;00D31286&quot;/&gt;&lt;wsp:rsid wsp:val=&quot;00D317B0&quot;/&gt;&lt;wsp:rsid wsp:val=&quot;00D31A84&quot;/&gt;&lt;wsp:rsid wsp:val=&quot;00D31C62&quot;/&gt;&lt;wsp:rsid wsp:val=&quot;00D31D2B&quot;/&gt;&lt;wsp:rsid wsp:val=&quot;00D32279&quot;/&gt;&lt;wsp:rsid wsp:val=&quot;00D322AC&quot;/&gt;&lt;wsp:rsid wsp:val=&quot;00D3263E&quot;/&gt;&lt;wsp:rsid wsp:val=&quot;00D328C3&quot;/&gt;&lt;wsp:rsid wsp:val=&quot;00D329F0&quot;/&gt;&lt;wsp:rsid wsp:val=&quot;00D3369A&quot;/&gt;&lt;wsp:rsid wsp:val=&quot;00D3407C&quot;/&gt;&lt;wsp:rsid wsp:val=&quot;00D345DE&quot;/&gt;&lt;wsp:rsid wsp:val=&quot;00D346CB&quot;/&gt;&lt;wsp:rsid wsp:val=&quot;00D351AC&quot;/&gt;&lt;wsp:rsid wsp:val=&quot;00D35C64&quot;/&gt;&lt;wsp:rsid wsp:val=&quot;00D36758&quot;/&gt;&lt;wsp:rsid wsp:val=&quot;00D36C34&quot;/&gt;&lt;wsp:rsid wsp:val=&quot;00D36C4A&quot;/&gt;&lt;wsp:rsid wsp:val=&quot;00D3742B&quot;/&gt;&lt;wsp:rsid wsp:val=&quot;00D40170&quot;/&gt;&lt;wsp:rsid wsp:val=&quot;00D409A6&quot;/&gt;&lt;wsp:rsid wsp:val=&quot;00D40D04&quot;/&gt;&lt;wsp:rsid wsp:val=&quot;00D40EB8&quot;/&gt;&lt;wsp:rsid wsp:val=&quot;00D411A3&quot;/&gt;&lt;wsp:rsid wsp:val=&quot;00D41277&quot;/&gt;&lt;wsp:rsid wsp:val=&quot;00D412B8&quot;/&gt;&lt;wsp:rsid wsp:val=&quot;00D414D4&quot;/&gt;&lt;wsp:rsid wsp:val=&quot;00D417B7&quot;/&gt;&lt;wsp:rsid wsp:val=&quot;00D42371&quot;/&gt;&lt;wsp:rsid wsp:val=&quot;00D429CB&quot;/&gt;&lt;wsp:rsid wsp:val=&quot;00D429E0&quot;/&gt;&lt;wsp:rsid wsp:val=&quot;00D431B6&quot;/&gt;&lt;wsp:rsid wsp:val=&quot;00D431FC&quot;/&gt;&lt;wsp:rsid wsp:val=&quot;00D4329A&quot;/&gt;&lt;wsp:rsid wsp:val=&quot;00D43516&quot;/&gt;&lt;wsp:rsid wsp:val=&quot;00D43AE4&quot;/&gt;&lt;wsp:rsid wsp:val=&quot;00D43D08&quot;/&gt;&lt;wsp:rsid wsp:val=&quot;00D43FD5&quot;/&gt;&lt;wsp:rsid wsp:val=&quot;00D44077&quot;/&gt;&lt;wsp:rsid wsp:val=&quot;00D441BC&quot;/&gt;&lt;wsp:rsid wsp:val=&quot;00D447EB&quot;/&gt;&lt;wsp:rsid wsp:val=&quot;00D44BC7&quot;/&gt;&lt;wsp:rsid wsp:val=&quot;00D44D14&quot;/&gt;&lt;wsp:rsid wsp:val=&quot;00D450E2&quot;/&gt;&lt;wsp:rsid wsp:val=&quot;00D45727&quot;/&gt;&lt;wsp:rsid wsp:val=&quot;00D457E5&quot;/&gt;&lt;wsp:rsid wsp:val=&quot;00D461F9&quot;/&gt;&lt;wsp:rsid wsp:val=&quot;00D46292&quot;/&gt;&lt;wsp:rsid wsp:val=&quot;00D46364&quot;/&gt;&lt;wsp:rsid wsp:val=&quot;00D46A70&quot;/&gt;&lt;wsp:rsid wsp:val=&quot;00D46BE8&quot;/&gt;&lt;wsp:rsid wsp:val=&quot;00D47338&quot;/&gt;&lt;wsp:rsid wsp:val=&quot;00D4745B&quot;/&gt;&lt;wsp:rsid wsp:val=&quot;00D47603&quot;/&gt;&lt;wsp:rsid wsp:val=&quot;00D477B1&quot;/&gt;&lt;wsp:rsid wsp:val=&quot;00D50047&quot;/&gt;&lt;wsp:rsid wsp:val=&quot;00D506E0&quot;/&gt;&lt;wsp:rsid wsp:val=&quot;00D514A8&quot;/&gt;&lt;wsp:rsid wsp:val=&quot;00D519B1&quot;/&gt;&lt;wsp:rsid wsp:val=&quot;00D51F8F&quot;/&gt;&lt;wsp:rsid wsp:val=&quot;00D523FB&quot;/&gt;&lt;wsp:rsid wsp:val=&quot;00D52496&quot;/&gt;&lt;wsp:rsid wsp:val=&quot;00D52807&quot;/&gt;&lt;wsp:rsid wsp:val=&quot;00D52B13&quot;/&gt;&lt;wsp:rsid wsp:val=&quot;00D52E51&quot;/&gt;&lt;wsp:rsid wsp:val=&quot;00D52FEF&quot;/&gt;&lt;wsp:rsid wsp:val=&quot;00D535F2&quot;/&gt;&lt;wsp:rsid wsp:val=&quot;00D536C0&quot;/&gt;&lt;wsp:rsid wsp:val=&quot;00D536C1&quot;/&gt;&lt;wsp:rsid wsp:val=&quot;00D53995&quot;/&gt;&lt;wsp:rsid wsp:val=&quot;00D53DCD&quot;/&gt;&lt;wsp:rsid wsp:val=&quot;00D540EB&quot;/&gt;&lt;wsp:rsid wsp:val=&quot;00D54C5A&quot;/&gt;&lt;wsp:rsid wsp:val=&quot;00D552AE&quot;/&gt;&lt;wsp:rsid wsp:val=&quot;00D559AD&quot;/&gt;&lt;wsp:rsid wsp:val=&quot;00D56255&quot;/&gt;&lt;wsp:rsid wsp:val=&quot;00D562FA&quot;/&gt;&lt;wsp:rsid wsp:val=&quot;00D565A8&quot;/&gt;&lt;wsp:rsid wsp:val=&quot;00D569DF&quot;/&gt;&lt;wsp:rsid wsp:val=&quot;00D570C8&quot;/&gt;&lt;wsp:rsid wsp:val=&quot;00D57491&quot;/&gt;&lt;wsp:rsid wsp:val=&quot;00D57D0C&quot;/&gt;&lt;wsp:rsid wsp:val=&quot;00D605BE&quot;/&gt;&lt;wsp:rsid wsp:val=&quot;00D60D46&quot;/&gt;&lt;wsp:rsid wsp:val=&quot;00D6198B&quot;/&gt;&lt;wsp:rsid wsp:val=&quot;00D61F25&quot;/&gt;&lt;wsp:rsid wsp:val=&quot;00D6219F&quot;/&gt;&lt;wsp:rsid wsp:val=&quot;00D6280E&quot;/&gt;&lt;wsp:rsid wsp:val=&quot;00D62A2C&quot;/&gt;&lt;wsp:rsid wsp:val=&quot;00D62A8A&quot;/&gt;&lt;wsp:rsid wsp:val=&quot;00D62E92&quot;/&gt;&lt;wsp:rsid wsp:val=&quot;00D62FBC&quot;/&gt;&lt;wsp:rsid wsp:val=&quot;00D6338C&quot;/&gt;&lt;wsp:rsid wsp:val=&quot;00D6360F&quot;/&gt;&lt;wsp:rsid wsp:val=&quot;00D63790&quot;/&gt;&lt;wsp:rsid wsp:val=&quot;00D63D92&quot;/&gt;&lt;wsp:rsid wsp:val=&quot;00D63DC3&quot;/&gt;&lt;wsp:rsid wsp:val=&quot;00D640E5&quot;/&gt;&lt;wsp:rsid wsp:val=&quot;00D64306&quot;/&gt;&lt;wsp:rsid wsp:val=&quot;00D64C84&quot;/&gt;&lt;wsp:rsid wsp:val=&quot;00D650A0&quot;/&gt;&lt;wsp:rsid wsp:val=&quot;00D6512A&quot;/&gt;&lt;wsp:rsid wsp:val=&quot;00D652BD&quot;/&gt;&lt;wsp:rsid wsp:val=&quot;00D65D68&quot;/&gt;&lt;wsp:rsid wsp:val=&quot;00D66882&quot;/&gt;&lt;wsp:rsid wsp:val=&quot;00D66CD7&quot;/&gt;&lt;wsp:rsid wsp:val=&quot;00D67210&quot;/&gt;&lt;wsp:rsid wsp:val=&quot;00D6779D&quot;/&gt;&lt;wsp:rsid wsp:val=&quot;00D70070&quot;/&gt;&lt;wsp:rsid wsp:val=&quot;00D70C2F&quot;/&gt;&lt;wsp:rsid wsp:val=&quot;00D70F8E&quot;/&gt;&lt;wsp:rsid wsp:val=&quot;00D71086&quot;/&gt;&lt;wsp:rsid wsp:val=&quot;00D715B0&quot;/&gt;&lt;wsp:rsid wsp:val=&quot;00D71971&quot;/&gt;&lt;wsp:rsid wsp:val=&quot;00D7229E&quot;/&gt;&lt;wsp:rsid wsp:val=&quot;00D722A9&quot;/&gt;&lt;wsp:rsid wsp:val=&quot;00D724C5&quot;/&gt;&lt;wsp:rsid wsp:val=&quot;00D72E63&quot;/&gt;&lt;wsp:rsid wsp:val=&quot;00D7373C&quot;/&gt;&lt;wsp:rsid wsp:val=&quot;00D73B25&quot;/&gt;&lt;wsp:rsid wsp:val=&quot;00D74C9B&quot;/&gt;&lt;wsp:rsid wsp:val=&quot;00D76222&quot;/&gt;&lt;wsp:rsid wsp:val=&quot;00D76D7C&quot;/&gt;&lt;wsp:rsid wsp:val=&quot;00D77773&quot;/&gt;&lt;wsp:rsid wsp:val=&quot;00D77AA1&quot;/&gt;&lt;wsp:rsid wsp:val=&quot;00D77C5C&quot;/&gt;&lt;wsp:rsid wsp:val=&quot;00D80153&quot;/&gt;&lt;wsp:rsid wsp:val=&quot;00D8017A&quot;/&gt;&lt;wsp:rsid wsp:val=&quot;00D80AF5&quot;/&gt;&lt;wsp:rsid wsp:val=&quot;00D80CFE&quot;/&gt;&lt;wsp:rsid wsp:val=&quot;00D81969&quot;/&gt;&lt;wsp:rsid wsp:val=&quot;00D81BAB&quot;/&gt;&lt;wsp:rsid wsp:val=&quot;00D81FD3&quot;/&gt;&lt;wsp:rsid wsp:val=&quot;00D820FC&quot;/&gt;&lt;wsp:rsid wsp:val=&quot;00D824DE&quot;/&gt;&lt;wsp:rsid wsp:val=&quot;00D829F9&quot;/&gt;&lt;wsp:rsid wsp:val=&quot;00D82B40&quot;/&gt;&lt;wsp:rsid wsp:val=&quot;00D82F64&quot;/&gt;&lt;wsp:rsid wsp:val=&quot;00D83131&quot;/&gt;&lt;wsp:rsid wsp:val=&quot;00D83DA1&quot;/&gt;&lt;wsp:rsid wsp:val=&quot;00D851E7&quot;/&gt;&lt;wsp:rsid wsp:val=&quot;00D8529E&quot;/&gt;&lt;wsp:rsid wsp:val=&quot;00D85377&quot;/&gt;&lt;wsp:rsid wsp:val=&quot;00D85777&quot;/&gt;&lt;wsp:rsid wsp:val=&quot;00D857FC&quot;/&gt;&lt;wsp:rsid wsp:val=&quot;00D8746A&quot;/&gt;&lt;wsp:rsid wsp:val=&quot;00D876D5&quot;/&gt;&lt;wsp:rsid wsp:val=&quot;00D879BD&quot;/&gt;&lt;wsp:rsid wsp:val=&quot;00D87AE1&quot;/&gt;&lt;wsp:rsid wsp:val=&quot;00D87E3C&quot;/&gt;&lt;wsp:rsid wsp:val=&quot;00D90116&quot;/&gt;&lt;wsp:rsid wsp:val=&quot;00D905CF&quot;/&gt;&lt;wsp:rsid wsp:val=&quot;00D9083E&quot;/&gt;&lt;wsp:rsid wsp:val=&quot;00D90898&quot;/&gt;&lt;wsp:rsid wsp:val=&quot;00D909B7&quot;/&gt;&lt;wsp:rsid wsp:val=&quot;00D90BCA&quot;/&gt;&lt;wsp:rsid wsp:val=&quot;00D90E73&quot;/&gt;&lt;wsp:rsid wsp:val=&quot;00D91392&quot;/&gt;&lt;wsp:rsid wsp:val=&quot;00D91422&quot;/&gt;&lt;wsp:rsid wsp:val=&quot;00D919E4&quot;/&gt;&lt;wsp:rsid wsp:val=&quot;00D91EF6&quot;/&gt;&lt;wsp:rsid wsp:val=&quot;00D91F99&quot;/&gt;&lt;wsp:rsid wsp:val=&quot;00D931D8&quot;/&gt;&lt;wsp:rsid wsp:val=&quot;00D9337C&quot;/&gt;&lt;wsp:rsid wsp:val=&quot;00D933C2&quot;/&gt;&lt;wsp:rsid wsp:val=&quot;00D93519&quot;/&gt;&lt;wsp:rsid wsp:val=&quot;00D93B8A&quot;/&gt;&lt;wsp:rsid wsp:val=&quot;00D94062&quot;/&gt;&lt;wsp:rsid wsp:val=&quot;00D94312&quot;/&gt;&lt;wsp:rsid wsp:val=&quot;00D944ED&quot;/&gt;&lt;wsp:rsid wsp:val=&quot;00D94EA3&quot;/&gt;&lt;wsp:rsid wsp:val=&quot;00D959E3&quot;/&gt;&lt;wsp:rsid wsp:val=&quot;00D959F8&quot;/&gt;&lt;wsp:rsid wsp:val=&quot;00D95CA2&quot;/&gt;&lt;wsp:rsid wsp:val=&quot;00D95F8D&quot;/&gt;&lt;wsp:rsid wsp:val=&quot;00D964E5&quot;/&gt;&lt;wsp:rsid wsp:val=&quot;00D96996&quot;/&gt;&lt;wsp:rsid wsp:val=&quot;00D97100&quot;/&gt;&lt;wsp:rsid wsp:val=&quot;00D977B1&quot;/&gt;&lt;wsp:rsid wsp:val=&quot;00D97B15&quot;/&gt;&lt;wsp:rsid wsp:val=&quot;00DA0224&quot;/&gt;&lt;wsp:rsid wsp:val=&quot;00DA0236&quot;/&gt;&lt;wsp:rsid wsp:val=&quot;00DA0514&quot;/&gt;&lt;wsp:rsid wsp:val=&quot;00DA1391&quot;/&gt;&lt;wsp:rsid wsp:val=&quot;00DA192E&quot;/&gt;&lt;wsp:rsid wsp:val=&quot;00DA1D88&quot;/&gt;&lt;wsp:rsid wsp:val=&quot;00DA201E&quot;/&gt;&lt;wsp:rsid wsp:val=&quot;00DA2C4D&quot;/&gt;&lt;wsp:rsid wsp:val=&quot;00DA2C67&quot;/&gt;&lt;wsp:rsid wsp:val=&quot;00DA2CCB&quot;/&gt;&lt;wsp:rsid wsp:val=&quot;00DA2E06&quot;/&gt;&lt;wsp:rsid wsp:val=&quot;00DA318D&quot;/&gt;&lt;wsp:rsid wsp:val=&quot;00DA3471&quot;/&gt;&lt;wsp:rsid wsp:val=&quot;00DA3BD3&quot;/&gt;&lt;wsp:rsid wsp:val=&quot;00DA4A6A&quot;/&gt;&lt;wsp:rsid wsp:val=&quot;00DA531B&quot;/&gt;&lt;wsp:rsid wsp:val=&quot;00DA5471&quot;/&gt;&lt;wsp:rsid wsp:val=&quot;00DA5592&quot;/&gt;&lt;wsp:rsid wsp:val=&quot;00DA57AC&quot;/&gt;&lt;wsp:rsid wsp:val=&quot;00DA5B2D&quot;/&gt;&lt;wsp:rsid wsp:val=&quot;00DA60EF&quot;/&gt;&lt;wsp:rsid wsp:val=&quot;00DA62D1&quot;/&gt;&lt;wsp:rsid wsp:val=&quot;00DA69FA&quot;/&gt;&lt;wsp:rsid wsp:val=&quot;00DA7916&quot;/&gt;&lt;wsp:rsid wsp:val=&quot;00DA7A5F&quot;/&gt;&lt;wsp:rsid wsp:val=&quot;00DA7B50&quot;/&gt;&lt;wsp:rsid wsp:val=&quot;00DB0686&quot;/&gt;&lt;wsp:rsid wsp:val=&quot;00DB0D59&quot;/&gt;&lt;wsp:rsid wsp:val=&quot;00DB13F0&quot;/&gt;&lt;wsp:rsid wsp:val=&quot;00DB1E9B&quot;/&gt;&lt;wsp:rsid wsp:val=&quot;00DB22B8&quot;/&gt;&lt;wsp:rsid wsp:val=&quot;00DB2FC2&quot;/&gt;&lt;wsp:rsid wsp:val=&quot;00DB44D4&quot;/&gt;&lt;wsp:rsid wsp:val=&quot;00DB4664&quot;/&gt;&lt;wsp:rsid wsp:val=&quot;00DB49B6&quot;/&gt;&lt;wsp:rsid wsp:val=&quot;00DB56D1&quot;/&gt;&lt;wsp:rsid wsp:val=&quot;00DB647A&quot;/&gt;&lt;wsp:rsid wsp:val=&quot;00DB64B8&quot;/&gt;&lt;wsp:rsid wsp:val=&quot;00DB687E&quot;/&gt;&lt;wsp:rsid wsp:val=&quot;00DB7282&quot;/&gt;&lt;wsp:rsid wsp:val=&quot;00DB776F&quot;/&gt;&lt;wsp:rsid wsp:val=&quot;00DC03A0&quot;/&gt;&lt;wsp:rsid wsp:val=&quot;00DC0568&quot;/&gt;&lt;wsp:rsid wsp:val=&quot;00DC0963&quot;/&gt;&lt;wsp:rsid wsp:val=&quot;00DC12E4&quot;/&gt;&lt;wsp:rsid wsp:val=&quot;00DC19F2&quot;/&gt;&lt;wsp:rsid wsp:val=&quot;00DC22F8&quot;/&gt;&lt;wsp:rsid wsp:val=&quot;00DC3990&quot;/&gt;&lt;wsp:rsid wsp:val=&quot;00DC3CB3&quot;/&gt;&lt;wsp:rsid wsp:val=&quot;00DC3E97&quot;/&gt;&lt;wsp:rsid wsp:val=&quot;00DC4456&quot;/&gt;&lt;wsp:rsid wsp:val=&quot;00DC477E&quot;/&gt;&lt;wsp:rsid wsp:val=&quot;00DC49C8&quot;/&gt;&lt;wsp:rsid wsp:val=&quot;00DC500A&quot;/&gt;&lt;wsp:rsid wsp:val=&quot;00DC53EE&quot;/&gt;&lt;wsp:rsid wsp:val=&quot;00DC58E3&quot;/&gt;&lt;wsp:rsid wsp:val=&quot;00DC62A8&quot;/&gt;&lt;wsp:rsid wsp:val=&quot;00DC645C&quot;/&gt;&lt;wsp:rsid wsp:val=&quot;00DC649B&quot;/&gt;&lt;wsp:rsid wsp:val=&quot;00DC66E5&quot;/&gt;&lt;wsp:rsid wsp:val=&quot;00DC68F9&quot;/&gt;&lt;wsp:rsid wsp:val=&quot;00DC6E3A&quot;/&gt;&lt;wsp:rsid wsp:val=&quot;00DC70C8&quot;/&gt;&lt;wsp:rsid wsp:val=&quot;00DC75D3&quot;/&gt;&lt;wsp:rsid wsp:val=&quot;00DC7783&quot;/&gt;&lt;wsp:rsid wsp:val=&quot;00DC7F63&quot;/&gt;&lt;wsp:rsid wsp:val=&quot;00DD033A&quot;/&gt;&lt;wsp:rsid wsp:val=&quot;00DD035D&quot;/&gt;&lt;wsp:rsid wsp:val=&quot;00DD0413&quot;/&gt;&lt;wsp:rsid wsp:val=&quot;00DD055A&quot;/&gt;&lt;wsp:rsid wsp:val=&quot;00DD0604&quot;/&gt;&lt;wsp:rsid wsp:val=&quot;00DD0EBD&quot;/&gt;&lt;wsp:rsid wsp:val=&quot;00DD1363&quot;/&gt;&lt;wsp:rsid wsp:val=&quot;00DD17FA&quot;/&gt;&lt;wsp:rsid wsp:val=&quot;00DD283D&quot;/&gt;&lt;wsp:rsid wsp:val=&quot;00DD358D&quot;/&gt;&lt;wsp:rsid wsp:val=&quot;00DD3DC8&quot;/&gt;&lt;wsp:rsid wsp:val=&quot;00DD3E5B&quot;/&gt;&lt;wsp:rsid wsp:val=&quot;00DD45D6&quot;/&gt;&lt;wsp:rsid wsp:val=&quot;00DD4749&quot;/&gt;&lt;wsp:rsid wsp:val=&quot;00DD4CE1&quot;/&gt;&lt;wsp:rsid wsp:val=&quot;00DD522D&quot;/&gt;&lt;wsp:rsid wsp:val=&quot;00DD5746&quot;/&gt;&lt;wsp:rsid wsp:val=&quot;00DD6292&quot;/&gt;&lt;wsp:rsid wsp:val=&quot;00DD62E0&quot;/&gt;&lt;wsp:rsid wsp:val=&quot;00DD6762&quot;/&gt;&lt;wsp:rsid wsp:val=&quot;00DD67E4&quot;/&gt;&lt;wsp:rsid wsp:val=&quot;00DD6C48&quot;/&gt;&lt;wsp:rsid wsp:val=&quot;00DD6D36&quot;/&gt;&lt;wsp:rsid wsp:val=&quot;00DD6E91&quot;/&gt;&lt;wsp:rsid wsp:val=&quot;00DD7028&quot;/&gt;&lt;wsp:rsid wsp:val=&quot;00DD7A46&quot;/&gt;&lt;wsp:rsid wsp:val=&quot;00DD7A6B&quot;/&gt;&lt;wsp:rsid wsp:val=&quot;00DD7DD0&quot;/&gt;&lt;wsp:rsid wsp:val=&quot;00DE0174&quot;/&gt;&lt;wsp:rsid wsp:val=&quot;00DE08D6&quot;/&gt;&lt;wsp:rsid wsp:val=&quot;00DE1151&quot;/&gt;&lt;wsp:rsid wsp:val=&quot;00DE13A2&quot;/&gt;&lt;wsp:rsid wsp:val=&quot;00DE1F15&quot;/&gt;&lt;wsp:rsid wsp:val=&quot;00DE2838&quot;/&gt;&lt;wsp:rsid wsp:val=&quot;00DE2F06&quot;/&gt;&lt;wsp:rsid wsp:val=&quot;00DE33FA&quot;/&gt;&lt;wsp:rsid wsp:val=&quot;00DE39DE&quot;/&gt;&lt;wsp:rsid wsp:val=&quot;00DE3EFA&quot;/&gt;&lt;wsp:rsid wsp:val=&quot;00DE42E2&quot;/&gt;&lt;wsp:rsid wsp:val=&quot;00DE4730&quot;/&gt;&lt;wsp:rsid wsp:val=&quot;00DE4E7A&quot;/&gt;&lt;wsp:rsid wsp:val=&quot;00DE5466&quot;/&gt;&lt;wsp:rsid wsp:val=&quot;00DE5B6E&quot;/&gt;&lt;wsp:rsid wsp:val=&quot;00DE5DD4&quot;/&gt;&lt;wsp:rsid wsp:val=&quot;00DE625D&quot;/&gt;&lt;wsp:rsid wsp:val=&quot;00DE658F&quot;/&gt;&lt;wsp:rsid wsp:val=&quot;00DE6E1B&quot;/&gt;&lt;wsp:rsid wsp:val=&quot;00DE6FF4&quot;/&gt;&lt;wsp:rsid wsp:val=&quot;00DE7018&quot;/&gt;&lt;wsp:rsid wsp:val=&quot;00DE76ED&quot;/&gt;&lt;wsp:rsid wsp:val=&quot;00DE7A76&quot;/&gt;&lt;wsp:rsid wsp:val=&quot;00DE7C20&quot;/&gt;&lt;wsp:rsid wsp:val=&quot;00DF006C&quot;/&gt;&lt;wsp:rsid wsp:val=&quot;00DF03E8&quot;/&gt;&lt;wsp:rsid wsp:val=&quot;00DF0607&quot;/&gt;&lt;wsp:rsid wsp:val=&quot;00DF0DCC&quot;/&gt;&lt;wsp:rsid wsp:val=&quot;00DF0EAE&quot;/&gt;&lt;wsp:rsid wsp:val=&quot;00DF10E4&quot;/&gt;&lt;wsp:rsid wsp:val=&quot;00DF12FD&quot;/&gt;&lt;wsp:rsid wsp:val=&quot;00DF1339&quot;/&gt;&lt;wsp:rsid wsp:val=&quot;00DF13CB&quot;/&gt;&lt;wsp:rsid wsp:val=&quot;00DF13FB&quot;/&gt;&lt;wsp:rsid wsp:val=&quot;00DF15F3&quot;/&gt;&lt;wsp:rsid wsp:val=&quot;00DF1A4B&quot;/&gt;&lt;wsp:rsid wsp:val=&quot;00DF22E8&quot;/&gt;&lt;wsp:rsid wsp:val=&quot;00DF2583&quot;/&gt;&lt;wsp:rsid wsp:val=&quot;00DF26B1&quot;/&gt;&lt;wsp:rsid wsp:val=&quot;00DF2CE2&quot;/&gt;&lt;wsp:rsid wsp:val=&quot;00DF2D0D&quot;/&gt;&lt;wsp:rsid wsp:val=&quot;00DF3365&quot;/&gt;&lt;wsp:rsid wsp:val=&quot;00DF3762&quot;/&gt;&lt;wsp:rsid wsp:val=&quot;00DF3841&quot;/&gt;&lt;wsp:rsid wsp:val=&quot;00DF41B7&quot;/&gt;&lt;wsp:rsid wsp:val=&quot;00DF4320&quot;/&gt;&lt;wsp:rsid wsp:val=&quot;00DF49F3&quot;/&gt;&lt;wsp:rsid wsp:val=&quot;00DF4AB1&quot;/&gt;&lt;wsp:rsid wsp:val=&quot;00DF4B12&quot;/&gt;&lt;wsp:rsid wsp:val=&quot;00DF4F33&quot;/&gt;&lt;wsp:rsid wsp:val=&quot;00DF52BB&quot;/&gt;&lt;wsp:rsid wsp:val=&quot;00DF614E&quot;/&gt;&lt;wsp:rsid wsp:val=&quot;00DF617A&quot;/&gt;&lt;wsp:rsid wsp:val=&quot;00DF6BE4&quot;/&gt;&lt;wsp:rsid wsp:val=&quot;00DF6D56&quot;/&gt;&lt;wsp:rsid wsp:val=&quot;00DF7749&quot;/&gt;&lt;wsp:rsid wsp:val=&quot;00DF7B26&quot;/&gt;&lt;wsp:rsid wsp:val=&quot;00DF7CCD&quot;/&gt;&lt;wsp:rsid wsp:val=&quot;00E01254&quot;/&gt;&lt;wsp:rsid wsp:val=&quot;00E0184F&quot;/&gt;&lt;wsp:rsid wsp:val=&quot;00E01E4E&quot;/&gt;&lt;wsp:rsid wsp:val=&quot;00E02B54&quot;/&gt;&lt;wsp:rsid wsp:val=&quot;00E03286&quot;/&gt;&lt;wsp:rsid wsp:val=&quot;00E03BB9&quot;/&gt;&lt;wsp:rsid wsp:val=&quot;00E03E5D&quot;/&gt;&lt;wsp:rsid wsp:val=&quot;00E04201&quot;/&gt;&lt;wsp:rsid wsp:val=&quot;00E0449A&quot;/&gt;&lt;wsp:rsid wsp:val=&quot;00E04903&quot;/&gt;&lt;wsp:rsid wsp:val=&quot;00E04B09&quot;/&gt;&lt;wsp:rsid wsp:val=&quot;00E04D9E&quot;/&gt;&lt;wsp:rsid wsp:val=&quot;00E04F4D&quot;/&gt;&lt;wsp:rsid wsp:val=&quot;00E04F8E&quot;/&gt;&lt;wsp:rsid wsp:val=&quot;00E05AA4&quot;/&gt;&lt;wsp:rsid wsp:val=&quot;00E05AEB&quot;/&gt;&lt;wsp:rsid wsp:val=&quot;00E05BE5&quot;/&gt;&lt;wsp:rsid wsp:val=&quot;00E05C93&quot;/&gt;&lt;wsp:rsid wsp:val=&quot;00E05E61&quot;/&gt;&lt;wsp:rsid wsp:val=&quot;00E06C62&quot;/&gt;&lt;wsp:rsid wsp:val=&quot;00E06F01&quot;/&gt;&lt;wsp:rsid wsp:val=&quot;00E071FB&quot;/&gt;&lt;wsp:rsid wsp:val=&quot;00E073B0&quot;/&gt;&lt;wsp:rsid wsp:val=&quot;00E07FE6&quot;/&gt;&lt;wsp:rsid wsp:val=&quot;00E10450&quot;/&gt;&lt;wsp:rsid wsp:val=&quot;00E10729&quot;/&gt;&lt;wsp:rsid wsp:val=&quot;00E11275&quot;/&gt;&lt;wsp:rsid wsp:val=&quot;00E11308&quot;/&gt;&lt;wsp:rsid wsp:val=&quot;00E113B7&quot;/&gt;&lt;wsp:rsid wsp:val=&quot;00E11410&quot;/&gt;&lt;wsp:rsid wsp:val=&quot;00E126A9&quot;/&gt;&lt;wsp:rsid wsp:val=&quot;00E12E6D&quot;/&gt;&lt;wsp:rsid wsp:val=&quot;00E13383&quot;/&gt;&lt;wsp:rsid wsp:val=&quot;00E13868&quot;/&gt;&lt;wsp:rsid wsp:val=&quot;00E13D3C&quot;/&gt;&lt;wsp:rsid wsp:val=&quot;00E13DCA&quot;/&gt;&lt;wsp:rsid wsp:val=&quot;00E144C7&quot;/&gt;&lt;wsp:rsid wsp:val=&quot;00E14B47&quot;/&gt;&lt;wsp:rsid wsp:val=&quot;00E15317&quot;/&gt;&lt;wsp:rsid wsp:val=&quot;00E1567E&quot;/&gt;&lt;wsp:rsid wsp:val=&quot;00E156E5&quot;/&gt;&lt;wsp:rsid wsp:val=&quot;00E159B3&quot;/&gt;&lt;wsp:rsid wsp:val=&quot;00E1611E&quot;/&gt;&lt;wsp:rsid wsp:val=&quot;00E16438&quot;/&gt;&lt;wsp:rsid wsp:val=&quot;00E16B88&quot;/&gt;&lt;wsp:rsid wsp:val=&quot;00E16D2A&quot;/&gt;&lt;wsp:rsid wsp:val=&quot;00E16E84&quot;/&gt;&lt;wsp:rsid wsp:val=&quot;00E17447&quot;/&gt;&lt;wsp:rsid wsp:val=&quot;00E17537&quot;/&gt;&lt;wsp:rsid wsp:val=&quot;00E17704&quot;/&gt;&lt;wsp:rsid wsp:val=&quot;00E1775A&quot;/&gt;&lt;wsp:rsid wsp:val=&quot;00E177B7&quot;/&gt;&lt;wsp:rsid wsp:val=&quot;00E17BBA&quot;/&gt;&lt;wsp:rsid wsp:val=&quot;00E2007C&quot;/&gt;&lt;wsp:rsid wsp:val=&quot;00E2030A&quot;/&gt;&lt;wsp:rsid wsp:val=&quot;00E20458&quot;/&gt;&lt;wsp:rsid wsp:val=&quot;00E20693&quot;/&gt;&lt;wsp:rsid wsp:val=&quot;00E2084A&quot;/&gt;&lt;wsp:rsid wsp:val=&quot;00E215BE&quot;/&gt;&lt;wsp:rsid wsp:val=&quot;00E21618&quot;/&gt;&lt;wsp:rsid wsp:val=&quot;00E21AB5&quot;/&gt;&lt;wsp:rsid wsp:val=&quot;00E21B08&quot;/&gt;&lt;wsp:rsid wsp:val=&quot;00E22189&quot;/&gt;&lt;wsp:rsid wsp:val=&quot;00E232FA&quot;/&gt;&lt;wsp:rsid wsp:val=&quot;00E23588&quot;/&gt;&lt;wsp:rsid wsp:val=&quot;00E237C9&quot;/&gt;&lt;wsp:rsid wsp:val=&quot;00E23986&quot;/&gt;&lt;wsp:rsid wsp:val=&quot;00E23B3A&quot;/&gt;&lt;wsp:rsid wsp:val=&quot;00E24AB0&quot;/&gt;&lt;wsp:rsid wsp:val=&quot;00E24DBD&quot;/&gt;&lt;wsp:rsid wsp:val=&quot;00E250C7&quot;/&gt;&lt;wsp:rsid wsp:val=&quot;00E2510B&quot;/&gt;&lt;wsp:rsid wsp:val=&quot;00E25136&quot;/&gt;&lt;wsp:rsid wsp:val=&quot;00E2525E&quot;/&gt;&lt;wsp:rsid wsp:val=&quot;00E2587B&quot;/&gt;&lt;wsp:rsid wsp:val=&quot;00E25BAC&quot;/&gt;&lt;wsp:rsid wsp:val=&quot;00E26026&quot;/&gt;&lt;wsp:rsid wsp:val=&quot;00E2655E&quot;/&gt;&lt;wsp:rsid wsp:val=&quot;00E26C11&quot;/&gt;&lt;wsp:rsid wsp:val=&quot;00E270D7&quot;/&gt;&lt;wsp:rsid wsp:val=&quot;00E30189&quot;/&gt;&lt;wsp:rsid wsp:val=&quot;00E30283&quot;/&gt;&lt;wsp:rsid wsp:val=&quot;00E3094F&quot;/&gt;&lt;wsp:rsid wsp:val=&quot;00E30B5C&quot;/&gt;&lt;wsp:rsid wsp:val=&quot;00E3133D&quot;/&gt;&lt;wsp:rsid wsp:val=&quot;00E3167F&quot;/&gt;&lt;wsp:rsid wsp:val=&quot;00E31D1C&quot;/&gt;&lt;wsp:rsid wsp:val=&quot;00E3223C&quot;/&gt;&lt;wsp:rsid wsp:val=&quot;00E33AE6&quot;/&gt;&lt;wsp:rsid wsp:val=&quot;00E357A7&quot;/&gt;&lt;wsp:rsid wsp:val=&quot;00E3594D&quot;/&gt;&lt;wsp:rsid wsp:val=&quot;00E359AC&quot;/&gt;&lt;wsp:rsid wsp:val=&quot;00E359FC&quot;/&gt;&lt;wsp:rsid wsp:val=&quot;00E35EE6&quot;/&gt;&lt;wsp:rsid wsp:val=&quot;00E360F9&quot;/&gt;&lt;wsp:rsid wsp:val=&quot;00E367D3&quot;/&gt;&lt;wsp:rsid wsp:val=&quot;00E3704F&quot;/&gt;&lt;wsp:rsid wsp:val=&quot;00E372CA&quot;/&gt;&lt;wsp:rsid wsp:val=&quot;00E377B5&quot;/&gt;&lt;wsp:rsid wsp:val=&quot;00E37D31&quot;/&gt;&lt;wsp:rsid wsp:val=&quot;00E400CA&quot;/&gt;&lt;wsp:rsid wsp:val=&quot;00E40A3F&quot;/&gt;&lt;wsp:rsid wsp:val=&quot;00E40B59&quot;/&gt;&lt;wsp:rsid wsp:val=&quot;00E414AB&quot;/&gt;&lt;wsp:rsid wsp:val=&quot;00E41FD6&quot;/&gt;&lt;wsp:rsid wsp:val=&quot;00E42001&quot;/&gt;&lt;wsp:rsid wsp:val=&quot;00E4216A&quot;/&gt;&lt;wsp:rsid wsp:val=&quot;00E42383&quot;/&gt;&lt;wsp:rsid wsp:val=&quot;00E42B7D&quot;/&gt;&lt;wsp:rsid wsp:val=&quot;00E4300B&quot;/&gt;&lt;wsp:rsid wsp:val=&quot;00E43476&quot;/&gt;&lt;wsp:rsid wsp:val=&quot;00E4448C&quot;/&gt;&lt;wsp:rsid wsp:val=&quot;00E444E1&quot;/&gt;&lt;wsp:rsid wsp:val=&quot;00E44FB8&quot;/&gt;&lt;wsp:rsid wsp:val=&quot;00E45131&quot;/&gt;&lt;wsp:rsid wsp:val=&quot;00E4520F&quot;/&gt;&lt;wsp:rsid wsp:val=&quot;00E455E9&quot;/&gt;&lt;wsp:rsid wsp:val=&quot;00E45659&quot;/&gt;&lt;wsp:rsid wsp:val=&quot;00E45E54&quot;/&gt;&lt;wsp:rsid wsp:val=&quot;00E46794&quot;/&gt;&lt;wsp:rsid wsp:val=&quot;00E46D54&quot;/&gt;&lt;wsp:rsid wsp:val=&quot;00E47364&quot;/&gt;&lt;wsp:rsid wsp:val=&quot;00E474E8&quot;/&gt;&lt;wsp:rsid wsp:val=&quot;00E478C1&quot;/&gt;&lt;wsp:rsid wsp:val=&quot;00E47975&quot;/&gt;&lt;wsp:rsid wsp:val=&quot;00E47AD4&quot;/&gt;&lt;wsp:rsid wsp:val=&quot;00E506A0&quot;/&gt;&lt;wsp:rsid wsp:val=&quot;00E50CE7&quot;/&gt;&lt;wsp:rsid wsp:val=&quot;00E5122B&quot;/&gt;&lt;wsp:rsid wsp:val=&quot;00E516BB&quot;/&gt;&lt;wsp:rsid wsp:val=&quot;00E51D93&quot;/&gt;&lt;wsp:rsid wsp:val=&quot;00E51EC3&quot;/&gt;&lt;wsp:rsid wsp:val=&quot;00E5231E&quot;/&gt;&lt;wsp:rsid wsp:val=&quot;00E52350&quot;/&gt;&lt;wsp:rsid wsp:val=&quot;00E526E0&quot;/&gt;&lt;wsp:rsid wsp:val=&quot;00E52C18&quot;/&gt;&lt;wsp:rsid wsp:val=&quot;00E53257&quot;/&gt;&lt;wsp:rsid wsp:val=&quot;00E54154&quot;/&gt;&lt;wsp:rsid wsp:val=&quot;00E54318&quot;/&gt;&lt;wsp:rsid wsp:val=&quot;00E54997&quot;/&gt;&lt;wsp:rsid wsp:val=&quot;00E54C75&quot;/&gt;&lt;wsp:rsid wsp:val=&quot;00E54CE5&quot;/&gt;&lt;wsp:rsid wsp:val=&quot;00E54D93&quot;/&gt;&lt;wsp:rsid wsp:val=&quot;00E54DFE&quot;/&gt;&lt;wsp:rsid wsp:val=&quot;00E557EA&quot;/&gt;&lt;wsp:rsid wsp:val=&quot;00E55C76&quot;/&gt;&lt;wsp:rsid wsp:val=&quot;00E55EF6&quot;/&gt;&lt;wsp:rsid wsp:val=&quot;00E55FC8&quot;/&gt;&lt;wsp:rsid wsp:val=&quot;00E566CF&quot;/&gt;&lt;wsp:rsid wsp:val=&quot;00E56719&quot;/&gt;&lt;wsp:rsid wsp:val=&quot;00E56917&quot;/&gt;&lt;wsp:rsid wsp:val=&quot;00E56A09&quot;/&gt;&lt;wsp:rsid wsp:val=&quot;00E56EEC&quot;/&gt;&lt;wsp:rsid wsp:val=&quot;00E570D1&quot;/&gt;&lt;wsp:rsid wsp:val=&quot;00E5714D&quot;/&gt;&lt;wsp:rsid wsp:val=&quot;00E57613&quot;/&gt;&lt;wsp:rsid wsp:val=&quot;00E57E43&quot;/&gt;&lt;wsp:rsid wsp:val=&quot;00E601C0&quot;/&gt;&lt;wsp:rsid wsp:val=&quot;00E60F5B&quot;/&gt;&lt;wsp:rsid wsp:val=&quot;00E61067&quot;/&gt;&lt;wsp:rsid wsp:val=&quot;00E611CE&quot;/&gt;&lt;wsp:rsid wsp:val=&quot;00E61750&quot;/&gt;&lt;wsp:rsid wsp:val=&quot;00E61B57&quot;/&gt;&lt;wsp:rsid wsp:val=&quot;00E61C2E&quot;/&gt;&lt;wsp:rsid wsp:val=&quot;00E625CF&quot;/&gt;&lt;wsp:rsid wsp:val=&quot;00E626A8&quot;/&gt;&lt;wsp:rsid wsp:val=&quot;00E6294C&quot;/&gt;&lt;wsp:rsid wsp:val=&quot;00E629B6&quot;/&gt;&lt;wsp:rsid wsp:val=&quot;00E62A57&quot;/&gt;&lt;wsp:rsid wsp:val=&quot;00E62B11&quot;/&gt;&lt;wsp:rsid wsp:val=&quot;00E62E55&quot;/&gt;&lt;wsp:rsid wsp:val=&quot;00E6304A&quot;/&gt;&lt;wsp:rsid wsp:val=&quot;00E637B4&quot;/&gt;&lt;wsp:rsid wsp:val=&quot;00E6491A&quot;/&gt;&lt;wsp:rsid wsp:val=&quot;00E64F08&quot;/&gt;&lt;wsp:rsid wsp:val=&quot;00E6528F&quot;/&gt;&lt;wsp:rsid wsp:val=&quot;00E656EB&quot;/&gt;&lt;wsp:rsid wsp:val=&quot;00E65CD6&quot;/&gt;&lt;wsp:rsid wsp:val=&quot;00E65D9F&quot;/&gt;&lt;wsp:rsid wsp:val=&quot;00E66657&quot;/&gt;&lt;wsp:rsid wsp:val=&quot;00E675AC&quot;/&gt;&lt;wsp:rsid wsp:val=&quot;00E70081&quot;/&gt;&lt;wsp:rsid wsp:val=&quot;00E706B0&quot;/&gt;&lt;wsp:rsid wsp:val=&quot;00E716FE&quot;/&gt;&lt;wsp:rsid wsp:val=&quot;00E719FD&quot;/&gt;&lt;wsp:rsid wsp:val=&quot;00E71A82&quot;/&gt;&lt;wsp:rsid wsp:val=&quot;00E71CA0&quot;/&gt;&lt;wsp:rsid wsp:val=&quot;00E71FE3&quot;/&gt;&lt;wsp:rsid wsp:val=&quot;00E72286&quot;/&gt;&lt;wsp:rsid wsp:val=&quot;00E723D7&quot;/&gt;&lt;wsp:rsid wsp:val=&quot;00E72509&quot;/&gt;&lt;wsp:rsid wsp:val=&quot;00E726F1&quot;/&gt;&lt;wsp:rsid wsp:val=&quot;00E7299D&quot;/&gt;&lt;wsp:rsid wsp:val=&quot;00E73459&quot;/&gt;&lt;wsp:rsid wsp:val=&quot;00E738C7&quot;/&gt;&lt;wsp:rsid wsp:val=&quot;00E74803&quot;/&gt;&lt;wsp:rsid wsp:val=&quot;00E74E6F&quot;/&gt;&lt;wsp:rsid wsp:val=&quot;00E74E90&quot;/&gt;&lt;wsp:rsid wsp:val=&quot;00E74EE0&quot;/&gt;&lt;wsp:rsid wsp:val=&quot;00E7503D&quot;/&gt;&lt;wsp:rsid wsp:val=&quot;00E7563F&quot;/&gt;&lt;wsp:rsid wsp:val=&quot;00E756BE&quot;/&gt;&lt;wsp:rsid wsp:val=&quot;00E759B2&quot;/&gt;&lt;wsp:rsid wsp:val=&quot;00E75B4E&quot;/&gt;&lt;wsp:rsid wsp:val=&quot;00E75E15&quot;/&gt;&lt;wsp:rsid wsp:val=&quot;00E76079&quot;/&gt;&lt;wsp:rsid wsp:val=&quot;00E7616F&quot;/&gt;&lt;wsp:rsid wsp:val=&quot;00E76A3C&quot;/&gt;&lt;wsp:rsid wsp:val=&quot;00E76C02&quot;/&gt;&lt;wsp:rsid wsp:val=&quot;00E77578&quot;/&gt;&lt;wsp:rsid wsp:val=&quot;00E7764B&quot;/&gt;&lt;wsp:rsid wsp:val=&quot;00E7782F&quot;/&gt;&lt;wsp:rsid wsp:val=&quot;00E77C13&quot;/&gt;&lt;wsp:rsid wsp:val=&quot;00E77DED&quot;/&gt;&lt;wsp:rsid wsp:val=&quot;00E77E34&quot;/&gt;&lt;wsp:rsid wsp:val=&quot;00E8021F&quot;/&gt;&lt;wsp:rsid wsp:val=&quot;00E81347&quot;/&gt;&lt;wsp:rsid wsp:val=&quot;00E8135E&quot;/&gt;&lt;wsp:rsid wsp:val=&quot;00E81585&quot;/&gt;&lt;wsp:rsid wsp:val=&quot;00E81868&quot;/&gt;&lt;wsp:rsid wsp:val=&quot;00E81BB0&quot;/&gt;&lt;wsp:rsid wsp:val=&quot;00E81BED&quot;/&gt;&lt;wsp:rsid wsp:val=&quot;00E81EA8&quot;/&gt;&lt;wsp:rsid wsp:val=&quot;00E8203F&quot;/&gt;&lt;wsp:rsid wsp:val=&quot;00E8283C&quot;/&gt;&lt;wsp:rsid wsp:val=&quot;00E82D14&quot;/&gt;&lt;wsp:rsid wsp:val=&quot;00E83849&quot;/&gt;&lt;wsp:rsid wsp:val=&quot;00E839BF&quot;/&gt;&lt;wsp:rsid wsp:val=&quot;00E83CE7&quot;/&gt;&lt;wsp:rsid wsp:val=&quot;00E843FB&quot;/&gt;&lt;wsp:rsid wsp:val=&quot;00E847B9&quot;/&gt;&lt;wsp:rsid wsp:val=&quot;00E84E99&quot;/&gt;&lt;wsp:rsid wsp:val=&quot;00E85855&quot;/&gt;&lt;wsp:rsid wsp:val=&quot;00E85C7B&quot;/&gt;&lt;wsp:rsid wsp:val=&quot;00E862B9&quot;/&gt;&lt;wsp:rsid wsp:val=&quot;00E86B68&quot;/&gt;&lt;wsp:rsid wsp:val=&quot;00E87064&quot;/&gt;&lt;wsp:rsid wsp:val=&quot;00E87235&quot;/&gt;&lt;wsp:rsid wsp:val=&quot;00E872A8&quot;/&gt;&lt;wsp:rsid wsp:val=&quot;00E87621&quot;/&gt;&lt;wsp:rsid wsp:val=&quot;00E87795&quot;/&gt;&lt;wsp:rsid wsp:val=&quot;00E877EE&quot;/&gt;&lt;wsp:rsid wsp:val=&quot;00E87BA4&quot;/&gt;&lt;wsp:rsid wsp:val=&quot;00E87CCC&quot;/&gt;&lt;wsp:rsid wsp:val=&quot;00E87D3D&quot;/&gt;&lt;wsp:rsid wsp:val=&quot;00E90073&quot;/&gt;&lt;wsp:rsid wsp:val=&quot;00E90443&quot;/&gt;&lt;wsp:rsid wsp:val=&quot;00E904DB&quot;/&gt;&lt;wsp:rsid wsp:val=&quot;00E90860&quot;/&gt;&lt;wsp:rsid wsp:val=&quot;00E90960&quot;/&gt;&lt;wsp:rsid wsp:val=&quot;00E90A4C&quot;/&gt;&lt;wsp:rsid wsp:val=&quot;00E90F85&quot;/&gt;&lt;wsp:rsid wsp:val=&quot;00E912D7&quot;/&gt;&lt;wsp:rsid wsp:val=&quot;00E917A5&quot;/&gt;&lt;wsp:rsid wsp:val=&quot;00E91AC7&quot;/&gt;&lt;wsp:rsid wsp:val=&quot;00E91CFF&quot;/&gt;&lt;wsp:rsid wsp:val=&quot;00E92BCD&quot;/&gt;&lt;wsp:rsid wsp:val=&quot;00E92C2A&quot;/&gt;&lt;wsp:rsid wsp:val=&quot;00E935CA&quot;/&gt;&lt;wsp:rsid wsp:val=&quot;00E93728&quot;/&gt;&lt;wsp:rsid wsp:val=&quot;00E9372B&quot;/&gt;&lt;wsp:rsid wsp:val=&quot;00E93772&quot;/&gt;&lt;wsp:rsid wsp:val=&quot;00E938BA&quot;/&gt;&lt;wsp:rsid wsp:val=&quot;00E93A41&quot;/&gt;&lt;wsp:rsid wsp:val=&quot;00E93C6C&quot;/&gt;&lt;wsp:rsid wsp:val=&quot;00E93D89&quot;/&gt;&lt;wsp:rsid wsp:val=&quot;00E93E81&quot;/&gt;&lt;wsp:rsid wsp:val=&quot;00E93FC4&quot;/&gt;&lt;wsp:rsid wsp:val=&quot;00E94BE6&quot;/&gt;&lt;wsp:rsid wsp:val=&quot;00E950D6&quot;/&gt;&lt;wsp:rsid wsp:val=&quot;00E95125&quot;/&gt;&lt;wsp:rsid wsp:val=&quot;00E952E5&quot;/&gt;&lt;wsp:rsid wsp:val=&quot;00E9531F&quot;/&gt;&lt;wsp:rsid wsp:val=&quot;00E957B9&quot;/&gt;&lt;wsp:rsid wsp:val=&quot;00E95A3E&quot;/&gt;&lt;wsp:rsid wsp:val=&quot;00E95E17&quot;/&gt;&lt;wsp:rsid wsp:val=&quot;00E95FBD&quot;/&gt;&lt;wsp:rsid wsp:val=&quot;00E961FD&quot;/&gt;&lt;wsp:rsid wsp:val=&quot;00E96BF5&quot;/&gt;&lt;wsp:rsid wsp:val=&quot;00E977FE&quot;/&gt;&lt;wsp:rsid wsp:val=&quot;00E97AB4&quot;/&gt;&lt;wsp:rsid wsp:val=&quot;00E97D6E&quot;/&gt;&lt;wsp:rsid wsp:val=&quot;00EA01F4&quot;/&gt;&lt;wsp:rsid wsp:val=&quot;00EA0E5F&quot;/&gt;&lt;wsp:rsid wsp:val=&quot;00EA0F34&quot;/&gt;&lt;wsp:rsid wsp:val=&quot;00EA0FF0&quot;/&gt;&lt;wsp:rsid wsp:val=&quot;00EA11C3&quot;/&gt;&lt;wsp:rsid wsp:val=&quot;00EA1ABE&quot;/&gt;&lt;wsp:rsid wsp:val=&quot;00EA1DB1&quot;/&gt;&lt;wsp:rsid wsp:val=&quot;00EA21FB&quot;/&gt;&lt;wsp:rsid wsp:val=&quot;00EA2442&quot;/&gt;&lt;wsp:rsid wsp:val=&quot;00EA2790&quot;/&gt;&lt;wsp:rsid wsp:val=&quot;00EA282F&quot;/&gt;&lt;wsp:rsid wsp:val=&quot;00EA2E6F&quot;/&gt;&lt;wsp:rsid wsp:val=&quot;00EA3003&quot;/&gt;&lt;wsp:rsid wsp:val=&quot;00EA3A35&quot;/&gt;&lt;wsp:rsid wsp:val=&quot;00EA3A43&quot;/&gt;&lt;wsp:rsid wsp:val=&quot;00EA3ED7&quot;/&gt;&lt;wsp:rsid wsp:val=&quot;00EA46AE&quot;/&gt;&lt;wsp:rsid wsp:val=&quot;00EA4BD6&quot;/&gt;&lt;wsp:rsid wsp:val=&quot;00EA4CC3&quot;/&gt;&lt;wsp:rsid wsp:val=&quot;00EA4E7B&quot;/&gt;&lt;wsp:rsid wsp:val=&quot;00EA6069&quot;/&gt;&lt;wsp:rsid wsp:val=&quot;00EA61BF&quot;/&gt;&lt;wsp:rsid wsp:val=&quot;00EA68CF&quot;/&gt;&lt;wsp:rsid wsp:val=&quot;00EA691E&quot;/&gt;&lt;wsp:rsid wsp:val=&quot;00EA6C12&quot;/&gt;&lt;wsp:rsid wsp:val=&quot;00EA72A8&quot;/&gt;&lt;wsp:rsid wsp:val=&quot;00EA72E4&quot;/&gt;&lt;wsp:rsid wsp:val=&quot;00EA761B&quot;/&gt;&lt;wsp:rsid wsp:val=&quot;00EA7653&quot;/&gt;&lt;wsp:rsid wsp:val=&quot;00EA7FF7&quot;/&gt;&lt;wsp:rsid wsp:val=&quot;00EB0339&quot;/&gt;&lt;wsp:rsid wsp:val=&quot;00EB0A7B&quot;/&gt;&lt;wsp:rsid wsp:val=&quot;00EB0EAE&quot;/&gt;&lt;wsp:rsid wsp:val=&quot;00EB0F83&quot;/&gt;&lt;wsp:rsid wsp:val=&quot;00EB1212&quot;/&gt;&lt;wsp:rsid wsp:val=&quot;00EB13B1&quot;/&gt;&lt;wsp:rsid wsp:val=&quot;00EB2371&quot;/&gt;&lt;wsp:rsid wsp:val=&quot;00EB2760&quot;/&gt;&lt;wsp:rsid wsp:val=&quot;00EB29AC&quot;/&gt;&lt;wsp:rsid wsp:val=&quot;00EB2C16&quot;/&gt;&lt;wsp:rsid wsp:val=&quot;00EB328C&quot;/&gt;&lt;wsp:rsid wsp:val=&quot;00EB3452&quot;/&gt;&lt;wsp:rsid wsp:val=&quot;00EB4E4F&quot;/&gt;&lt;wsp:rsid wsp:val=&quot;00EB501B&quot;/&gt;&lt;wsp:rsid wsp:val=&quot;00EB5029&quot;/&gt;&lt;wsp:rsid wsp:val=&quot;00EB5487&quot;/&gt;&lt;wsp:rsid wsp:val=&quot;00EB5619&quot;/&gt;&lt;wsp:rsid wsp:val=&quot;00EB56E1&quot;/&gt;&lt;wsp:rsid wsp:val=&quot;00EB5757&quot;/&gt;&lt;wsp:rsid wsp:val=&quot;00EB664E&quot;/&gt;&lt;wsp:rsid wsp:val=&quot;00EB6652&quot;/&gt;&lt;wsp:rsid wsp:val=&quot;00EB69F9&quot;/&gt;&lt;wsp:rsid wsp:val=&quot;00EB7968&quot;/&gt;&lt;wsp:rsid wsp:val=&quot;00EC0018&quot;/&gt;&lt;wsp:rsid wsp:val=&quot;00EC0C46&quot;/&gt;&lt;wsp:rsid wsp:val=&quot;00EC0CCC&quot;/&gt;&lt;wsp:rsid wsp:val=&quot;00EC116C&quot;/&gt;&lt;wsp:rsid wsp:val=&quot;00EC129A&quot;/&gt;&lt;wsp:rsid wsp:val=&quot;00EC14E2&quot;/&gt;&lt;wsp:rsid wsp:val=&quot;00EC1AEA&quot;/&gt;&lt;wsp:rsid wsp:val=&quot;00EC23D0&quot;/&gt;&lt;wsp:rsid wsp:val=&quot;00EC269B&quot;/&gt;&lt;wsp:rsid wsp:val=&quot;00EC33D5&quot;/&gt;&lt;wsp:rsid wsp:val=&quot;00EC4219&quot;/&gt;&lt;wsp:rsid wsp:val=&quot;00EC42FA&quot;/&gt;&lt;wsp:rsid wsp:val=&quot;00EC439B&quot;/&gt;&lt;wsp:rsid wsp:val=&quot;00EC4BD6&quot;/&gt;&lt;wsp:rsid wsp:val=&quot;00EC4F03&quot;/&gt;&lt;wsp:rsid wsp:val=&quot;00EC52A8&quot;/&gt;&lt;wsp:rsid wsp:val=&quot;00EC576A&quot;/&gt;&lt;wsp:rsid wsp:val=&quot;00EC5EB8&quot;/&gt;&lt;wsp:rsid wsp:val=&quot;00EC63BD&quot;/&gt;&lt;wsp:rsid wsp:val=&quot;00EC6417&quot;/&gt;&lt;wsp:rsid wsp:val=&quot;00EC69DE&quot;/&gt;&lt;wsp:rsid wsp:val=&quot;00EC6C30&quot;/&gt;&lt;wsp:rsid wsp:val=&quot;00EC7180&quot;/&gt;&lt;wsp:rsid wsp:val=&quot;00EC72E9&quot;/&gt;&lt;wsp:rsid wsp:val=&quot;00EC752A&quot;/&gt;&lt;wsp:rsid wsp:val=&quot;00EC7CF5&quot;/&gt;&lt;wsp:rsid wsp:val=&quot;00ED0391&quot;/&gt;&lt;wsp:rsid wsp:val=&quot;00ED05C2&quot;/&gt;&lt;wsp:rsid wsp:val=&quot;00ED0D23&quot;/&gt;&lt;wsp:rsid wsp:val=&quot;00ED1221&quot;/&gt;&lt;wsp:rsid wsp:val=&quot;00ED182A&quot;/&gt;&lt;wsp:rsid wsp:val=&quot;00ED1C2C&quot;/&gt;&lt;wsp:rsid wsp:val=&quot;00ED1E6A&quot;/&gt;&lt;wsp:rsid wsp:val=&quot;00ED2216&quot;/&gt;&lt;wsp:rsid wsp:val=&quot;00ED231E&quot;/&gt;&lt;wsp:rsid wsp:val=&quot;00ED25AA&quot;/&gt;&lt;wsp:rsid wsp:val=&quot;00ED28C7&quot;/&gt;&lt;wsp:rsid wsp:val=&quot;00ED2A1C&quot;/&gt;&lt;wsp:rsid wsp:val=&quot;00ED2DCB&quot;/&gt;&lt;wsp:rsid wsp:val=&quot;00ED3355&quot;/&gt;&lt;wsp:rsid wsp:val=&quot;00ED3CE6&quot;/&gt;&lt;wsp:rsid wsp:val=&quot;00ED40B1&quot;/&gt;&lt;wsp:rsid wsp:val=&quot;00ED42F9&quot;/&gt;&lt;wsp:rsid wsp:val=&quot;00ED43A1&quot;/&gt;&lt;wsp:rsid wsp:val=&quot;00ED44B0&quot;/&gt;&lt;wsp:rsid wsp:val=&quot;00ED4790&quot;/&gt;&lt;wsp:rsid wsp:val=&quot;00ED5495&quot;/&gt;&lt;wsp:rsid wsp:val=&quot;00ED5D71&quot;/&gt;&lt;wsp:rsid wsp:val=&quot;00ED5F20&quot;/&gt;&lt;wsp:rsid wsp:val=&quot;00ED635D&quot;/&gt;&lt;wsp:rsid wsp:val=&quot;00ED65CE&quot;/&gt;&lt;wsp:rsid wsp:val=&quot;00ED6CFF&quot;/&gt;&lt;wsp:rsid wsp:val=&quot;00ED7514&quot;/&gt;&lt;wsp:rsid wsp:val=&quot;00ED7534&quot;/&gt;&lt;wsp:rsid wsp:val=&quot;00ED76C0&quot;/&gt;&lt;wsp:rsid wsp:val=&quot;00ED789F&quot;/&gt;&lt;wsp:rsid wsp:val=&quot;00ED7E10&quot;/&gt;&lt;wsp:rsid wsp:val=&quot;00EE074C&quot;/&gt;&lt;wsp:rsid wsp:val=&quot;00EE0CE0&quot;/&gt;&lt;wsp:rsid wsp:val=&quot;00EE16B6&quot;/&gt;&lt;wsp:rsid wsp:val=&quot;00EE2568&quot;/&gt;&lt;wsp:rsid wsp:val=&quot;00EE2640&quot;/&gt;&lt;wsp:rsid wsp:val=&quot;00EE2723&quot;/&gt;&lt;wsp:rsid wsp:val=&quot;00EE29E0&quot;/&gt;&lt;wsp:rsid wsp:val=&quot;00EE2A99&quot;/&gt;&lt;wsp:rsid wsp:val=&quot;00EE2DC3&quot;/&gt;&lt;wsp:rsid wsp:val=&quot;00EE2FF3&quot;/&gt;&lt;wsp:rsid wsp:val=&quot;00EE387F&quot;/&gt;&lt;wsp:rsid wsp:val=&quot;00EE3B64&quot;/&gt;&lt;wsp:rsid wsp:val=&quot;00EE4AE2&quot;/&gt;&lt;wsp:rsid wsp:val=&quot;00EE4B37&quot;/&gt;&lt;wsp:rsid wsp:val=&quot;00EE4C5F&quot;/&gt;&lt;wsp:rsid wsp:val=&quot;00EE4D2C&quot;/&gt;&lt;wsp:rsid wsp:val=&quot;00EE4E42&quot;/&gt;&lt;wsp:rsid wsp:val=&quot;00EE524F&quot;/&gt;&lt;wsp:rsid wsp:val=&quot;00EE588D&quot;/&gt;&lt;wsp:rsid wsp:val=&quot;00EE617D&quot;/&gt;&lt;wsp:rsid wsp:val=&quot;00EE6490&quot;/&gt;&lt;wsp:rsid wsp:val=&quot;00EE6517&quot;/&gt;&lt;wsp:rsid wsp:val=&quot;00EE6A94&quot;/&gt;&lt;wsp:rsid wsp:val=&quot;00EE6C71&quot;/&gt;&lt;wsp:rsid wsp:val=&quot;00EE7903&quot;/&gt;&lt;wsp:rsid wsp:val=&quot;00EF02D3&quot;/&gt;&lt;wsp:rsid wsp:val=&quot;00EF0C91&quot;/&gt;&lt;wsp:rsid wsp:val=&quot;00EF0D4B&quot;/&gt;&lt;wsp:rsid wsp:val=&quot;00EF1033&quot;/&gt;&lt;wsp:rsid wsp:val=&quot;00EF10B1&quot;/&gt;&lt;wsp:rsid wsp:val=&quot;00EF10CA&quot;/&gt;&lt;wsp:rsid wsp:val=&quot;00EF1E4F&quot;/&gt;&lt;wsp:rsid wsp:val=&quot;00EF1EAA&quot;/&gt;&lt;wsp:rsid wsp:val=&quot;00EF2B93&quot;/&gt;&lt;wsp:rsid wsp:val=&quot;00EF2FAF&quot;/&gt;&lt;wsp:rsid wsp:val=&quot;00EF3121&quot;/&gt;&lt;wsp:rsid wsp:val=&quot;00EF31C3&quot;/&gt;&lt;wsp:rsid wsp:val=&quot;00EF3227&quot;/&gt;&lt;wsp:rsid wsp:val=&quot;00EF3374&quot;/&gt;&lt;wsp:rsid wsp:val=&quot;00EF3DC7&quot;/&gt;&lt;wsp:rsid wsp:val=&quot;00EF4257&quot;/&gt;&lt;wsp:rsid wsp:val=&quot;00EF4492&quot;/&gt;&lt;wsp:rsid wsp:val=&quot;00EF4790&quot;/&gt;&lt;wsp:rsid wsp:val=&quot;00EF5126&quot;/&gt;&lt;wsp:rsid wsp:val=&quot;00EF54B9&quot;/&gt;&lt;wsp:rsid wsp:val=&quot;00EF5929&quot;/&gt;&lt;wsp:rsid wsp:val=&quot;00EF5F31&quot;/&gt;&lt;wsp:rsid wsp:val=&quot;00EF653C&quot;/&gt;&lt;wsp:rsid wsp:val=&quot;00EF6840&quot;/&gt;&lt;wsp:rsid wsp:val=&quot;00EF6A46&quot;/&gt;&lt;wsp:rsid wsp:val=&quot;00EF7347&quot;/&gt;&lt;wsp:rsid wsp:val=&quot;00EF752D&quot;/&gt;&lt;wsp:rsid wsp:val=&quot;00EF7AB0&quot;/&gt;&lt;wsp:rsid wsp:val=&quot;00EF7ADA&quot;/&gt;&lt;wsp:rsid wsp:val=&quot;00EF7D4A&quot;/&gt;&lt;wsp:rsid wsp:val=&quot;00F0009B&quot;/&gt;&lt;wsp:rsid wsp:val=&quot;00F002CD&quot;/&gt;&lt;wsp:rsid wsp:val=&quot;00F004B2&quot;/&gt;&lt;wsp:rsid wsp:val=&quot;00F0098D&quot;/&gt;&lt;wsp:rsid wsp:val=&quot;00F01563&quot;/&gt;&lt;wsp:rsid wsp:val=&quot;00F01758&quot;/&gt;&lt;wsp:rsid wsp:val=&quot;00F0200B&quot;/&gt;&lt;wsp:rsid wsp:val=&quot;00F02258&quot;/&gt;&lt;wsp:rsid wsp:val=&quot;00F03E0F&quot;/&gt;&lt;wsp:rsid wsp:val=&quot;00F03F58&quot;/&gt;&lt;wsp:rsid wsp:val=&quot;00F0425C&quot;/&gt;&lt;wsp:rsid wsp:val=&quot;00F048D5&quot;/&gt;&lt;wsp:rsid wsp:val=&quot;00F04A44&quot;/&gt;&lt;wsp:rsid wsp:val=&quot;00F050C2&quot;/&gt;&lt;wsp:rsid wsp:val=&quot;00F05128&quot;/&gt;&lt;wsp:rsid wsp:val=&quot;00F0522F&quot;/&gt;&lt;wsp:rsid wsp:val=&quot;00F053A3&quot;/&gt;&lt;wsp:rsid wsp:val=&quot;00F053D5&quot;/&gt;&lt;wsp:rsid wsp:val=&quot;00F0552F&quot;/&gt;&lt;wsp:rsid wsp:val=&quot;00F055A9&quot;/&gt;&lt;wsp:rsid wsp:val=&quot;00F05916&quot;/&gt;&lt;wsp:rsid wsp:val=&quot;00F06BDE&quot;/&gt;&lt;wsp:rsid wsp:val=&quot;00F06F19&quot;/&gt;&lt;wsp:rsid wsp:val=&quot;00F06F92&quot;/&gt;&lt;wsp:rsid wsp:val=&quot;00F07126&quot;/&gt;&lt;wsp:rsid wsp:val=&quot;00F073BA&quot;/&gt;&lt;wsp:rsid wsp:val=&quot;00F07442&quot;/&gt;&lt;wsp:rsid wsp:val=&quot;00F0753D&quot;/&gt;&lt;wsp:rsid wsp:val=&quot;00F075CA&quot;/&gt;&lt;wsp:rsid wsp:val=&quot;00F0797F&quot;/&gt;&lt;wsp:rsid wsp:val=&quot;00F1094B&quot;/&gt;&lt;wsp:rsid wsp:val=&quot;00F10A23&quot;/&gt;&lt;wsp:rsid wsp:val=&quot;00F10E36&quot;/&gt;&lt;wsp:rsid wsp:val=&quot;00F1105D&quot;/&gt;&lt;wsp:rsid wsp:val=&quot;00F111FA&quot;/&gt;&lt;wsp:rsid wsp:val=&quot;00F113C9&quot;/&gt;&lt;wsp:rsid wsp:val=&quot;00F123C2&quot;/&gt;&lt;wsp:rsid wsp:val=&quot;00F12C23&quot;/&gt;&lt;wsp:rsid wsp:val=&quot;00F12F7E&quot;/&gt;&lt;wsp:rsid wsp:val=&quot;00F13128&quot;/&gt;&lt;wsp:rsid wsp:val=&quot;00F133EE&quot;/&gt;&lt;wsp:rsid wsp:val=&quot;00F134AF&quot;/&gt;&lt;wsp:rsid wsp:val=&quot;00F13726&quot;/&gt;&lt;wsp:rsid wsp:val=&quot;00F13F13&quot;/&gt;&lt;wsp:rsid wsp:val=&quot;00F1412F&quot;/&gt;&lt;wsp:rsid wsp:val=&quot;00F14557&quot;/&gt;&lt;wsp:rsid wsp:val=&quot;00F14853&quot;/&gt;&lt;wsp:rsid wsp:val=&quot;00F14924&quot;/&gt;&lt;wsp:rsid wsp:val=&quot;00F14978&quot;/&gt;&lt;wsp:rsid wsp:val=&quot;00F14CC8&quot;/&gt;&lt;wsp:rsid wsp:val=&quot;00F156A8&quot;/&gt;&lt;wsp:rsid wsp:val=&quot;00F15E0E&quot;/&gt;&lt;wsp:rsid wsp:val=&quot;00F166E5&quot;/&gt;&lt;wsp:rsid wsp:val=&quot;00F16720&quot;/&gt;&lt;wsp:rsid wsp:val=&quot;00F16B61&quot;/&gt;&lt;wsp:rsid wsp:val=&quot;00F16D87&quot;/&gt;&lt;wsp:rsid wsp:val=&quot;00F172DC&quot;/&gt;&lt;wsp:rsid wsp:val=&quot;00F175F0&quot;/&gt;&lt;wsp:rsid wsp:val=&quot;00F179DE&quot;/&gt;&lt;wsp:rsid wsp:val=&quot;00F17AEF&quot;/&gt;&lt;wsp:rsid wsp:val=&quot;00F17C07&quot;/&gt;&lt;wsp:rsid wsp:val=&quot;00F17E32&quot;/&gt;&lt;wsp:rsid wsp:val=&quot;00F202E1&quot;/&gt;&lt;wsp:rsid wsp:val=&quot;00F2073E&quot;/&gt;&lt;wsp:rsid wsp:val=&quot;00F20D5E&quot;/&gt;&lt;wsp:rsid wsp:val=&quot;00F210B9&quot;/&gt;&lt;wsp:rsid wsp:val=&quot;00F21412&quot;/&gt;&lt;wsp:rsid wsp:val=&quot;00F21554&quot;/&gt;&lt;wsp:rsid wsp:val=&quot;00F22AB3&quot;/&gt;&lt;wsp:rsid wsp:val=&quot;00F22F7F&quot;/&gt;&lt;wsp:rsid wsp:val=&quot;00F23013&quot;/&gt;&lt;wsp:rsid wsp:val=&quot;00F23941&quot;/&gt;&lt;wsp:rsid wsp:val=&quot;00F23EBA&quot;/&gt;&lt;wsp:rsid wsp:val=&quot;00F24058&quot;/&gt;&lt;wsp:rsid wsp:val=&quot;00F24145&quot;/&gt;&lt;wsp:rsid wsp:val=&quot;00F241A5&quot;/&gt;&lt;wsp:rsid wsp:val=&quot;00F24762&quot;/&gt;&lt;wsp:rsid wsp:val=&quot;00F24DE9&quot;/&gt;&lt;wsp:rsid wsp:val=&quot;00F2566B&quot;/&gt;&lt;wsp:rsid wsp:val=&quot;00F25746&quot;/&gt;&lt;wsp:rsid wsp:val=&quot;00F26662&quot;/&gt;&lt;wsp:rsid wsp:val=&quot;00F2709A&quot;/&gt;&lt;wsp:rsid wsp:val=&quot;00F272CD&quot;/&gt;&lt;wsp:rsid wsp:val=&quot;00F276D7&quot;/&gt;&lt;wsp:rsid wsp:val=&quot;00F27B51&quot;/&gt;&lt;wsp:rsid wsp:val=&quot;00F27C56&quot;/&gt;&lt;wsp:rsid wsp:val=&quot;00F27DB4&quot;/&gt;&lt;wsp:rsid wsp:val=&quot;00F27F58&quot;/&gt;&lt;wsp:rsid wsp:val=&quot;00F300DD&quot;/&gt;&lt;wsp:rsid wsp:val=&quot;00F302F1&quot;/&gt;&lt;wsp:rsid wsp:val=&quot;00F30688&quot;/&gt;&lt;wsp:rsid wsp:val=&quot;00F3071B&quot;/&gt;&lt;wsp:rsid wsp:val=&quot;00F30CE4&quot;/&gt;&lt;wsp:rsid wsp:val=&quot;00F31E0B&quot;/&gt;&lt;wsp:rsid wsp:val=&quot;00F32BA8&quot;/&gt;&lt;wsp:rsid wsp:val=&quot;00F32CC8&quot;/&gt;&lt;wsp:rsid wsp:val=&quot;00F33014&quot;/&gt;&lt;wsp:rsid wsp:val=&quot;00F33269&quot;/&gt;&lt;wsp:rsid wsp:val=&quot;00F33652&quot;/&gt;&lt;wsp:rsid wsp:val=&quot;00F3429B&quot;/&gt;&lt;wsp:rsid wsp:val=&quot;00F34792&quot;/&gt;&lt;wsp:rsid wsp:val=&quot;00F34AFA&quot;/&gt;&lt;wsp:rsid wsp:val=&quot;00F34FDE&quot;/&gt;&lt;wsp:rsid wsp:val=&quot;00F351D9&quot;/&gt;&lt;wsp:rsid wsp:val=&quot;00F353B1&quot;/&gt;&lt;wsp:rsid wsp:val=&quot;00F354E4&quot;/&gt;&lt;wsp:rsid wsp:val=&quot;00F359F8&quot;/&gt;&lt;wsp:rsid wsp:val=&quot;00F35E59&quot;/&gt;&lt;wsp:rsid wsp:val=&quot;00F3702F&quot;/&gt;&lt;wsp:rsid wsp:val=&quot;00F37117&quot;/&gt;&lt;wsp:rsid wsp:val=&quot;00F37227&quot;/&gt;&lt;wsp:rsid wsp:val=&quot;00F373D8&quot;/&gt;&lt;wsp:rsid wsp:val=&quot;00F373F1&quot;/&gt;&lt;wsp:rsid wsp:val=&quot;00F3767A&quot;/&gt;&lt;wsp:rsid wsp:val=&quot;00F377A6&quot;/&gt;&lt;wsp:rsid wsp:val=&quot;00F378E0&quot;/&gt;&lt;wsp:rsid wsp:val=&quot;00F3796B&quot;/&gt;&lt;wsp:rsid wsp:val=&quot;00F379CE&quot;/&gt;&lt;wsp:rsid wsp:val=&quot;00F40033&quot;/&gt;&lt;wsp:rsid wsp:val=&quot;00F406F4&quot;/&gt;&lt;wsp:rsid wsp:val=&quot;00F40787&quot;/&gt;&lt;wsp:rsid wsp:val=&quot;00F40AB9&quot;/&gt;&lt;wsp:rsid wsp:val=&quot;00F40B32&quot;/&gt;&lt;wsp:rsid wsp:val=&quot;00F40C14&quot;/&gt;&lt;wsp:rsid wsp:val=&quot;00F40C8A&quot;/&gt;&lt;wsp:rsid wsp:val=&quot;00F40FB0&quot;/&gt;&lt;wsp:rsid wsp:val=&quot;00F412FA&quot;/&gt;&lt;wsp:rsid wsp:val=&quot;00F419B9&quot;/&gt;&lt;wsp:rsid wsp:val=&quot;00F41E58&quot;/&gt;&lt;wsp:rsid wsp:val=&quot;00F41EFC&quot;/&gt;&lt;wsp:rsid wsp:val=&quot;00F4201D&quot;/&gt;&lt;wsp:rsid wsp:val=&quot;00F424A6&quot;/&gt;&lt;wsp:rsid wsp:val=&quot;00F42B8B&quot;/&gt;&lt;wsp:rsid wsp:val=&quot;00F43253&quot;/&gt;&lt;wsp:rsid wsp:val=&quot;00F439BA&quot;/&gt;&lt;wsp:rsid wsp:val=&quot;00F43E99&quot;/&gt;&lt;wsp:rsid wsp:val=&quot;00F44D98&quot;/&gt;&lt;wsp:rsid wsp:val=&quot;00F44E7F&quot;/&gt;&lt;wsp:rsid wsp:val=&quot;00F44F10&quot;/&gt;&lt;wsp:rsid wsp:val=&quot;00F45228&quot;/&gt;&lt;wsp:rsid wsp:val=&quot;00F46D54&quot;/&gt;&lt;wsp:rsid wsp:val=&quot;00F47CA5&quot;/&gt;&lt;wsp:rsid wsp:val=&quot;00F50A01&quot;/&gt;&lt;wsp:rsid wsp:val=&quot;00F50E49&quot;/&gt;&lt;wsp:rsid wsp:val=&quot;00F51471&quot;/&gt;&lt;wsp:rsid wsp:val=&quot;00F51556&quot;/&gt;&lt;wsp:rsid wsp:val=&quot;00F518F9&quot;/&gt;&lt;wsp:rsid wsp:val=&quot;00F522E2&quot;/&gt;&lt;wsp:rsid wsp:val=&quot;00F535FA&quot;/&gt;&lt;wsp:rsid wsp:val=&quot;00F536B9&quot;/&gt;&lt;wsp:rsid wsp:val=&quot;00F536E4&quot;/&gt;&lt;wsp:rsid wsp:val=&quot;00F537F5&quot;/&gt;&lt;wsp:rsid wsp:val=&quot;00F53E43&quot;/&gt;&lt;wsp:rsid wsp:val=&quot;00F546AA&quot;/&gt;&lt;wsp:rsid wsp:val=&quot;00F548A5&quot;/&gt;&lt;wsp:rsid wsp:val=&quot;00F54971&quot;/&gt;&lt;wsp:rsid wsp:val=&quot;00F54AFF&quot;/&gt;&lt;wsp:rsid wsp:val=&quot;00F54BAA&quot;/&gt;&lt;wsp:rsid wsp:val=&quot;00F55057&quot;/&gt;&lt;wsp:rsid wsp:val=&quot;00F55388&quot;/&gt;&lt;wsp:rsid wsp:val=&quot;00F556FB&quot;/&gt;&lt;wsp:rsid wsp:val=&quot;00F55B74&quot;/&gt;&lt;wsp:rsid wsp:val=&quot;00F55D2B&quot;/&gt;&lt;wsp:rsid wsp:val=&quot;00F55FB4&quot;/&gt;&lt;wsp:rsid wsp:val=&quot;00F55FC3&quot;/&gt;&lt;wsp:rsid wsp:val=&quot;00F56482&quot;/&gt;&lt;wsp:rsid wsp:val=&quot;00F56CB7&quot;/&gt;&lt;wsp:rsid wsp:val=&quot;00F57287&quot;/&gt;&lt;wsp:rsid wsp:val=&quot;00F6002A&quot;/&gt;&lt;wsp:rsid wsp:val=&quot;00F60055&quot;/&gt;&lt;wsp:rsid wsp:val=&quot;00F60065&quot;/&gt;&lt;wsp:rsid wsp:val=&quot;00F60DA7&quot;/&gt;&lt;wsp:rsid wsp:val=&quot;00F60E77&quot;/&gt;&lt;wsp:rsid wsp:val=&quot;00F610ED&quot;/&gt;&lt;wsp:rsid wsp:val=&quot;00F6131F&quot;/&gt;&lt;wsp:rsid wsp:val=&quot;00F61628&quot;/&gt;&lt;wsp:rsid wsp:val=&quot;00F61AD7&quot;/&gt;&lt;wsp:rsid wsp:val=&quot;00F6201D&quot;/&gt;&lt;wsp:rsid wsp:val=&quot;00F62ABF&quot;/&gt;&lt;wsp:rsid wsp:val=&quot;00F62B42&quot;/&gt;&lt;wsp:rsid wsp:val=&quot;00F63A32&quot;/&gt;&lt;wsp:rsid wsp:val=&quot;00F63C40&quot;/&gt;&lt;wsp:rsid wsp:val=&quot;00F63CAE&quot;/&gt;&lt;wsp:rsid wsp:val=&quot;00F64118&quot;/&gt;&lt;wsp:rsid wsp:val=&quot;00F646C7&quot;/&gt;&lt;wsp:rsid wsp:val=&quot;00F64B8F&quot;/&gt;&lt;wsp:rsid wsp:val=&quot;00F64C7E&quot;/&gt;&lt;wsp:rsid wsp:val=&quot;00F64E00&quot;/&gt;&lt;wsp:rsid wsp:val=&quot;00F65C47&quot;/&gt;&lt;wsp:rsid wsp:val=&quot;00F66586&quot;/&gt;&lt;wsp:rsid wsp:val=&quot;00F6660D&quot;/&gt;&lt;wsp:rsid wsp:val=&quot;00F670B1&quot;/&gt;&lt;wsp:rsid wsp:val=&quot;00F70247&quot;/&gt;&lt;wsp:rsid wsp:val=&quot;00F70D38&quot;/&gt;&lt;wsp:rsid wsp:val=&quot;00F71302&quot;/&gt;&lt;wsp:rsid wsp:val=&quot;00F71751&quot;/&gt;&lt;wsp:rsid wsp:val=&quot;00F71B19&quot;/&gt;&lt;wsp:rsid wsp:val=&quot;00F72A66&quot;/&gt;&lt;wsp:rsid wsp:val=&quot;00F73748&quot;/&gt;&lt;wsp:rsid wsp:val=&quot;00F73A2F&quot;/&gt;&lt;wsp:rsid wsp:val=&quot;00F73B67&quot;/&gt;&lt;wsp:rsid wsp:val=&quot;00F73D71&quot;/&gt;&lt;wsp:rsid wsp:val=&quot;00F73E9B&quot;/&gt;&lt;wsp:rsid wsp:val=&quot;00F73F5D&quot;/&gt;&lt;wsp:rsid wsp:val=&quot;00F74B63&quot;/&gt;&lt;wsp:rsid wsp:val=&quot;00F74CB6&quot;/&gt;&lt;wsp:rsid wsp:val=&quot;00F754CF&quot;/&gt;&lt;wsp:rsid wsp:val=&quot;00F75A17&quot;/&gt;&lt;wsp:rsid wsp:val=&quot;00F76130&quot;/&gt;&lt;wsp:rsid wsp:val=&quot;00F768AC&quot;/&gt;&lt;wsp:rsid wsp:val=&quot;00F76D72&quot;/&gt;&lt;wsp:rsid wsp:val=&quot;00F77676&quot;/&gt;&lt;wsp:rsid wsp:val=&quot;00F777C0&quot;/&gt;&lt;wsp:rsid wsp:val=&quot;00F77FA9&quot;/&gt;&lt;wsp:rsid wsp:val=&quot;00F8035D&quot;/&gt;&lt;wsp:rsid wsp:val=&quot;00F8040E&quot;/&gt;&lt;wsp:rsid wsp:val=&quot;00F806FA&quot;/&gt;&lt;wsp:rsid wsp:val=&quot;00F8070F&quot;/&gt;&lt;wsp:rsid wsp:val=&quot;00F80DF4&quot;/&gt;&lt;wsp:rsid wsp:val=&quot;00F80F66&quot;/&gt;&lt;wsp:rsid wsp:val=&quot;00F8119E&quot;/&gt;&lt;wsp:rsid wsp:val=&quot;00F815A4&quot;/&gt;&lt;wsp:rsid wsp:val=&quot;00F81787&quot;/&gt;&lt;wsp:rsid wsp:val=&quot;00F826BC&quot;/&gt;&lt;wsp:rsid wsp:val=&quot;00F831D8&quot;/&gt;&lt;wsp:rsid wsp:val=&quot;00F836D9&quot;/&gt;&lt;wsp:rsid wsp:val=&quot;00F8395B&quot;/&gt;&lt;wsp:rsid wsp:val=&quot;00F8421F&quot;/&gt;&lt;wsp:rsid wsp:val=&quot;00F84251&quot;/&gt;&lt;wsp:rsid wsp:val=&quot;00F842C2&quot;/&gt;&lt;wsp:rsid wsp:val=&quot;00F84600&quot;/&gt;&lt;wsp:rsid wsp:val=&quot;00F8478D&quot;/&gt;&lt;wsp:rsid wsp:val=&quot;00F84D85&quot;/&gt;&lt;wsp:rsid wsp:val=&quot;00F85630&quot;/&gt;&lt;wsp:rsid wsp:val=&quot;00F8576B&quot;/&gt;&lt;wsp:rsid wsp:val=&quot;00F85A02&quot;/&gt;&lt;wsp:rsid wsp:val=&quot;00F86546&quot;/&gt;&lt;wsp:rsid wsp:val=&quot;00F873D8&quot;/&gt;&lt;wsp:rsid wsp:val=&quot;00F87D56&quot;/&gt;&lt;wsp:rsid wsp:val=&quot;00F90363&quot;/&gt;&lt;wsp:rsid wsp:val=&quot;00F90915&quot;/&gt;&lt;wsp:rsid wsp:val=&quot;00F90B8A&quot;/&gt;&lt;wsp:rsid wsp:val=&quot;00F918BB&quot;/&gt;&lt;wsp:rsid wsp:val=&quot;00F9198A&quot;/&gt;&lt;wsp:rsid wsp:val=&quot;00F91E0E&quot;/&gt;&lt;wsp:rsid wsp:val=&quot;00F92B57&quot;/&gt;&lt;wsp:rsid wsp:val=&quot;00F933B7&quot;/&gt;&lt;wsp:rsid wsp:val=&quot;00F93752&quot;/&gt;&lt;wsp:rsid wsp:val=&quot;00F94100&quot;/&gt;&lt;wsp:rsid wsp:val=&quot;00F94B95&quot;/&gt;&lt;wsp:rsid wsp:val=&quot;00F951BD&quot;/&gt;&lt;wsp:rsid wsp:val=&quot;00F957CD&quot;/&gt;&lt;wsp:rsid wsp:val=&quot;00F95BD7&quot;/&gt;&lt;wsp:rsid wsp:val=&quot;00F95E9F&quot;/&gt;&lt;wsp:rsid wsp:val=&quot;00F9621B&quot;/&gt;&lt;wsp:rsid wsp:val=&quot;00F96530&quot;/&gt;&lt;wsp:rsid wsp:val=&quot;00F966EA&quot;/&gt;&lt;wsp:rsid wsp:val=&quot;00F96CC8&quot;/&gt;&lt;wsp:rsid wsp:val=&quot;00F96CF9&quot;/&gt;&lt;wsp:rsid wsp:val=&quot;00F9708B&quot;/&gt;&lt;wsp:rsid wsp:val=&quot;00F9714A&quot;/&gt;&lt;wsp:rsid wsp:val=&quot;00F971A5&quot;/&gt;&lt;wsp:rsid wsp:val=&quot;00F974C0&quot;/&gt;&lt;wsp:rsid wsp:val=&quot;00F975F2&quot;/&gt;&lt;wsp:rsid wsp:val=&quot;00FA0073&quot;/&gt;&lt;wsp:rsid wsp:val=&quot;00FA0A1F&quot;/&gt;&lt;wsp:rsid wsp:val=&quot;00FA0D8B&quot;/&gt;&lt;wsp:rsid wsp:val=&quot;00FA11EE&quot;/&gt;&lt;wsp:rsid wsp:val=&quot;00FA1220&quot;/&gt;&lt;wsp:rsid wsp:val=&quot;00FA1502&quot;/&gt;&lt;wsp:rsid wsp:val=&quot;00FA1606&quot;/&gt;&lt;wsp:rsid wsp:val=&quot;00FA1618&quot;/&gt;&lt;wsp:rsid wsp:val=&quot;00FA1DCA&quot;/&gt;&lt;wsp:rsid wsp:val=&quot;00FA297B&quot;/&gt;&lt;wsp:rsid wsp:val=&quot;00FA2B09&quot;/&gt;&lt;wsp:rsid wsp:val=&quot;00FA3F9A&quot;/&gt;&lt;wsp:rsid wsp:val=&quot;00FA3FD4&quot;/&gt;&lt;wsp:rsid wsp:val=&quot;00FA4156&quot;/&gt;&lt;wsp:rsid wsp:val=&quot;00FA46E1&quot;/&gt;&lt;wsp:rsid wsp:val=&quot;00FA4C0E&quot;/&gt;&lt;wsp:rsid wsp:val=&quot;00FA4D2B&quot;/&gt;&lt;wsp:rsid wsp:val=&quot;00FA5365&quot;/&gt;&lt;wsp:rsid wsp:val=&quot;00FA54B5&quot;/&gt;&lt;wsp:rsid wsp:val=&quot;00FA66FC&quot;/&gt;&lt;wsp:rsid wsp:val=&quot;00FA6727&quot;/&gt;&lt;wsp:rsid wsp:val=&quot;00FA6910&quot;/&gt;&lt;wsp:rsid wsp:val=&quot;00FA6F18&quot;/&gt;&lt;wsp:rsid wsp:val=&quot;00FA7DD4&quot;/&gt;&lt;wsp:rsid wsp:val=&quot;00FB0533&quot;/&gt;&lt;wsp:rsid wsp:val=&quot;00FB0965&quot;/&gt;&lt;wsp:rsid wsp:val=&quot;00FB0C4F&quot;/&gt;&lt;wsp:rsid wsp:val=&quot;00FB12E2&quot;/&gt;&lt;wsp:rsid wsp:val=&quot;00FB1549&quot;/&gt;&lt;wsp:rsid wsp:val=&quot;00FB18CF&quot;/&gt;&lt;wsp:rsid wsp:val=&quot;00FB1A69&quot;/&gt;&lt;wsp:rsid wsp:val=&quot;00FB1DE3&quot;/&gt;&lt;wsp:rsid wsp:val=&quot;00FB2741&quot;/&gt;&lt;wsp:rsid wsp:val=&quot;00FB2810&quot;/&gt;&lt;wsp:rsid wsp:val=&quot;00FB2ADD&quot;/&gt;&lt;wsp:rsid wsp:val=&quot;00FB3802&quot;/&gt;&lt;wsp:rsid wsp:val=&quot;00FB486B&quot;/&gt;&lt;wsp:rsid wsp:val=&quot;00FB4A26&quot;/&gt;&lt;wsp:rsid wsp:val=&quot;00FB5017&quot;/&gt;&lt;wsp:rsid wsp:val=&quot;00FB51C7&quot;/&gt;&lt;wsp:rsid wsp:val=&quot;00FB51F9&quot;/&gt;&lt;wsp:rsid wsp:val=&quot;00FB5CFA&quot;/&gt;&lt;wsp:rsid wsp:val=&quot;00FB6583&quot;/&gt;&lt;wsp:rsid wsp:val=&quot;00FB762B&quot;/&gt;&lt;wsp:rsid wsp:val=&quot;00FB7A48&quot;/&gt;&lt;wsp:rsid wsp:val=&quot;00FB7F07&quot;/&gt;&lt;wsp:rsid wsp:val=&quot;00FC0111&quot;/&gt;&lt;wsp:rsid wsp:val=&quot;00FC01BD&quot;/&gt;&lt;wsp:rsid wsp:val=&quot;00FC02ED&quot;/&gt;&lt;wsp:rsid wsp:val=&quot;00FC1026&quot;/&gt;&lt;wsp:rsid wsp:val=&quot;00FC1042&quot;/&gt;&lt;wsp:rsid wsp:val=&quot;00FC1ED8&quot;/&gt;&lt;wsp:rsid wsp:val=&quot;00FC2A35&quot;/&gt;&lt;wsp:rsid wsp:val=&quot;00FC32BF&quot;/&gt;&lt;wsp:rsid wsp:val=&quot;00FC3A07&quot;/&gt;&lt;wsp:rsid wsp:val=&quot;00FC3AE7&quot;/&gt;&lt;wsp:rsid wsp:val=&quot;00FC3D6F&quot;/&gt;&lt;wsp:rsid wsp:val=&quot;00FC4020&quot;/&gt;&lt;wsp:rsid wsp:val=&quot;00FC42EC&quot;/&gt;&lt;wsp:rsid wsp:val=&quot;00FC4784&quot;/&gt;&lt;wsp:rsid wsp:val=&quot;00FC4D16&quot;/&gt;&lt;wsp:rsid wsp:val=&quot;00FC4DC6&quot;/&gt;&lt;wsp:rsid wsp:val=&quot;00FC4DD9&quot;/&gt;&lt;wsp:rsid wsp:val=&quot;00FC4FD2&quot;/&gt;&lt;wsp:rsid wsp:val=&quot;00FC5903&quot;/&gt;&lt;wsp:rsid wsp:val=&quot;00FC5C49&quot;/&gt;&lt;wsp:rsid wsp:val=&quot;00FC62AA&quot;/&gt;&lt;wsp:rsid wsp:val=&quot;00FC68EF&quot;/&gt;&lt;wsp:rsid wsp:val=&quot;00FC6AFB&quot;/&gt;&lt;wsp:rsid wsp:val=&quot;00FC6B3D&quot;/&gt;&lt;wsp:rsid wsp:val=&quot;00FC6CDF&quot;/&gt;&lt;wsp:rsid wsp:val=&quot;00FC6D36&quot;/&gt;&lt;wsp:rsid wsp:val=&quot;00FC7315&quot;/&gt;&lt;wsp:rsid wsp:val=&quot;00FC7904&quot;/&gt;&lt;wsp:rsid wsp:val=&quot;00FC7A48&quot;/&gt;&lt;wsp:rsid wsp:val=&quot;00FC7BA6&quot;/&gt;&lt;wsp:rsid wsp:val=&quot;00FC7DA6&quot;/&gt;&lt;wsp:rsid wsp:val=&quot;00FC7E0B&quot;/&gt;&lt;wsp:rsid wsp:val=&quot;00FD00CC&quot;/&gt;&lt;wsp:rsid wsp:val=&quot;00FD0163&quot;/&gt;&lt;wsp:rsid wsp:val=&quot;00FD05BC&quot;/&gt;&lt;wsp:rsid wsp:val=&quot;00FD18C2&quot;/&gt;&lt;wsp:rsid wsp:val=&quot;00FD21F6&quot;/&gt;&lt;wsp:rsid wsp:val=&quot;00FD22E6&quot;/&gt;&lt;wsp:rsid wsp:val=&quot;00FD3081&quot;/&gt;&lt;wsp:rsid wsp:val=&quot;00FD31D3&quot;/&gt;&lt;wsp:rsid wsp:val=&quot;00FD323F&quot;/&gt;&lt;wsp:rsid wsp:val=&quot;00FD3821&quot;/&gt;&lt;wsp:rsid wsp:val=&quot;00FD3A5F&quot;/&gt;&lt;wsp:rsid wsp:val=&quot;00FD41CA&quot;/&gt;&lt;wsp:rsid wsp:val=&quot;00FD517D&quot;/&gt;&lt;wsp:rsid wsp:val=&quot;00FD51DF&quot;/&gt;&lt;wsp:rsid wsp:val=&quot;00FD533C&quot;/&gt;&lt;wsp:rsid wsp:val=&quot;00FD5B49&quot;/&gt;&lt;wsp:rsid wsp:val=&quot;00FD5CBC&quot;/&gt;&lt;wsp:rsid wsp:val=&quot;00FD5D12&quot;/&gt;&lt;wsp:rsid wsp:val=&quot;00FD6F51&quot;/&gt;&lt;wsp:rsid wsp:val=&quot;00FD6FC2&quot;/&gt;&lt;wsp:rsid wsp:val=&quot;00FE010A&quot;/&gt;&lt;wsp:rsid wsp:val=&quot;00FE017D&quot;/&gt;&lt;wsp:rsid wsp:val=&quot;00FE063C&quot;/&gt;&lt;wsp:rsid wsp:val=&quot;00FE0B99&quot;/&gt;&lt;wsp:rsid wsp:val=&quot;00FE126C&quot;/&gt;&lt;wsp:rsid wsp:val=&quot;00FE190C&quot;/&gt;&lt;wsp:rsid wsp:val=&quot;00FE1B13&quot;/&gt;&lt;wsp:rsid wsp:val=&quot;00FE1C7B&quot;/&gt;&lt;wsp:rsid wsp:val=&quot;00FE2C81&quot;/&gt;&lt;wsp:rsid wsp:val=&quot;00FE2F7A&quot;/&gt;&lt;wsp:rsid wsp:val=&quot;00FE3B70&quot;/&gt;&lt;wsp:rsid wsp:val=&quot;00FE3D63&quot;/&gt;&lt;wsp:rsid wsp:val=&quot;00FE46EC&quot;/&gt;&lt;wsp:rsid wsp:val=&quot;00FE483B&quot;/&gt;&lt;wsp:rsid wsp:val=&quot;00FE4E3F&quot;/&gt;&lt;wsp:rsid wsp:val=&quot;00FE5FD9&quot;/&gt;&lt;wsp:rsid wsp:val=&quot;00FE60C8&quot;/&gt;&lt;wsp:rsid wsp:val=&quot;00FE6920&quot;/&gt;&lt;wsp:rsid wsp:val=&quot;00FE6BE4&quot;/&gt;&lt;wsp:rsid wsp:val=&quot;00FE70FB&quot;/&gt;&lt;wsp:rsid wsp:val=&quot;00FE7C65&quot;/&gt;&lt;wsp:rsid wsp:val=&quot;00FF098D&quot;/&gt;&lt;wsp:rsid wsp:val=&quot;00FF0AFA&quot;/&gt;&lt;wsp:rsid wsp:val=&quot;00FF0E1D&quot;/&gt;&lt;wsp:rsid wsp:val=&quot;00FF1662&quot;/&gt;&lt;wsp:rsid wsp:val=&quot;00FF17D3&quot;/&gt;&lt;wsp:rsid wsp:val=&quot;00FF19BE&quot;/&gt;&lt;wsp:rsid wsp:val=&quot;00FF19C1&quot;/&gt;&lt;wsp:rsid wsp:val=&quot;00FF1B7C&quot;/&gt;&lt;wsp:rsid wsp:val=&quot;00FF1FE6&quot;/&gt;&lt;wsp:rsid wsp:val=&quot;00FF2962&quot;/&gt;&lt;wsp:rsid wsp:val=&quot;00FF3014&quot;/&gt;&lt;wsp:rsid wsp:val=&quot;00FF3B28&quot;/&gt;&lt;wsp:rsid wsp:val=&quot;00FF3E07&quot;/&gt;&lt;wsp:rsid wsp:val=&quot;00FF47B4&quot;/&gt;&lt;wsp:rsid wsp:val=&quot;00FF4DA0&quot;/&gt;&lt;wsp:rsid wsp:val=&quot;00FF52F6&quot;/&gt;&lt;wsp:rsid wsp:val=&quot;00FF5319&quot;/&gt;&lt;wsp:rsid wsp:val=&quot;00FF57B8&quot;/&gt;&lt;wsp:rsid wsp:val=&quot;00FF59CD&quot;/&gt;&lt;wsp:rsid wsp:val=&quot;00FF5CCA&quot;/&gt;&lt;wsp:rsid wsp:val=&quot;00FF6450&quot;/&gt;&lt;wsp:rsid wsp:val=&quot;00FF6661&quot;/&gt;&lt;wsp:rsid wsp:val=&quot;00FF6F6C&quot;/&gt;&lt;wsp:rsid wsp:val=&quot;00FF6F84&quot;/&gt;&lt;wsp:rsid wsp:val=&quot;00FF70F0&quot;/&gt;&lt;wsp:rsid wsp:val=&quot;00FF7208&quot;/&gt;&lt;/wsp:rsids&gt;&lt;/w:docPr&gt;&lt;w:body&gt;&lt;w:p wsp:rsidR=&quot;00000000&quot; wsp:rsidRDefault=&quot;00CB015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kWh&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ro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4" o:title="" chromakey="white"/>
          </v:shape>
        </w:pict>
      </w:r>
      <w:r w:rsidRPr="005B5156">
        <w:instrText xml:space="preserve"> </w:instrText>
      </w:r>
      <w:r w:rsidRPr="005B5156">
        <w:fldChar w:fldCharType="separate"/>
      </w:r>
      <w:r>
        <w:pict>
          <v:shape id="_x0000_i1060" type="#_x0000_t75" style="width:42pt;height:23.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3&quot;/&gt;&lt;w:mirrorMargins/&gt;&lt;w:stylePaneFormatFilter w:val=&quot;3F01&quot;/&gt;&lt;w:defaultTabStop w:val=&quot;709&quot;/&gt;&lt;w:hyphenationZone w:val=&quot;425&quot;/&gt;&lt;w:evenAndOddHeader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96401&quot;/&gt;&lt;wsp:rsid wsp:val=&quot;00000093&quot;/&gt;&lt;wsp:rsid wsp:val=&quot;0000022A&quot;/&gt;&lt;wsp:rsid wsp:val=&quot;000012EC&quot;/&gt;&lt;wsp:rsid wsp:val=&quot;0000143F&quot;/&gt;&lt;wsp:rsid wsp:val=&quot;00001A05&quot;/&gt;&lt;wsp:rsid wsp:val=&quot;00001F29&quot;/&gt;&lt;wsp:rsid wsp:val=&quot;000024AD&quot;/&gt;&lt;wsp:rsid wsp:val=&quot;0000253A&quot;/&gt;&lt;wsp:rsid wsp:val=&quot;0000273E&quot;/&gt;&lt;wsp:rsid wsp:val=&quot;00002821&quot;/&gt;&lt;wsp:rsid wsp:val=&quot;00002EE4&quot;/&gt;&lt;wsp:rsid wsp:val=&quot;00003019&quot;/&gt;&lt;wsp:rsid wsp:val=&quot;000032F2&quot;/&gt;&lt;wsp:rsid wsp:val=&quot;00003300&quot;/&gt;&lt;wsp:rsid wsp:val=&quot;00003F46&quot;/&gt;&lt;wsp:rsid wsp:val=&quot;00003FAB&quot;/&gt;&lt;wsp:rsid wsp:val=&quot;00004EC6&quot;/&gt;&lt;wsp:rsid wsp:val=&quot;000051F2&quot;/&gt;&lt;wsp:rsid wsp:val=&quot;000054B9&quot;/&gt;&lt;wsp:rsid wsp:val=&quot;000055CE&quot;/&gt;&lt;wsp:rsid wsp:val=&quot;00005D2F&quot;/&gt;&lt;wsp:rsid wsp:val=&quot;000062DD&quot;/&gt;&lt;wsp:rsid wsp:val=&quot;00006B93&quot;/&gt;&lt;wsp:rsid wsp:val=&quot;00007306&quot;/&gt;&lt;wsp:rsid wsp:val=&quot;00007501&quot;/&gt;&lt;wsp:rsid wsp:val=&quot;00007978&quot;/&gt;&lt;wsp:rsid wsp:val=&quot;00007C86&quot;/&gt;&lt;wsp:rsid wsp:val=&quot;000101F6&quot;/&gt;&lt;wsp:rsid wsp:val=&quot;0001025E&quot;/&gt;&lt;wsp:rsid wsp:val=&quot;00010D87&quot;/&gt;&lt;wsp:rsid wsp:val=&quot;0001133B&quot;/&gt;&lt;wsp:rsid wsp:val=&quot;000116AA&quot;/&gt;&lt;wsp:rsid wsp:val=&quot;0001197B&quot;/&gt;&lt;wsp:rsid wsp:val=&quot;00011B13&quot;/&gt;&lt;wsp:rsid wsp:val=&quot;00011B55&quot;/&gt;&lt;wsp:rsid wsp:val=&quot;00011FB9&quot;/&gt;&lt;wsp:rsid wsp:val=&quot;000129CF&quot;/&gt;&lt;wsp:rsid wsp:val=&quot;0001372A&quot;/&gt;&lt;wsp:rsid wsp:val=&quot;0001377B&quot;/&gt;&lt;wsp:rsid wsp:val=&quot;00013A65&quot;/&gt;&lt;wsp:rsid wsp:val=&quot;00013F64&quot;/&gt;&lt;wsp:rsid wsp:val=&quot;0001411D&quot;/&gt;&lt;wsp:rsid wsp:val=&quot;0001419D&quot;/&gt;&lt;wsp:rsid wsp:val=&quot;000142E0&quot;/&gt;&lt;wsp:rsid wsp:val=&quot;00014856&quot;/&gt;&lt;wsp:rsid wsp:val=&quot;00014A46&quot;/&gt;&lt;wsp:rsid wsp:val=&quot;00014DC3&quot;/&gt;&lt;wsp:rsid wsp:val=&quot;00014DE4&quot;/&gt;&lt;wsp:rsid wsp:val=&quot;00015032&quot;/&gt;&lt;wsp:rsid wsp:val=&quot;0001505F&quot;/&gt;&lt;wsp:rsid wsp:val=&quot;00015370&quot;/&gt;&lt;wsp:rsid wsp:val=&quot;000154E9&quot;/&gt;&lt;wsp:rsid wsp:val=&quot;00015C25&quot;/&gt;&lt;wsp:rsid wsp:val=&quot;00015DCA&quot;/&gt;&lt;wsp:rsid wsp:val=&quot;00015F9C&quot;/&gt;&lt;wsp:rsid wsp:val=&quot;00016345&quot;/&gt;&lt;wsp:rsid wsp:val=&quot;000164E6&quot;/&gt;&lt;wsp:rsid wsp:val=&quot;0001728A&quot;/&gt;&lt;wsp:rsid wsp:val=&quot;00017388&quot;/&gt;&lt;wsp:rsid wsp:val=&quot;0001772D&quot;/&gt;&lt;wsp:rsid wsp:val=&quot;00017F1C&quot;/&gt;&lt;wsp:rsid wsp:val=&quot;00017F74&quot;/&gt;&lt;wsp:rsid wsp:val=&quot;0002066A&quot;/&gt;&lt;wsp:rsid wsp:val=&quot;00020A00&quot;/&gt;&lt;wsp:rsid wsp:val=&quot;00021282&quot;/&gt;&lt;wsp:rsid wsp:val=&quot;000217B1&quot;/&gt;&lt;wsp:rsid wsp:val=&quot;00021CDA&quot;/&gt;&lt;wsp:rsid wsp:val=&quot;00022C3D&quot;/&gt;&lt;wsp:rsid wsp:val=&quot;00022DCF&quot;/&gt;&lt;wsp:rsid wsp:val=&quot;000231D9&quot;/&gt;&lt;wsp:rsid wsp:val=&quot;00023BF4&quot;/&gt;&lt;wsp:rsid wsp:val=&quot;00023D53&quot;/&gt;&lt;wsp:rsid wsp:val=&quot;00023E0A&quot;/&gt;&lt;wsp:rsid wsp:val=&quot;000240C7&quot;/&gt;&lt;wsp:rsid wsp:val=&quot;00024183&quot;/&gt;&lt;wsp:rsid wsp:val=&quot;000243C9&quot;/&gt;&lt;wsp:rsid wsp:val=&quot;000244ED&quot;/&gt;&lt;wsp:rsid wsp:val=&quot;0002459B&quot;/&gt;&lt;wsp:rsid wsp:val=&quot;00024A2C&quot;/&gt;&lt;wsp:rsid wsp:val=&quot;00024B1F&quot;/&gt;&lt;wsp:rsid wsp:val=&quot;00025B9F&quot;/&gt;&lt;wsp:rsid wsp:val=&quot;00026271&quot;/&gt;&lt;wsp:rsid wsp:val=&quot;00026383&quot;/&gt;&lt;wsp:rsid wsp:val=&quot;00026B95&quot;/&gt;&lt;wsp:rsid wsp:val=&quot;00026D7B&quot;/&gt;&lt;wsp:rsid wsp:val=&quot;00027344&quot;/&gt;&lt;wsp:rsid wsp:val=&quot;0002752B&quot;/&gt;&lt;wsp:rsid wsp:val=&quot;00027E33&quot;/&gt;&lt;wsp:rsid wsp:val=&quot;00030068&quot;/&gt;&lt;wsp:rsid wsp:val=&quot;0003046A&quot;/&gt;&lt;wsp:rsid wsp:val=&quot;0003097F&quot;/&gt;&lt;wsp:rsid wsp:val=&quot;00031489&quot;/&gt;&lt;wsp:rsid wsp:val=&quot;000318CF&quot;/&gt;&lt;wsp:rsid wsp:val=&quot;00031BB4&quot;/&gt;&lt;wsp:rsid wsp:val=&quot;00032005&quot;/&gt;&lt;wsp:rsid wsp:val=&quot;00032026&quot;/&gt;&lt;wsp:rsid wsp:val=&quot;00032292&quot;/&gt;&lt;wsp:rsid wsp:val=&quot;00033058&quot;/&gt;&lt;wsp:rsid wsp:val=&quot;00033590&quot;/&gt;&lt;wsp:rsid wsp:val=&quot;0003506A&quot;/&gt;&lt;wsp:rsid wsp:val=&quot;00035773&quot;/&gt;&lt;wsp:rsid wsp:val=&quot;00035DBD&quot;/&gt;&lt;wsp:rsid wsp:val=&quot;00036F7A&quot;/&gt;&lt;wsp:rsid wsp:val=&quot;000371E6&quot;/&gt;&lt;wsp:rsid wsp:val=&quot;00037B64&quot;/&gt;&lt;wsp:rsid wsp:val=&quot;0004004F&quot;/&gt;&lt;wsp:rsid wsp:val=&quot;000405AA&quot;/&gt;&lt;wsp:rsid wsp:val=&quot;0004140C&quot;/&gt;&lt;wsp:rsid wsp:val=&quot;00041446&quot;/&gt;&lt;wsp:rsid wsp:val=&quot;00041BD4&quot;/&gt;&lt;wsp:rsid wsp:val=&quot;00041EC3&quot;/&gt;&lt;wsp:rsid wsp:val=&quot;00042485&quot;/&gt;&lt;wsp:rsid wsp:val=&quot;000424F4&quot;/&gt;&lt;wsp:rsid wsp:val=&quot;00042A1F&quot;/&gt;&lt;wsp:rsid wsp:val=&quot;00042E82&quot;/&gt;&lt;wsp:rsid wsp:val=&quot;00042F2F&quot;/&gt;&lt;wsp:rsid wsp:val=&quot;000430CE&quot;/&gt;&lt;wsp:rsid wsp:val=&quot;00043629&quot;/&gt;&lt;wsp:rsid wsp:val=&quot;00043889&quot;/&gt;&lt;wsp:rsid wsp:val=&quot;00043C63&quot;/&gt;&lt;wsp:rsid wsp:val=&quot;000446E9&quot;/&gt;&lt;wsp:rsid wsp:val=&quot;00044EF1&quot;/&gt;&lt;wsp:rsid wsp:val=&quot;0004517A&quot;/&gt;&lt;wsp:rsid wsp:val=&quot;000457F9&quot;/&gt;&lt;wsp:rsid wsp:val=&quot;00045923&quot;/&gt;&lt;wsp:rsid wsp:val=&quot;000459E3&quot;/&gt;&lt;wsp:rsid wsp:val=&quot;000468E6&quot;/&gt;&lt;wsp:rsid wsp:val=&quot;00047165&quot;/&gt;&lt;wsp:rsid wsp:val=&quot;000471AF&quot;/&gt;&lt;wsp:rsid wsp:val=&quot;000475CE&quot;/&gt;&lt;wsp:rsid wsp:val=&quot;000477E0&quot;/&gt;&lt;wsp:rsid wsp:val=&quot;000479AA&quot;/&gt;&lt;wsp:rsid wsp:val=&quot;00047BA9&quot;/&gt;&lt;wsp:rsid wsp:val=&quot;00047D09&quot;/&gt;&lt;wsp:rsid wsp:val=&quot;00050674&quot;/&gt;&lt;wsp:rsid wsp:val=&quot;00050922&quot;/&gt;&lt;wsp:rsid wsp:val=&quot;00050A18&quot;/&gt;&lt;wsp:rsid wsp:val=&quot;00050D8A&quot;/&gt;&lt;wsp:rsid wsp:val=&quot;000518C6&quot;/&gt;&lt;wsp:rsid wsp:val=&quot;00051C78&quot;/&gt;&lt;wsp:rsid wsp:val=&quot;00052291&quot;/&gt;&lt;wsp:rsid wsp:val=&quot;0005264B&quot;/&gt;&lt;wsp:rsid wsp:val=&quot;0005318D&quot;/&gt;&lt;wsp:rsid wsp:val=&quot;00053375&quot;/&gt;&lt;wsp:rsid wsp:val=&quot;0005386E&quot;/&gt;&lt;wsp:rsid wsp:val=&quot;00053F6F&quot;/&gt;&lt;wsp:rsid wsp:val=&quot;00054541&quot;/&gt;&lt;wsp:rsid wsp:val=&quot;000546AD&quot;/&gt;&lt;wsp:rsid wsp:val=&quot;000546BF&quot;/&gt;&lt;wsp:rsid wsp:val=&quot;00054B89&quot;/&gt;&lt;wsp:rsid wsp:val=&quot;00055016&quot;/&gt;&lt;wsp:rsid wsp:val=&quot;00055135&quot;/&gt;&lt;wsp:rsid wsp:val=&quot;00055DD8&quot;/&gt;&lt;wsp:rsid wsp:val=&quot;00056236&quot;/&gt;&lt;wsp:rsid wsp:val=&quot;000562E7&quot;/&gt;&lt;wsp:rsid wsp:val=&quot;000564F7&quot;/&gt;&lt;wsp:rsid wsp:val=&quot;00056504&quot;/&gt;&lt;wsp:rsid wsp:val=&quot;000565D3&quot;/&gt;&lt;wsp:rsid wsp:val=&quot;000566C2&quot;/&gt;&lt;wsp:rsid wsp:val=&quot;00056DF1&quot;/&gt;&lt;wsp:rsid wsp:val=&quot;00056E4A&quot;/&gt;&lt;wsp:rsid wsp:val=&quot;00057110&quot;/&gt;&lt;wsp:rsid wsp:val=&quot;0005717E&quot;/&gt;&lt;wsp:rsid wsp:val=&quot;0005723D&quot;/&gt;&lt;wsp:rsid wsp:val=&quot;00057525&quot;/&gt;&lt;wsp:rsid wsp:val=&quot;0005798D&quot;/&gt;&lt;wsp:rsid wsp:val=&quot;00057CF4&quot;/&gt;&lt;wsp:rsid wsp:val=&quot;000617A9&quot;/&gt;&lt;wsp:rsid wsp:val=&quot;000623D3&quot;/&gt;&lt;wsp:rsid wsp:val=&quot;0006263F&quot;/&gt;&lt;wsp:rsid wsp:val=&quot;00062E6E&quot;/&gt;&lt;wsp:rsid wsp:val=&quot;00063712&quot;/&gt;&lt;wsp:rsid wsp:val=&quot;00063C20&quot;/&gt;&lt;wsp:rsid wsp:val=&quot;00063C6F&quot;/&gt;&lt;wsp:rsid wsp:val=&quot;00063CEC&quot;/&gt;&lt;wsp:rsid wsp:val=&quot;00064140&quot;/&gt;&lt;wsp:rsid wsp:val=&quot;0006463C&quot;/&gt;&lt;wsp:rsid wsp:val=&quot;00064AF6&quot;/&gt;&lt;wsp:rsid wsp:val=&quot;00064EAB&quot;/&gt;&lt;wsp:rsid wsp:val=&quot;00064EFF&quot;/&gt;&lt;wsp:rsid wsp:val=&quot;00064F32&quot;/&gt;&lt;wsp:rsid wsp:val=&quot;00064F89&quot;/&gt;&lt;wsp:rsid wsp:val=&quot;000652DB&quot;/&gt;&lt;wsp:rsid wsp:val=&quot;00065B9D&quot;/&gt;&lt;wsp:rsid wsp:val=&quot;00066154&quot;/&gt;&lt;wsp:rsid wsp:val=&quot;0006627B&quot;/&gt;&lt;wsp:rsid wsp:val=&quot;000665F6&quot;/&gt;&lt;wsp:rsid wsp:val=&quot;0006662A&quot;/&gt;&lt;wsp:rsid wsp:val=&quot;000669DB&quot;/&gt;&lt;wsp:rsid wsp:val=&quot;00067412&quot;/&gt;&lt;wsp:rsid wsp:val=&quot;00070027&quot;/&gt;&lt;wsp:rsid wsp:val=&quot;00070262&quot;/&gt;&lt;wsp:rsid wsp:val=&quot;00070DDE&quot;/&gt;&lt;wsp:rsid wsp:val=&quot;00070F81&quot;/&gt;&lt;wsp:rsid wsp:val=&quot;00071269&quot;/&gt;&lt;wsp:rsid wsp:val=&quot;000714D7&quot;/&gt;&lt;wsp:rsid wsp:val=&quot;00071C00&quot;/&gt;&lt;wsp:rsid wsp:val=&quot;00071F15&quot;/&gt;&lt;wsp:rsid wsp:val=&quot;00072052&quot;/&gt;&lt;wsp:rsid wsp:val=&quot;000728AA&quot;/&gt;&lt;wsp:rsid wsp:val=&quot;00073070&quot;/&gt;&lt;wsp:rsid wsp:val=&quot;000731E2&quot;/&gt;&lt;wsp:rsid wsp:val=&quot;000735E5&quot;/&gt;&lt;wsp:rsid wsp:val=&quot;000735F6&quot;/&gt;&lt;wsp:rsid wsp:val=&quot;00073EB9&quot;/&gt;&lt;wsp:rsid wsp:val=&quot;000745EB&quot;/&gt;&lt;wsp:rsid wsp:val=&quot;00074885&quot;/&gt;&lt;wsp:rsid wsp:val=&quot;00074A34&quot;/&gt;&lt;wsp:rsid wsp:val=&quot;00074FEB&quot;/&gt;&lt;wsp:rsid wsp:val=&quot;00075426&quot;/&gt;&lt;wsp:rsid wsp:val=&quot;000758CB&quot;/&gt;&lt;wsp:rsid wsp:val=&quot;000759E0&quot;/&gt;&lt;wsp:rsid wsp:val=&quot;00075D1D&quot;/&gt;&lt;wsp:rsid wsp:val=&quot;000764A6&quot;/&gt;&lt;wsp:rsid wsp:val=&quot;000764C0&quot;/&gt;&lt;wsp:rsid wsp:val=&quot;0007675D&quot;/&gt;&lt;wsp:rsid wsp:val=&quot;0007691B&quot;/&gt;&lt;wsp:rsid wsp:val=&quot;000769FF&quot;/&gt;&lt;wsp:rsid wsp:val=&quot;00076D12&quot;/&gt;&lt;wsp:rsid wsp:val=&quot;00076EF7&quot;/&gt;&lt;wsp:rsid wsp:val=&quot;00076F44&quot;/&gt;&lt;wsp:rsid wsp:val=&quot;0007755B&quot;/&gt;&lt;wsp:rsid wsp:val=&quot;000775B6&quot;/&gt;&lt;wsp:rsid wsp:val=&quot;00077784&quot;/&gt;&lt;wsp:rsid wsp:val=&quot;00077D90&quot;/&gt;&lt;wsp:rsid wsp:val=&quot;00077E65&quot;/&gt;&lt;wsp:rsid wsp:val=&quot;000801B9&quot;/&gt;&lt;wsp:rsid wsp:val=&quot;0008025D&quot;/&gt;&lt;wsp:rsid wsp:val=&quot;000804A7&quot;/&gt;&lt;wsp:rsid wsp:val=&quot;00080601&quot;/&gt;&lt;wsp:rsid wsp:val=&quot;0008072A&quot;/&gt;&lt;wsp:rsid wsp:val=&quot;0008088A&quot;/&gt;&lt;wsp:rsid wsp:val=&quot;00081082&quot;/&gt;&lt;wsp:rsid wsp:val=&quot;00081413&quot;/&gt;&lt;wsp:rsid wsp:val=&quot;0008146B&quot;/&gt;&lt;wsp:rsid wsp:val=&quot;00081B0D&quot;/&gt;&lt;wsp:rsid wsp:val=&quot;0008218B&quot;/&gt;&lt;wsp:rsid wsp:val=&quot;000824F4&quot;/&gt;&lt;wsp:rsid wsp:val=&quot;00082547&quot;/&gt;&lt;wsp:rsid wsp:val=&quot;0008260B&quot;/&gt;&lt;wsp:rsid wsp:val=&quot;000829CE&quot;/&gt;&lt;wsp:rsid wsp:val=&quot;00082D3B&quot;/&gt;&lt;wsp:rsid wsp:val=&quot;00082DF3&quot;/&gt;&lt;wsp:rsid wsp:val=&quot;000831FF&quot;/&gt;&lt;wsp:rsid wsp:val=&quot;00083501&quot;/&gt;&lt;wsp:rsid wsp:val=&quot;00083849&quot;/&gt;&lt;wsp:rsid wsp:val=&quot;000839C7&quot;/&gt;&lt;wsp:rsid wsp:val=&quot;00083AD2&quot;/&gt;&lt;wsp:rsid wsp:val=&quot;00084219&quot;/&gt;&lt;wsp:rsid wsp:val=&quot;000842CA&quot;/&gt;&lt;wsp:rsid wsp:val=&quot;00084B43&quot;/&gt;&lt;wsp:rsid wsp:val=&quot;00084E25&quot;/&gt;&lt;wsp:rsid wsp:val=&quot;0008507D&quot;/&gt;&lt;wsp:rsid wsp:val=&quot;0008541F&quot;/&gt;&lt;wsp:rsid wsp:val=&quot;00085817&quot;/&gt;&lt;wsp:rsid wsp:val=&quot;00085D70&quot;/&gt;&lt;wsp:rsid wsp:val=&quot;00086821&quot;/&gt;&lt;wsp:rsid wsp:val=&quot;00086C46&quot;/&gt;&lt;wsp:rsid wsp:val=&quot;000873F5&quot;/&gt;&lt;wsp:rsid wsp:val=&quot;0008755E&quot;/&gt;&lt;wsp:rsid wsp:val=&quot;000902FB&quot;/&gt;&lt;wsp:rsid wsp:val=&quot;000904C6&quot;/&gt;&lt;wsp:rsid wsp:val=&quot;00090CF3&quot;/&gt;&lt;wsp:rsid wsp:val=&quot;00091982&quot;/&gt;&lt;wsp:rsid wsp:val=&quot;00091D68&quot;/&gt;&lt;wsp:rsid wsp:val=&quot;0009257D&quot;/&gt;&lt;wsp:rsid wsp:val=&quot;0009297F&quot;/&gt;&lt;wsp:rsid wsp:val=&quot;00092DAE&quot;/&gt;&lt;wsp:rsid wsp:val=&quot;00092FE0&quot;/&gt;&lt;wsp:rsid wsp:val=&quot;00093897&quot;/&gt;&lt;wsp:rsid wsp:val=&quot;00093CB2&quot;/&gt;&lt;wsp:rsid wsp:val=&quot;00093F7E&quot;/&gt;&lt;wsp:rsid wsp:val=&quot;0009447F&quot;/&gt;&lt;wsp:rsid wsp:val=&quot;000946EA&quot;/&gt;&lt;wsp:rsid wsp:val=&quot;000947D1&quot;/&gt;&lt;wsp:rsid wsp:val=&quot;00094D70&quot;/&gt;&lt;wsp:rsid wsp:val=&quot;0009508B&quot;/&gt;&lt;wsp:rsid wsp:val=&quot;00095349&quot;/&gt;&lt;wsp:rsid wsp:val=&quot;000954C0&quot;/&gt;&lt;wsp:rsid wsp:val=&quot;00095569&quot;/&gt;&lt;wsp:rsid wsp:val=&quot;00096B0E&quot;/&gt;&lt;wsp:rsid wsp:val=&quot;0009711F&quot;/&gt;&lt;wsp:rsid wsp:val=&quot;000973FC&quot;/&gt;&lt;wsp:rsid wsp:val=&quot;0009748C&quot;/&gt;&lt;wsp:rsid wsp:val=&quot;0009759D&quot;/&gt;&lt;wsp:rsid wsp:val=&quot;00097718&quot;/&gt;&lt;wsp:rsid wsp:val=&quot;00097C4A&quot;/&gt;&lt;wsp:rsid wsp:val=&quot;000A034D&quot;/&gt;&lt;wsp:rsid wsp:val=&quot;000A0AB7&quot;/&gt;&lt;wsp:rsid wsp:val=&quot;000A119B&quot;/&gt;&lt;wsp:rsid wsp:val=&quot;000A11DA&quot;/&gt;&lt;wsp:rsid wsp:val=&quot;000A1BC7&quot;/&gt;&lt;wsp:rsid wsp:val=&quot;000A1C94&quot;/&gt;&lt;wsp:rsid wsp:val=&quot;000A1D69&quot;/&gt;&lt;wsp:rsid wsp:val=&quot;000A1FB0&quot;/&gt;&lt;wsp:rsid wsp:val=&quot;000A29AE&quot;/&gt;&lt;wsp:rsid wsp:val=&quot;000A2A04&quot;/&gt;&lt;wsp:rsid wsp:val=&quot;000A2AC5&quot;/&gt;&lt;wsp:rsid wsp:val=&quot;000A32D5&quot;/&gt;&lt;wsp:rsid wsp:val=&quot;000A3979&quot;/&gt;&lt;wsp:rsid wsp:val=&quot;000A434D&quot;/&gt;&lt;wsp:rsid wsp:val=&quot;000A4A62&quot;/&gt;&lt;wsp:rsid wsp:val=&quot;000A4EF5&quot;/&gt;&lt;wsp:rsid wsp:val=&quot;000A51F9&quot;/&gt;&lt;wsp:rsid wsp:val=&quot;000A57C0&quot;/&gt;&lt;wsp:rsid wsp:val=&quot;000A5A50&quot;/&gt;&lt;wsp:rsid wsp:val=&quot;000A5BF2&quot;/&gt;&lt;wsp:rsid wsp:val=&quot;000A5C03&quot;/&gt;&lt;wsp:rsid wsp:val=&quot;000A5C77&quot;/&gt;&lt;wsp:rsid wsp:val=&quot;000A5D7B&quot;/&gt;&lt;wsp:rsid wsp:val=&quot;000A6B80&quot;/&gt;&lt;wsp:rsid wsp:val=&quot;000A6C75&quot;/&gt;&lt;wsp:rsid wsp:val=&quot;000A6E57&quot;/&gt;&lt;wsp:rsid wsp:val=&quot;000A6FFE&quot;/&gt;&lt;wsp:rsid wsp:val=&quot;000A7123&quot;/&gt;&lt;wsp:rsid wsp:val=&quot;000A73E6&quot;/&gt;&lt;wsp:rsid wsp:val=&quot;000A7C1F&quot;/&gt;&lt;wsp:rsid wsp:val=&quot;000A7D3E&quot;/&gt;&lt;wsp:rsid wsp:val=&quot;000B01F7&quot;/&gt;&lt;wsp:rsid wsp:val=&quot;000B08AA&quot;/&gt;&lt;wsp:rsid wsp:val=&quot;000B2456&quot;/&gt;&lt;wsp:rsid wsp:val=&quot;000B2731&quot;/&gt;&lt;wsp:rsid wsp:val=&quot;000B289B&quot;/&gt;&lt;wsp:rsid wsp:val=&quot;000B29CB&quot;/&gt;&lt;wsp:rsid wsp:val=&quot;000B2B14&quot;/&gt;&lt;wsp:rsid wsp:val=&quot;000B3314&quot;/&gt;&lt;wsp:rsid wsp:val=&quot;000B371B&quot;/&gt;&lt;wsp:rsid wsp:val=&quot;000B397D&quot;/&gt;&lt;wsp:rsid wsp:val=&quot;000B3CC6&quot;/&gt;&lt;wsp:rsid wsp:val=&quot;000B483F&quot;/&gt;&lt;wsp:rsid wsp:val=&quot;000B4B46&quot;/&gt;&lt;wsp:rsid wsp:val=&quot;000B50E4&quot;/&gt;&lt;wsp:rsid wsp:val=&quot;000B50F3&quot;/&gt;&lt;wsp:rsid wsp:val=&quot;000B5362&quot;/&gt;&lt;wsp:rsid wsp:val=&quot;000B5598&quot;/&gt;&lt;wsp:rsid wsp:val=&quot;000B5A84&quot;/&gt;&lt;wsp:rsid wsp:val=&quot;000B5B84&quot;/&gt;&lt;wsp:rsid wsp:val=&quot;000B669C&quot;/&gt;&lt;wsp:rsid wsp:val=&quot;000B6BB6&quot;/&gt;&lt;wsp:rsid wsp:val=&quot;000B70FF&quot;/&gt;&lt;wsp:rsid wsp:val=&quot;000B7365&quot;/&gt;&lt;wsp:rsid wsp:val=&quot;000B7541&quot;/&gt;&lt;wsp:rsid wsp:val=&quot;000B7752&quot;/&gt;&lt;wsp:rsid wsp:val=&quot;000B7779&quot;/&gt;&lt;wsp:rsid wsp:val=&quot;000B7B5F&quot;/&gt;&lt;wsp:rsid wsp:val=&quot;000C0677&quot;/&gt;&lt;wsp:rsid wsp:val=&quot;000C12DF&quot;/&gt;&lt;wsp:rsid wsp:val=&quot;000C14CD&quot;/&gt;&lt;wsp:rsid wsp:val=&quot;000C2CA0&quot;/&gt;&lt;wsp:rsid wsp:val=&quot;000C2F85&quot;/&gt;&lt;wsp:rsid wsp:val=&quot;000C338A&quot;/&gt;&lt;wsp:rsid wsp:val=&quot;000C36BD&quot;/&gt;&lt;wsp:rsid wsp:val=&quot;000C43B7&quot;/&gt;&lt;wsp:rsid wsp:val=&quot;000C4ACC&quot;/&gt;&lt;wsp:rsid wsp:val=&quot;000C4B11&quot;/&gt;&lt;wsp:rsid wsp:val=&quot;000C4E74&quot;/&gt;&lt;wsp:rsid wsp:val=&quot;000C519B&quot;/&gt;&lt;wsp:rsid wsp:val=&quot;000C5527&quot;/&gt;&lt;wsp:rsid wsp:val=&quot;000C626C&quot;/&gt;&lt;wsp:rsid wsp:val=&quot;000C725B&quot;/&gt;&lt;wsp:rsid wsp:val=&quot;000C76B2&quot;/&gt;&lt;wsp:rsid wsp:val=&quot;000C79E5&quot;/&gt;&lt;wsp:rsid wsp:val=&quot;000C7A76&quot;/&gt;&lt;wsp:rsid wsp:val=&quot;000C7E17&quot;/&gt;&lt;wsp:rsid wsp:val=&quot;000D05AE&quot;/&gt;&lt;wsp:rsid wsp:val=&quot;000D05BB&quot;/&gt;&lt;wsp:rsid wsp:val=&quot;000D08C8&quot;/&gt;&lt;wsp:rsid wsp:val=&quot;000D13AC&quot;/&gt;&lt;wsp:rsid wsp:val=&quot;000D1409&quot;/&gt;&lt;wsp:rsid wsp:val=&quot;000D1D7B&quot;/&gt;&lt;wsp:rsid wsp:val=&quot;000D22BE&quot;/&gt;&lt;wsp:rsid wsp:val=&quot;000D22CD&quot;/&gt;&lt;wsp:rsid wsp:val=&quot;000D2774&quot;/&gt;&lt;wsp:rsid wsp:val=&quot;000D279E&quot;/&gt;&lt;wsp:rsid wsp:val=&quot;000D29F9&quot;/&gt;&lt;wsp:rsid wsp:val=&quot;000D2A97&quot;/&gt;&lt;wsp:rsid wsp:val=&quot;000D2F68&quot;/&gt;&lt;wsp:rsid wsp:val=&quot;000D2FFC&quot;/&gt;&lt;wsp:rsid wsp:val=&quot;000D33B5&quot;/&gt;&lt;wsp:rsid wsp:val=&quot;000D33FC&quot;/&gt;&lt;wsp:rsid wsp:val=&quot;000D3420&quot;/&gt;&lt;wsp:rsid wsp:val=&quot;000D3BB2&quot;/&gt;&lt;wsp:rsid wsp:val=&quot;000D3C76&quot;/&gt;&lt;wsp:rsid wsp:val=&quot;000D3DBC&quot;/&gt;&lt;wsp:rsid wsp:val=&quot;000D42D9&quot;/&gt;&lt;wsp:rsid wsp:val=&quot;000D4464&quot;/&gt;&lt;wsp:rsid wsp:val=&quot;000D4891&quot;/&gt;&lt;wsp:rsid wsp:val=&quot;000D55D1&quot;/&gt;&lt;wsp:rsid wsp:val=&quot;000D5A63&quot;/&gt;&lt;wsp:rsid wsp:val=&quot;000D5E0F&quot;/&gt;&lt;wsp:rsid wsp:val=&quot;000D6143&quot;/&gt;&lt;wsp:rsid wsp:val=&quot;000D6605&quot;/&gt;&lt;wsp:rsid wsp:val=&quot;000D73DB&quot;/&gt;&lt;wsp:rsid wsp:val=&quot;000E0380&quot;/&gt;&lt;wsp:rsid wsp:val=&quot;000E05E3&quot;/&gt;&lt;wsp:rsid wsp:val=&quot;000E07F6&quot;/&gt;&lt;wsp:rsid wsp:val=&quot;000E166F&quot;/&gt;&lt;wsp:rsid wsp:val=&quot;000E16EA&quot;/&gt;&lt;wsp:rsid wsp:val=&quot;000E1D96&quot;/&gt;&lt;wsp:rsid wsp:val=&quot;000E1ECA&quot;/&gt;&lt;wsp:rsid wsp:val=&quot;000E22D6&quot;/&gt;&lt;wsp:rsid wsp:val=&quot;000E3063&quot;/&gt;&lt;wsp:rsid wsp:val=&quot;000E328C&quot;/&gt;&lt;wsp:rsid wsp:val=&quot;000E34DB&quot;/&gt;&lt;wsp:rsid wsp:val=&quot;000E4691&quot;/&gt;&lt;wsp:rsid wsp:val=&quot;000E47B3&quot;/&gt;&lt;wsp:rsid wsp:val=&quot;000E4878&quot;/&gt;&lt;wsp:rsid wsp:val=&quot;000E4F4B&quot;/&gt;&lt;wsp:rsid wsp:val=&quot;000E5444&quot;/&gt;&lt;wsp:rsid wsp:val=&quot;000E5863&quot;/&gt;&lt;wsp:rsid wsp:val=&quot;000E5E17&quot;/&gt;&lt;wsp:rsid wsp:val=&quot;000E63C1&quot;/&gt;&lt;wsp:rsid wsp:val=&quot;000E6A8D&quot;/&gt;&lt;wsp:rsid wsp:val=&quot;000E74C3&quot;/&gt;&lt;wsp:rsid wsp:val=&quot;000E750A&quot;/&gt;&lt;wsp:rsid wsp:val=&quot;000E751A&quot;/&gt;&lt;wsp:rsid wsp:val=&quot;000E785A&quot;/&gt;&lt;wsp:rsid wsp:val=&quot;000E7C40&quot;/&gt;&lt;wsp:rsid wsp:val=&quot;000F060D&quot;/&gt;&lt;wsp:rsid wsp:val=&quot;000F0BC2&quot;/&gt;&lt;wsp:rsid wsp:val=&quot;000F0C56&quot;/&gt;&lt;wsp:rsid wsp:val=&quot;000F18D1&quot;/&gt;&lt;wsp:rsid wsp:val=&quot;000F1925&quot;/&gt;&lt;wsp:rsid wsp:val=&quot;000F1A16&quot;/&gt;&lt;wsp:rsid wsp:val=&quot;000F22AB&quot;/&gt;&lt;wsp:rsid wsp:val=&quot;000F2367&quot;/&gt;&lt;wsp:rsid wsp:val=&quot;000F236B&quot;/&gt;&lt;wsp:rsid wsp:val=&quot;000F289F&quot;/&gt;&lt;wsp:rsid wsp:val=&quot;000F28BF&quot;/&gt;&lt;wsp:rsid wsp:val=&quot;000F2BEE&quot;/&gt;&lt;wsp:rsid wsp:val=&quot;000F2DD7&quot;/&gt;&lt;wsp:rsid wsp:val=&quot;000F3810&quot;/&gt;&lt;wsp:rsid wsp:val=&quot;000F39C0&quot;/&gt;&lt;wsp:rsid wsp:val=&quot;000F3D01&quot;/&gt;&lt;wsp:rsid wsp:val=&quot;000F40AF&quot;/&gt;&lt;wsp:rsid wsp:val=&quot;000F4A9B&quot;/&gt;&lt;wsp:rsid wsp:val=&quot;000F4B99&quot;/&gt;&lt;wsp:rsid wsp:val=&quot;000F4C70&quot;/&gt;&lt;wsp:rsid wsp:val=&quot;000F4CF4&quot;/&gt;&lt;wsp:rsid wsp:val=&quot;000F59D1&quot;/&gt;&lt;wsp:rsid wsp:val=&quot;000F5C1B&quot;/&gt;&lt;wsp:rsid wsp:val=&quot;000F5CFF&quot;/&gt;&lt;wsp:rsid wsp:val=&quot;000F6762&quot;/&gt;&lt;wsp:rsid wsp:val=&quot;000F6AC0&quot;/&gt;&lt;wsp:rsid wsp:val=&quot;000F6B8A&quot;/&gt;&lt;wsp:rsid wsp:val=&quot;000F6BEB&quot;/&gt;&lt;wsp:rsid wsp:val=&quot;000F70CA&quot;/&gt;&lt;wsp:rsid wsp:val=&quot;000F7498&quot;/&gt;&lt;wsp:rsid wsp:val=&quot;00100BD8&quot;/&gt;&lt;wsp:rsid wsp:val=&quot;00101037&quot;/&gt;&lt;wsp:rsid wsp:val=&quot;00101A82&quot;/&gt;&lt;wsp:rsid wsp:val=&quot;00101F05&quot;/&gt;&lt;wsp:rsid wsp:val=&quot;00101FFC&quot;/&gt;&lt;wsp:rsid wsp:val=&quot;00102465&quot;/&gt;&lt;wsp:rsid wsp:val=&quot;00102C83&quot;/&gt;&lt;wsp:rsid wsp:val=&quot;0010331D&quot;/&gt;&lt;wsp:rsid wsp:val=&quot;001042AC&quot;/&gt;&lt;wsp:rsid wsp:val=&quot;001045D6&quot;/&gt;&lt;wsp:rsid wsp:val=&quot;001053C3&quot;/&gt;&lt;wsp:rsid wsp:val=&quot;00105A9B&quot;/&gt;&lt;wsp:rsid wsp:val=&quot;00105DA4&quot;/&gt;&lt;wsp:rsid wsp:val=&quot;00105DB8&quot;/&gt;&lt;wsp:rsid wsp:val=&quot;001065F6&quot;/&gt;&lt;wsp:rsid wsp:val=&quot;00107150&quot;/&gt;&lt;wsp:rsid wsp:val=&quot;0010777F&quot;/&gt;&lt;wsp:rsid wsp:val=&quot;001079FD&quot;/&gt;&lt;wsp:rsid wsp:val=&quot;00107AD7&quot;/&gt;&lt;wsp:rsid wsp:val=&quot;001109DD&quot;/&gt;&lt;wsp:rsid wsp:val=&quot;00110D63&quot;/&gt;&lt;wsp:rsid wsp:val=&quot;00111828&quot;/&gt;&lt;wsp:rsid wsp:val=&quot;001118F6&quot;/&gt;&lt;wsp:rsid wsp:val=&quot;00112305&quot;/&gt;&lt;wsp:rsid wsp:val=&quot;001125CD&quot;/&gt;&lt;wsp:rsid wsp:val=&quot;0011313B&quot;/&gt;&lt;wsp:rsid wsp:val=&quot;0011326E&quot;/&gt;&lt;wsp:rsid wsp:val=&quot;00113398&quot;/&gt;&lt;wsp:rsid wsp:val=&quot;001138DC&quot;/&gt;&lt;wsp:rsid wsp:val=&quot;00113C72&quot;/&gt;&lt;wsp:rsid wsp:val=&quot;001145C3&quot;/&gt;&lt;wsp:rsid wsp:val=&quot;00114CC1&quot;/&gt;&lt;wsp:rsid wsp:val=&quot;00114E35&quot;/&gt;&lt;wsp:rsid wsp:val=&quot;00115644&quot;/&gt;&lt;wsp:rsid wsp:val=&quot;00115E31&quot;/&gt;&lt;wsp:rsid wsp:val=&quot;0011606D&quot;/&gt;&lt;wsp:rsid wsp:val=&quot;001162BB&quot;/&gt;&lt;wsp:rsid wsp:val=&quot;00116896&quot;/&gt;&lt;wsp:rsid wsp:val=&quot;00116D62&quot;/&gt;&lt;wsp:rsid wsp:val=&quot;00116E71&quot;/&gt;&lt;wsp:rsid wsp:val=&quot;0011731B&quot;/&gt;&lt;wsp:rsid wsp:val=&quot;001174C7&quot;/&gt;&lt;wsp:rsid wsp:val=&quot;00117807&quot;/&gt;&lt;wsp:rsid wsp:val=&quot;00117DF4&quot;/&gt;&lt;wsp:rsid wsp:val=&quot;00117F45&quot;/&gt;&lt;wsp:rsid wsp:val=&quot;001206C2&quot;/&gt;&lt;wsp:rsid wsp:val=&quot;0012099E&quot;/&gt;&lt;wsp:rsid wsp:val=&quot;00120ED5&quot;/&gt;&lt;wsp:rsid wsp:val=&quot;00121392&quot;/&gt;&lt;wsp:rsid wsp:val=&quot;00121980&quot;/&gt;&lt;wsp:rsid wsp:val=&quot;00121AAA&quot;/&gt;&lt;wsp:rsid wsp:val=&quot;00121BF6&quot;/&gt;&lt;wsp:rsid wsp:val=&quot;0012283A&quot;/&gt;&lt;wsp:rsid wsp:val=&quot;00122BA8&quot;/&gt;&lt;wsp:rsid wsp:val=&quot;00123E87&quot;/&gt;&lt;wsp:rsid wsp:val=&quot;00124057&quot;/&gt;&lt;wsp:rsid wsp:val=&quot;00124106&quot;/&gt;&lt;wsp:rsid wsp:val=&quot;001241AC&quot;/&gt;&lt;wsp:rsid wsp:val=&quot;00124649&quot;/&gt;&lt;wsp:rsid wsp:val=&quot;00124708&quot;/&gt;&lt;wsp:rsid wsp:val=&quot;00124A96&quot;/&gt;&lt;wsp:rsid wsp:val=&quot;00124B61&quot;/&gt;&lt;wsp:rsid wsp:val=&quot;001252BC&quot;/&gt;&lt;wsp:rsid wsp:val=&quot;00125757&quot;/&gt;&lt;wsp:rsid wsp:val=&quot;00125819&quot;/&gt;&lt;wsp:rsid wsp:val=&quot;00125B08&quot;/&gt;&lt;wsp:rsid wsp:val=&quot;00125DC0&quot;/&gt;&lt;wsp:rsid wsp:val=&quot;001271E1&quot;/&gt;&lt;wsp:rsid wsp:val=&quot;0012734D&quot;/&gt;&lt;wsp:rsid wsp:val=&quot;00127760&quot;/&gt;&lt;wsp:rsid wsp:val=&quot;00127EC7&quot;/&gt;&lt;wsp:rsid wsp:val=&quot;00130428&quot;/&gt;&lt;wsp:rsid wsp:val=&quot;00130D75&quot;/&gt;&lt;wsp:rsid wsp:val=&quot;001315C3&quot;/&gt;&lt;wsp:rsid wsp:val=&quot;00132016&quot;/&gt;&lt;wsp:rsid wsp:val=&quot;001324F4&quot;/&gt;&lt;wsp:rsid wsp:val=&quot;0013260E&quot;/&gt;&lt;wsp:rsid wsp:val=&quot;00132840&quot;/&gt;&lt;wsp:rsid wsp:val=&quot;00132925&quot;/&gt;&lt;wsp:rsid wsp:val=&quot;00132B26&quot;/&gt;&lt;wsp:rsid wsp:val=&quot;00133291&quot;/&gt;&lt;wsp:rsid wsp:val=&quot;001334F9&quot;/&gt;&lt;wsp:rsid wsp:val=&quot;00133BC9&quot;/&gt;&lt;wsp:rsid wsp:val=&quot;00133FED&quot;/&gt;&lt;wsp:rsid wsp:val=&quot;00134176&quot;/&gt;&lt;wsp:rsid wsp:val=&quot;001341C8&quot;/&gt;&lt;wsp:rsid wsp:val=&quot;001345A0&quot;/&gt;&lt;wsp:rsid wsp:val=&quot;00134A53&quot;/&gt;&lt;wsp:rsid wsp:val=&quot;00134D76&quot;/&gt;&lt;wsp:rsid wsp:val=&quot;00135070&quot;/&gt;&lt;wsp:rsid wsp:val=&quot;00135D6E&quot;/&gt;&lt;wsp:rsid wsp:val=&quot;00135F86&quot;/&gt;&lt;wsp:rsid wsp:val=&quot;001361CF&quot;/&gt;&lt;wsp:rsid wsp:val=&quot;00136578&quot;/&gt;&lt;wsp:rsid wsp:val=&quot;00136C81&quot;/&gt;&lt;wsp:rsid wsp:val=&quot;001371DC&quot;/&gt;&lt;wsp:rsid wsp:val=&quot;00137309&quot;/&gt;&lt;wsp:rsid wsp:val=&quot;0013757C&quot;/&gt;&lt;wsp:rsid wsp:val=&quot;00137584&quot;/&gt;&lt;wsp:rsid wsp:val=&quot;00137A2B&quot;/&gt;&lt;wsp:rsid wsp:val=&quot;001401BA&quot;/&gt;&lt;wsp:rsid wsp:val=&quot;00140872&quot;/&gt;&lt;wsp:rsid wsp:val=&quot;00140C79&quot;/&gt;&lt;wsp:rsid wsp:val=&quot;001411A0&quot;/&gt;&lt;wsp:rsid wsp:val=&quot;0014165B&quot;/&gt;&lt;wsp:rsid wsp:val=&quot;00141D73&quot;/&gt;&lt;wsp:rsid wsp:val=&quot;00141DE0&quot;/&gt;&lt;wsp:rsid wsp:val=&quot;00142067&quot;/&gt;&lt;wsp:rsid wsp:val=&quot;001422BE&quot;/&gt;&lt;wsp:rsid wsp:val=&quot;001432DA&quot;/&gt;&lt;wsp:rsid wsp:val=&quot;00143419&quot;/&gt;&lt;wsp:rsid wsp:val=&quot;001436A3&quot;/&gt;&lt;wsp:rsid wsp:val=&quot;00143AD3&quot;/&gt;&lt;wsp:rsid wsp:val=&quot;0014419C&quot;/&gt;&lt;wsp:rsid wsp:val=&quot;001441D2&quot;/&gt;&lt;wsp:rsid wsp:val=&quot;00144317&quot;/&gt;&lt;wsp:rsid wsp:val=&quot;001449F7&quot;/&gt;&lt;wsp:rsid wsp:val=&quot;001454E1&quot;/&gt;&lt;wsp:rsid wsp:val=&quot;0014568E&quot;/&gt;&lt;wsp:rsid wsp:val=&quot;0014569D&quot;/&gt;&lt;wsp:rsid wsp:val=&quot;00145709&quot;/&gt;&lt;wsp:rsid wsp:val=&quot;00145B98&quot;/&gt;&lt;wsp:rsid wsp:val=&quot;00146996&quot;/&gt;&lt;wsp:rsid wsp:val=&quot;001474A0&quot;/&gt;&lt;wsp:rsid wsp:val=&quot;001478F8&quot;/&gt;&lt;wsp:rsid wsp:val=&quot;001479D8&quot;/&gt;&lt;wsp:rsid wsp:val=&quot;00147D2B&quot;/&gt;&lt;wsp:rsid wsp:val=&quot;00147E9D&quot;/&gt;&lt;wsp:rsid wsp:val=&quot;00147EBA&quot;/&gt;&lt;wsp:rsid wsp:val=&quot;001500ED&quot;/&gt;&lt;wsp:rsid wsp:val=&quot;00150B27&quot;/&gt;&lt;wsp:rsid wsp:val=&quot;00151AD2&quot;/&gt;&lt;wsp:rsid wsp:val=&quot;00151AF7&quot;/&gt;&lt;wsp:rsid wsp:val=&quot;00152ABB&quot;/&gt;&lt;wsp:rsid wsp:val=&quot;00152E37&quot;/&gt;&lt;wsp:rsid wsp:val=&quot;001532DB&quot;/&gt;&lt;wsp:rsid wsp:val=&quot;00153B49&quot;/&gt;&lt;wsp:rsid wsp:val=&quot;00153DBE&quot;/&gt;&lt;wsp:rsid wsp:val=&quot;00154E89&quot;/&gt;&lt;wsp:rsid wsp:val=&quot;00154ECE&quot;/&gt;&lt;wsp:rsid wsp:val=&quot;0015558D&quot;/&gt;&lt;wsp:rsid wsp:val=&quot;00155ADE&quot;/&gt;&lt;wsp:rsid wsp:val=&quot;00155AF7&quot;/&gt;&lt;wsp:rsid wsp:val=&quot;00156EFE&quot;/&gt;&lt;wsp:rsid wsp:val=&quot;00156FC5&quot;/&gt;&lt;wsp:rsid wsp:val=&quot;0015756D&quot;/&gt;&lt;wsp:rsid wsp:val=&quot;00157659&quot;/&gt;&lt;wsp:rsid wsp:val=&quot;0016028C&quot;/&gt;&lt;wsp:rsid wsp:val=&quot;001603CB&quot;/&gt;&lt;wsp:rsid wsp:val=&quot;001606C7&quot;/&gt;&lt;wsp:rsid wsp:val=&quot;00160A17&quot;/&gt;&lt;wsp:rsid wsp:val=&quot;001610F7&quot;/&gt;&lt;wsp:rsid wsp:val=&quot;0016112C&quot;/&gt;&lt;wsp:rsid wsp:val=&quot;00161AA7&quot;/&gt;&lt;wsp:rsid wsp:val=&quot;00161BCD&quot;/&gt;&lt;wsp:rsid wsp:val=&quot;00161FD1&quot;/&gt;&lt;wsp:rsid wsp:val=&quot;001620FC&quot;/&gt;&lt;wsp:rsid wsp:val=&quot;001625F8&quot;/&gt;&lt;wsp:rsid wsp:val=&quot;00162A17&quot;/&gt;&lt;wsp:rsid wsp:val=&quot;00163694&quot;/&gt;&lt;wsp:rsid wsp:val=&quot;00163A44&quot;/&gt;&lt;wsp:rsid wsp:val=&quot;00163CDF&quot;/&gt;&lt;wsp:rsid wsp:val=&quot;00163E5F&quot;/&gt;&lt;wsp:rsid wsp:val=&quot;0016434E&quot;/&gt;&lt;wsp:rsid wsp:val=&quot;00164A8A&quot;/&gt;&lt;wsp:rsid wsp:val=&quot;00164B42&quot;/&gt;&lt;wsp:rsid wsp:val=&quot;001654D6&quot;/&gt;&lt;wsp:rsid wsp:val=&quot;00166A42&quot;/&gt;&lt;wsp:rsid wsp:val=&quot;00167C2F&quot;/&gt;&lt;wsp:rsid wsp:val=&quot;00167CE8&quot;/&gt;&lt;wsp:rsid wsp:val=&quot;0017008E&quot;/&gt;&lt;wsp:rsid wsp:val=&quot;00170246&quot;/&gt;&lt;wsp:rsid wsp:val=&quot;0017045A&quot;/&gt;&lt;wsp:rsid wsp:val=&quot;001705C5&quot;/&gt;&lt;wsp:rsid wsp:val=&quot;00170C61&quot;/&gt;&lt;wsp:rsid wsp:val=&quot;00170DDE&quot;/&gt;&lt;wsp:rsid wsp:val=&quot;0017177B&quot;/&gt;&lt;wsp:rsid wsp:val=&quot;00172261&quot;/&gt;&lt;wsp:rsid wsp:val=&quot;00172559&quot;/&gt;&lt;wsp:rsid wsp:val=&quot;00172946&quot;/&gt;&lt;wsp:rsid wsp:val=&quot;001729DB&quot;/&gt;&lt;wsp:rsid wsp:val=&quot;00172D18&quot;/&gt;&lt;wsp:rsid wsp:val=&quot;00172E45&quot;/&gt;&lt;wsp:rsid wsp:val=&quot;00173685&quot;/&gt;&lt;wsp:rsid wsp:val=&quot;00173C6B&quot;/&gt;&lt;wsp:rsid wsp:val=&quot;00173DD7&quot;/&gt;&lt;wsp:rsid wsp:val=&quot;00174E9A&quot;/&gt;&lt;wsp:rsid wsp:val=&quot;00174EC9&quot;/&gt;&lt;wsp:rsid wsp:val=&quot;00174F17&quot;/&gt;&lt;wsp:rsid wsp:val=&quot;00175B2D&quot;/&gt;&lt;wsp:rsid wsp:val=&quot;00175BFB&quot;/&gt;&lt;wsp:rsid wsp:val=&quot;00175E7D&quot;/&gt;&lt;wsp:rsid wsp:val=&quot;0017658A&quot;/&gt;&lt;wsp:rsid wsp:val=&quot;00176869&quot;/&gt;&lt;wsp:rsid wsp:val=&quot;00176DCE&quot;/&gt;&lt;wsp:rsid wsp:val=&quot;00177ACE&quot;/&gt;&lt;wsp:rsid wsp:val=&quot;00177F2E&quot;/&gt;&lt;wsp:rsid wsp:val=&quot;00177FED&quot;/&gt;&lt;wsp:rsid wsp:val=&quot;001800D3&quot;/&gt;&lt;wsp:rsid wsp:val=&quot;001800E4&quot;/&gt;&lt;wsp:rsid wsp:val=&quot;001801B2&quot;/&gt;&lt;wsp:rsid wsp:val=&quot;001804AC&quot;/&gt;&lt;wsp:rsid wsp:val=&quot;001806BA&quot;/&gt;&lt;wsp:rsid wsp:val=&quot;00180A32&quot;/&gt;&lt;wsp:rsid wsp:val=&quot;0018118D&quot;/&gt;&lt;wsp:rsid wsp:val=&quot;00181A9A&quot;/&gt;&lt;wsp:rsid wsp:val=&quot;00182475&quot;/&gt;&lt;wsp:rsid wsp:val=&quot;001828C3&quot;/&gt;&lt;wsp:rsid wsp:val=&quot;00182C43&quot;/&gt;&lt;wsp:rsid wsp:val=&quot;00182ECC&quot;/&gt;&lt;wsp:rsid wsp:val=&quot;0018302D&quot;/&gt;&lt;wsp:rsid wsp:val=&quot;001834F1&quot;/&gt;&lt;wsp:rsid wsp:val=&quot;001834FF&quot;/&gt;&lt;wsp:rsid wsp:val=&quot;00183BB0&quot;/&gt;&lt;wsp:rsid wsp:val=&quot;00183BE3&quot;/&gt;&lt;wsp:rsid wsp:val=&quot;0018422B&quot;/&gt;&lt;wsp:rsid wsp:val=&quot;001848F7&quot;/&gt;&lt;wsp:rsid wsp:val=&quot;00185151&quot;/&gt;&lt;wsp:rsid wsp:val=&quot;0018527A&quot;/&gt;&lt;wsp:rsid wsp:val=&quot;00185DB6&quot;/&gt;&lt;wsp:rsid wsp:val=&quot;001863BB&quot;/&gt;&lt;wsp:rsid wsp:val=&quot;00186B80&quot;/&gt;&lt;wsp:rsid wsp:val=&quot;00186BB4&quot;/&gt;&lt;wsp:rsid wsp:val=&quot;00186BD3&quot;/&gt;&lt;wsp:rsid wsp:val=&quot;00186DBE&quot;/&gt;&lt;wsp:rsid wsp:val=&quot;001872C1&quot;/&gt;&lt;wsp:rsid wsp:val=&quot;00187394&quot;/&gt;&lt;wsp:rsid wsp:val=&quot;0018790B&quot;/&gt;&lt;wsp:rsid wsp:val=&quot;00187B8D&quot;/&gt;&lt;wsp:rsid wsp:val=&quot;00187B9F&quot;/&gt;&lt;wsp:rsid wsp:val=&quot;00187FAF&quot;/&gt;&lt;wsp:rsid wsp:val=&quot;0019011A&quot;/&gt;&lt;wsp:rsid wsp:val=&quot;0019031B&quot;/&gt;&lt;wsp:rsid wsp:val=&quot;00190C8B&quot;/&gt;&lt;wsp:rsid wsp:val=&quot;00191C08&quot;/&gt;&lt;wsp:rsid wsp:val=&quot;001928B8&quot;/&gt;&lt;wsp:rsid wsp:val=&quot;00192A3D&quot;/&gt;&lt;wsp:rsid wsp:val=&quot;00193196&quot;/&gt;&lt;wsp:rsid wsp:val=&quot;00193456&quot;/&gt;&lt;wsp:rsid wsp:val=&quot;00193D16&quot;/&gt;&lt;wsp:rsid wsp:val=&quot;00194206&quot;/&gt;&lt;wsp:rsid wsp:val=&quot;0019443D&quot;/&gt;&lt;wsp:rsid wsp:val=&quot;001944BB&quot;/&gt;&lt;wsp:rsid wsp:val=&quot;00195384&quot;/&gt;&lt;wsp:rsid wsp:val=&quot;001956F6&quot;/&gt;&lt;wsp:rsid wsp:val=&quot;00195A84&quot;/&gt;&lt;wsp:rsid wsp:val=&quot;00195F47&quot;/&gt;&lt;wsp:rsid wsp:val=&quot;00196007&quot;/&gt;&lt;wsp:rsid wsp:val=&quot;001960B8&quot;/&gt;&lt;wsp:rsid wsp:val=&quot;0019622C&quot;/&gt;&lt;wsp:rsid wsp:val=&quot;001962DD&quot;/&gt;&lt;wsp:rsid wsp:val=&quot;00196405&quot;/&gt;&lt;wsp:rsid wsp:val=&quot;0019644D&quot;/&gt;&lt;wsp:rsid wsp:val=&quot;001964FF&quot;/&gt;&lt;wsp:rsid wsp:val=&quot;0019682E&quot;/&gt;&lt;wsp:rsid wsp:val=&quot;0019687E&quot;/&gt;&lt;wsp:rsid wsp:val=&quot;0019694A&quot;/&gt;&lt;wsp:rsid wsp:val=&quot;00196B82&quot;/&gt;&lt;wsp:rsid wsp:val=&quot;00196E3B&quot;/&gt;&lt;wsp:rsid wsp:val=&quot;00197C58&quot;/&gt;&lt;wsp:rsid wsp:val=&quot;001A0DC7&quot;/&gt;&lt;wsp:rsid wsp:val=&quot;001A108F&quot;/&gt;&lt;wsp:rsid wsp:val=&quot;001A1309&quot;/&gt;&lt;wsp:rsid wsp:val=&quot;001A1B9D&quot;/&gt;&lt;wsp:rsid wsp:val=&quot;001A1C49&quot;/&gt;&lt;wsp:rsid wsp:val=&quot;001A1CB9&quot;/&gt;&lt;wsp:rsid wsp:val=&quot;001A1EB6&quot;/&gt;&lt;wsp:rsid wsp:val=&quot;001A2FEE&quot;/&gt;&lt;wsp:rsid wsp:val=&quot;001A3257&quot;/&gt;&lt;wsp:rsid wsp:val=&quot;001A3CDA&quot;/&gt;&lt;wsp:rsid wsp:val=&quot;001A416F&quot;/&gt;&lt;wsp:rsid wsp:val=&quot;001A47EE&quot;/&gt;&lt;wsp:rsid wsp:val=&quot;001A47FD&quot;/&gt;&lt;wsp:rsid wsp:val=&quot;001A498B&quot;/&gt;&lt;wsp:rsid wsp:val=&quot;001A570E&quot;/&gt;&lt;wsp:rsid wsp:val=&quot;001A5898&quot;/&gt;&lt;wsp:rsid wsp:val=&quot;001A60CF&quot;/&gt;&lt;wsp:rsid wsp:val=&quot;001A6360&quot;/&gt;&lt;wsp:rsid wsp:val=&quot;001A6D55&quot;/&gt;&lt;wsp:rsid wsp:val=&quot;001A70FE&quot;/&gt;&lt;wsp:rsid wsp:val=&quot;001A744D&quot;/&gt;&lt;wsp:rsid wsp:val=&quot;001A773F&quot;/&gt;&lt;wsp:rsid wsp:val=&quot;001A783E&quot;/&gt;&lt;wsp:rsid wsp:val=&quot;001A7A72&quot;/&gt;&lt;wsp:rsid wsp:val=&quot;001A7E13&quot;/&gt;&lt;wsp:rsid wsp:val=&quot;001B03A5&quot;/&gt;&lt;wsp:rsid wsp:val=&quot;001B07E6&quot;/&gt;&lt;wsp:rsid wsp:val=&quot;001B0845&quot;/&gt;&lt;wsp:rsid wsp:val=&quot;001B133B&quot;/&gt;&lt;wsp:rsid wsp:val=&quot;001B16BB&quot;/&gt;&lt;wsp:rsid wsp:val=&quot;001B16F3&quot;/&gt;&lt;wsp:rsid wsp:val=&quot;001B1795&quot;/&gt;&lt;wsp:rsid wsp:val=&quot;001B21A1&quot;/&gt;&lt;wsp:rsid wsp:val=&quot;001B2267&quot;/&gt;&lt;wsp:rsid wsp:val=&quot;001B273D&quot;/&gt;&lt;wsp:rsid wsp:val=&quot;001B2EAC&quot;/&gt;&lt;wsp:rsid wsp:val=&quot;001B3246&quot;/&gt;&lt;wsp:rsid wsp:val=&quot;001B32D0&quot;/&gt;&lt;wsp:rsid wsp:val=&quot;001B3D4B&quot;/&gt;&lt;wsp:rsid wsp:val=&quot;001B3D7D&quot;/&gt;&lt;wsp:rsid wsp:val=&quot;001B4065&quot;/&gt;&lt;wsp:rsid wsp:val=&quot;001B42B5&quot;/&gt;&lt;wsp:rsid wsp:val=&quot;001B438F&quot;/&gt;&lt;wsp:rsid wsp:val=&quot;001B43B3&quot;/&gt;&lt;wsp:rsid wsp:val=&quot;001B479D&quot;/&gt;&lt;wsp:rsid wsp:val=&quot;001B4B31&quot;/&gt;&lt;wsp:rsid wsp:val=&quot;001B4D0C&quot;/&gt;&lt;wsp:rsid wsp:val=&quot;001B53D4&quot;/&gt;&lt;wsp:rsid wsp:val=&quot;001B5675&quot;/&gt;&lt;wsp:rsid wsp:val=&quot;001B58B1&quot;/&gt;&lt;wsp:rsid wsp:val=&quot;001B5A70&quot;/&gt;&lt;wsp:rsid wsp:val=&quot;001B61A0&quot;/&gt;&lt;wsp:rsid wsp:val=&quot;001B6AAC&quot;/&gt;&lt;wsp:rsid wsp:val=&quot;001B7117&quot;/&gt;&lt;wsp:rsid wsp:val=&quot;001C05BF&quot;/&gt;&lt;wsp:rsid wsp:val=&quot;001C08DE&quot;/&gt;&lt;wsp:rsid wsp:val=&quot;001C0BF6&quot;/&gt;&lt;wsp:rsid wsp:val=&quot;001C0CC1&quot;/&gt;&lt;wsp:rsid wsp:val=&quot;001C0CC5&quot;/&gt;&lt;wsp:rsid wsp:val=&quot;001C0DA8&quot;/&gt;&lt;wsp:rsid wsp:val=&quot;001C1632&quot;/&gt;&lt;wsp:rsid wsp:val=&quot;001C17DC&quot;/&gt;&lt;wsp:rsid wsp:val=&quot;001C184C&quot;/&gt;&lt;wsp:rsid wsp:val=&quot;001C1913&quot;/&gt;&lt;wsp:rsid wsp:val=&quot;001C1AB1&quot;/&gt;&lt;wsp:rsid wsp:val=&quot;001C21D1&quot;/&gt;&lt;wsp:rsid wsp:val=&quot;001C2738&quot;/&gt;&lt;wsp:rsid wsp:val=&quot;001C2744&quot;/&gt;&lt;wsp:rsid wsp:val=&quot;001C2ADE&quot;/&gt;&lt;wsp:rsid wsp:val=&quot;001C325C&quot;/&gt;&lt;wsp:rsid wsp:val=&quot;001C32C2&quot;/&gt;&lt;wsp:rsid wsp:val=&quot;001C36B5&quot;/&gt;&lt;wsp:rsid wsp:val=&quot;001C3A23&quot;/&gt;&lt;wsp:rsid wsp:val=&quot;001C3B45&quot;/&gt;&lt;wsp:rsid wsp:val=&quot;001C4A21&quot;/&gt;&lt;wsp:rsid wsp:val=&quot;001C531F&quot;/&gt;&lt;wsp:rsid wsp:val=&quot;001C53B1&quot;/&gt;&lt;wsp:rsid wsp:val=&quot;001C53FF&quot;/&gt;&lt;wsp:rsid wsp:val=&quot;001C55B3&quot;/&gt;&lt;wsp:rsid wsp:val=&quot;001C5833&quot;/&gt;&lt;wsp:rsid wsp:val=&quot;001C5C37&quot;/&gt;&lt;wsp:rsid wsp:val=&quot;001C5EFF&quot;/&gt;&lt;wsp:rsid wsp:val=&quot;001C62BE&quot;/&gt;&lt;wsp:rsid wsp:val=&quot;001C63B6&quot;/&gt;&lt;wsp:rsid wsp:val=&quot;001C63BD&quot;/&gt;&lt;wsp:rsid wsp:val=&quot;001C6BE8&quot;/&gt;&lt;wsp:rsid wsp:val=&quot;001C6CED&quot;/&gt;&lt;wsp:rsid wsp:val=&quot;001C72CF&quot;/&gt;&lt;wsp:rsid wsp:val=&quot;001C73D2&quot;/&gt;&lt;wsp:rsid wsp:val=&quot;001C7D91&quot;/&gt;&lt;wsp:rsid wsp:val=&quot;001C7FEF&quot;/&gt;&lt;wsp:rsid wsp:val=&quot;001C7FF5&quot;/&gt;&lt;wsp:rsid wsp:val=&quot;001D08C4&quot;/&gt;&lt;wsp:rsid wsp:val=&quot;001D0C9B&quot;/&gt;&lt;wsp:rsid wsp:val=&quot;001D127A&quot;/&gt;&lt;wsp:rsid wsp:val=&quot;001D162C&quot;/&gt;&lt;wsp:rsid wsp:val=&quot;001D189D&quot;/&gt;&lt;wsp:rsid wsp:val=&quot;001D1CF8&quot;/&gt;&lt;wsp:rsid wsp:val=&quot;001D1E94&quot;/&gt;&lt;wsp:rsid wsp:val=&quot;001D2174&quot;/&gt;&lt;wsp:rsid wsp:val=&quot;001D221A&quot;/&gt;&lt;wsp:rsid wsp:val=&quot;001D2276&quot;/&gt;&lt;wsp:rsid wsp:val=&quot;001D22E8&quot;/&gt;&lt;wsp:rsid wsp:val=&quot;001D26AA&quot;/&gt;&lt;wsp:rsid wsp:val=&quot;001D2FF0&quot;/&gt;&lt;wsp:rsid wsp:val=&quot;001D3AE4&quot;/&gt;&lt;wsp:rsid wsp:val=&quot;001D3BC9&quot;/&gt;&lt;wsp:rsid wsp:val=&quot;001D42AD&quot;/&gt;&lt;wsp:rsid wsp:val=&quot;001D46C9&quot;/&gt;&lt;wsp:rsid wsp:val=&quot;001D48BA&quot;/&gt;&lt;wsp:rsid wsp:val=&quot;001D4AB7&quot;/&gt;&lt;wsp:rsid wsp:val=&quot;001D4AD6&quot;/&gt;&lt;wsp:rsid wsp:val=&quot;001D53B7&quot;/&gt;&lt;wsp:rsid wsp:val=&quot;001D563C&quot;/&gt;&lt;wsp:rsid wsp:val=&quot;001D6C4D&quot;/&gt;&lt;wsp:rsid wsp:val=&quot;001D6E1A&quot;/&gt;&lt;wsp:rsid wsp:val=&quot;001D72B7&quot;/&gt;&lt;wsp:rsid wsp:val=&quot;001D75ED&quot;/&gt;&lt;wsp:rsid wsp:val=&quot;001D78D7&quot;/&gt;&lt;wsp:rsid wsp:val=&quot;001D7C81&quot;/&gt;&lt;wsp:rsid wsp:val=&quot;001D7EC7&quot;/&gt;&lt;wsp:rsid wsp:val=&quot;001E03DC&quot;/&gt;&lt;wsp:rsid wsp:val=&quot;001E098C&quot;/&gt;&lt;wsp:rsid wsp:val=&quot;001E0D37&quot;/&gt;&lt;wsp:rsid wsp:val=&quot;001E1008&quot;/&gt;&lt;wsp:rsid wsp:val=&quot;001E10C2&quot;/&gt;&lt;wsp:rsid wsp:val=&quot;001E11BE&quot;/&gt;&lt;wsp:rsid wsp:val=&quot;001E148E&quot;/&gt;&lt;wsp:rsid wsp:val=&quot;001E21ED&quot;/&gt;&lt;wsp:rsid wsp:val=&quot;001E2255&quot;/&gt;&lt;wsp:rsid wsp:val=&quot;001E23A3&quot;/&gt;&lt;wsp:rsid wsp:val=&quot;001E27D2&quot;/&gt;&lt;wsp:rsid wsp:val=&quot;001E2C06&quot;/&gt;&lt;wsp:rsid wsp:val=&quot;001E2E30&quot;/&gt;&lt;wsp:rsid wsp:val=&quot;001E3DC1&quot;/&gt;&lt;wsp:rsid wsp:val=&quot;001E48FB&quot;/&gt;&lt;wsp:rsid wsp:val=&quot;001E4B05&quot;/&gt;&lt;wsp:rsid wsp:val=&quot;001E4C05&quot;/&gt;&lt;wsp:rsid wsp:val=&quot;001E4F7C&quot;/&gt;&lt;wsp:rsid wsp:val=&quot;001E4FA3&quot;/&gt;&lt;wsp:rsid wsp:val=&quot;001E4FEA&quot;/&gt;&lt;wsp:rsid wsp:val=&quot;001E50B5&quot;/&gt;&lt;wsp:rsid wsp:val=&quot;001E53CE&quot;/&gt;&lt;wsp:rsid wsp:val=&quot;001E5D68&quot;/&gt;&lt;wsp:rsid wsp:val=&quot;001E6045&quot;/&gt;&lt;wsp:rsid wsp:val=&quot;001E65D7&quot;/&gt;&lt;wsp:rsid wsp:val=&quot;001E69C0&quot;/&gt;&lt;wsp:rsid wsp:val=&quot;001E6C30&quot;/&gt;&lt;wsp:rsid wsp:val=&quot;001E6CE4&quot;/&gt;&lt;wsp:rsid wsp:val=&quot;001E7AEC&quot;/&gt;&lt;wsp:rsid wsp:val=&quot;001E7BAB&quot;/&gt;&lt;wsp:rsid wsp:val=&quot;001F0126&quot;/&gt;&lt;wsp:rsid wsp:val=&quot;001F072B&quot;/&gt;&lt;wsp:rsid wsp:val=&quot;001F0EFD&quot;/&gt;&lt;wsp:rsid wsp:val=&quot;001F1052&quot;/&gt;&lt;wsp:rsid wsp:val=&quot;001F13FF&quot;/&gt;&lt;wsp:rsid wsp:val=&quot;001F156B&quot;/&gt;&lt;wsp:rsid wsp:val=&quot;001F1D32&quot;/&gt;&lt;wsp:rsid wsp:val=&quot;001F281C&quot;/&gt;&lt;wsp:rsid wsp:val=&quot;001F28AF&quot;/&gt;&lt;wsp:rsid wsp:val=&quot;001F28F0&quot;/&gt;&lt;wsp:rsid wsp:val=&quot;001F2FD4&quot;/&gt;&lt;wsp:rsid wsp:val=&quot;001F3FE9&quot;/&gt;&lt;wsp:rsid wsp:val=&quot;001F40C5&quot;/&gt;&lt;wsp:rsid wsp:val=&quot;001F424D&quot;/&gt;&lt;wsp:rsid wsp:val=&quot;001F4713&quot;/&gt;&lt;wsp:rsid wsp:val=&quot;001F4A80&quot;/&gt;&lt;wsp:rsid wsp:val=&quot;001F4CC8&quot;/&gt;&lt;wsp:rsid wsp:val=&quot;001F5241&quot;/&gt;&lt;wsp:rsid wsp:val=&quot;001F5B51&quot;/&gt;&lt;wsp:rsid wsp:val=&quot;001F5FA2&quot;/&gt;&lt;wsp:rsid wsp:val=&quot;001F6015&quot;/&gt;&lt;wsp:rsid wsp:val=&quot;001F6ED9&quot;/&gt;&lt;wsp:rsid wsp:val=&quot;001F6FDA&quot;/&gt;&lt;wsp:rsid wsp:val=&quot;001F73B6&quot;/&gt;&lt;wsp:rsid wsp:val=&quot;001F74D4&quot;/&gt;&lt;wsp:rsid wsp:val=&quot;001F7744&quot;/&gt;&lt;wsp:rsid wsp:val=&quot;001F7E1A&quot;/&gt;&lt;wsp:rsid wsp:val=&quot;0020015E&quot;/&gt;&lt;wsp:rsid wsp:val=&quot;00200BA1&quot;/&gt;&lt;wsp:rsid wsp:val=&quot;00200EF2&quot;/&gt;&lt;wsp:rsid wsp:val=&quot;00200FFF&quot;/&gt;&lt;wsp:rsid wsp:val=&quot;00201495&quot;/&gt;&lt;wsp:rsid wsp:val=&quot;0020193A&quot;/&gt;&lt;wsp:rsid wsp:val=&quot;00201C5B&quot;/&gt;&lt;wsp:rsid wsp:val=&quot;0020235A&quot;/&gt;&lt;wsp:rsid wsp:val=&quot;002026F5&quot;/&gt;&lt;wsp:rsid wsp:val=&quot;00202958&quot;/&gt;&lt;wsp:rsid wsp:val=&quot;002030CE&quot;/&gt;&lt;wsp:rsid wsp:val=&quot;00203295&quot;/&gt;&lt;wsp:rsid wsp:val=&quot;002034F2&quot;/&gt;&lt;wsp:rsid wsp:val=&quot;00203611&quot;/&gt;&lt;wsp:rsid wsp:val=&quot;0020413B&quot;/&gt;&lt;wsp:rsid wsp:val=&quot;00204183&quot;/&gt;&lt;wsp:rsid wsp:val=&quot;00204295&quot;/&gt;&lt;wsp:rsid wsp:val=&quot;00204354&quot;/&gt;&lt;wsp:rsid wsp:val=&quot;00204578&quot;/&gt;&lt;wsp:rsid wsp:val=&quot;00204AD3&quot;/&gt;&lt;wsp:rsid wsp:val=&quot;00204B5E&quot;/&gt;&lt;wsp:rsid wsp:val=&quot;00204DBA&quot;/&gt;&lt;wsp:rsid wsp:val=&quot;0020506A&quot;/&gt;&lt;wsp:rsid wsp:val=&quot;00205579&quot;/&gt;&lt;wsp:rsid wsp:val=&quot;00205723&quot;/&gt;&lt;wsp:rsid wsp:val=&quot;00206D1D&quot;/&gt;&lt;wsp:rsid wsp:val=&quot;00207995&quot;/&gt;&lt;wsp:rsid wsp:val=&quot;00207AD3&quot;/&gt;&lt;wsp:rsid wsp:val=&quot;00207B39&quot;/&gt;&lt;wsp:rsid wsp:val=&quot;002109F5&quot;/&gt;&lt;wsp:rsid wsp:val=&quot;00210DAB&quot;/&gt;&lt;wsp:rsid wsp:val=&quot;002114BC&quot;/&gt;&lt;wsp:rsid wsp:val=&quot;00211936&quot;/&gt;&lt;wsp:rsid wsp:val=&quot;00211CD8&quot;/&gt;&lt;wsp:rsid wsp:val=&quot;00213170&quot;/&gt;&lt;wsp:rsid wsp:val=&quot;002131CA&quot;/&gt;&lt;wsp:rsid wsp:val=&quot;0021392D&quot;/&gt;&lt;wsp:rsid wsp:val=&quot;00213A17&quot;/&gt;&lt;wsp:rsid wsp:val=&quot;00213C56&quot;/&gt;&lt;wsp:rsid wsp:val=&quot;00213CD5&quot;/&gt;&lt;wsp:rsid wsp:val=&quot;002142B1&quot;/&gt;&lt;wsp:rsid wsp:val=&quot;002142CE&quot;/&gt;&lt;wsp:rsid wsp:val=&quot;002145D1&quot;/&gt;&lt;wsp:rsid wsp:val=&quot;00214D58&quot;/&gt;&lt;wsp:rsid wsp:val=&quot;00214D5D&quot;/&gt;&lt;wsp:rsid wsp:val=&quot;0021538D&quot;/&gt;&lt;wsp:rsid wsp:val=&quot;00215742&quot;/&gt;&lt;wsp:rsid wsp:val=&quot;00215F6F&quot;/&gt;&lt;wsp:rsid wsp:val=&quot;00216270&quot;/&gt;&lt;wsp:rsid wsp:val=&quot;00216441&quot;/&gt;&lt;wsp:rsid wsp:val=&quot;00216894&quot;/&gt;&lt;wsp:rsid wsp:val=&quot;00216AC9&quot;/&gt;&lt;wsp:rsid wsp:val=&quot;002177EC&quot;/&gt;&lt;wsp:rsid wsp:val=&quot;002209BA&quot;/&gt;&lt;wsp:rsid wsp:val=&quot;00220F14&quot;/&gt;&lt;wsp:rsid wsp:val=&quot;002218FA&quot;/&gt;&lt;wsp:rsid wsp:val=&quot;0022192B&quot;/&gt;&lt;wsp:rsid wsp:val=&quot;00222909&quot;/&gt;&lt;wsp:rsid wsp:val=&quot;00222BCC&quot;/&gt;&lt;wsp:rsid wsp:val=&quot;00222CAA&quot;/&gt;&lt;wsp:rsid wsp:val=&quot;00222D3F&quot;/&gt;&lt;wsp:rsid wsp:val=&quot;00223BAD&quot;/&gt;&lt;wsp:rsid wsp:val=&quot;00223C63&quot;/&gt;&lt;wsp:rsid wsp:val=&quot;00223D25&quot;/&gt;&lt;wsp:rsid wsp:val=&quot;00223DFA&quot;/&gt;&lt;wsp:rsid wsp:val=&quot;00224096&quot;/&gt;&lt;wsp:rsid wsp:val=&quot;00225073&quot;/&gt;&lt;wsp:rsid wsp:val=&quot;0022534B&quot;/&gt;&lt;wsp:rsid wsp:val=&quot;00225451&quot;/&gt;&lt;wsp:rsid wsp:val=&quot;00225809&quot;/&gt;&lt;wsp:rsid wsp:val=&quot;002260D4&quot;/&gt;&lt;wsp:rsid wsp:val=&quot;002263A3&quot;/&gt;&lt;wsp:rsid wsp:val=&quot;002263DB&quot;/&gt;&lt;wsp:rsid wsp:val=&quot;002265AA&quot;/&gt;&lt;wsp:rsid wsp:val=&quot;00226745&quot;/&gt;&lt;wsp:rsid wsp:val=&quot;00226EF2&quot;/&gt;&lt;wsp:rsid wsp:val=&quot;002271CB&quot;/&gt;&lt;wsp:rsid wsp:val=&quot;002274B4&quot;/&gt;&lt;wsp:rsid wsp:val=&quot;002278D2&quot;/&gt;&lt;wsp:rsid wsp:val=&quot;00227EBA&quot;/&gt;&lt;wsp:rsid wsp:val=&quot;00230065&quot;/&gt;&lt;wsp:rsid wsp:val=&quot;00230192&quot;/&gt;&lt;wsp:rsid wsp:val=&quot;0023081C&quot;/&gt;&lt;wsp:rsid wsp:val=&quot;00230D39&quot;/&gt;&lt;wsp:rsid wsp:val=&quot;00231A04&quot;/&gt;&lt;wsp:rsid wsp:val=&quot;00231E15&quot;/&gt;&lt;wsp:rsid wsp:val=&quot;002325FB&quot;/&gt;&lt;wsp:rsid wsp:val=&quot;0023265A&quot;/&gt;&lt;wsp:rsid wsp:val=&quot;0023283F&quot;/&gt;&lt;wsp:rsid wsp:val=&quot;00232A8D&quot;/&gt;&lt;wsp:rsid wsp:val=&quot;00232E31&quot;/&gt;&lt;wsp:rsid wsp:val=&quot;0023307F&quot;/&gt;&lt;wsp:rsid wsp:val=&quot;002330AA&quot;/&gt;&lt;wsp:rsid wsp:val=&quot;00233A5B&quot;/&gt;&lt;wsp:rsid wsp:val=&quot;00234471&quot;/&gt;&lt;wsp:rsid wsp:val=&quot;00234876&quot;/&gt;&lt;wsp:rsid wsp:val=&quot;00234AE0&quot;/&gt;&lt;wsp:rsid wsp:val=&quot;00234EE0&quot;/&gt;&lt;wsp:rsid wsp:val=&quot;002354DD&quot;/&gt;&lt;wsp:rsid wsp:val=&quot;00235CA6&quot;/&gt;&lt;wsp:rsid wsp:val=&quot;00235DF0&quot;/&gt;&lt;wsp:rsid wsp:val=&quot;00235FDD&quot;/&gt;&lt;wsp:rsid wsp:val=&quot;002362FF&quot;/&gt;&lt;wsp:rsid wsp:val=&quot;0023672F&quot;/&gt;&lt;wsp:rsid wsp:val=&quot;00236A4B&quot;/&gt;&lt;wsp:rsid wsp:val=&quot;00237037&quot;/&gt;&lt;wsp:rsid wsp:val=&quot;00237171&quot;/&gt;&lt;wsp:rsid wsp:val=&quot;002371E2&quot;/&gt;&lt;wsp:rsid wsp:val=&quot;002379EB&quot;/&gt;&lt;wsp:rsid wsp:val=&quot;00237C6F&quot;/&gt;&lt;wsp:rsid wsp:val=&quot;00240311&quot;/&gt;&lt;wsp:rsid wsp:val=&quot;00240517&quot;/&gt;&lt;wsp:rsid wsp:val=&quot;00240571&quot;/&gt;&lt;wsp:rsid wsp:val=&quot;002409BA&quot;/&gt;&lt;wsp:rsid wsp:val=&quot;00241493&quot;/&gt;&lt;wsp:rsid wsp:val=&quot;00241768&quot;/&gt;&lt;wsp:rsid wsp:val=&quot;002419D6&quot;/&gt;&lt;wsp:rsid wsp:val=&quot;00241B11&quot;/&gt;&lt;wsp:rsid wsp:val=&quot;00241B67&quot;/&gt;&lt;wsp:rsid wsp:val=&quot;00241E71&quot;/&gt;&lt;wsp:rsid wsp:val=&quot;00241FF7&quot;/&gt;&lt;wsp:rsid wsp:val=&quot;002421E4&quot;/&gt;&lt;wsp:rsid wsp:val=&quot;0024273F&quot;/&gt;&lt;wsp:rsid wsp:val=&quot;00242873&quot;/&gt;&lt;wsp:rsid wsp:val=&quot;00242AB9&quot;/&gt;&lt;wsp:rsid wsp:val=&quot;00242C53&quot;/&gt;&lt;wsp:rsid wsp:val=&quot;00242D68&quot;/&gt;&lt;wsp:rsid wsp:val=&quot;00243CF1&quot;/&gt;&lt;wsp:rsid wsp:val=&quot;00243DBB&quot;/&gt;&lt;wsp:rsid wsp:val=&quot;00244108&quot;/&gt;&lt;wsp:rsid wsp:val=&quot;002442D8&quot;/&gt;&lt;wsp:rsid wsp:val=&quot;00244BC2&quot;/&gt;&lt;wsp:rsid wsp:val=&quot;0024565B&quot;/&gt;&lt;wsp:rsid wsp:val=&quot;00245ACE&quot;/&gt;&lt;wsp:rsid wsp:val=&quot;00245D8F&quot;/&gt;&lt;wsp:rsid wsp:val=&quot;00246008&quot;/&gt;&lt;wsp:rsid wsp:val=&quot;00246115&quot;/&gt;&lt;wsp:rsid wsp:val=&quot;00246BC1&quot;/&gt;&lt;wsp:rsid wsp:val=&quot;00246F58&quot;/&gt;&lt;wsp:rsid wsp:val=&quot;0024717A&quot;/&gt;&lt;wsp:rsid wsp:val=&quot;0024724F&quot;/&gt;&lt;wsp:rsid wsp:val=&quot;00247591&quot;/&gt;&lt;wsp:rsid wsp:val=&quot;00247EA1&quot;/&gt;&lt;wsp:rsid wsp:val=&quot;0025010F&quot;/&gt;&lt;wsp:rsid wsp:val=&quot;00250783&quot;/&gt;&lt;wsp:rsid wsp:val=&quot;002508D5&quot;/&gt;&lt;wsp:rsid wsp:val=&quot;00250A78&quot;/&gt;&lt;wsp:rsid wsp:val=&quot;00250BDE&quot;/&gt;&lt;wsp:rsid wsp:val=&quot;00251145&quot;/&gt;&lt;wsp:rsid wsp:val=&quot;002511E0&quot;/&gt;&lt;wsp:rsid wsp:val=&quot;002513E7&quot;/&gt;&lt;wsp:rsid wsp:val=&quot;0025167E&quot;/&gt;&lt;wsp:rsid wsp:val=&quot;00251BC9&quot;/&gt;&lt;wsp:rsid wsp:val=&quot;002523D1&quot;/&gt;&lt;wsp:rsid wsp:val=&quot;002527FE&quot;/&gt;&lt;wsp:rsid wsp:val=&quot;0025289C&quot;/&gt;&lt;wsp:rsid wsp:val=&quot;002529F0&quot;/&gt;&lt;wsp:rsid wsp:val=&quot;00253329&quot;/&gt;&lt;wsp:rsid wsp:val=&quot;002535D5&quot;/&gt;&lt;wsp:rsid wsp:val=&quot;00253855&quot;/&gt;&lt;wsp:rsid wsp:val=&quot;002544E7&quot;/&gt;&lt;wsp:rsid wsp:val=&quot;00254553&quot;/&gt;&lt;wsp:rsid wsp:val=&quot;00254637&quot;/&gt;&lt;wsp:rsid wsp:val=&quot;002548D2&quot;/&gt;&lt;wsp:rsid wsp:val=&quot;00254A18&quot;/&gt;&lt;wsp:rsid wsp:val=&quot;002554A2&quot;/&gt;&lt;wsp:rsid wsp:val=&quot;00255636&quot;/&gt;&lt;wsp:rsid wsp:val=&quot;00255E62&quot;/&gt;&lt;wsp:rsid wsp:val=&quot;00255FAC&quot;/&gt;&lt;wsp:rsid wsp:val=&quot;0025663F&quot;/&gt;&lt;wsp:rsid wsp:val=&quot;0025669A&quot;/&gt;&lt;wsp:rsid wsp:val=&quot;002570E4&quot;/&gt;&lt;wsp:rsid wsp:val=&quot;0025759E&quot;/&gt;&lt;wsp:rsid wsp:val=&quot;00257968&quot;/&gt;&lt;wsp:rsid wsp:val=&quot;0026048B&quot;/&gt;&lt;wsp:rsid wsp:val=&quot;002608B7&quot;/&gt;&lt;wsp:rsid wsp:val=&quot;00260B22&quot;/&gt;&lt;wsp:rsid wsp:val=&quot;00260F3C&quot;/&gt;&lt;wsp:rsid wsp:val=&quot;0026120B&quot;/&gt;&lt;wsp:rsid wsp:val=&quot;00261F01&quot;/&gt;&lt;wsp:rsid wsp:val=&quot;002620AA&quot;/&gt;&lt;wsp:rsid wsp:val=&quot;002622D1&quot;/&gt;&lt;wsp:rsid wsp:val=&quot;00262303&quot;/&gt;&lt;wsp:rsid wsp:val=&quot;00262432&quot;/&gt;&lt;wsp:rsid wsp:val=&quot;002626FB&quot;/&gt;&lt;wsp:rsid wsp:val=&quot;00262E49&quot;/&gt;&lt;wsp:rsid wsp:val=&quot;002632FF&quot;/&gt;&lt;wsp:rsid wsp:val=&quot;0026337F&quot;/&gt;&lt;wsp:rsid wsp:val=&quot;002636A2&quot;/&gt;&lt;wsp:rsid wsp:val=&quot;002636B3&quot;/&gt;&lt;wsp:rsid wsp:val=&quot;002637FB&quot;/&gt;&lt;wsp:rsid wsp:val=&quot;00263AFB&quot;/&gt;&lt;wsp:rsid wsp:val=&quot;00263EF2&quot;/&gt;&lt;wsp:rsid wsp:val=&quot;002653DF&quot;/&gt;&lt;wsp:rsid wsp:val=&quot;0026554B&quot;/&gt;&lt;wsp:rsid wsp:val=&quot;002657F4&quot;/&gt;&lt;wsp:rsid wsp:val=&quot;00265A72&quot;/&gt;&lt;wsp:rsid wsp:val=&quot;0026606A&quot;/&gt;&lt;wsp:rsid wsp:val=&quot;0026629F&quot;/&gt;&lt;wsp:rsid wsp:val=&quot;00266FDC&quot;/&gt;&lt;wsp:rsid wsp:val=&quot;00267102&quot;/&gt;&lt;wsp:rsid wsp:val=&quot;0026721F&quot;/&gt;&lt;wsp:rsid wsp:val=&quot;00267CC2&quot;/&gt;&lt;wsp:rsid wsp:val=&quot;00270AE6&quot;/&gt;&lt;wsp:rsid wsp:val=&quot;002712BE&quot;/&gt;&lt;wsp:rsid wsp:val=&quot;0027163F&quot;/&gt;&lt;wsp:rsid wsp:val=&quot;002717B1&quot;/&gt;&lt;wsp:rsid wsp:val=&quot;00271D1D&quot;/&gt;&lt;wsp:rsid wsp:val=&quot;00271D46&quot;/&gt;&lt;wsp:rsid wsp:val=&quot;00271DDE&quot;/&gt;&lt;wsp:rsid wsp:val=&quot;00272692&quot;/&gt;&lt;wsp:rsid wsp:val=&quot;002726CD&quot;/&gt;&lt;wsp:rsid wsp:val=&quot;002727E2&quot;/&gt;&lt;wsp:rsid wsp:val=&quot;0027291E&quot;/&gt;&lt;wsp:rsid wsp:val=&quot;0027294A&quot;/&gt;&lt;wsp:rsid wsp:val=&quot;00272CFC&quot;/&gt;&lt;wsp:rsid wsp:val=&quot;00272EE7&quot;/&gt;&lt;wsp:rsid wsp:val=&quot;00273B74&quot;/&gt;&lt;wsp:rsid wsp:val=&quot;00273DD5&quot;/&gt;&lt;wsp:rsid wsp:val=&quot;002742AC&quot;/&gt;&lt;wsp:rsid wsp:val=&quot;0027480C&quot;/&gt;&lt;wsp:rsid wsp:val=&quot;00274C16&quot;/&gt;&lt;wsp:rsid wsp:val=&quot;00275089&quot;/&gt;&lt;wsp:rsid wsp:val=&quot;0027510E&quot;/&gt;&lt;wsp:rsid wsp:val=&quot;0027526C&quot;/&gt;&lt;wsp:rsid wsp:val=&quot;0027589A&quot;/&gt;&lt;wsp:rsid wsp:val=&quot;00275AC4&quot;/&gt;&lt;wsp:rsid wsp:val=&quot;00275BFE&quot;/&gt;&lt;wsp:rsid wsp:val=&quot;00275DEE&quot;/&gt;&lt;wsp:rsid wsp:val=&quot;0027617A&quot;/&gt;&lt;wsp:rsid wsp:val=&quot;00276208&quot;/&gt;&lt;wsp:rsid wsp:val=&quot;0027697D&quot;/&gt;&lt;wsp:rsid wsp:val=&quot;00276AB6&quot;/&gt;&lt;wsp:rsid wsp:val=&quot;00277126&quot;/&gt;&lt;wsp:rsid wsp:val=&quot;002771B4&quot;/&gt;&lt;wsp:rsid wsp:val=&quot;0027721E&quot;/&gt;&lt;wsp:rsid wsp:val=&quot;0027751D&quot;/&gt;&lt;wsp:rsid wsp:val=&quot;00277D8E&quot;/&gt;&lt;wsp:rsid wsp:val=&quot;002801A8&quot;/&gt;&lt;wsp:rsid wsp:val=&quot;00280247&quot;/&gt;&lt;wsp:rsid wsp:val=&quot;00280375&quot;/&gt;&lt;wsp:rsid wsp:val=&quot;0028094A&quot;/&gt;&lt;wsp:rsid wsp:val=&quot;00280B1C&quot;/&gt;&lt;wsp:rsid wsp:val=&quot;00281223&quot;/&gt;&lt;wsp:rsid wsp:val=&quot;00281F3A&quot;/&gt;&lt;wsp:rsid wsp:val=&quot;00281FA5&quot;/&gt;&lt;wsp:rsid wsp:val=&quot;0028257F&quot;/&gt;&lt;wsp:rsid wsp:val=&quot;00282B44&quot;/&gt;&lt;wsp:rsid wsp:val=&quot;00282F8B&quot;/&gt;&lt;wsp:rsid wsp:val=&quot;0028371D&quot;/&gt;&lt;wsp:rsid wsp:val=&quot;0028379F&quot;/&gt;&lt;wsp:rsid wsp:val=&quot;00283CB1&quot;/&gt;&lt;wsp:rsid wsp:val=&quot;00283E0B&quot;/&gt;&lt;wsp:rsid wsp:val=&quot;002842B3&quot;/&gt;&lt;wsp:rsid wsp:val=&quot;00284520&quot;/&gt;&lt;wsp:rsid wsp:val=&quot;0028472B&quot;/&gt;&lt;wsp:rsid wsp:val=&quot;0028589A&quot;/&gt;&lt;wsp:rsid wsp:val=&quot;002858C5&quot;/&gt;&lt;wsp:rsid wsp:val=&quot;002867BB&quot;/&gt;&lt;wsp:rsid wsp:val=&quot;0028698E&quot;/&gt;&lt;wsp:rsid wsp:val=&quot;002869DE&quot;/&gt;&lt;wsp:rsid wsp:val=&quot;002871AC&quot;/&gt;&lt;wsp:rsid wsp:val=&quot;00287D7F&quot;/&gt;&lt;wsp:rsid wsp:val=&quot;00287E01&quot;/&gt;&lt;wsp:rsid wsp:val=&quot;00287FF3&quot;/&gt;&lt;wsp:rsid wsp:val=&quot;00290421&quot;/&gt;&lt;wsp:rsid wsp:val=&quot;00290AA1&quot;/&gt;&lt;wsp:rsid wsp:val=&quot;00290DF6&quot;/&gt;&lt;wsp:rsid wsp:val=&quot;00290FDD&quot;/&gt;&lt;wsp:rsid wsp:val=&quot;002911AD&quot;/&gt;&lt;wsp:rsid wsp:val=&quot;002914AE&quot;/&gt;&lt;wsp:rsid wsp:val=&quot;00291668&quot;/&gt;&lt;wsp:rsid wsp:val=&quot;00291D2B&quot;/&gt;&lt;wsp:rsid wsp:val=&quot;00291FBE&quot;/&gt;&lt;wsp:rsid wsp:val=&quot;002925C6&quot;/&gt;&lt;wsp:rsid wsp:val=&quot;002928A9&quot;/&gt;&lt;wsp:rsid wsp:val=&quot;002928BF&quot;/&gt;&lt;wsp:rsid wsp:val=&quot;0029302C&quot;/&gt;&lt;wsp:rsid wsp:val=&quot;002931A6&quot;/&gt;&lt;wsp:rsid wsp:val=&quot;00293414&quot;/&gt;&lt;wsp:rsid wsp:val=&quot;00293435&quot;/&gt;&lt;wsp:rsid wsp:val=&quot;00293B94&quot;/&gt;&lt;wsp:rsid wsp:val=&quot;00293C62&quot;/&gt;&lt;wsp:rsid wsp:val=&quot;00293FA4&quot;/&gt;&lt;wsp:rsid wsp:val=&quot;00294035&quot;/&gt;&lt;wsp:rsid wsp:val=&quot;0029410D&quot;/&gt;&lt;wsp:rsid wsp:val=&quot;00294865&quot;/&gt;&lt;wsp:rsid wsp:val=&quot;00294ACF&quot;/&gt;&lt;wsp:rsid wsp:val=&quot;002950D7&quot;/&gt;&lt;wsp:rsid wsp:val=&quot;00295381&quot;/&gt;&lt;wsp:rsid wsp:val=&quot;0029558A&quot;/&gt;&lt;wsp:rsid wsp:val=&quot;00295AFF&quot;/&gt;&lt;wsp:rsid wsp:val=&quot;00295F92&quot;/&gt;&lt;wsp:rsid wsp:val=&quot;002960FC&quot;/&gt;&lt;wsp:rsid wsp:val=&quot;002967A4&quot;/&gt;&lt;wsp:rsid wsp:val=&quot;002975AE&quot;/&gt;&lt;wsp:rsid wsp:val=&quot;00297976&quot;/&gt;&lt;wsp:rsid wsp:val=&quot;002979BD&quot;/&gt;&lt;wsp:rsid wsp:val=&quot;002A02C6&quot;/&gt;&lt;wsp:rsid wsp:val=&quot;002A050D&quot;/&gt;&lt;wsp:rsid wsp:val=&quot;002A065E&quot;/&gt;&lt;wsp:rsid wsp:val=&quot;002A1F0E&quot;/&gt;&lt;wsp:rsid wsp:val=&quot;002A21FA&quot;/&gt;&lt;wsp:rsid wsp:val=&quot;002A24DC&quot;/&gt;&lt;wsp:rsid wsp:val=&quot;002A25F5&quot;/&gt;&lt;wsp:rsid wsp:val=&quot;002A2B44&quot;/&gt;&lt;wsp:rsid wsp:val=&quot;002A2EBF&quot;/&gt;&lt;wsp:rsid wsp:val=&quot;002A3616&quot;/&gt;&lt;wsp:rsid wsp:val=&quot;002A383E&quot;/&gt;&lt;wsp:rsid wsp:val=&quot;002A3DCC&quot;/&gt;&lt;wsp:rsid wsp:val=&quot;002A43BD&quot;/&gt;&lt;wsp:rsid wsp:val=&quot;002A4CA8&quot;/&gt;&lt;wsp:rsid wsp:val=&quot;002A4E19&quot;/&gt;&lt;wsp:rsid wsp:val=&quot;002A4FDF&quot;/&gt;&lt;wsp:rsid wsp:val=&quot;002A547B&quot;/&gt;&lt;wsp:rsid wsp:val=&quot;002A57AC&quot;/&gt;&lt;wsp:rsid wsp:val=&quot;002A6590&quot;/&gt;&lt;wsp:rsid wsp:val=&quot;002A69B8&quot;/&gt;&lt;wsp:rsid wsp:val=&quot;002A73A3&quot;/&gt;&lt;wsp:rsid wsp:val=&quot;002A7D2A&quot;/&gt;&lt;wsp:rsid wsp:val=&quot;002A7EB0&quot;/&gt;&lt;wsp:rsid wsp:val=&quot;002B000F&quot;/&gt;&lt;wsp:rsid wsp:val=&quot;002B00C1&quot;/&gt;&lt;wsp:rsid wsp:val=&quot;002B00DB&quot;/&gt;&lt;wsp:rsid wsp:val=&quot;002B0B8C&quot;/&gt;&lt;wsp:rsid wsp:val=&quot;002B0E3B&quot;/&gt;&lt;wsp:rsid wsp:val=&quot;002B1FBC&quot;/&gt;&lt;wsp:rsid wsp:val=&quot;002B241A&quot;/&gt;&lt;wsp:rsid wsp:val=&quot;002B258A&quot;/&gt;&lt;wsp:rsid wsp:val=&quot;002B3117&quot;/&gt;&lt;wsp:rsid wsp:val=&quot;002B3815&quot;/&gt;&lt;wsp:rsid wsp:val=&quot;002B3AFA&quot;/&gt;&lt;wsp:rsid wsp:val=&quot;002B3E4C&quot;/&gt;&lt;wsp:rsid wsp:val=&quot;002B3EE2&quot;/&gt;&lt;wsp:rsid wsp:val=&quot;002B4746&quot;/&gt;&lt;wsp:rsid wsp:val=&quot;002B484C&quot;/&gt;&lt;wsp:rsid wsp:val=&quot;002B4EF3&quot;/&gt;&lt;wsp:rsid wsp:val=&quot;002B5222&quot;/&gt;&lt;wsp:rsid wsp:val=&quot;002B551B&quot;/&gt;&lt;wsp:rsid wsp:val=&quot;002B5937&quot;/&gt;&lt;wsp:rsid wsp:val=&quot;002B59DC&quot;/&gt;&lt;wsp:rsid wsp:val=&quot;002B5C90&quot;/&gt;&lt;wsp:rsid wsp:val=&quot;002B63A6&quot;/&gt;&lt;wsp:rsid wsp:val=&quot;002B6992&quot;/&gt;&lt;wsp:rsid wsp:val=&quot;002B6B4A&quot;/&gt;&lt;wsp:rsid wsp:val=&quot;002B722C&quot;/&gt;&lt;wsp:rsid wsp:val=&quot;002B78C2&quot;/&gt;&lt;wsp:rsid wsp:val=&quot;002B7A6A&quot;/&gt;&lt;wsp:rsid wsp:val=&quot;002C0018&quot;/&gt;&lt;wsp:rsid wsp:val=&quot;002C00A2&quot;/&gt;&lt;wsp:rsid wsp:val=&quot;002C01A0&quot;/&gt;&lt;wsp:rsid wsp:val=&quot;002C05C5&quot;/&gt;&lt;wsp:rsid wsp:val=&quot;002C07D5&quot;/&gt;&lt;wsp:rsid wsp:val=&quot;002C0D22&quot;/&gt;&lt;wsp:rsid wsp:val=&quot;002C0D62&quot;/&gt;&lt;wsp:rsid wsp:val=&quot;002C0E6F&quot;/&gt;&lt;wsp:rsid wsp:val=&quot;002C15F8&quot;/&gt;&lt;wsp:rsid wsp:val=&quot;002C166D&quot;/&gt;&lt;wsp:rsid wsp:val=&quot;002C16AC&quot;/&gt;&lt;wsp:rsid wsp:val=&quot;002C1E28&quot;/&gt;&lt;wsp:rsid wsp:val=&quot;002C2AEC&quot;/&gt;&lt;wsp:rsid wsp:val=&quot;002C2B53&quot;/&gt;&lt;wsp:rsid wsp:val=&quot;002C3274&quot;/&gt;&lt;wsp:rsid wsp:val=&quot;002C3310&quot;/&gt;&lt;wsp:rsid wsp:val=&quot;002C3465&quot;/&gt;&lt;wsp:rsid wsp:val=&quot;002C4422&quot;/&gt;&lt;wsp:rsid wsp:val=&quot;002C46DD&quot;/&gt;&lt;wsp:rsid wsp:val=&quot;002C4D51&quot;/&gt;&lt;wsp:rsid wsp:val=&quot;002C52BF&quot;/&gt;&lt;wsp:rsid wsp:val=&quot;002C554E&quot;/&gt;&lt;wsp:rsid wsp:val=&quot;002C5AE7&quot;/&gt;&lt;wsp:rsid wsp:val=&quot;002C5BE6&quot;/&gt;&lt;wsp:rsid wsp:val=&quot;002C5C32&quot;/&gt;&lt;wsp:rsid wsp:val=&quot;002C6000&quot;/&gt;&lt;wsp:rsid wsp:val=&quot;002C6425&quot;/&gt;&lt;wsp:rsid wsp:val=&quot;002C685A&quot;/&gt;&lt;wsp:rsid wsp:val=&quot;002C6CDC&quot;/&gt;&lt;wsp:rsid wsp:val=&quot;002C6E4D&quot;/&gt;&lt;wsp:rsid wsp:val=&quot;002C7186&quot;/&gt;&lt;wsp:rsid wsp:val=&quot;002C739B&quot;/&gt;&lt;wsp:rsid wsp:val=&quot;002C7421&quot;/&gt;&lt;wsp:rsid wsp:val=&quot;002C7DB7&quot;/&gt;&lt;wsp:rsid wsp:val=&quot;002C7FA3&quot;/&gt;&lt;wsp:rsid wsp:val=&quot;002D0CA0&quot;/&gt;&lt;wsp:rsid wsp:val=&quot;002D0FBB&quot;/&gt;&lt;wsp:rsid wsp:val=&quot;002D11BF&quot;/&gt;&lt;wsp:rsid wsp:val=&quot;002D15DB&quot;/&gt;&lt;wsp:rsid wsp:val=&quot;002D1911&quot;/&gt;&lt;wsp:rsid wsp:val=&quot;002D1C57&quot;/&gt;&lt;wsp:rsid wsp:val=&quot;002D1D20&quot;/&gt;&lt;wsp:rsid wsp:val=&quot;002D1FEA&quot;/&gt;&lt;wsp:rsid wsp:val=&quot;002D236B&quot;/&gt;&lt;wsp:rsid wsp:val=&quot;002D25ED&quot;/&gt;&lt;wsp:rsid wsp:val=&quot;002D281A&quot;/&gt;&lt;wsp:rsid wsp:val=&quot;002D3013&quot;/&gt;&lt;wsp:rsid wsp:val=&quot;002D3351&quot;/&gt;&lt;wsp:rsid wsp:val=&quot;002D3916&quot;/&gt;&lt;wsp:rsid wsp:val=&quot;002D3D4D&quot;/&gt;&lt;wsp:rsid wsp:val=&quot;002D4188&quot;/&gt;&lt;wsp:rsid wsp:val=&quot;002D5429&quot;/&gt;&lt;wsp:rsid wsp:val=&quot;002D5DCB&quot;/&gt;&lt;wsp:rsid wsp:val=&quot;002D6540&quot;/&gt;&lt;wsp:rsid wsp:val=&quot;002D664B&quot;/&gt;&lt;wsp:rsid wsp:val=&quot;002D6C22&quot;/&gt;&lt;wsp:rsid wsp:val=&quot;002D6D65&quot;/&gt;&lt;wsp:rsid wsp:val=&quot;002D6E72&quot;/&gt;&lt;wsp:rsid wsp:val=&quot;002D7002&quot;/&gt;&lt;wsp:rsid wsp:val=&quot;002D7293&quot;/&gt;&lt;wsp:rsid wsp:val=&quot;002D74FD&quot;/&gt;&lt;wsp:rsid wsp:val=&quot;002D7671&quot;/&gt;&lt;wsp:rsid wsp:val=&quot;002D7DFC&quot;/&gt;&lt;wsp:rsid wsp:val=&quot;002D7F2B&quot;/&gt;&lt;wsp:rsid wsp:val=&quot;002E006F&quot;/&gt;&lt;wsp:rsid wsp:val=&quot;002E0377&quot;/&gt;&lt;wsp:rsid wsp:val=&quot;002E0A6A&quot;/&gt;&lt;wsp:rsid wsp:val=&quot;002E1754&quot;/&gt;&lt;wsp:rsid wsp:val=&quot;002E17A4&quot;/&gt;&lt;wsp:rsid wsp:val=&quot;002E1801&quot;/&gt;&lt;wsp:rsid wsp:val=&quot;002E18B1&quot;/&gt;&lt;wsp:rsid wsp:val=&quot;002E195E&quot;/&gt;&lt;wsp:rsid wsp:val=&quot;002E27EB&quot;/&gt;&lt;wsp:rsid wsp:val=&quot;002E39E9&quot;/&gt;&lt;wsp:rsid wsp:val=&quot;002E3C31&quot;/&gt;&lt;wsp:rsid wsp:val=&quot;002E3E24&quot;/&gt;&lt;wsp:rsid wsp:val=&quot;002E3E64&quot;/&gt;&lt;wsp:rsid wsp:val=&quot;002E4C32&quot;/&gt;&lt;wsp:rsid wsp:val=&quot;002E5458&quot;/&gt;&lt;wsp:rsid wsp:val=&quot;002E575D&quot;/&gt;&lt;wsp:rsid wsp:val=&quot;002E6406&quot;/&gt;&lt;wsp:rsid wsp:val=&quot;002E6707&quot;/&gt;&lt;wsp:rsid wsp:val=&quot;002E6895&quot;/&gt;&lt;wsp:rsid wsp:val=&quot;002E6D95&quot;/&gt;&lt;wsp:rsid wsp:val=&quot;002E6FDF&quot;/&gt;&lt;wsp:rsid wsp:val=&quot;002E76F3&quot;/&gt;&lt;wsp:rsid wsp:val=&quot;002E7D9E&quot;/&gt;&lt;wsp:rsid wsp:val=&quot;002F00A7&quot;/&gt;&lt;wsp:rsid wsp:val=&quot;002F038B&quot;/&gt;&lt;wsp:rsid wsp:val=&quot;002F04D2&quot;/&gt;&lt;wsp:rsid wsp:val=&quot;002F0C22&quot;/&gt;&lt;wsp:rsid wsp:val=&quot;002F1195&quot;/&gt;&lt;wsp:rsid wsp:val=&quot;002F12A0&quot;/&gt;&lt;wsp:rsid wsp:val=&quot;002F1346&quot;/&gt;&lt;wsp:rsid wsp:val=&quot;002F1EB8&quot;/&gt;&lt;wsp:rsid wsp:val=&quot;002F2123&quot;/&gt;&lt;wsp:rsid wsp:val=&quot;002F221B&quot;/&gt;&lt;wsp:rsid wsp:val=&quot;002F271B&quot;/&gt;&lt;wsp:rsid wsp:val=&quot;002F289B&quot;/&gt;&lt;wsp:rsid wsp:val=&quot;002F2AC0&quot;/&gt;&lt;wsp:rsid wsp:val=&quot;002F3408&quot;/&gt;&lt;wsp:rsid wsp:val=&quot;002F3DCF&quot;/&gt;&lt;wsp:rsid wsp:val=&quot;002F43A6&quot;/&gt;&lt;wsp:rsid wsp:val=&quot;002F4FA9&quot;/&gt;&lt;wsp:rsid wsp:val=&quot;002F534C&quot;/&gt;&lt;wsp:rsid wsp:val=&quot;002F55B9&quot;/&gt;&lt;wsp:rsid wsp:val=&quot;002F5650&quot;/&gt;&lt;wsp:rsid wsp:val=&quot;002F5B3E&quot;/&gt;&lt;wsp:rsid wsp:val=&quot;002F5B9B&quot;/&gt;&lt;wsp:rsid wsp:val=&quot;002F68EC&quot;/&gt;&lt;wsp:rsid wsp:val=&quot;002F693E&quot;/&gt;&lt;wsp:rsid wsp:val=&quot;002F6F69&quot;/&gt;&lt;wsp:rsid wsp:val=&quot;002F73F2&quot;/&gt;&lt;wsp:rsid wsp:val=&quot;002F77F7&quot;/&gt;&lt;wsp:rsid wsp:val=&quot;002F7908&quot;/&gt;&lt;wsp:rsid wsp:val=&quot;002F7A35&quot;/&gt;&lt;wsp:rsid wsp:val=&quot;0030009D&quot;/&gt;&lt;wsp:rsid wsp:val=&quot;00300354&quot;/&gt;&lt;wsp:rsid wsp:val=&quot;00300E4A&quot;/&gt;&lt;wsp:rsid wsp:val=&quot;0030194E&quot;/&gt;&lt;wsp:rsid wsp:val=&quot;00301F3F&quot;/&gt;&lt;wsp:rsid wsp:val=&quot;003028EE&quot;/&gt;&lt;wsp:rsid wsp:val=&quot;00302CE2&quot;/&gt;&lt;wsp:rsid wsp:val=&quot;00303244&quot;/&gt;&lt;wsp:rsid wsp:val=&quot;00303BED&quot;/&gt;&lt;wsp:rsid wsp:val=&quot;00304001&quot;/&gt;&lt;wsp:rsid wsp:val=&quot;00305438&quot;/&gt;&lt;wsp:rsid wsp:val=&quot;003058CD&quot;/&gt;&lt;wsp:rsid wsp:val=&quot;00310051&quot;/&gt;&lt;wsp:rsid wsp:val=&quot;003107D3&quot;/&gt;&lt;wsp:rsid wsp:val=&quot;00310BAF&quot;/&gt;&lt;wsp:rsid wsp:val=&quot;003113EE&quot;/&gt;&lt;wsp:rsid wsp:val=&quot;00311564&quot;/&gt;&lt;wsp:rsid wsp:val=&quot;00311754&quot;/&gt;&lt;wsp:rsid wsp:val=&quot;0031177F&quot;/&gt;&lt;wsp:rsid wsp:val=&quot;00311996&quot;/&gt;&lt;wsp:rsid wsp:val=&quot;003126A2&quot;/&gt;&lt;wsp:rsid wsp:val=&quot;003130B9&quot;/&gt;&lt;wsp:rsid wsp:val=&quot;0031340B&quot;/&gt;&lt;wsp:rsid wsp:val=&quot;00313542&quot;/&gt;&lt;wsp:rsid wsp:val=&quot;00313E09&quot;/&gt;&lt;wsp:rsid wsp:val=&quot;00314619&quot;/&gt;&lt;wsp:rsid wsp:val=&quot;00314EF7&quot;/&gt;&lt;wsp:rsid wsp:val=&quot;003154A0&quot;/&gt;&lt;wsp:rsid wsp:val=&quot;0031554E&quot;/&gt;&lt;wsp:rsid wsp:val=&quot;00315586&quot;/&gt;&lt;wsp:rsid wsp:val=&quot;003155AD&quot;/&gt;&lt;wsp:rsid wsp:val=&quot;003156C2&quot;/&gt;&lt;wsp:rsid wsp:val=&quot;00315896&quot;/&gt;&lt;wsp:rsid wsp:val=&quot;00316228&quot;/&gt;&lt;wsp:rsid wsp:val=&quot;0031631B&quot;/&gt;&lt;wsp:rsid wsp:val=&quot;0031670A&quot;/&gt;&lt;wsp:rsid wsp:val=&quot;00316FD3&quot;/&gt;&lt;wsp:rsid wsp:val=&quot;00317DD7&quot;/&gt;&lt;wsp:rsid wsp:val=&quot;003200AE&quot;/&gt;&lt;wsp:rsid wsp:val=&quot;00320273&quot;/&gt;&lt;wsp:rsid wsp:val=&quot;0032062E&quot;/&gt;&lt;wsp:rsid wsp:val=&quot;00320678&quot;/&gt;&lt;wsp:rsid wsp:val=&quot;00320D1F&quot;/&gt;&lt;wsp:rsid wsp:val=&quot;003210E6&quot;/&gt;&lt;wsp:rsid wsp:val=&quot;0032110B&quot;/&gt;&lt;wsp:rsid wsp:val=&quot;00321720&quot;/&gt;&lt;wsp:rsid wsp:val=&quot;003217FB&quot;/&gt;&lt;wsp:rsid wsp:val=&quot;00321B67&quot;/&gt;&lt;wsp:rsid wsp:val=&quot;00321F3B&quot;/&gt;&lt;wsp:rsid wsp:val=&quot;00322835&quot;/&gt;&lt;wsp:rsid wsp:val=&quot;00322F0C&quot;/&gt;&lt;wsp:rsid wsp:val=&quot;003230EB&quot;/&gt;&lt;wsp:rsid wsp:val=&quot;00323452&quot;/&gt;&lt;wsp:rsid wsp:val=&quot;00323469&quot;/&gt;&lt;wsp:rsid wsp:val=&quot;003235F5&quot;/&gt;&lt;wsp:rsid wsp:val=&quot;00323630&quot;/&gt;&lt;wsp:rsid wsp:val=&quot;003239A5&quot;/&gt;&lt;wsp:rsid wsp:val=&quot;00323D9C&quot;/&gt;&lt;wsp:rsid wsp:val=&quot;00323F76&quot;/&gt;&lt;wsp:rsid wsp:val=&quot;003250A2&quot;/&gt;&lt;wsp:rsid wsp:val=&quot;00325110&quot;/&gt;&lt;wsp:rsid wsp:val=&quot;00325683&quot;/&gt;&lt;wsp:rsid wsp:val=&quot;00325988&quot;/&gt;&lt;wsp:rsid wsp:val=&quot;00325C46&quot;/&gt;&lt;wsp:rsid wsp:val=&quot;003263CD&quot;/&gt;&lt;wsp:rsid wsp:val=&quot;003264EA&quot;/&gt;&lt;wsp:rsid wsp:val=&quot;00326679&quot;/&gt;&lt;wsp:rsid wsp:val=&quot;003267D8&quot;/&gt;&lt;wsp:rsid wsp:val=&quot;00326CD3&quot;/&gt;&lt;wsp:rsid wsp:val=&quot;00327427&quot;/&gt;&lt;wsp:rsid wsp:val=&quot;00330368&quot;/&gt;&lt;wsp:rsid wsp:val=&quot;00330A5B&quot;/&gt;&lt;wsp:rsid wsp:val=&quot;00331810&quot;/&gt;&lt;wsp:rsid wsp:val=&quot;0033207C&quot;/&gt;&lt;wsp:rsid wsp:val=&quot;003321BD&quot;/&gt;&lt;wsp:rsid wsp:val=&quot;003325F3&quot;/&gt;&lt;wsp:rsid wsp:val=&quot;003325F6&quot;/&gt;&lt;wsp:rsid wsp:val=&quot;0033307D&quot;/&gt;&lt;wsp:rsid wsp:val=&quot;003331B8&quot;/&gt;&lt;wsp:rsid wsp:val=&quot;00333585&quot;/&gt;&lt;wsp:rsid wsp:val=&quot;003335AF&quot;/&gt;&lt;wsp:rsid wsp:val=&quot;0033383F&quot;/&gt;&lt;wsp:rsid wsp:val=&quot;00334334&quot;/&gt;&lt;wsp:rsid wsp:val=&quot;003347B2&quot;/&gt;&lt;wsp:rsid wsp:val=&quot;0033524B&quot;/&gt;&lt;wsp:rsid wsp:val=&quot;0033550F&quot;/&gt;&lt;wsp:rsid wsp:val=&quot;00335BA1&quot;/&gt;&lt;wsp:rsid wsp:val=&quot;00336177&quot;/&gt;&lt;wsp:rsid wsp:val=&quot;00336E52&quot;/&gt;&lt;wsp:rsid wsp:val=&quot;0033708C&quot;/&gt;&lt;wsp:rsid wsp:val=&quot;003371A3&quot;/&gt;&lt;wsp:rsid wsp:val=&quot;00337218&quot;/&gt;&lt;wsp:rsid wsp:val=&quot;003378C0&quot;/&gt;&lt;wsp:rsid wsp:val=&quot;00337A22&quot;/&gt;&lt;wsp:rsid wsp:val=&quot;00337C58&quot;/&gt;&lt;wsp:rsid wsp:val=&quot;00337E93&quot;/&gt;&lt;wsp:rsid wsp:val=&quot;00337EB0&quot;/&gt;&lt;wsp:rsid wsp:val=&quot;0034033D&quot;/&gt;&lt;wsp:rsid wsp:val=&quot;00340464&quot;/&gt;&lt;wsp:rsid wsp:val=&quot;00340976&quot;/&gt;&lt;wsp:rsid wsp:val=&quot;00340C7F&quot;/&gt;&lt;wsp:rsid wsp:val=&quot;00341159&quot;/&gt;&lt;wsp:rsid wsp:val=&quot;00341659&quot;/&gt;&lt;wsp:rsid wsp:val=&quot;00341700&quot;/&gt;&lt;wsp:rsid wsp:val=&quot;00341B90&quot;/&gt;&lt;wsp:rsid wsp:val=&quot;00341E9C&quot;/&gt;&lt;wsp:rsid wsp:val=&quot;00342249&quot;/&gt;&lt;wsp:rsid wsp:val=&quot;00342C0C&quot;/&gt;&lt;wsp:rsid wsp:val=&quot;0034322D&quot;/&gt;&lt;wsp:rsid wsp:val=&quot;00343C8E&quot;/&gt;&lt;wsp:rsid wsp:val=&quot;00343CAC&quot;/&gt;&lt;wsp:rsid wsp:val=&quot;00343F20&quot;/&gt;&lt;wsp:rsid wsp:val=&quot;00344022&quot;/&gt;&lt;wsp:rsid wsp:val=&quot;00345846&quot;/&gt;&lt;wsp:rsid wsp:val=&quot;0034595A&quot;/&gt;&lt;wsp:rsid wsp:val=&quot;00345DD5&quot;/&gt;&lt;wsp:rsid wsp:val=&quot;00345DD6&quot;/&gt;&lt;wsp:rsid wsp:val=&quot;00345E35&quot;/&gt;&lt;wsp:rsid wsp:val=&quot;003467E8&quot;/&gt;&lt;wsp:rsid wsp:val=&quot;0034708E&quot;/&gt;&lt;wsp:rsid wsp:val=&quot;0034757F&quot;/&gt;&lt;wsp:rsid wsp:val=&quot;00347696&quot;/&gt;&lt;wsp:rsid wsp:val=&quot;00347783&quot;/&gt;&lt;wsp:rsid wsp:val=&quot;00350574&quot;/&gt;&lt;wsp:rsid wsp:val=&quot;003505C0&quot;/&gt;&lt;wsp:rsid wsp:val=&quot;0035067E&quot;/&gt;&lt;wsp:rsid wsp:val=&quot;00350DFE&quot;/&gt;&lt;wsp:rsid wsp:val=&quot;00351485&quot;/&gt;&lt;wsp:rsid wsp:val=&quot;00351728&quot;/&gt;&lt;wsp:rsid wsp:val=&quot;0035189E&quot;/&gt;&lt;wsp:rsid wsp:val=&quot;003518B4&quot;/&gt;&lt;wsp:rsid wsp:val=&quot;00351C0D&quot;/&gt;&lt;wsp:rsid wsp:val=&quot;00352179&quot;/&gt;&lt;wsp:rsid wsp:val=&quot;00352B4F&quot;/&gt;&lt;wsp:rsid wsp:val=&quot;00352B5E&quot;/&gt;&lt;wsp:rsid wsp:val=&quot;0035372F&quot;/&gt;&lt;wsp:rsid wsp:val=&quot;00353AC5&quot;/&gt;&lt;wsp:rsid wsp:val=&quot;00353EF5&quot;/&gt;&lt;wsp:rsid wsp:val=&quot;00354FD8&quot;/&gt;&lt;wsp:rsid wsp:val=&quot;00355C93&quot;/&gt;&lt;wsp:rsid wsp:val=&quot;00355D8F&quot;/&gt;&lt;wsp:rsid wsp:val=&quot;003567D1&quot;/&gt;&lt;wsp:rsid wsp:val=&quot;00356BA4&quot;/&gt;&lt;wsp:rsid wsp:val=&quot;00356D2F&quot;/&gt;&lt;wsp:rsid wsp:val=&quot;003572DC&quot;/&gt;&lt;wsp:rsid wsp:val=&quot;00357A8F&quot;/&gt;&lt;wsp:rsid wsp:val=&quot;00357E77&quot;/&gt;&lt;wsp:rsid wsp:val=&quot;0036040F&quot;/&gt;&lt;wsp:rsid wsp:val=&quot;003608F6&quot;/&gt;&lt;wsp:rsid wsp:val=&quot;00360A7B&quot;/&gt;&lt;wsp:rsid wsp:val=&quot;00361A24&quot;/&gt;&lt;wsp:rsid wsp:val=&quot;00361C6F&quot;/&gt;&lt;wsp:rsid wsp:val=&quot;00363BFD&quot;/&gt;&lt;wsp:rsid wsp:val=&quot;0036504C&quot;/&gt;&lt;wsp:rsid wsp:val=&quot;00365E14&quot;/&gt;&lt;wsp:rsid wsp:val=&quot;00365E20&quot;/&gt;&lt;wsp:rsid wsp:val=&quot;003660A5&quot;/&gt;&lt;wsp:rsid wsp:val=&quot;003661E0&quot;/&gt;&lt;wsp:rsid wsp:val=&quot;00367160&quot;/&gt;&lt;wsp:rsid wsp:val=&quot;00367A1D&quot;/&gt;&lt;wsp:rsid wsp:val=&quot;00367A3A&quot;/&gt;&lt;wsp:rsid wsp:val=&quot;00370319&quot;/&gt;&lt;wsp:rsid wsp:val=&quot;003714FB&quot;/&gt;&lt;wsp:rsid wsp:val=&quot;00371755&quot;/&gt;&lt;wsp:rsid wsp:val=&quot;00371C37&quot;/&gt;&lt;wsp:rsid wsp:val=&quot;003726F1&quot;/&gt;&lt;wsp:rsid wsp:val=&quot;00372DA8&quot;/&gt;&lt;wsp:rsid wsp:val=&quot;00372F6D&quot;/&gt;&lt;wsp:rsid wsp:val=&quot;00372FCF&quot;/&gt;&lt;wsp:rsid wsp:val=&quot;0037432A&quot;/&gt;&lt;wsp:rsid wsp:val=&quot;00374361&quot;/&gt;&lt;wsp:rsid wsp:val=&quot;0037458B&quot;/&gt;&lt;wsp:rsid wsp:val=&quot;00374ACF&quot;/&gt;&lt;wsp:rsid wsp:val=&quot;00374D81&quot;/&gt;&lt;wsp:rsid wsp:val=&quot;00374E2C&quot;/&gt;&lt;wsp:rsid wsp:val=&quot;00375B8A&quot;/&gt;&lt;wsp:rsid wsp:val=&quot;0037613C&quot;/&gt;&lt;wsp:rsid wsp:val=&quot;00376873&quot;/&gt;&lt;wsp:rsid wsp:val=&quot;003773E4&quot;/&gt;&lt;wsp:rsid wsp:val=&quot;00377567&quot;/&gt;&lt;wsp:rsid wsp:val=&quot;00377871&quot;/&gt;&lt;wsp:rsid wsp:val=&quot;00377FEB&quot;/&gt;&lt;wsp:rsid wsp:val=&quot;00380475&quot;/&gt;&lt;wsp:rsid wsp:val=&quot;00380D06&quot;/&gt;&lt;wsp:rsid wsp:val=&quot;00380F2D&quot;/&gt;&lt;wsp:rsid wsp:val=&quot;0038143F&quot;/&gt;&lt;wsp:rsid wsp:val=&quot;0038199F&quot;/&gt;&lt;wsp:rsid wsp:val=&quot;00381B78&quot;/&gt;&lt;wsp:rsid wsp:val=&quot;00381C50&quot;/&gt;&lt;wsp:rsid wsp:val=&quot;003823B2&quot;/&gt;&lt;wsp:rsid wsp:val=&quot;003828A6&quot;/&gt;&lt;wsp:rsid wsp:val=&quot;00382D72&quot;/&gt;&lt;wsp:rsid wsp:val=&quot;00382FA0&quot;/&gt;&lt;wsp:rsid wsp:val=&quot;00383B61&quot;/&gt;&lt;wsp:rsid wsp:val=&quot;00383BE9&quot;/&gt;&lt;wsp:rsid wsp:val=&quot;00383C9A&quot;/&gt;&lt;wsp:rsid wsp:val=&quot;00384025&quot;/&gt;&lt;wsp:rsid wsp:val=&quot;00384403&quot;/&gt;&lt;wsp:rsid wsp:val=&quot;00384586&quot;/&gt;&lt;wsp:rsid wsp:val=&quot;003845BA&quot;/&gt;&lt;wsp:rsid wsp:val=&quot;00384CC5&quot;/&gt;&lt;wsp:rsid wsp:val=&quot;00384D45&quot;/&gt;&lt;wsp:rsid wsp:val=&quot;003852A3&quot;/&gt;&lt;wsp:rsid wsp:val=&quot;00385A70&quot;/&gt;&lt;wsp:rsid wsp:val=&quot;00385BAA&quot;/&gt;&lt;wsp:rsid wsp:val=&quot;00385C68&quot;/&gt;&lt;wsp:rsid wsp:val=&quot;00385E52&quot;/&gt;&lt;wsp:rsid wsp:val=&quot;00387522&quot;/&gt;&lt;wsp:rsid wsp:val=&quot;00387616&quot;/&gt;&lt;wsp:rsid wsp:val=&quot;00390258&quot;/&gt;&lt;wsp:rsid wsp:val=&quot;00390296&quot;/&gt;&lt;wsp:rsid wsp:val=&quot;00390F7F&quot;/&gt;&lt;wsp:rsid wsp:val=&quot;003910F2&quot;/&gt;&lt;wsp:rsid wsp:val=&quot;00391BE5&quot;/&gt;&lt;wsp:rsid wsp:val=&quot;003922B9&quot;/&gt;&lt;wsp:rsid wsp:val=&quot;00392853&quot;/&gt;&lt;wsp:rsid wsp:val=&quot;00392913&quot;/&gt;&lt;wsp:rsid wsp:val=&quot;00392A50&quot;/&gt;&lt;wsp:rsid wsp:val=&quot;00392B94&quot;/&gt;&lt;wsp:rsid wsp:val=&quot;00393AAE&quot;/&gt;&lt;wsp:rsid wsp:val=&quot;00394009&quot;/&gt;&lt;wsp:rsid wsp:val=&quot;00394417&quot;/&gt;&lt;wsp:rsid wsp:val=&quot;00394A29&quot;/&gt;&lt;wsp:rsid wsp:val=&quot;00394A2F&quot;/&gt;&lt;wsp:rsid wsp:val=&quot;00395273&quot;/&gt;&lt;wsp:rsid wsp:val=&quot;0039599E&quot;/&gt;&lt;wsp:rsid wsp:val=&quot;003960A8&quot;/&gt;&lt;wsp:rsid wsp:val=&quot;00396169&quot;/&gt;&lt;wsp:rsid wsp:val=&quot;003964A2&quot;/&gt;&lt;wsp:rsid wsp:val=&quot;00396A0E&quot;/&gt;&lt;wsp:rsid wsp:val=&quot;003A030C&quot;/&gt;&lt;wsp:rsid wsp:val=&quot;003A0716&quot;/&gt;&lt;wsp:rsid wsp:val=&quot;003A0F0D&quot;/&gt;&lt;wsp:rsid wsp:val=&quot;003A0FE1&quot;/&gt;&lt;wsp:rsid wsp:val=&quot;003A10B4&quot;/&gt;&lt;wsp:rsid wsp:val=&quot;003A12D1&quot;/&gt;&lt;wsp:rsid wsp:val=&quot;003A1508&quot;/&gt;&lt;wsp:rsid wsp:val=&quot;003A1F8E&quot;/&gt;&lt;wsp:rsid wsp:val=&quot;003A210F&quot;/&gt;&lt;wsp:rsid wsp:val=&quot;003A2191&quot;/&gt;&lt;wsp:rsid wsp:val=&quot;003A2616&quot;/&gt;&lt;wsp:rsid wsp:val=&quot;003A29EE&quot;/&gt;&lt;wsp:rsid wsp:val=&quot;003A2AE6&quot;/&gt;&lt;wsp:rsid wsp:val=&quot;003A3013&quot;/&gt;&lt;wsp:rsid wsp:val=&quot;003A43FA&quot;/&gt;&lt;wsp:rsid wsp:val=&quot;003A454B&quot;/&gt;&lt;wsp:rsid wsp:val=&quot;003A4572&quot;/&gt;&lt;wsp:rsid wsp:val=&quot;003A517D&quot;/&gt;&lt;wsp:rsid wsp:val=&quot;003A51D4&quot;/&gt;&lt;wsp:rsid wsp:val=&quot;003A54FA&quot;/&gt;&lt;wsp:rsid wsp:val=&quot;003A59C0&quot;/&gt;&lt;wsp:rsid wsp:val=&quot;003A5F38&quot;/&gt;&lt;wsp:rsid wsp:val=&quot;003A62B5&quot;/&gt;&lt;wsp:rsid wsp:val=&quot;003A6868&quot;/&gt;&lt;wsp:rsid wsp:val=&quot;003A688B&quot;/&gt;&lt;wsp:rsid wsp:val=&quot;003A6B20&quot;/&gt;&lt;wsp:rsid wsp:val=&quot;003A70B6&quot;/&gt;&lt;wsp:rsid wsp:val=&quot;003A70DC&quot;/&gt;&lt;wsp:rsid wsp:val=&quot;003A721D&quot;/&gt;&lt;wsp:rsid wsp:val=&quot;003A7440&quot;/&gt;&lt;wsp:rsid wsp:val=&quot;003A7B43&quot;/&gt;&lt;wsp:rsid wsp:val=&quot;003A7EFB&quot;/&gt;&lt;wsp:rsid wsp:val=&quot;003A7F77&quot;/&gt;&lt;wsp:rsid wsp:val=&quot;003B0016&quot;/&gt;&lt;wsp:rsid wsp:val=&quot;003B07FE&quot;/&gt;&lt;wsp:rsid wsp:val=&quot;003B30E9&quot;/&gt;&lt;wsp:rsid wsp:val=&quot;003B3726&quot;/&gt;&lt;wsp:rsid wsp:val=&quot;003B37BD&quot;/&gt;&lt;wsp:rsid wsp:val=&quot;003B3FDC&quot;/&gt;&lt;wsp:rsid wsp:val=&quot;003B417B&quot;/&gt;&lt;wsp:rsid wsp:val=&quot;003B43E5&quot;/&gt;&lt;wsp:rsid wsp:val=&quot;003B4D4A&quot;/&gt;&lt;wsp:rsid wsp:val=&quot;003B4ECC&quot;/&gt;&lt;wsp:rsid wsp:val=&quot;003B54E1&quot;/&gt;&lt;wsp:rsid wsp:val=&quot;003B5608&quot;/&gt;&lt;wsp:rsid wsp:val=&quot;003B61DF&quot;/&gt;&lt;wsp:rsid wsp:val=&quot;003B66BE&quot;/&gt;&lt;wsp:rsid wsp:val=&quot;003B675F&quot;/&gt;&lt;wsp:rsid wsp:val=&quot;003B697A&quot;/&gt;&lt;wsp:rsid wsp:val=&quot;003B6D2B&quot;/&gt;&lt;wsp:rsid wsp:val=&quot;003B73BC&quot;/&gt;&lt;wsp:rsid wsp:val=&quot;003B7744&quot;/&gt;&lt;wsp:rsid wsp:val=&quot;003B77EB&quot;/&gt;&lt;wsp:rsid wsp:val=&quot;003B7FCB&quot;/&gt;&lt;wsp:rsid wsp:val=&quot;003C0945&quot;/&gt;&lt;wsp:rsid wsp:val=&quot;003C1054&quot;/&gt;&lt;wsp:rsid wsp:val=&quot;003C1190&quot;/&gt;&lt;wsp:rsid wsp:val=&quot;003C1EC5&quot;/&gt;&lt;wsp:rsid wsp:val=&quot;003C2190&quot;/&gt;&lt;wsp:rsid wsp:val=&quot;003C24AD&quot;/&gt;&lt;wsp:rsid wsp:val=&quot;003C29A1&quot;/&gt;&lt;wsp:rsid wsp:val=&quot;003C2B61&quot;/&gt;&lt;wsp:rsid wsp:val=&quot;003C2E83&quot;/&gt;&lt;wsp:rsid wsp:val=&quot;003C39D5&quot;/&gt;&lt;wsp:rsid wsp:val=&quot;003C3BDB&quot;/&gt;&lt;wsp:rsid wsp:val=&quot;003C3E17&quot;/&gt;&lt;wsp:rsid wsp:val=&quot;003C47B6&quot;/&gt;&lt;wsp:rsid wsp:val=&quot;003C4AB8&quot;/&gt;&lt;wsp:rsid wsp:val=&quot;003C584B&quot;/&gt;&lt;wsp:rsid wsp:val=&quot;003C59B9&quot;/&gt;&lt;wsp:rsid wsp:val=&quot;003C59E8&quot;/&gt;&lt;wsp:rsid wsp:val=&quot;003C5D20&quot;/&gt;&lt;wsp:rsid wsp:val=&quot;003C692B&quot;/&gt;&lt;wsp:rsid wsp:val=&quot;003C6EE9&quot;/&gt;&lt;wsp:rsid wsp:val=&quot;003C70BE&quot;/&gt;&lt;wsp:rsid wsp:val=&quot;003C71E9&quot;/&gt;&lt;wsp:rsid wsp:val=&quot;003C72FE&quot;/&gt;&lt;wsp:rsid wsp:val=&quot;003C742A&quot;/&gt;&lt;wsp:rsid wsp:val=&quot;003C7598&quot;/&gt;&lt;wsp:rsid wsp:val=&quot;003C7827&quot;/&gt;&lt;wsp:rsid wsp:val=&quot;003C7AAA&quot;/&gt;&lt;wsp:rsid wsp:val=&quot;003D078A&quot;/&gt;&lt;wsp:rsid wsp:val=&quot;003D09AA&quot;/&gt;&lt;wsp:rsid wsp:val=&quot;003D0AE7&quot;/&gt;&lt;wsp:rsid wsp:val=&quot;003D0FD9&quot;/&gt;&lt;wsp:rsid wsp:val=&quot;003D1F57&quot;/&gt;&lt;wsp:rsid wsp:val=&quot;003D1FD4&quot;/&gt;&lt;wsp:rsid wsp:val=&quot;003D22B4&quot;/&gt;&lt;wsp:rsid wsp:val=&quot;003D23E6&quot;/&gt;&lt;wsp:rsid wsp:val=&quot;003D28D1&quot;/&gt;&lt;wsp:rsid wsp:val=&quot;003D2B3F&quot;/&gt;&lt;wsp:rsid wsp:val=&quot;003D2F60&quot;/&gt;&lt;wsp:rsid wsp:val=&quot;003D3C7C&quot;/&gt;&lt;wsp:rsid wsp:val=&quot;003D3CCE&quot;/&gt;&lt;wsp:rsid wsp:val=&quot;003D41CA&quot;/&gt;&lt;wsp:rsid wsp:val=&quot;003D47AF&quot;/&gt;&lt;wsp:rsid wsp:val=&quot;003D4D0D&quot;/&gt;&lt;wsp:rsid wsp:val=&quot;003D5266&quot;/&gt;&lt;wsp:rsid wsp:val=&quot;003D5644&quot;/&gt;&lt;wsp:rsid wsp:val=&quot;003D596E&quot;/&gt;&lt;wsp:rsid wsp:val=&quot;003D5A67&quot;/&gt;&lt;wsp:rsid wsp:val=&quot;003D6052&quot;/&gt;&lt;wsp:rsid wsp:val=&quot;003D61E6&quot;/&gt;&lt;wsp:rsid wsp:val=&quot;003D67D1&quot;/&gt;&lt;wsp:rsid wsp:val=&quot;003D6FEC&quot;/&gt;&lt;wsp:rsid wsp:val=&quot;003D71E2&quot;/&gt;&lt;wsp:rsid wsp:val=&quot;003D7708&quot;/&gt;&lt;wsp:rsid wsp:val=&quot;003D7825&quot;/&gt;&lt;wsp:rsid wsp:val=&quot;003D7939&quot;/&gt;&lt;wsp:rsid wsp:val=&quot;003D7BD2&quot;/&gt;&lt;wsp:rsid wsp:val=&quot;003E082C&quot;/&gt;&lt;wsp:rsid wsp:val=&quot;003E0FB4&quot;/&gt;&lt;wsp:rsid wsp:val=&quot;003E1F24&quot;/&gt;&lt;wsp:rsid wsp:val=&quot;003E1FC3&quot;/&gt;&lt;wsp:rsid wsp:val=&quot;003E2457&quot;/&gt;&lt;wsp:rsid wsp:val=&quot;003E2F41&quot;/&gt;&lt;wsp:rsid wsp:val=&quot;003E318D&quot;/&gt;&lt;wsp:rsid wsp:val=&quot;003E3A22&quot;/&gt;&lt;wsp:rsid wsp:val=&quot;003E3F2C&quot;/&gt;&lt;wsp:rsid wsp:val=&quot;003E4385&quot;/&gt;&lt;wsp:rsid wsp:val=&quot;003E4D0B&quot;/&gt;&lt;wsp:rsid wsp:val=&quot;003E5421&quot;/&gt;&lt;wsp:rsid wsp:val=&quot;003E6006&quot;/&gt;&lt;wsp:rsid wsp:val=&quot;003E6194&quot;/&gt;&lt;wsp:rsid wsp:val=&quot;003E6AE4&quot;/&gt;&lt;wsp:rsid wsp:val=&quot;003E7B49&quot;/&gt;&lt;wsp:rsid wsp:val=&quot;003F00B5&quot;/&gt;&lt;wsp:rsid wsp:val=&quot;003F02BC&quot;/&gt;&lt;wsp:rsid wsp:val=&quot;003F0D28&quot;/&gt;&lt;wsp:rsid wsp:val=&quot;003F1B83&quot;/&gt;&lt;wsp:rsid wsp:val=&quot;003F301D&quot;/&gt;&lt;wsp:rsid wsp:val=&quot;003F312A&quot;/&gt;&lt;wsp:rsid wsp:val=&quot;003F358B&quot;/&gt;&lt;wsp:rsid wsp:val=&quot;003F3822&quot;/&gt;&lt;wsp:rsid wsp:val=&quot;003F3824&quot;/&gt;&lt;wsp:rsid wsp:val=&quot;003F3CF2&quot;/&gt;&lt;wsp:rsid wsp:val=&quot;003F4260&quot;/&gt;&lt;wsp:rsid wsp:val=&quot;003F47C4&quot;/&gt;&lt;wsp:rsid wsp:val=&quot;003F49AD&quot;/&gt;&lt;wsp:rsid wsp:val=&quot;003F52B9&quot;/&gt;&lt;wsp:rsid wsp:val=&quot;003F55DB&quot;/&gt;&lt;wsp:rsid wsp:val=&quot;003F5718&quot;/&gt;&lt;wsp:rsid wsp:val=&quot;003F5A44&quot;/&gt;&lt;wsp:rsid wsp:val=&quot;003F6198&quot;/&gt;&lt;wsp:rsid wsp:val=&quot;003F69E6&quot;/&gt;&lt;wsp:rsid wsp:val=&quot;003F7603&quot;/&gt;&lt;wsp:rsid wsp:val=&quot;003F7656&quot;/&gt;&lt;wsp:rsid wsp:val=&quot;003F7723&quot;/&gt;&lt;wsp:rsid wsp:val=&quot;003F7898&quot;/&gt;&lt;wsp:rsid wsp:val=&quot;003F7FA2&quot;/&gt;&lt;wsp:rsid wsp:val=&quot;003F7FE5&quot;/&gt;&lt;wsp:rsid wsp:val=&quot;00400387&quot;/&gt;&lt;wsp:rsid wsp:val=&quot;004003C3&quot;/&gt;&lt;wsp:rsid wsp:val=&quot;0040085B&quot;/&gt;&lt;wsp:rsid wsp:val=&quot;00401282&quot;/&gt;&lt;wsp:rsid wsp:val=&quot;00401BF2&quot;/&gt;&lt;wsp:rsid wsp:val=&quot;00401FE6&quot;/&gt;&lt;wsp:rsid wsp:val=&quot;0040219B&quot;/&gt;&lt;wsp:rsid wsp:val=&quot;00402A41&quot;/&gt;&lt;wsp:rsid wsp:val=&quot;00402B03&quot;/&gt;&lt;wsp:rsid wsp:val=&quot;00403B5F&quot;/&gt;&lt;wsp:rsid wsp:val=&quot;00403C7A&quot;/&gt;&lt;wsp:rsid wsp:val=&quot;00403D6A&quot;/&gt;&lt;wsp:rsid wsp:val=&quot;00403F43&quot;/&gt;&lt;wsp:rsid wsp:val=&quot;00404AF6&quot;/&gt;&lt;wsp:rsid wsp:val=&quot;00404C39&quot;/&gt;&lt;wsp:rsid wsp:val=&quot;00404CAC&quot;/&gt;&lt;wsp:rsid wsp:val=&quot;00404F44&quot;/&gt;&lt;wsp:rsid wsp:val=&quot;004050AD&quot;/&gt;&lt;wsp:rsid wsp:val=&quot;004051E7&quot;/&gt;&lt;wsp:rsid wsp:val=&quot;00405723&quot;/&gt;&lt;wsp:rsid wsp:val=&quot;00405BA1&quot;/&gt;&lt;wsp:rsid wsp:val=&quot;00405E1C&quot;/&gt;&lt;wsp:rsid wsp:val=&quot;00406782&quot;/&gt;&lt;wsp:rsid wsp:val=&quot;00406936&quot;/&gt;&lt;wsp:rsid wsp:val=&quot;00406A9C&quot;/&gt;&lt;wsp:rsid wsp:val=&quot;00406D06&quot;/&gt;&lt;wsp:rsid wsp:val=&quot;00406FBE&quot;/&gt;&lt;wsp:rsid wsp:val=&quot;00406FEB&quot;/&gt;&lt;wsp:rsid wsp:val=&quot;00407558&quot;/&gt;&lt;wsp:rsid wsp:val=&quot;00407577&quot;/&gt;&lt;wsp:rsid wsp:val=&quot;0040792E&quot;/&gt;&lt;wsp:rsid wsp:val=&quot;00407A0E&quot;/&gt;&lt;wsp:rsid wsp:val=&quot;00410520&quot;/&gt;&lt;wsp:rsid wsp:val=&quot;00410872&quot;/&gt;&lt;wsp:rsid wsp:val=&quot;004108F1&quot;/&gt;&lt;wsp:rsid wsp:val=&quot;004115F8&quot;/&gt;&lt;wsp:rsid wsp:val=&quot;00411840&quot;/&gt;&lt;wsp:rsid wsp:val=&quot;00411A59&quot;/&gt;&lt;wsp:rsid wsp:val=&quot;00411A8D&quot;/&gt;&lt;wsp:rsid wsp:val=&quot;00411C14&quot;/&gt;&lt;wsp:rsid wsp:val=&quot;00412262&quot;/&gt;&lt;wsp:rsid wsp:val=&quot;0041229B&quot;/&gt;&lt;wsp:rsid wsp:val=&quot;004124B1&quot;/&gt;&lt;wsp:rsid wsp:val=&quot;00412681&quot;/&gt;&lt;wsp:rsid wsp:val=&quot;00412790&quot;/&gt;&lt;wsp:rsid wsp:val=&quot;00412AAD&quot;/&gt;&lt;wsp:rsid wsp:val=&quot;00412C3C&quot;/&gt;&lt;wsp:rsid wsp:val=&quot;004133BD&quot;/&gt;&lt;wsp:rsid wsp:val=&quot;004138FD&quot;/&gt;&lt;wsp:rsid wsp:val=&quot;00413DBB&quot;/&gt;&lt;wsp:rsid wsp:val=&quot;00413E1A&quot;/&gt;&lt;wsp:rsid wsp:val=&quot;0041418D&quot;/&gt;&lt;wsp:rsid wsp:val=&quot;00414876&quot;/&gt;&lt;wsp:rsid wsp:val=&quot;00414A88&quot;/&gt;&lt;wsp:rsid wsp:val=&quot;00414BFA&quot;/&gt;&lt;wsp:rsid wsp:val=&quot;00414FBF&quot;/&gt;&lt;wsp:rsid wsp:val=&quot;004150BB&quot;/&gt;&lt;wsp:rsid wsp:val=&quot;004156AB&quot;/&gt;&lt;wsp:rsid wsp:val=&quot;004159C7&quot;/&gt;&lt;wsp:rsid wsp:val=&quot;00415A3E&quot;/&gt;&lt;wsp:rsid wsp:val=&quot;00415D18&quot;/&gt;&lt;wsp:rsid wsp:val=&quot;004162FA&quot;/&gt;&lt;wsp:rsid wsp:val=&quot;0041669F&quot;/&gt;&lt;wsp:rsid wsp:val=&quot;00416764&quot;/&gt;&lt;wsp:rsid wsp:val=&quot;004167EF&quot;/&gt;&lt;wsp:rsid wsp:val=&quot;004173DE&quot;/&gt;&lt;wsp:rsid wsp:val=&quot;004174FE&quot;/&gt;&lt;wsp:rsid wsp:val=&quot;004178AF&quot;/&gt;&lt;wsp:rsid wsp:val=&quot;004200A3&quot;/&gt;&lt;wsp:rsid wsp:val=&quot;00420214&quot;/&gt;&lt;wsp:rsid wsp:val=&quot;00420310&quot;/&gt;&lt;wsp:rsid wsp:val=&quot;00420637&quot;/&gt;&lt;wsp:rsid wsp:val=&quot;00420950&quot;/&gt;&lt;wsp:rsid wsp:val=&quot;00420961&quot;/&gt;&lt;wsp:rsid wsp:val=&quot;00420DC0&quot;/&gt;&lt;wsp:rsid wsp:val=&quot;0042119D&quot;/&gt;&lt;wsp:rsid wsp:val=&quot;004211D4&quot;/&gt;&lt;wsp:rsid wsp:val=&quot;0042146B&quot;/&gt;&lt;wsp:rsid wsp:val=&quot;0042153B&quot;/&gt;&lt;wsp:rsid wsp:val=&quot;0042174B&quot;/&gt;&lt;wsp:rsid wsp:val=&quot;00421B45&quot;/&gt;&lt;wsp:rsid wsp:val=&quot;00422258&quot;/&gt;&lt;wsp:rsid wsp:val=&quot;00422667&quot;/&gt;&lt;wsp:rsid wsp:val=&quot;004227B7&quot;/&gt;&lt;wsp:rsid wsp:val=&quot;00423311&quot;/&gt;&lt;wsp:rsid wsp:val=&quot;0042375B&quot;/&gt;&lt;wsp:rsid wsp:val=&quot;00423920&quot;/&gt;&lt;wsp:rsid wsp:val=&quot;00424061&quot;/&gt;&lt;wsp:rsid wsp:val=&quot;00424A2A&quot;/&gt;&lt;wsp:rsid wsp:val=&quot;00424EA2&quot;/&gt;&lt;wsp:rsid wsp:val=&quot;0042526D&quot;/&gt;&lt;wsp:rsid wsp:val=&quot;00425693&quot;/&gt;&lt;wsp:rsid wsp:val=&quot;0042576B&quot;/&gt;&lt;wsp:rsid wsp:val=&quot;004257CC&quot;/&gt;&lt;wsp:rsid wsp:val=&quot;00425A2E&quot;/&gt;&lt;wsp:rsid wsp:val=&quot;00425B9D&quot;/&gt;&lt;wsp:rsid wsp:val=&quot;00425E6B&quot;/&gt;&lt;wsp:rsid wsp:val=&quot;00425EA6&quot;/&gt;&lt;wsp:rsid wsp:val=&quot;00426065&quot;/&gt;&lt;wsp:rsid wsp:val=&quot;004269D4&quot;/&gt;&lt;wsp:rsid wsp:val=&quot;00426A8D&quot;/&gt;&lt;wsp:rsid wsp:val=&quot;0042750C&quot;/&gt;&lt;wsp:rsid wsp:val=&quot;00427B2B&quot;/&gt;&lt;wsp:rsid wsp:val=&quot;00427E57&quot;/&gt;&lt;wsp:rsid wsp:val=&quot;00427EE3&quot;/&gt;&lt;wsp:rsid wsp:val=&quot;00427F22&quot;/&gt;&lt;wsp:rsid wsp:val=&quot;00427F29&quot;/&gt;&lt;wsp:rsid wsp:val=&quot;00430073&quot;/&gt;&lt;wsp:rsid wsp:val=&quot;00430364&quot;/&gt;&lt;wsp:rsid wsp:val=&quot;004305F0&quot;/&gt;&lt;wsp:rsid wsp:val=&quot;004309CF&quot;/&gt;&lt;wsp:rsid wsp:val=&quot;00430EF7&quot;/&gt;&lt;wsp:rsid wsp:val=&quot;00431123&quot;/&gt;&lt;wsp:rsid wsp:val=&quot;0043125A&quot;/&gt;&lt;wsp:rsid wsp:val=&quot;0043175E&quot;/&gt;&lt;wsp:rsid wsp:val=&quot;00432271&quot;/&gt;&lt;wsp:rsid wsp:val=&quot;004326FB&quot;/&gt;&lt;wsp:rsid wsp:val=&quot;00432CAF&quot;/&gt;&lt;wsp:rsid wsp:val=&quot;00432D85&quot;/&gt;&lt;wsp:rsid wsp:val=&quot;00432DAF&quot;/&gt;&lt;wsp:rsid wsp:val=&quot;00432F1D&quot;/&gt;&lt;wsp:rsid wsp:val=&quot;004333D4&quot;/&gt;&lt;wsp:rsid wsp:val=&quot;00433453&quot;/&gt;&lt;wsp:rsid wsp:val=&quot;0043439C&quot;/&gt;&lt;wsp:rsid wsp:val=&quot;00434443&quot;/&gt;&lt;wsp:rsid wsp:val=&quot;00434CC4&quot;/&gt;&lt;wsp:rsid wsp:val=&quot;00434EC6&quot;/&gt;&lt;wsp:rsid wsp:val=&quot;00434F2E&quot;/&gt;&lt;wsp:rsid wsp:val=&quot;0043559E&quot;/&gt;&lt;wsp:rsid wsp:val=&quot;00436933&quot;/&gt;&lt;wsp:rsid wsp:val=&quot;00437013&quot;/&gt;&lt;wsp:rsid wsp:val=&quot;004372B2&quot;/&gt;&lt;wsp:rsid wsp:val=&quot;00437685&quot;/&gt;&lt;wsp:rsid wsp:val=&quot;004378CF&quot;/&gt;&lt;wsp:rsid wsp:val=&quot;00437B23&quot;/&gt;&lt;wsp:rsid wsp:val=&quot;00437BDF&quot;/&gt;&lt;wsp:rsid wsp:val=&quot;004403BB&quot;/&gt;&lt;wsp:rsid wsp:val=&quot;0044059C&quot;/&gt;&lt;wsp:rsid wsp:val=&quot;00440696&quot;/&gt;&lt;wsp:rsid wsp:val=&quot;00440C61&quot;/&gt;&lt;wsp:rsid wsp:val=&quot;00440D18&quot;/&gt;&lt;wsp:rsid wsp:val=&quot;004415BA&quot;/&gt;&lt;wsp:rsid wsp:val=&quot;004418D6&quot;/&gt;&lt;wsp:rsid wsp:val=&quot;00442934&quot;/&gt;&lt;wsp:rsid wsp:val=&quot;00442A02&quot;/&gt;&lt;wsp:rsid wsp:val=&quot;00442F92&quot;/&gt;&lt;wsp:rsid wsp:val=&quot;004430B1&quot;/&gt;&lt;wsp:rsid wsp:val=&quot;0044355A&quot;/&gt;&lt;wsp:rsid wsp:val=&quot;00443662&quot;/&gt;&lt;wsp:rsid wsp:val=&quot;0044367F&quot;/&gt;&lt;wsp:rsid wsp:val=&quot;00443C5F&quot;/&gt;&lt;wsp:rsid wsp:val=&quot;0044471D&quot;/&gt;&lt;wsp:rsid wsp:val=&quot;00444943&quot;/&gt;&lt;wsp:rsid wsp:val=&quot;00444B57&quot;/&gt;&lt;wsp:rsid wsp:val=&quot;00445565&quot;/&gt;&lt;wsp:rsid wsp:val=&quot;004458E1&quot;/&gt;&lt;wsp:rsid wsp:val=&quot;00445D5D&quot;/&gt;&lt;wsp:rsid wsp:val=&quot;00445D78&quot;/&gt;&lt;wsp:rsid wsp:val=&quot;00445D7A&quot;/&gt;&lt;wsp:rsid wsp:val=&quot;00445F0C&quot;/&gt;&lt;wsp:rsid wsp:val=&quot;00446609&quot;/&gt;&lt;wsp:rsid wsp:val=&quot;00446DC7&quot;/&gt;&lt;wsp:rsid wsp:val=&quot;00447185&quot;/&gt;&lt;wsp:rsid wsp:val=&quot;00447D09&quot;/&gt;&lt;wsp:rsid wsp:val=&quot;00447D3B&quot;/&gt;&lt;wsp:rsid wsp:val=&quot;00447EF5&quot;/&gt;&lt;wsp:rsid wsp:val=&quot;0045044F&quot;/&gt;&lt;wsp:rsid wsp:val=&quot;004507B5&quot;/&gt;&lt;wsp:rsid wsp:val=&quot;00450EC7&quot;/&gt;&lt;wsp:rsid wsp:val=&quot;00451231&quot;/&gt;&lt;wsp:rsid wsp:val=&quot;004513BC&quot;/&gt;&lt;wsp:rsid wsp:val=&quot;00451845&quot;/&gt;&lt;wsp:rsid wsp:val=&quot;00451E8B&quot;/&gt;&lt;wsp:rsid wsp:val=&quot;00452281&quot;/&gt;&lt;wsp:rsid wsp:val=&quot;0045309C&quot;/&gt;&lt;wsp:rsid wsp:val=&quot;004530EA&quot;/&gt;&lt;wsp:rsid wsp:val=&quot;00453494&quot;/&gt;&lt;wsp:rsid wsp:val=&quot;00453808&quot;/&gt;&lt;wsp:rsid wsp:val=&quot;00453B86&quot;/&gt;&lt;wsp:rsid wsp:val=&quot;00454072&quot;/&gt;&lt;wsp:rsid wsp:val=&quot;004543D8&quot;/&gt;&lt;wsp:rsid wsp:val=&quot;004544F7&quot;/&gt;&lt;wsp:rsid wsp:val=&quot;00454EDD&quot;/&gt;&lt;wsp:rsid wsp:val=&quot;004556C3&quot;/&gt;&lt;wsp:rsid wsp:val=&quot;004561BA&quot;/&gt;&lt;wsp:rsid wsp:val=&quot;00457720&quot;/&gt;&lt;wsp:rsid wsp:val=&quot;00457C67&quot;/&gt;&lt;wsp:rsid wsp:val=&quot;00457D35&quot;/&gt;&lt;wsp:rsid wsp:val=&quot;00460A21&quot;/&gt;&lt;wsp:rsid wsp:val=&quot;00460B12&quot;/&gt;&lt;wsp:rsid wsp:val=&quot;00460B69&quot;/&gt;&lt;wsp:rsid wsp:val=&quot;00460E73&quot;/&gt;&lt;wsp:rsid wsp:val=&quot;00461270&quot;/&gt;&lt;wsp:rsid wsp:val=&quot;004615B3&quot;/&gt;&lt;wsp:rsid wsp:val=&quot;00461BEE&quot;/&gt;&lt;wsp:rsid wsp:val=&quot;00461F74&quot;/&gt;&lt;wsp:rsid wsp:val=&quot;0046225A&quot;/&gt;&lt;wsp:rsid wsp:val=&quot;00462B46&quot;/&gt;&lt;wsp:rsid wsp:val=&quot;004632E7&quot;/&gt;&lt;wsp:rsid wsp:val=&quot;0046336C&quot;/&gt;&lt;wsp:rsid wsp:val=&quot;00463D3B&quot;/&gt;&lt;wsp:rsid wsp:val=&quot;00464308&quot;/&gt;&lt;wsp:rsid wsp:val=&quot;00464419&quot;/&gt;&lt;wsp:rsid wsp:val=&quot;00464CBE&quot;/&gt;&lt;wsp:rsid wsp:val=&quot;004663A6&quot;/&gt;&lt;wsp:rsid wsp:val=&quot;004671CB&quot;/&gt;&lt;wsp:rsid wsp:val=&quot;00467B82&quot;/&gt;&lt;wsp:rsid wsp:val=&quot;00467D8C&quot;/&gt;&lt;wsp:rsid wsp:val=&quot;00470198&quot;/&gt;&lt;wsp:rsid wsp:val=&quot;004707C0&quot;/&gt;&lt;wsp:rsid wsp:val=&quot;00470E05&quot;/&gt;&lt;wsp:rsid wsp:val=&quot;00470F97&quot;/&gt;&lt;wsp:rsid wsp:val=&quot;004714BD&quot;/&gt;&lt;wsp:rsid wsp:val=&quot;004717D8&quot;/&gt;&lt;wsp:rsid wsp:val=&quot;00471AE0&quot;/&gt;&lt;wsp:rsid wsp:val=&quot;00471C70&quot;/&gt;&lt;wsp:rsid wsp:val=&quot;0047256F&quot;/&gt;&lt;wsp:rsid wsp:val=&quot;004731CD&quot;/&gt;&lt;wsp:rsid wsp:val=&quot;00473373&quot;/&gt;&lt;wsp:rsid wsp:val=&quot;004733A7&quot;/&gt;&lt;wsp:rsid wsp:val=&quot;0047373D&quot;/&gt;&lt;wsp:rsid wsp:val=&quot;00473C42&quot;/&gt;&lt;wsp:rsid wsp:val=&quot;00474357&quot;/&gt;&lt;wsp:rsid wsp:val=&quot;00474440&quot;/&gt;&lt;wsp:rsid wsp:val=&quot;00474871&quot;/&gt;&lt;wsp:rsid wsp:val=&quot;00474AB8&quot;/&gt;&lt;wsp:rsid wsp:val=&quot;00474DA9&quot;/&gt;&lt;wsp:rsid wsp:val=&quot;00474F6C&quot;/&gt;&lt;wsp:rsid wsp:val=&quot;0047506E&quot;/&gt;&lt;wsp:rsid wsp:val=&quot;00475392&quot;/&gt;&lt;wsp:rsid wsp:val=&quot;00475A57&quot;/&gt;&lt;wsp:rsid wsp:val=&quot;00475EE7&quot;/&gt;&lt;wsp:rsid wsp:val=&quot;00476076&quot;/&gt;&lt;wsp:rsid wsp:val=&quot;004764D9&quot;/&gt;&lt;wsp:rsid wsp:val=&quot;004766AD&quot;/&gt;&lt;wsp:rsid wsp:val=&quot;00476FEF&quot;/&gt;&lt;wsp:rsid wsp:val=&quot;004770EE&quot;/&gt;&lt;wsp:rsid wsp:val=&quot;00477419&quot;/&gt;&lt;wsp:rsid wsp:val=&quot;00477435&quot;/&gt;&lt;wsp:rsid wsp:val=&quot;004777A3&quot;/&gt;&lt;wsp:rsid wsp:val=&quot;00477B40&quot;/&gt;&lt;wsp:rsid wsp:val=&quot;00477F48&quot;/&gt;&lt;wsp:rsid wsp:val=&quot;00480666&quot;/&gt;&lt;wsp:rsid wsp:val=&quot;00480677&quot;/&gt;&lt;wsp:rsid wsp:val=&quot;00480964&quot;/&gt;&lt;wsp:rsid wsp:val=&quot;00480B56&quot;/&gt;&lt;wsp:rsid wsp:val=&quot;00480F48&quot;/&gt;&lt;wsp:rsid wsp:val=&quot;004811D2&quot;/&gt;&lt;wsp:rsid wsp:val=&quot;00481509&quot;/&gt;&lt;wsp:rsid wsp:val=&quot;00481DAC&quot;/&gt;&lt;wsp:rsid wsp:val=&quot;004824A8&quot;/&gt;&lt;wsp:rsid wsp:val=&quot;00482831&quot;/&gt;&lt;wsp:rsid wsp:val=&quot;004828FD&quot;/&gt;&lt;wsp:rsid wsp:val=&quot;004829BB&quot;/&gt;&lt;wsp:rsid wsp:val=&quot;00482A09&quot;/&gt;&lt;wsp:rsid wsp:val=&quot;00482AEF&quot;/&gt;&lt;wsp:rsid wsp:val=&quot;00482CFC&quot;/&gt;&lt;wsp:rsid wsp:val=&quot;00482E6F&quot;/&gt;&lt;wsp:rsid wsp:val=&quot;00482E77&quot;/&gt;&lt;wsp:rsid wsp:val=&quot;004834EF&quot;/&gt;&lt;wsp:rsid wsp:val=&quot;0048428D&quot;/&gt;&lt;wsp:rsid wsp:val=&quot;00484688&quot;/&gt;&lt;wsp:rsid wsp:val=&quot;00484E25&quot;/&gt;&lt;wsp:rsid wsp:val=&quot;00485434&quot;/&gt;&lt;wsp:rsid wsp:val=&quot;004855AA&quot;/&gt;&lt;wsp:rsid wsp:val=&quot;0048571B&quot;/&gt;&lt;wsp:rsid wsp:val=&quot;00485737&quot;/&gt;&lt;wsp:rsid wsp:val=&quot;00485C8A&quot;/&gt;&lt;wsp:rsid wsp:val=&quot;00485D93&quot;/&gt;&lt;wsp:rsid wsp:val=&quot;00486759&quot;/&gt;&lt;wsp:rsid wsp:val=&quot;00486B42&quot;/&gt;&lt;wsp:rsid wsp:val=&quot;00486D6E&quot;/&gt;&lt;wsp:rsid wsp:val=&quot;0048736A&quot;/&gt;&lt;wsp:rsid wsp:val=&quot;00487C37&quot;/&gt;&lt;wsp:rsid wsp:val=&quot;00487DDD&quot;/&gt;&lt;wsp:rsid wsp:val=&quot;00487FC5&quot;/&gt;&lt;wsp:rsid wsp:val=&quot;0049012B&quot;/&gt;&lt;wsp:rsid wsp:val=&quot;004908E1&quot;/&gt;&lt;wsp:rsid wsp:val=&quot;00490E51&quot;/&gt;&lt;wsp:rsid wsp:val=&quot;004911D2&quot;/&gt;&lt;wsp:rsid wsp:val=&quot;00491870&quot;/&gt;&lt;wsp:rsid wsp:val=&quot;00491A07&quot;/&gt;&lt;wsp:rsid wsp:val=&quot;00491B0B&quot;/&gt;&lt;wsp:rsid wsp:val=&quot;00492691&quot;/&gt;&lt;wsp:rsid wsp:val=&quot;004926CC&quot;/&gt;&lt;wsp:rsid wsp:val=&quot;00493569&quot;/&gt;&lt;wsp:rsid wsp:val=&quot;00493946&quot;/&gt;&lt;wsp:rsid wsp:val=&quot;00493A1D&quot;/&gt;&lt;wsp:rsid wsp:val=&quot;00493ADC&quot;/&gt;&lt;wsp:rsid wsp:val=&quot;0049443A&quot;/&gt;&lt;wsp:rsid wsp:val=&quot;004946BF&quot;/&gt;&lt;wsp:rsid wsp:val=&quot;00494BAB&quot;/&gt;&lt;wsp:rsid wsp:val=&quot;00494C65&quot;/&gt;&lt;wsp:rsid wsp:val=&quot;00494E34&quot;/&gt;&lt;wsp:rsid wsp:val=&quot;004950F9&quot;/&gt;&lt;wsp:rsid wsp:val=&quot;00495239&quot;/&gt;&lt;wsp:rsid wsp:val=&quot;004952F9&quot;/&gt;&lt;wsp:rsid wsp:val=&quot;00495E52&quot;/&gt;&lt;wsp:rsid wsp:val=&quot;00495FDF&quot;/&gt;&lt;wsp:rsid wsp:val=&quot;00496359&quot;/&gt;&lt;wsp:rsid wsp:val=&quot;00496F20&quot;/&gt;&lt;wsp:rsid wsp:val=&quot;004973F4&quot;/&gt;&lt;wsp:rsid wsp:val=&quot;00497864&quot;/&gt;&lt;wsp:rsid wsp:val=&quot;00497C56&quot;/&gt;&lt;wsp:rsid wsp:val=&quot;004A0BA1&quot;/&gt;&lt;wsp:rsid wsp:val=&quot;004A0E26&quot;/&gt;&lt;wsp:rsid wsp:val=&quot;004A0F6B&quot;/&gt;&lt;wsp:rsid wsp:val=&quot;004A1001&quot;/&gt;&lt;wsp:rsid wsp:val=&quot;004A11DA&quot;/&gt;&lt;wsp:rsid wsp:val=&quot;004A1386&quot;/&gt;&lt;wsp:rsid wsp:val=&quot;004A1462&quot;/&gt;&lt;wsp:rsid wsp:val=&quot;004A160B&quot;/&gt;&lt;wsp:rsid wsp:val=&quot;004A1692&quot;/&gt;&lt;wsp:rsid wsp:val=&quot;004A16ED&quot;/&gt;&lt;wsp:rsid wsp:val=&quot;004A1A30&quot;/&gt;&lt;wsp:rsid wsp:val=&quot;004A2234&quot;/&gt;&lt;wsp:rsid wsp:val=&quot;004A28CF&quot;/&gt;&lt;wsp:rsid wsp:val=&quot;004A3052&quot;/&gt;&lt;wsp:rsid wsp:val=&quot;004A3D49&quot;/&gt;&lt;wsp:rsid wsp:val=&quot;004A3D54&quot;/&gt;&lt;wsp:rsid wsp:val=&quot;004A4198&quot;/&gt;&lt;wsp:rsid wsp:val=&quot;004A43AC&quot;/&gt;&lt;wsp:rsid wsp:val=&quot;004A566E&quot;/&gt;&lt;wsp:rsid wsp:val=&quot;004A56AA&quot;/&gt;&lt;wsp:rsid wsp:val=&quot;004A57BD&quot;/&gt;&lt;wsp:rsid wsp:val=&quot;004A5B25&quot;/&gt;&lt;wsp:rsid wsp:val=&quot;004A5CF1&quot;/&gt;&lt;wsp:rsid wsp:val=&quot;004A6156&quot;/&gt;&lt;wsp:rsid wsp:val=&quot;004A7288&quot;/&gt;&lt;wsp:rsid wsp:val=&quot;004A738E&quot;/&gt;&lt;wsp:rsid wsp:val=&quot;004A749B&quot;/&gt;&lt;wsp:rsid wsp:val=&quot;004A75BC&quot;/&gt;&lt;wsp:rsid wsp:val=&quot;004A7820&quot;/&gt;&lt;wsp:rsid wsp:val=&quot;004A798F&quot;/&gt;&lt;wsp:rsid wsp:val=&quot;004B017D&quot;/&gt;&lt;wsp:rsid wsp:val=&quot;004B08F7&quot;/&gt;&lt;wsp:rsid wsp:val=&quot;004B0CB0&quot;/&gt;&lt;wsp:rsid wsp:val=&quot;004B0DB4&quot;/&gt;&lt;wsp:rsid wsp:val=&quot;004B13CC&quot;/&gt;&lt;wsp:rsid wsp:val=&quot;004B1A56&quot;/&gt;&lt;wsp:rsid wsp:val=&quot;004B1D3A&quot;/&gt;&lt;wsp:rsid wsp:val=&quot;004B1E13&quot;/&gt;&lt;wsp:rsid wsp:val=&quot;004B2049&quot;/&gt;&lt;wsp:rsid wsp:val=&quot;004B25A5&quot;/&gt;&lt;wsp:rsid wsp:val=&quot;004B25AD&quot;/&gt;&lt;wsp:rsid wsp:val=&quot;004B28A4&quot;/&gt;&lt;wsp:rsid wsp:val=&quot;004B305B&quot;/&gt;&lt;wsp:rsid wsp:val=&quot;004B32EA&quot;/&gt;&lt;wsp:rsid wsp:val=&quot;004B3842&quot;/&gt;&lt;wsp:rsid wsp:val=&quot;004B3913&quot;/&gt;&lt;wsp:rsid wsp:val=&quot;004B3D1E&quot;/&gt;&lt;wsp:rsid wsp:val=&quot;004B3DA5&quot;/&gt;&lt;wsp:rsid wsp:val=&quot;004B463A&quot;/&gt;&lt;wsp:rsid wsp:val=&quot;004B5391&quot;/&gt;&lt;wsp:rsid wsp:val=&quot;004B5A7F&quot;/&gt;&lt;wsp:rsid wsp:val=&quot;004B62D7&quot;/&gt;&lt;wsp:rsid wsp:val=&quot;004B6813&quot;/&gt;&lt;wsp:rsid wsp:val=&quot;004B6B22&quot;/&gt;&lt;wsp:rsid wsp:val=&quot;004B736F&quot;/&gt;&lt;wsp:rsid wsp:val=&quot;004B7E32&quot;/&gt;&lt;wsp:rsid wsp:val=&quot;004B7E5E&quot;/&gt;&lt;wsp:rsid wsp:val=&quot;004C0204&quot;/&gt;&lt;wsp:rsid wsp:val=&quot;004C0B03&quot;/&gt;&lt;wsp:rsid wsp:val=&quot;004C0D39&quot;/&gt;&lt;wsp:rsid wsp:val=&quot;004C0EB9&quot;/&gt;&lt;wsp:rsid wsp:val=&quot;004C175E&quot;/&gt;&lt;wsp:rsid wsp:val=&quot;004C1AC0&quot;/&gt;&lt;wsp:rsid wsp:val=&quot;004C1B88&quot;/&gt;&lt;wsp:rsid wsp:val=&quot;004C1C66&quot;/&gt;&lt;wsp:rsid wsp:val=&quot;004C1FE9&quot;/&gt;&lt;wsp:rsid wsp:val=&quot;004C24E4&quot;/&gt;&lt;wsp:rsid wsp:val=&quot;004C2BAA&quot;/&gt;&lt;wsp:rsid wsp:val=&quot;004C2D01&quot;/&gt;&lt;wsp:rsid wsp:val=&quot;004C308B&quot;/&gt;&lt;wsp:rsid wsp:val=&quot;004C30E6&quot;/&gt;&lt;wsp:rsid wsp:val=&quot;004C31B1&quot;/&gt;&lt;wsp:rsid wsp:val=&quot;004C3237&quot;/&gt;&lt;wsp:rsid wsp:val=&quot;004C3269&quot;/&gt;&lt;wsp:rsid wsp:val=&quot;004C3374&quot;/&gt;&lt;wsp:rsid wsp:val=&quot;004C3F7C&quot;/&gt;&lt;wsp:rsid wsp:val=&quot;004C48BA&quot;/&gt;&lt;wsp:rsid wsp:val=&quot;004C4B35&quot;/&gt;&lt;wsp:rsid wsp:val=&quot;004C4E5B&quot;/&gt;&lt;wsp:rsid wsp:val=&quot;004C5529&quot;/&gt;&lt;wsp:rsid wsp:val=&quot;004C5B2C&quot;/&gt;&lt;wsp:rsid wsp:val=&quot;004C5BEE&quot;/&gt;&lt;wsp:rsid wsp:val=&quot;004C67A9&quot;/&gt;&lt;wsp:rsid wsp:val=&quot;004C685E&quot;/&gt;&lt;wsp:rsid wsp:val=&quot;004C6AA6&quot;/&gt;&lt;wsp:rsid wsp:val=&quot;004C6F82&quot;/&gt;&lt;wsp:rsid wsp:val=&quot;004C70E3&quot;/&gt;&lt;wsp:rsid wsp:val=&quot;004C795A&quot;/&gt;&lt;wsp:rsid wsp:val=&quot;004C7F05&quot;/&gt;&lt;wsp:rsid wsp:val=&quot;004C7F72&quot;/&gt;&lt;wsp:rsid wsp:val=&quot;004D0624&quot;/&gt;&lt;wsp:rsid wsp:val=&quot;004D069E&quot;/&gt;&lt;wsp:rsid wsp:val=&quot;004D0A30&quot;/&gt;&lt;wsp:rsid wsp:val=&quot;004D103C&quot;/&gt;&lt;wsp:rsid wsp:val=&quot;004D103D&quot;/&gt;&lt;wsp:rsid wsp:val=&quot;004D1257&quot;/&gt;&lt;wsp:rsid wsp:val=&quot;004D1BC5&quot;/&gt;&lt;wsp:rsid wsp:val=&quot;004D2749&quot;/&gt;&lt;wsp:rsid wsp:val=&quot;004D2BCF&quot;/&gt;&lt;wsp:rsid wsp:val=&quot;004D2F23&quot;/&gt;&lt;wsp:rsid wsp:val=&quot;004D39BF&quot;/&gt;&lt;wsp:rsid wsp:val=&quot;004D3CE5&quot;/&gt;&lt;wsp:rsid wsp:val=&quot;004D3E8E&quot;/&gt;&lt;wsp:rsid wsp:val=&quot;004D3F96&quot;/&gt;&lt;wsp:rsid wsp:val=&quot;004D41AC&quot;/&gt;&lt;wsp:rsid wsp:val=&quot;004D45B6&quot;/&gt;&lt;wsp:rsid wsp:val=&quot;004D4902&quot;/&gt;&lt;wsp:rsid wsp:val=&quot;004D4A44&quot;/&gt;&lt;wsp:rsid wsp:val=&quot;004D4A4E&quot;/&gt;&lt;wsp:rsid wsp:val=&quot;004D4E3D&quot;/&gt;&lt;wsp:rsid wsp:val=&quot;004D4E7C&quot;/&gt;&lt;wsp:rsid wsp:val=&quot;004D5378&quot;/&gt;&lt;wsp:rsid wsp:val=&quot;004D549A&quot;/&gt;&lt;wsp:rsid wsp:val=&quot;004D5A1E&quot;/&gt;&lt;wsp:rsid wsp:val=&quot;004D60FA&quot;/&gt;&lt;wsp:rsid wsp:val=&quot;004D62B1&quot;/&gt;&lt;wsp:rsid wsp:val=&quot;004D65C2&quot;/&gt;&lt;wsp:rsid wsp:val=&quot;004D673E&quot;/&gt;&lt;wsp:rsid wsp:val=&quot;004D6AEB&quot;/&gt;&lt;wsp:rsid wsp:val=&quot;004D6DEB&quot;/&gt;&lt;wsp:rsid wsp:val=&quot;004D7005&quot;/&gt;&lt;wsp:rsid wsp:val=&quot;004D7503&quot;/&gt;&lt;wsp:rsid wsp:val=&quot;004D7683&quot;/&gt;&lt;wsp:rsid wsp:val=&quot;004D78AA&quot;/&gt;&lt;wsp:rsid wsp:val=&quot;004D7F4A&quot;/&gt;&lt;wsp:rsid wsp:val=&quot;004E0129&quot;/&gt;&lt;wsp:rsid wsp:val=&quot;004E0554&quot;/&gt;&lt;wsp:rsid wsp:val=&quot;004E1256&quot;/&gt;&lt;wsp:rsid wsp:val=&quot;004E12AD&quot;/&gt;&lt;wsp:rsid wsp:val=&quot;004E1459&quot;/&gt;&lt;wsp:rsid wsp:val=&quot;004E166C&quot;/&gt;&lt;wsp:rsid wsp:val=&quot;004E17E1&quot;/&gt;&lt;wsp:rsid wsp:val=&quot;004E1970&quot;/&gt;&lt;wsp:rsid wsp:val=&quot;004E19C7&quot;/&gt;&lt;wsp:rsid wsp:val=&quot;004E19D7&quot;/&gt;&lt;wsp:rsid wsp:val=&quot;004E1AA7&quot;/&gt;&lt;wsp:rsid wsp:val=&quot;004E1BD3&quot;/&gt;&lt;wsp:rsid wsp:val=&quot;004E1C67&quot;/&gt;&lt;wsp:rsid wsp:val=&quot;004E2275&quot;/&gt;&lt;wsp:rsid wsp:val=&quot;004E29D7&quot;/&gt;&lt;wsp:rsid wsp:val=&quot;004E32AA&quot;/&gt;&lt;wsp:rsid wsp:val=&quot;004E3901&quot;/&gt;&lt;wsp:rsid wsp:val=&quot;004E3A0C&quot;/&gt;&lt;wsp:rsid wsp:val=&quot;004E3C27&quot;/&gt;&lt;wsp:rsid wsp:val=&quot;004E4357&quot;/&gt;&lt;wsp:rsid wsp:val=&quot;004E4669&quot;/&gt;&lt;wsp:rsid wsp:val=&quot;004E4CCB&quot;/&gt;&lt;wsp:rsid wsp:val=&quot;004E5E60&quot;/&gt;&lt;wsp:rsid wsp:val=&quot;004E5EEC&quot;/&gt;&lt;wsp:rsid wsp:val=&quot;004E6088&quot;/&gt;&lt;wsp:rsid wsp:val=&quot;004E6205&quot;/&gt;&lt;wsp:rsid wsp:val=&quot;004E6216&quot;/&gt;&lt;wsp:rsid wsp:val=&quot;004E6A9C&quot;/&gt;&lt;wsp:rsid wsp:val=&quot;004E6DC8&quot;/&gt;&lt;wsp:rsid wsp:val=&quot;004E6ED4&quot;/&gt;&lt;wsp:rsid wsp:val=&quot;004E7D2D&quot;/&gt;&lt;wsp:rsid wsp:val=&quot;004F03F3&quot;/&gt;&lt;wsp:rsid wsp:val=&quot;004F0AAB&quot;/&gt;&lt;wsp:rsid wsp:val=&quot;004F0BD1&quot;/&gt;&lt;wsp:rsid wsp:val=&quot;004F0F9D&quot;/&gt;&lt;wsp:rsid wsp:val=&quot;004F11CB&quot;/&gt;&lt;wsp:rsid wsp:val=&quot;004F156A&quot;/&gt;&lt;wsp:rsid wsp:val=&quot;004F1B7A&quot;/&gt;&lt;wsp:rsid wsp:val=&quot;004F2D0B&quot;/&gt;&lt;wsp:rsid wsp:val=&quot;004F2F7E&quot;/&gt;&lt;wsp:rsid wsp:val=&quot;004F310E&quot;/&gt;&lt;wsp:rsid wsp:val=&quot;004F3522&quot;/&gt;&lt;wsp:rsid wsp:val=&quot;004F3C50&quot;/&gt;&lt;wsp:rsid wsp:val=&quot;004F3F65&quot;/&gt;&lt;wsp:rsid wsp:val=&quot;004F405A&quot;/&gt;&lt;wsp:rsid wsp:val=&quot;004F449C&quot;/&gt;&lt;wsp:rsid wsp:val=&quot;004F4537&quot;/&gt;&lt;wsp:rsid wsp:val=&quot;004F5141&quot;/&gt;&lt;wsp:rsid wsp:val=&quot;004F58A3&quot;/&gt;&lt;wsp:rsid wsp:val=&quot;004F59F5&quot;/&gt;&lt;wsp:rsid wsp:val=&quot;004F5EC1&quot;/&gt;&lt;wsp:rsid wsp:val=&quot;004F686F&quot;/&gt;&lt;wsp:rsid wsp:val=&quot;004F6955&quot;/&gt;&lt;wsp:rsid wsp:val=&quot;004F707D&quot;/&gt;&lt;wsp:rsid wsp:val=&quot;004F731A&quot;/&gt;&lt;wsp:rsid wsp:val=&quot;004F74F8&quot;/&gt;&lt;wsp:rsid wsp:val=&quot;004F752B&quot;/&gt;&lt;wsp:rsid wsp:val=&quot;004F7D84&quot;/&gt;&lt;wsp:rsid wsp:val=&quot;00500957&quot;/&gt;&lt;wsp:rsid wsp:val=&quot;00501114&quot;/&gt;&lt;wsp:rsid wsp:val=&quot;00501160&quot;/&gt;&lt;wsp:rsid wsp:val=&quot;0050135A&quot;/&gt;&lt;wsp:rsid wsp:val=&quot;00501B2E&quot;/&gt;&lt;wsp:rsid wsp:val=&quot;00501BF5&quot;/&gt;&lt;wsp:rsid wsp:val=&quot;00501CD7&quot;/&gt;&lt;wsp:rsid wsp:val=&quot;00501FA8&quot;/&gt;&lt;wsp:rsid wsp:val=&quot;0050233A&quot;/&gt;&lt;wsp:rsid wsp:val=&quot;0050278B&quot;/&gt;&lt;wsp:rsid wsp:val=&quot;00502EDD&quot;/&gt;&lt;wsp:rsid wsp:val=&quot;00502EFF&quot;/&gt;&lt;wsp:rsid wsp:val=&quot;005031DD&quot;/&gt;&lt;wsp:rsid wsp:val=&quot;00503735&quot;/&gt;&lt;wsp:rsid wsp:val=&quot;005044AD&quot;/&gt;&lt;wsp:rsid wsp:val=&quot;00504ADC&quot;/&gt;&lt;wsp:rsid wsp:val=&quot;00505A03&quot;/&gt;&lt;wsp:rsid wsp:val=&quot;00505A4A&quot;/&gt;&lt;wsp:rsid wsp:val=&quot;00505FD6&quot;/&gt;&lt;wsp:rsid wsp:val=&quot;005060E4&quot;/&gt;&lt;wsp:rsid wsp:val=&quot;0050620E&quot;/&gt;&lt;wsp:rsid wsp:val=&quot;005063CF&quot;/&gt;&lt;wsp:rsid wsp:val=&quot;005064B8&quot;/&gt;&lt;wsp:rsid wsp:val=&quot;00506A24&quot;/&gt;&lt;wsp:rsid wsp:val=&quot;00506B1F&quot;/&gt;&lt;wsp:rsid wsp:val=&quot;00506FC8&quot;/&gt;&lt;wsp:rsid wsp:val=&quot;00507322&quot;/&gt;&lt;wsp:rsid wsp:val=&quot;00507A05&quot;/&gt;&lt;wsp:rsid wsp:val=&quot;00507B43&quot;/&gt;&lt;wsp:rsid wsp:val=&quot;00507D99&quot;/&gt;&lt;wsp:rsid wsp:val=&quot;00507EB9&quot;/&gt;&lt;wsp:rsid wsp:val=&quot;005105A2&quot;/&gt;&lt;wsp:rsid wsp:val=&quot;005107D4&quot;/&gt;&lt;wsp:rsid wsp:val=&quot;0051159D&quot;/&gt;&lt;wsp:rsid wsp:val=&quot;00511742&quot;/&gt;&lt;wsp:rsid wsp:val=&quot;00511BA5&quot;/&gt;&lt;wsp:rsid wsp:val=&quot;00512868&quot;/&gt;&lt;wsp:rsid wsp:val=&quot;00512D30&quot;/&gt;&lt;wsp:rsid wsp:val=&quot;005135BE&quot;/&gt;&lt;wsp:rsid wsp:val=&quot;00513C73&quot;/&gt;&lt;wsp:rsid wsp:val=&quot;00513DE8&quot;/&gt;&lt;wsp:rsid wsp:val=&quot;00514538&quot;/&gt;&lt;wsp:rsid wsp:val=&quot;005149CE&quot;/&gt;&lt;wsp:rsid wsp:val=&quot;00514CA5&quot;/&gt;&lt;wsp:rsid wsp:val=&quot;00515113&quot;/&gt;&lt;wsp:rsid wsp:val=&quot;00515416&quot;/&gt;&lt;wsp:rsid wsp:val=&quot;005154C2&quot;/&gt;&lt;wsp:rsid wsp:val=&quot;00515511&quot;/&gt;&lt;wsp:rsid wsp:val=&quot;00515893&quot;/&gt;&lt;wsp:rsid wsp:val=&quot;005160AB&quot;/&gt;&lt;wsp:rsid wsp:val=&quot;0051655B&quot;/&gt;&lt;wsp:rsid wsp:val=&quot;00516982&quot;/&gt;&lt;wsp:rsid wsp:val=&quot;00516C8D&quot;/&gt;&lt;wsp:rsid wsp:val=&quot;00516FA8&quot;/&gt;&lt;wsp:rsid wsp:val=&quot;00517162&quot;/&gt;&lt;wsp:rsid wsp:val=&quot;00517177&quot;/&gt;&lt;wsp:rsid wsp:val=&quot;005173B9&quot;/&gt;&lt;wsp:rsid wsp:val=&quot;0051750E&quot;/&gt;&lt;wsp:rsid wsp:val=&quot;00517DC4&quot;/&gt;&lt;wsp:rsid wsp:val=&quot;00517DFD&quot;/&gt;&lt;wsp:rsid wsp:val=&quot;00517FF6&quot;/&gt;&lt;wsp:rsid wsp:val=&quot;0052011B&quot;/&gt;&lt;wsp:rsid wsp:val=&quot;005201C1&quot;/&gt;&lt;wsp:rsid wsp:val=&quot;005203E0&quot;/&gt;&lt;wsp:rsid wsp:val=&quot;00520640&quot;/&gt;&lt;wsp:rsid wsp:val=&quot;00520A17&quot;/&gt;&lt;wsp:rsid wsp:val=&quot;00520AD3&quot;/&gt;&lt;wsp:rsid wsp:val=&quot;00520AFE&quot;/&gt;&lt;wsp:rsid wsp:val=&quot;00520C42&quot;/&gt;&lt;wsp:rsid wsp:val=&quot;00520F31&quot;/&gt;&lt;wsp:rsid wsp:val=&quot;00520FBB&quot;/&gt;&lt;wsp:rsid wsp:val=&quot;00521106&quot;/&gt;&lt;wsp:rsid wsp:val=&quot;00521124&quot;/&gt;&lt;wsp:rsid wsp:val=&quot;005211E1&quot;/&gt;&lt;wsp:rsid wsp:val=&quot;00522158&quot;/&gt;&lt;wsp:rsid wsp:val=&quot;0052241D&quot;/&gt;&lt;wsp:rsid wsp:val=&quot;00522728&quot;/&gt;&lt;wsp:rsid wsp:val=&quot;0052275D&quot;/&gt;&lt;wsp:rsid wsp:val=&quot;00522C77&quot;/&gt;&lt;wsp:rsid wsp:val=&quot;00522EF6&quot;/&gt;&lt;wsp:rsid wsp:val=&quot;00523129&quot;/&gt;&lt;wsp:rsid wsp:val=&quot;00523288&quot;/&gt;&lt;wsp:rsid wsp:val=&quot;00523340&quot;/&gt;&lt;wsp:rsid wsp:val=&quot;005234BA&quot;/&gt;&lt;wsp:rsid wsp:val=&quot;0052374C&quot;/&gt;&lt;wsp:rsid wsp:val=&quot;00523F14&quot;/&gt;&lt;wsp:rsid wsp:val=&quot;00523F6D&quot;/&gt;&lt;wsp:rsid wsp:val=&quot;00524032&quot;/&gt;&lt;wsp:rsid wsp:val=&quot;00524036&quot;/&gt;&lt;wsp:rsid wsp:val=&quot;0052417D&quot;/&gt;&lt;wsp:rsid wsp:val=&quot;00524A2B&quot;/&gt;&lt;wsp:rsid wsp:val=&quot;00524B1D&quot;/&gt;&lt;wsp:rsid wsp:val=&quot;00524E0D&quot;/&gt;&lt;wsp:rsid wsp:val=&quot;00525A84&quot;/&gt;&lt;wsp:rsid wsp:val=&quot;00525AF9&quot;/&gt;&lt;wsp:rsid wsp:val=&quot;00525E0A&quot;/&gt;&lt;wsp:rsid wsp:val=&quot;00525F3E&quot;/&gt;&lt;wsp:rsid wsp:val=&quot;00526733&quot;/&gt;&lt;wsp:rsid wsp:val=&quot;00526EA3&quot;/&gt;&lt;wsp:rsid wsp:val=&quot;00527423&quot;/&gt;&lt;wsp:rsid wsp:val=&quot;0052767C&quot;/&gt;&lt;wsp:rsid wsp:val=&quot;005276BC&quot;/&gt;&lt;wsp:rsid wsp:val=&quot;005277A9&quot;/&gt;&lt;wsp:rsid wsp:val=&quot;00527ADC&quot;/&gt;&lt;wsp:rsid wsp:val=&quot;0053020D&quot;/&gt;&lt;wsp:rsid wsp:val=&quot;005304B4&quot;/&gt;&lt;wsp:rsid wsp:val=&quot;00530AD4&quot;/&gt;&lt;wsp:rsid wsp:val=&quot;00530BE0&quot;/&gt;&lt;wsp:rsid wsp:val=&quot;00531189&quot;/&gt;&lt;wsp:rsid wsp:val=&quot;005315E3&quot;/&gt;&lt;wsp:rsid wsp:val=&quot;00531929&quot;/&gt;&lt;wsp:rsid wsp:val=&quot;00531A4D&quot;/&gt;&lt;wsp:rsid wsp:val=&quot;005320AD&quot;/&gt;&lt;wsp:rsid wsp:val=&quot;0053240B&quot;/&gt;&lt;wsp:rsid wsp:val=&quot;005325F6&quot;/&gt;&lt;wsp:rsid wsp:val=&quot;0053312B&quot;/&gt;&lt;wsp:rsid wsp:val=&quot;005331E3&quot;/&gt;&lt;wsp:rsid wsp:val=&quot;00533BB6&quot;/&gt;&lt;wsp:rsid wsp:val=&quot;00534244&quot;/&gt;&lt;wsp:rsid wsp:val=&quot;00534B63&quot;/&gt;&lt;wsp:rsid wsp:val=&quot;00534D2E&quot;/&gt;&lt;wsp:rsid wsp:val=&quot;00534FD5&quot;/&gt;&lt;wsp:rsid wsp:val=&quot;0053508B&quot;/&gt;&lt;wsp:rsid wsp:val=&quot;00535479&quot;/&gt;&lt;wsp:rsid wsp:val=&quot;00535F1F&quot;/&gt;&lt;wsp:rsid wsp:val=&quot;0053600B&quot;/&gt;&lt;wsp:rsid wsp:val=&quot;0053643D&quot;/&gt;&lt;wsp:rsid wsp:val=&quot;005366B9&quot;/&gt;&lt;wsp:rsid wsp:val=&quot;00536718&quot;/&gt;&lt;wsp:rsid wsp:val=&quot;00536B9C&quot;/&gt;&lt;wsp:rsid wsp:val=&quot;00537008&quot;/&gt;&lt;wsp:rsid wsp:val=&quot;005370EE&quot;/&gt;&lt;wsp:rsid wsp:val=&quot;005371C9&quot;/&gt;&lt;wsp:rsid wsp:val=&quot;0053755A&quot;/&gt;&lt;wsp:rsid wsp:val=&quot;00540074&quot;/&gt;&lt;wsp:rsid wsp:val=&quot;0054013F&quot;/&gt;&lt;wsp:rsid wsp:val=&quot;005401FC&quot;/&gt;&lt;wsp:rsid wsp:val=&quot;00540378&quot;/&gt;&lt;wsp:rsid wsp:val=&quot;00540AFA&quot;/&gt;&lt;wsp:rsid wsp:val=&quot;00540D5A&quot;/&gt;&lt;wsp:rsid wsp:val=&quot;0054106D&quot;/&gt;&lt;wsp:rsid wsp:val=&quot;0054132A&quot;/&gt;&lt;wsp:rsid wsp:val=&quot;0054160A&quot;/&gt;&lt;wsp:rsid wsp:val=&quot;00541830&quot;/&gt;&lt;wsp:rsid wsp:val=&quot;005419DA&quot;/&gt;&lt;wsp:rsid wsp:val=&quot;005419DC&quot;/&gt;&lt;wsp:rsid wsp:val=&quot;00541D57&quot;/&gt;&lt;wsp:rsid wsp:val=&quot;0054224A&quot;/&gt;&lt;wsp:rsid wsp:val=&quot;0054267C&quot;/&gt;&lt;wsp:rsid wsp:val=&quot;00542B90&quot;/&gt;&lt;wsp:rsid wsp:val=&quot;00542C03&quot;/&gt;&lt;wsp:rsid wsp:val=&quot;00542CDB&quot;/&gt;&lt;wsp:rsid wsp:val=&quot;0054343B&quot;/&gt;&lt;wsp:rsid wsp:val=&quot;0054358B&quot;/&gt;&lt;wsp:rsid wsp:val=&quot;0054387D&quot;/&gt;&lt;wsp:rsid wsp:val=&quot;005445B1&quot;/&gt;&lt;wsp:rsid wsp:val=&quot;00544FD5&quot;/&gt;&lt;wsp:rsid wsp:val=&quot;0054549D&quot;/&gt;&lt;wsp:rsid wsp:val=&quot;0054561E&quot;/&gt;&lt;wsp:rsid wsp:val=&quot;0054579D&quot;/&gt;&lt;wsp:rsid wsp:val=&quot;005458F7&quot;/&gt;&lt;wsp:rsid wsp:val=&quot;00545903&quot;/&gt;&lt;wsp:rsid wsp:val=&quot;0054590F&quot;/&gt;&lt;wsp:rsid wsp:val=&quot;00545E3D&quot;/&gt;&lt;wsp:rsid wsp:val=&quot;0054628C&quot;/&gt;&lt;wsp:rsid wsp:val=&quot;0054645B&quot;/&gt;&lt;wsp:rsid wsp:val=&quot;00546883&quot;/&gt;&lt;wsp:rsid wsp:val=&quot;00546AF4&quot;/&gt;&lt;wsp:rsid wsp:val=&quot;0054703F&quot;/&gt;&lt;wsp:rsid wsp:val=&quot;005474EB&quot;/&gt;&lt;wsp:rsid wsp:val=&quot;00550021&quot;/&gt;&lt;wsp:rsid wsp:val=&quot;0055016F&quot;/&gt;&lt;wsp:rsid wsp:val=&quot;0055026C&quot;/&gt;&lt;wsp:rsid wsp:val=&quot;00550351&quot;/&gt;&lt;wsp:rsid wsp:val=&quot;00550558&quot;/&gt;&lt;wsp:rsid wsp:val=&quot;00550721&quot;/&gt;&lt;wsp:rsid wsp:val=&quot;005510AB&quot;/&gt;&lt;wsp:rsid wsp:val=&quot;00551363&quot;/&gt;&lt;wsp:rsid wsp:val=&quot;005520F3&quot;/&gt;&lt;wsp:rsid wsp:val=&quot;00552840&quot;/&gt;&lt;wsp:rsid wsp:val=&quot;00552859&quot;/&gt;&lt;wsp:rsid wsp:val=&quot;005531E9&quot;/&gt;&lt;wsp:rsid wsp:val=&quot;00553D58&quot;/&gt;&lt;wsp:rsid wsp:val=&quot;00553D69&quot;/&gt;&lt;wsp:rsid wsp:val=&quot;005540F6&quot;/&gt;&lt;wsp:rsid wsp:val=&quot;005541B6&quot;/&gt;&lt;wsp:rsid wsp:val=&quot;005551F4&quot;/&gt;&lt;wsp:rsid wsp:val=&quot;0055551A&quot;/&gt;&lt;wsp:rsid wsp:val=&quot;005556E9&quot;/&gt;&lt;wsp:rsid wsp:val=&quot;00555B80&quot;/&gt;&lt;wsp:rsid wsp:val=&quot;00556842&quot;/&gt;&lt;wsp:rsid wsp:val=&quot;00557046&quot;/&gt;&lt;wsp:rsid wsp:val=&quot;0055729E&quot;/&gt;&lt;wsp:rsid wsp:val=&quot;00557397&quot;/&gt;&lt;wsp:rsid wsp:val=&quot;00557516&quot;/&gt;&lt;wsp:rsid wsp:val=&quot;005575D9&quot;/&gt;&lt;wsp:rsid wsp:val=&quot;005576C7&quot;/&gt;&lt;wsp:rsid wsp:val=&quot;0056015F&quot;/&gt;&lt;wsp:rsid wsp:val=&quot;00560192&quot;/&gt;&lt;wsp:rsid wsp:val=&quot;005609FD&quot;/&gt;&lt;wsp:rsid wsp:val=&quot;00560A92&quot;/&gt;&lt;wsp:rsid wsp:val=&quot;005611B7&quot;/&gt;&lt;wsp:rsid wsp:val=&quot;005611C3&quot;/&gt;&lt;wsp:rsid wsp:val=&quot;0056132D&quot;/&gt;&lt;wsp:rsid wsp:val=&quot;00561C26&quot;/&gt;&lt;wsp:rsid wsp:val=&quot;00561F2D&quot;/&gt;&lt;wsp:rsid wsp:val=&quot;00562467&quot;/&gt;&lt;wsp:rsid wsp:val=&quot;00562D11&quot;/&gt;&lt;wsp:rsid wsp:val=&quot;0056300D&quot;/&gt;&lt;wsp:rsid wsp:val=&quot;00563206&quot;/&gt;&lt;wsp:rsid wsp:val=&quot;0056347A&quot;/&gt;&lt;wsp:rsid wsp:val=&quot;005637A7&quot;/&gt;&lt;wsp:rsid wsp:val=&quot;00564208&quot;/&gt;&lt;wsp:rsid wsp:val=&quot;0056622A&quot;/&gt;&lt;wsp:rsid wsp:val=&quot;00566334&quot;/&gt;&lt;wsp:rsid wsp:val=&quot;00566731&quot;/&gt;&lt;wsp:rsid wsp:val=&quot;00566C20&quot;/&gt;&lt;wsp:rsid wsp:val=&quot;00566F7A&quot;/&gt;&lt;wsp:rsid wsp:val=&quot;00567187&quot;/&gt;&lt;wsp:rsid wsp:val=&quot;00567391&quot;/&gt;&lt;wsp:rsid wsp:val=&quot;005673B9&quot;/&gt;&lt;wsp:rsid wsp:val=&quot;005674DA&quot;/&gt;&lt;wsp:rsid wsp:val=&quot;00567D81&quot;/&gt;&lt;wsp:rsid wsp:val=&quot;00567E60&quot;/&gt;&lt;wsp:rsid wsp:val=&quot;005701A5&quot;/&gt;&lt;wsp:rsid wsp:val=&quot;005704EF&quot;/&gt;&lt;wsp:rsid wsp:val=&quot;00570AD7&quot;/&gt;&lt;wsp:rsid wsp:val=&quot;00570FE8&quot;/&gt;&lt;wsp:rsid wsp:val=&quot;00572095&quot;/&gt;&lt;wsp:rsid wsp:val=&quot;005720AC&quot;/&gt;&lt;wsp:rsid wsp:val=&quot;005721FE&quot;/&gt;&lt;wsp:rsid wsp:val=&quot;0057386C&quot;/&gt;&lt;wsp:rsid wsp:val=&quot;0057386F&quot;/&gt;&lt;wsp:rsid wsp:val=&quot;00573C43&quot;/&gt;&lt;wsp:rsid wsp:val=&quot;00574860&quot;/&gt;&lt;wsp:rsid wsp:val=&quot;0057512C&quot;/&gt;&lt;wsp:rsid wsp:val=&quot;00575EE0&quot;/&gt;&lt;wsp:rsid wsp:val=&quot;005767D3&quot;/&gt;&lt;wsp:rsid wsp:val=&quot;00576959&quot;/&gt;&lt;wsp:rsid wsp:val=&quot;005771C0&quot;/&gt;&lt;wsp:rsid wsp:val=&quot;005772C2&quot;/&gt;&lt;wsp:rsid wsp:val=&quot;005776F8&quot;/&gt;&lt;wsp:rsid wsp:val=&quot;00577A6D&quot;/&gt;&lt;wsp:rsid wsp:val=&quot;00577D11&quot;/&gt;&lt;wsp:rsid wsp:val=&quot;00577D5D&quot;/&gt;&lt;wsp:rsid wsp:val=&quot;005802B5&quot;/&gt;&lt;wsp:rsid wsp:val=&quot;00580502&quot;/&gt;&lt;wsp:rsid wsp:val=&quot;00580646&quot;/&gt;&lt;wsp:rsid wsp:val=&quot;005809EC&quot;/&gt;&lt;wsp:rsid wsp:val=&quot;00581423&quot;/&gt;&lt;wsp:rsid wsp:val=&quot;005815BE&quot;/&gt;&lt;wsp:rsid wsp:val=&quot;0058160B&quot;/&gt;&lt;wsp:rsid wsp:val=&quot;00581A54&quot;/&gt;&lt;wsp:rsid wsp:val=&quot;00581AC0&quot;/&gt;&lt;wsp:rsid wsp:val=&quot;00581FD0&quot;/&gt;&lt;wsp:rsid wsp:val=&quot;00582069&quot;/&gt;&lt;wsp:rsid wsp:val=&quot;00582AA7&quot;/&gt;&lt;wsp:rsid wsp:val=&quot;00582C9B&quot;/&gt;&lt;wsp:rsid wsp:val=&quot;00582FA6&quot;/&gt;&lt;wsp:rsid wsp:val=&quot;0058334F&quot;/&gt;&lt;wsp:rsid wsp:val=&quot;005833EC&quot;/&gt;&lt;wsp:rsid wsp:val=&quot;00583891&quot;/&gt;&lt;wsp:rsid wsp:val=&quot;00583E28&quot;/&gt;&lt;wsp:rsid wsp:val=&quot;00583FB4&quot;/&gt;&lt;wsp:rsid wsp:val=&quot;00584AB8&quot;/&gt;&lt;wsp:rsid wsp:val=&quot;005852F8&quot;/&gt;&lt;wsp:rsid wsp:val=&quot;00585540&quot;/&gt;&lt;wsp:rsid wsp:val=&quot;0058594A&quot;/&gt;&lt;wsp:rsid wsp:val=&quot;00585A7D&quot;/&gt;&lt;wsp:rsid wsp:val=&quot;00585E72&quot;/&gt;&lt;wsp:rsid wsp:val=&quot;00586083&quot;/&gt;&lt;wsp:rsid wsp:val=&quot;00586A70&quot;/&gt;&lt;wsp:rsid wsp:val=&quot;00587375&quot;/&gt;&lt;wsp:rsid wsp:val=&quot;005873FC&quot;/&gt;&lt;wsp:rsid wsp:val=&quot;00587889&quot;/&gt;&lt;wsp:rsid wsp:val=&quot;0059013C&quot;/&gt;&lt;wsp:rsid wsp:val=&quot;0059018B&quot;/&gt;&lt;wsp:rsid wsp:val=&quot;0059043C&quot;/&gt;&lt;wsp:rsid wsp:val=&quot;00590593&quot;/&gt;&lt;wsp:rsid wsp:val=&quot;00590AE1&quot;/&gt;&lt;wsp:rsid wsp:val=&quot;00590D8C&quot;/&gt;&lt;wsp:rsid wsp:val=&quot;00590F56&quot;/&gt;&lt;wsp:rsid wsp:val=&quot;00591262&quot;/&gt;&lt;wsp:rsid wsp:val=&quot;00591AD2&quot;/&gt;&lt;wsp:rsid wsp:val=&quot;00591AF9&quot;/&gt;&lt;wsp:rsid wsp:val=&quot;00591D61&quot;/&gt;&lt;wsp:rsid wsp:val=&quot;00591EAB&quot;/&gt;&lt;wsp:rsid wsp:val=&quot;00591F0E&quot;/&gt;&lt;wsp:rsid wsp:val=&quot;00592270&quot;/&gt;&lt;wsp:rsid wsp:val=&quot;00592850&quot;/&gt;&lt;wsp:rsid wsp:val=&quot;00592A0A&quot;/&gt;&lt;wsp:rsid wsp:val=&quot;00592BC6&quot;/&gt;&lt;wsp:rsid wsp:val=&quot;00592E42&quot;/&gt;&lt;wsp:rsid wsp:val=&quot;00593107&quot;/&gt;&lt;wsp:rsid wsp:val=&quot;00593425&quot;/&gt;&lt;wsp:rsid wsp:val=&quot;0059390C&quot;/&gt;&lt;wsp:rsid wsp:val=&quot;00593F6A&quot;/&gt;&lt;wsp:rsid wsp:val=&quot;0059412D&quot;/&gt;&lt;wsp:rsid wsp:val=&quot;0059536B&quot;/&gt;&lt;wsp:rsid wsp:val=&quot;00595882&quot;/&gt;&lt;wsp:rsid wsp:val=&quot;00595F34&quot;/&gt;&lt;wsp:rsid wsp:val=&quot;00596211&quot;/&gt;&lt;wsp:rsid wsp:val=&quot;0059646C&quot;/&gt;&lt;wsp:rsid wsp:val=&quot;00596F03&quot;/&gt;&lt;wsp:rsid wsp:val=&quot;00596F90&quot;/&gt;&lt;wsp:rsid wsp:val=&quot;00597025&quot;/&gt;&lt;wsp:rsid wsp:val=&quot;005978CC&quot;/&gt;&lt;wsp:rsid wsp:val=&quot;00597DD4&quot;/&gt;&lt;wsp:rsid wsp:val=&quot;00597F13&quot;/&gt;&lt;wsp:rsid wsp:val=&quot;00597F3B&quot;/&gt;&lt;wsp:rsid wsp:val=&quot;005A03B5&quot;/&gt;&lt;wsp:rsid wsp:val=&quot;005A09D0&quot;/&gt;&lt;wsp:rsid wsp:val=&quot;005A139D&quot;/&gt;&lt;wsp:rsid wsp:val=&quot;005A1591&quot;/&gt;&lt;wsp:rsid wsp:val=&quot;005A15D9&quot;/&gt;&lt;wsp:rsid wsp:val=&quot;005A16C1&quot;/&gt;&lt;wsp:rsid wsp:val=&quot;005A19BA&quot;/&gt;&lt;wsp:rsid wsp:val=&quot;005A1C02&quot;/&gt;&lt;wsp:rsid wsp:val=&quot;005A1FBE&quot;/&gt;&lt;wsp:rsid wsp:val=&quot;005A2751&quot;/&gt;&lt;wsp:rsid wsp:val=&quot;005A2FC2&quot;/&gt;&lt;wsp:rsid wsp:val=&quot;005A31B9&quot;/&gt;&lt;wsp:rsid wsp:val=&quot;005A343E&quot;/&gt;&lt;wsp:rsid wsp:val=&quot;005A3918&quot;/&gt;&lt;wsp:rsid wsp:val=&quot;005A3B73&quot;/&gt;&lt;wsp:rsid wsp:val=&quot;005A3BDB&quot;/&gt;&lt;wsp:rsid wsp:val=&quot;005A3BF9&quot;/&gt;&lt;wsp:rsid wsp:val=&quot;005A3E0E&quot;/&gt;&lt;wsp:rsid wsp:val=&quot;005A4526&quot;/&gt;&lt;wsp:rsid wsp:val=&quot;005A454B&quot;/&gt;&lt;wsp:rsid wsp:val=&quot;005A499B&quot;/&gt;&lt;wsp:rsid wsp:val=&quot;005A5042&quot;/&gt;&lt;wsp:rsid wsp:val=&quot;005A5167&quot;/&gt;&lt;wsp:rsid wsp:val=&quot;005A5ABC&quot;/&gt;&lt;wsp:rsid wsp:val=&quot;005A5EB6&quot;/&gt;&lt;wsp:rsid wsp:val=&quot;005A5F9F&quot;/&gt;&lt;wsp:rsid wsp:val=&quot;005A6209&quot;/&gt;&lt;wsp:rsid wsp:val=&quot;005A6D6C&quot;/&gt;&lt;wsp:rsid wsp:val=&quot;005A7965&quot;/&gt;&lt;wsp:rsid wsp:val=&quot;005A796D&quot;/&gt;&lt;wsp:rsid wsp:val=&quot;005A7FFC&quot;/&gt;&lt;wsp:rsid wsp:val=&quot;005B00E9&quot;/&gt;&lt;wsp:rsid wsp:val=&quot;005B01B3&quot;/&gt;&lt;wsp:rsid wsp:val=&quot;005B041C&quot;/&gt;&lt;wsp:rsid wsp:val=&quot;005B07BA&quot;/&gt;&lt;wsp:rsid wsp:val=&quot;005B0C96&quot;/&gt;&lt;wsp:rsid wsp:val=&quot;005B0F8D&quot;/&gt;&lt;wsp:rsid wsp:val=&quot;005B158E&quot;/&gt;&lt;wsp:rsid wsp:val=&quot;005B1710&quot;/&gt;&lt;wsp:rsid wsp:val=&quot;005B213D&quot;/&gt;&lt;wsp:rsid wsp:val=&quot;005B237B&quot;/&gt;&lt;wsp:rsid wsp:val=&quot;005B238F&quot;/&gt;&lt;wsp:rsid wsp:val=&quot;005B2767&quot;/&gt;&lt;wsp:rsid wsp:val=&quot;005B3168&quot;/&gt;&lt;wsp:rsid wsp:val=&quot;005B327A&quot;/&gt;&lt;wsp:rsid wsp:val=&quot;005B3D29&quot;/&gt;&lt;wsp:rsid wsp:val=&quot;005B43FF&quot;/&gt;&lt;wsp:rsid wsp:val=&quot;005B484A&quot;/&gt;&lt;wsp:rsid wsp:val=&quot;005B4B5D&quot;/&gt;&lt;wsp:rsid wsp:val=&quot;005B5156&quot;/&gt;&lt;wsp:rsid wsp:val=&quot;005B5E7F&quot;/&gt;&lt;wsp:rsid wsp:val=&quot;005B5EB8&quot;/&gt;&lt;wsp:rsid wsp:val=&quot;005B6333&quot;/&gt;&lt;wsp:rsid wsp:val=&quot;005B6A3F&quot;/&gt;&lt;wsp:rsid wsp:val=&quot;005B6B85&quot;/&gt;&lt;wsp:rsid wsp:val=&quot;005B7191&quot;/&gt;&lt;wsp:rsid wsp:val=&quot;005B74BF&quot;/&gt;&lt;wsp:rsid wsp:val=&quot;005B78D4&quot;/&gt;&lt;wsp:rsid wsp:val=&quot;005B7A00&quot;/&gt;&lt;wsp:rsid wsp:val=&quot;005C0112&quot;/&gt;&lt;wsp:rsid wsp:val=&quot;005C015C&quot;/&gt;&lt;wsp:rsid wsp:val=&quot;005C063E&quot;/&gt;&lt;wsp:rsid wsp:val=&quot;005C0B4B&quot;/&gt;&lt;wsp:rsid wsp:val=&quot;005C14F9&quot;/&gt;&lt;wsp:rsid wsp:val=&quot;005C1682&quot;/&gt;&lt;wsp:rsid wsp:val=&quot;005C1B9B&quot;/&gt;&lt;wsp:rsid wsp:val=&quot;005C1DD5&quot;/&gt;&lt;wsp:rsid wsp:val=&quot;005C1DDD&quot;/&gt;&lt;wsp:rsid wsp:val=&quot;005C1F42&quot;/&gt;&lt;wsp:rsid wsp:val=&quot;005C2216&quot;/&gt;&lt;wsp:rsid wsp:val=&quot;005C2311&quot;/&gt;&lt;wsp:rsid wsp:val=&quot;005C244B&quot;/&gt;&lt;wsp:rsid wsp:val=&quot;005C2868&quot;/&gt;&lt;wsp:rsid wsp:val=&quot;005C2C30&quot;/&gt;&lt;wsp:rsid wsp:val=&quot;005C302A&quot;/&gt;&lt;wsp:rsid wsp:val=&quot;005C358D&quot;/&gt;&lt;wsp:rsid wsp:val=&quot;005C36C8&quot;/&gt;&lt;wsp:rsid wsp:val=&quot;005C3AC2&quot;/&gt;&lt;wsp:rsid wsp:val=&quot;005C3CBB&quot;/&gt;&lt;wsp:rsid wsp:val=&quot;005C4038&quot;/&gt;&lt;wsp:rsid wsp:val=&quot;005C4DE5&quot;/&gt;&lt;wsp:rsid wsp:val=&quot;005C4E76&quot;/&gt;&lt;wsp:rsid wsp:val=&quot;005C521F&quot;/&gt;&lt;wsp:rsid wsp:val=&quot;005C55AA&quot;/&gt;&lt;wsp:rsid wsp:val=&quot;005C5867&quot;/&gt;&lt;wsp:rsid wsp:val=&quot;005C587D&quot;/&gt;&lt;wsp:rsid wsp:val=&quot;005C63F7&quot;/&gt;&lt;wsp:rsid wsp:val=&quot;005C6D64&quot;/&gt;&lt;wsp:rsid wsp:val=&quot;005C6E3F&quot;/&gt;&lt;wsp:rsid wsp:val=&quot;005C73FF&quot;/&gt;&lt;wsp:rsid wsp:val=&quot;005C7B86&quot;/&gt;&lt;wsp:rsid wsp:val=&quot;005D03CF&quot;/&gt;&lt;wsp:rsid wsp:val=&quot;005D05FE&quot;/&gt;&lt;wsp:rsid wsp:val=&quot;005D08CE&quot;/&gt;&lt;wsp:rsid wsp:val=&quot;005D0928&quot;/&gt;&lt;wsp:rsid wsp:val=&quot;005D0ED2&quot;/&gt;&lt;wsp:rsid wsp:val=&quot;005D13C7&quot;/&gt;&lt;wsp:rsid wsp:val=&quot;005D1940&quot;/&gt;&lt;wsp:rsid wsp:val=&quot;005D199F&quot;/&gt;&lt;wsp:rsid wsp:val=&quot;005D22A1&quot;/&gt;&lt;wsp:rsid wsp:val=&quot;005D2ADC&quot;/&gt;&lt;wsp:rsid wsp:val=&quot;005D2B7A&quot;/&gt;&lt;wsp:rsid wsp:val=&quot;005D2EBF&quot;/&gt;&lt;wsp:rsid wsp:val=&quot;005D3023&quot;/&gt;&lt;wsp:rsid wsp:val=&quot;005D3722&quot;/&gt;&lt;wsp:rsid wsp:val=&quot;005D39E3&quot;/&gt;&lt;wsp:rsid wsp:val=&quot;005D3B91&quot;/&gt;&lt;wsp:rsid wsp:val=&quot;005D3CB9&quot;/&gt;&lt;wsp:rsid wsp:val=&quot;005D3D1E&quot;/&gt;&lt;wsp:rsid wsp:val=&quot;005D3DA1&quot;/&gt;&lt;wsp:rsid wsp:val=&quot;005D3EC1&quot;/&gt;&lt;wsp:rsid wsp:val=&quot;005D4165&quot;/&gt;&lt;wsp:rsid wsp:val=&quot;005D5FE3&quot;/&gt;&lt;wsp:rsid wsp:val=&quot;005D6017&quot;/&gt;&lt;wsp:rsid wsp:val=&quot;005D68AD&quot;/&gt;&lt;wsp:rsid wsp:val=&quot;005D7118&quot;/&gt;&lt;wsp:rsid wsp:val=&quot;005D717D&quot;/&gt;&lt;wsp:rsid wsp:val=&quot;005D78C8&quot;/&gt;&lt;wsp:rsid wsp:val=&quot;005D7C7C&quot;/&gt;&lt;wsp:rsid wsp:val=&quot;005E0A1A&quot;/&gt;&lt;wsp:rsid wsp:val=&quot;005E0D3D&quot;/&gt;&lt;wsp:rsid wsp:val=&quot;005E15D7&quot;/&gt;&lt;wsp:rsid wsp:val=&quot;005E1EDE&quot;/&gt;&lt;wsp:rsid wsp:val=&quot;005E2204&quot;/&gt;&lt;wsp:rsid wsp:val=&quot;005E3432&quot;/&gt;&lt;wsp:rsid wsp:val=&quot;005E385D&quot;/&gt;&lt;wsp:rsid wsp:val=&quot;005E3BAB&quot;/&gt;&lt;wsp:rsid wsp:val=&quot;005E3F91&quot;/&gt;&lt;wsp:rsid wsp:val=&quot;005E4150&quot;/&gt;&lt;wsp:rsid wsp:val=&quot;005E45D5&quot;/&gt;&lt;wsp:rsid wsp:val=&quot;005E4648&quot;/&gt;&lt;wsp:rsid wsp:val=&quot;005E46A0&quot;/&gt;&lt;wsp:rsid wsp:val=&quot;005E478D&quot;/&gt;&lt;wsp:rsid wsp:val=&quot;005E48D3&quot;/&gt;&lt;wsp:rsid wsp:val=&quot;005E4AA4&quot;/&gt;&lt;wsp:rsid wsp:val=&quot;005E4D4E&quot;/&gt;&lt;wsp:rsid wsp:val=&quot;005E4D8F&quot;/&gt;&lt;wsp:rsid wsp:val=&quot;005E51E2&quot;/&gt;&lt;wsp:rsid wsp:val=&quot;005E6F46&quot;/&gt;&lt;wsp:rsid wsp:val=&quot;005E7217&quot;/&gt;&lt;wsp:rsid wsp:val=&quot;005E7C32&quot;/&gt;&lt;wsp:rsid wsp:val=&quot;005F00D7&quot;/&gt;&lt;wsp:rsid wsp:val=&quot;005F07F6&quot;/&gt;&lt;wsp:rsid wsp:val=&quot;005F1078&quot;/&gt;&lt;wsp:rsid wsp:val=&quot;005F109D&quot;/&gt;&lt;wsp:rsid wsp:val=&quot;005F1367&quot;/&gt;&lt;wsp:rsid wsp:val=&quot;005F1623&quot;/&gt;&lt;wsp:rsid wsp:val=&quot;005F18F4&quot;/&gt;&lt;wsp:rsid wsp:val=&quot;005F1BAF&quot;/&gt;&lt;wsp:rsid wsp:val=&quot;005F1BEC&quot;/&gt;&lt;wsp:rsid wsp:val=&quot;005F24EB&quot;/&gt;&lt;wsp:rsid wsp:val=&quot;005F26F7&quot;/&gt;&lt;wsp:rsid wsp:val=&quot;005F299D&quot;/&gt;&lt;wsp:rsid wsp:val=&quot;005F29EA&quot;/&gt;&lt;wsp:rsid wsp:val=&quot;005F2AD5&quot;/&gt;&lt;wsp:rsid wsp:val=&quot;005F301F&quot;/&gt;&lt;wsp:rsid wsp:val=&quot;005F3604&quot;/&gt;&lt;wsp:rsid wsp:val=&quot;005F5956&quot;/&gt;&lt;wsp:rsid wsp:val=&quot;005F5B5B&quot;/&gt;&lt;wsp:rsid wsp:val=&quot;005F5CCA&quot;/&gt;&lt;wsp:rsid wsp:val=&quot;005F5EAD&quot;/&gt;&lt;wsp:rsid wsp:val=&quot;005F67CE&quot;/&gt;&lt;wsp:rsid wsp:val=&quot;005F6E39&quot;/&gt;&lt;wsp:rsid wsp:val=&quot;005F70C8&quot;/&gt;&lt;wsp:rsid wsp:val=&quot;005F7934&quot;/&gt;&lt;wsp:rsid wsp:val=&quot;005F7C57&quot;/&gt;&lt;wsp:rsid wsp:val=&quot;005F7CC5&quot;/&gt;&lt;wsp:rsid wsp:val=&quot;006008D3&quot;/&gt;&lt;wsp:rsid wsp:val=&quot;00600B3A&quot;/&gt;&lt;wsp:rsid wsp:val=&quot;00600F50&quot;/&gt;&lt;wsp:rsid wsp:val=&quot;0060113C&quot;/&gt;&lt;wsp:rsid wsp:val=&quot;00601DD7&quot;/&gt;&lt;wsp:rsid wsp:val=&quot;00601F18&quot;/&gt;&lt;wsp:rsid wsp:val=&quot;0060214B&quot;/&gt;&lt;wsp:rsid wsp:val=&quot;0060235B&quot;/&gt;&lt;wsp:rsid wsp:val=&quot;006027E9&quot;/&gt;&lt;wsp:rsid wsp:val=&quot;00602A5A&quot;/&gt;&lt;wsp:rsid wsp:val=&quot;00602FD5&quot;/&gt;&lt;wsp:rsid wsp:val=&quot;006030A7&quot;/&gt;&lt;wsp:rsid wsp:val=&quot;006031AF&quot;/&gt;&lt;wsp:rsid wsp:val=&quot;00603483&quot;/&gt;&lt;wsp:rsid wsp:val=&quot;0060401C&quot;/&gt;&lt;wsp:rsid wsp:val=&quot;00604308&quot;/&gt;&lt;wsp:rsid wsp:val=&quot;0060497F&quot;/&gt;&lt;wsp:rsid wsp:val=&quot;006049D4&quot;/&gt;&lt;wsp:rsid wsp:val=&quot;00605089&quot;/&gt;&lt;wsp:rsid wsp:val=&quot;00605BB6&quot;/&gt;&lt;wsp:rsid wsp:val=&quot;00606FA6&quot;/&gt;&lt;wsp:rsid wsp:val=&quot;00607225&quot;/&gt;&lt;wsp:rsid wsp:val=&quot;00607B92&quot;/&gt;&lt;wsp:rsid wsp:val=&quot;006101E3&quot;/&gt;&lt;wsp:rsid wsp:val=&quot;006105A7&quot;/&gt;&lt;wsp:rsid wsp:val=&quot;006108BC&quot;/&gt;&lt;wsp:rsid wsp:val=&quot;006108C6&quot;/&gt;&lt;wsp:rsid wsp:val=&quot;0061131A&quot;/&gt;&lt;wsp:rsid wsp:val=&quot;0061254E&quot;/&gt;&lt;wsp:rsid wsp:val=&quot;00612A01&quot;/&gt;&lt;wsp:rsid wsp:val=&quot;00612D7F&quot;/&gt;&lt;wsp:rsid wsp:val=&quot;00613150&quot;/&gt;&lt;wsp:rsid wsp:val=&quot;00613300&quot;/&gt;&lt;wsp:rsid wsp:val=&quot;006134C5&quot;/&gt;&lt;wsp:rsid wsp:val=&quot;0061367E&quot;/&gt;&lt;wsp:rsid wsp:val=&quot;00613C9E&quot;/&gt;&lt;wsp:rsid wsp:val=&quot;00614A1B&quot;/&gt;&lt;wsp:rsid wsp:val=&quot;00615BE4&quot;/&gt;&lt;wsp:rsid wsp:val=&quot;00615C4B&quot;/&gt;&lt;wsp:rsid wsp:val=&quot;00615DAD&quot;/&gt;&lt;wsp:rsid wsp:val=&quot;00616364&quot;/&gt;&lt;wsp:rsid wsp:val=&quot;006164C0&quot;/&gt;&lt;wsp:rsid wsp:val=&quot;00616A66&quot;/&gt;&lt;wsp:rsid wsp:val=&quot;00616EB1&quot;/&gt;&lt;wsp:rsid wsp:val=&quot;00616FB0&quot;/&gt;&lt;wsp:rsid wsp:val=&quot;006171F0&quot;/&gt;&lt;wsp:rsid wsp:val=&quot;006176D6&quot;/&gt;&lt;wsp:rsid wsp:val=&quot;00620A93&quot;/&gt;&lt;wsp:rsid wsp:val=&quot;00620D43&quot;/&gt;&lt;wsp:rsid wsp:val=&quot;00621318&quot;/&gt;&lt;wsp:rsid wsp:val=&quot;006219E8&quot;/&gt;&lt;wsp:rsid wsp:val=&quot;00621B2F&quot;/&gt;&lt;wsp:rsid wsp:val=&quot;00621EB8&quot;/&gt;&lt;wsp:rsid wsp:val=&quot;006222D5&quot;/&gt;&lt;wsp:rsid wsp:val=&quot;006227A9&quot;/&gt;&lt;wsp:rsid wsp:val=&quot;006228FB&quot;/&gt;&lt;wsp:rsid wsp:val=&quot;006233E9&quot;/&gt;&lt;wsp:rsid wsp:val=&quot;00623664&quot;/&gt;&lt;wsp:rsid wsp:val=&quot;00624BED&quot;/&gt;&lt;wsp:rsid wsp:val=&quot;00624C33&quot;/&gt;&lt;wsp:rsid wsp:val=&quot;00625AB4&quot;/&gt;&lt;wsp:rsid wsp:val=&quot;00625C4F&quot;/&gt;&lt;wsp:rsid wsp:val=&quot;00625D26&quot;/&gt;&lt;wsp:rsid wsp:val=&quot;00625E4D&quot;/&gt;&lt;wsp:rsid wsp:val=&quot;00625F2B&quot;/&gt;&lt;wsp:rsid wsp:val=&quot;00630327&quot;/&gt;&lt;wsp:rsid wsp:val=&quot;00630A45&quot;/&gt;&lt;wsp:rsid wsp:val=&quot;00630C2E&quot;/&gt;&lt;wsp:rsid wsp:val=&quot;00630F24&quot;/&gt;&lt;wsp:rsid wsp:val=&quot;00631515&quot;/&gt;&lt;wsp:rsid wsp:val=&quot;00631724&quot;/&gt;&lt;wsp:rsid wsp:val=&quot;00631767&quot;/&gt;&lt;wsp:rsid wsp:val=&quot;006318FA&quot;/&gt;&lt;wsp:rsid wsp:val=&quot;00631BCA&quot;/&gt;&lt;wsp:rsid wsp:val=&quot;00631DE2&quot;/&gt;&lt;wsp:rsid wsp:val=&quot;00632746&quot;/&gt;&lt;wsp:rsid wsp:val=&quot;00632E78&quot;/&gt;&lt;wsp:rsid wsp:val=&quot;00633283&quot;/&gt;&lt;wsp:rsid wsp:val=&quot;00633C13&quot;/&gt;&lt;wsp:rsid wsp:val=&quot;00633D05&quot;/&gt;&lt;wsp:rsid wsp:val=&quot;0063428B&quot;/&gt;&lt;wsp:rsid wsp:val=&quot;00634330&quot;/&gt;&lt;wsp:rsid wsp:val=&quot;00634A6B&quot;/&gt;&lt;wsp:rsid wsp:val=&quot;00634BAB&quot;/&gt;&lt;wsp:rsid wsp:val=&quot;006359C4&quot;/&gt;&lt;wsp:rsid wsp:val=&quot;0063606D&quot;/&gt;&lt;wsp:rsid wsp:val=&quot;00636093&quot;/&gt;&lt;wsp:rsid wsp:val=&quot;006368D7&quot;/&gt;&lt;wsp:rsid wsp:val=&quot;00636FA6&quot;/&gt;&lt;wsp:rsid wsp:val=&quot;006378DB&quot;/&gt;&lt;wsp:rsid wsp:val=&quot;00637A27&quot;/&gt;&lt;wsp:rsid wsp:val=&quot;00637F77&quot;/&gt;&lt;wsp:rsid wsp:val=&quot;0064039E&quot;/&gt;&lt;wsp:rsid wsp:val=&quot;0064089C&quot;/&gt;&lt;wsp:rsid wsp:val=&quot;00640AE4&quot;/&gt;&lt;wsp:rsid wsp:val=&quot;006413C2&quot;/&gt;&lt;wsp:rsid wsp:val=&quot;00641472&quot;/&gt;&lt;wsp:rsid wsp:val=&quot;00641D0A&quot;/&gt;&lt;wsp:rsid wsp:val=&quot;00641F0A&quot;/&gt;&lt;wsp:rsid wsp:val=&quot;006422C7&quot;/&gt;&lt;wsp:rsid wsp:val=&quot;006422D4&quot;/&gt;&lt;wsp:rsid wsp:val=&quot;00642602&quot;/&gt;&lt;wsp:rsid wsp:val=&quot;006438D9&quot;/&gt;&lt;wsp:rsid wsp:val=&quot;00643947&quot;/&gt;&lt;wsp:rsid wsp:val=&quot;00643B55&quot;/&gt;&lt;wsp:rsid wsp:val=&quot;00643C01&quot;/&gt;&lt;wsp:rsid wsp:val=&quot;00643EAA&quot;/&gt;&lt;wsp:rsid wsp:val=&quot;00644035&quot;/&gt;&lt;wsp:rsid wsp:val=&quot;0064423B&quot;/&gt;&lt;wsp:rsid wsp:val=&quot;006444B1&quot;/&gt;&lt;wsp:rsid wsp:val=&quot;00644AB2&quot;/&gt;&lt;wsp:rsid wsp:val=&quot;00644BC0&quot;/&gt;&lt;wsp:rsid wsp:val=&quot;00644E6E&quot;/&gt;&lt;wsp:rsid wsp:val=&quot;00644F7E&quot;/&gt;&lt;wsp:rsid wsp:val=&quot;006453CE&quot;/&gt;&lt;wsp:rsid wsp:val=&quot;00645F29&quot;/&gt;&lt;wsp:rsid wsp:val=&quot;006464CE&quot;/&gt;&lt;wsp:rsid wsp:val=&quot;00646843&quot;/&gt;&lt;wsp:rsid wsp:val=&quot;00646C9D&quot;/&gt;&lt;wsp:rsid wsp:val=&quot;00646CB8&quot;/&gt;&lt;wsp:rsid wsp:val=&quot;00647311&quot;/&gt;&lt;wsp:rsid wsp:val=&quot;00650562&quot;/&gt;&lt;wsp:rsid wsp:val=&quot;006508D0&quot;/&gt;&lt;wsp:rsid wsp:val=&quot;00650A70&quot;/&gt;&lt;wsp:rsid wsp:val=&quot;00650BCC&quot;/&gt;&lt;wsp:rsid wsp:val=&quot;00650FE2&quot;/&gt;&lt;wsp:rsid wsp:val=&quot;00651551&quot;/&gt;&lt;wsp:rsid wsp:val=&quot;00651ABD&quot;/&gt;&lt;wsp:rsid wsp:val=&quot;00651D50&quot;/&gt;&lt;wsp:rsid wsp:val=&quot;0065231E&quot;/&gt;&lt;wsp:rsid wsp:val=&quot;006526BA&quot;/&gt;&lt;wsp:rsid wsp:val=&quot;00652921&quot;/&gt;&lt;wsp:rsid wsp:val=&quot;006530E7&quot;/&gt;&lt;wsp:rsid wsp:val=&quot;00653202&quot;/&gt;&lt;wsp:rsid wsp:val=&quot;00653C6D&quot;/&gt;&lt;wsp:rsid wsp:val=&quot;00653EDA&quot;/&gt;&lt;wsp:rsid wsp:val=&quot;006543CF&quot;/&gt;&lt;wsp:rsid wsp:val=&quot;00654610&quot;/&gt;&lt;wsp:rsid wsp:val=&quot;0065461D&quot;/&gt;&lt;wsp:rsid wsp:val=&quot;00654654&quot;/&gt;&lt;wsp:rsid wsp:val=&quot;00655597&quot;/&gt;&lt;wsp:rsid wsp:val=&quot;00655D9D&quot;/&gt;&lt;wsp:rsid wsp:val=&quot;006570C4&quot;/&gt;&lt;wsp:rsid wsp:val=&quot;006575A3&quot;/&gt;&lt;wsp:rsid wsp:val=&quot;00657664&quot;/&gt;&lt;wsp:rsid wsp:val=&quot;0065790F&quot;/&gt;&lt;wsp:rsid wsp:val=&quot;0065792E&quot;/&gt;&lt;wsp:rsid wsp:val=&quot;00657A54&quot;/&gt;&lt;wsp:rsid wsp:val=&quot;00657F7E&quot;/&gt;&lt;wsp:rsid wsp:val=&quot;00657FDF&quot;/&gt;&lt;wsp:rsid wsp:val=&quot;00660457&quot;/&gt;&lt;wsp:rsid wsp:val=&quot;006604C7&quot;/&gt;&lt;wsp:rsid wsp:val=&quot;00660659&quot;/&gt;&lt;wsp:rsid wsp:val=&quot;006614E4&quot;/&gt;&lt;wsp:rsid wsp:val=&quot;00661BC9&quot;/&gt;&lt;wsp:rsid wsp:val=&quot;00661E51&quot;/&gt;&lt;wsp:rsid wsp:val=&quot;0066286E&quot;/&gt;&lt;wsp:rsid wsp:val=&quot;006628C6&quot;/&gt;&lt;wsp:rsid wsp:val=&quot;00662F3D&quot;/&gt;&lt;wsp:rsid wsp:val=&quot;00663290&quot;/&gt;&lt;wsp:rsid wsp:val=&quot;0066331B&quot;/&gt;&lt;wsp:rsid wsp:val=&quot;00664EF9&quot;/&gt;&lt;wsp:rsid wsp:val=&quot;00665274&quot;/&gt;&lt;wsp:rsid wsp:val=&quot;0066569A&quot;/&gt;&lt;wsp:rsid wsp:val=&quot;00666A99&quot;/&gt;&lt;wsp:rsid wsp:val=&quot;00666B28&quot;/&gt;&lt;wsp:rsid wsp:val=&quot;00666C06&quot;/&gt;&lt;wsp:rsid wsp:val=&quot;00666DF8&quot;/&gt;&lt;wsp:rsid wsp:val=&quot;00667B7A&quot;/&gt;&lt;wsp:rsid wsp:val=&quot;00667F2C&quot;/&gt;&lt;wsp:rsid wsp:val=&quot;0067013A&quot;/&gt;&lt;wsp:rsid wsp:val=&quot;00670211&quot;/&gt;&lt;wsp:rsid wsp:val=&quot;00670843&quot;/&gt;&lt;wsp:rsid wsp:val=&quot;006708D1&quot;/&gt;&lt;wsp:rsid wsp:val=&quot;00670C34&quot;/&gt;&lt;wsp:rsid wsp:val=&quot;00670E24&quot;/&gt;&lt;wsp:rsid wsp:val=&quot;00670EC1&quot;/&gt;&lt;wsp:rsid wsp:val=&quot;00670F38&quot;/&gt;&lt;wsp:rsid wsp:val=&quot;00670F76&quot;/&gt;&lt;wsp:rsid wsp:val=&quot;0067165B&quot;/&gt;&lt;wsp:rsid wsp:val=&quot;00672003&quot;/&gt;&lt;wsp:rsid wsp:val=&quot;00672324&quot;/&gt;&lt;wsp:rsid wsp:val=&quot;00672A35&quot;/&gt;&lt;wsp:rsid wsp:val=&quot;00672C29&quot;/&gt;&lt;wsp:rsid wsp:val=&quot;006732F4&quot;/&gt;&lt;wsp:rsid wsp:val=&quot;006736A6&quot;/&gt;&lt;wsp:rsid wsp:val=&quot;00673703&quot;/&gt;&lt;wsp:rsid wsp:val=&quot;0067383A&quot;/&gt;&lt;wsp:rsid wsp:val=&quot;00674338&quot;/&gt;&lt;wsp:rsid wsp:val=&quot;00674729&quot;/&gt;&lt;wsp:rsid wsp:val=&quot;00674BB1&quot;/&gt;&lt;wsp:rsid wsp:val=&quot;00675071&quot;/&gt;&lt;wsp:rsid wsp:val=&quot;00675245&quot;/&gt;&lt;wsp:rsid wsp:val=&quot;0067527C&quot;/&gt;&lt;wsp:rsid wsp:val=&quot;00675452&quot;/&gt;&lt;wsp:rsid wsp:val=&quot;00675882&quot;/&gt;&lt;wsp:rsid wsp:val=&quot;006759F1&quot;/&gt;&lt;wsp:rsid wsp:val=&quot;00675BB7&quot;/&gt;&lt;wsp:rsid wsp:val=&quot;00675DA2&quot;/&gt;&lt;wsp:rsid wsp:val=&quot;0067660A&quot;/&gt;&lt;wsp:rsid wsp:val=&quot;00677155&quot;/&gt;&lt;wsp:rsid wsp:val=&quot;006774FD&quot;/&gt;&lt;wsp:rsid wsp:val=&quot;00677C88&quot;/&gt;&lt;wsp:rsid wsp:val=&quot;006809E4&quot;/&gt;&lt;wsp:rsid wsp:val=&quot;00680AE0&quot;/&gt;&lt;wsp:rsid wsp:val=&quot;00680E62&quot;/&gt;&lt;wsp:rsid wsp:val=&quot;0068117C&quot;/&gt;&lt;wsp:rsid wsp:val=&quot;006815D8&quot;/&gt;&lt;wsp:rsid wsp:val=&quot;006818CE&quot;/&gt;&lt;wsp:rsid wsp:val=&quot;00681AF5&quot;/&gt;&lt;wsp:rsid wsp:val=&quot;00681B65&quot;/&gt;&lt;wsp:rsid wsp:val=&quot;00681C0E&quot;/&gt;&lt;wsp:rsid wsp:val=&quot;00681FC1&quot;/&gt;&lt;wsp:rsid wsp:val=&quot;006824D8&quot;/&gt;&lt;wsp:rsid wsp:val=&quot;0068262C&quot;/&gt;&lt;wsp:rsid wsp:val=&quot;00682644&quot;/&gt;&lt;wsp:rsid wsp:val=&quot;006826B7&quot;/&gt;&lt;wsp:rsid wsp:val=&quot;0068276B&quot;/&gt;&lt;wsp:rsid wsp:val=&quot;006830D9&quot;/&gt;&lt;wsp:rsid wsp:val=&quot;006837EB&quot;/&gt;&lt;wsp:rsid wsp:val=&quot;00683B9E&quot;/&gt;&lt;wsp:rsid wsp:val=&quot;00683D4D&quot;/&gt;&lt;wsp:rsid wsp:val=&quot;006849A9&quot;/&gt;&lt;wsp:rsid wsp:val=&quot;006852EF&quot;/&gt;&lt;wsp:rsid wsp:val=&quot;0068543E&quot;/&gt;&lt;wsp:rsid wsp:val=&quot;006854F2&quot;/&gt;&lt;wsp:rsid wsp:val=&quot;006856D3&quot;/&gt;&lt;wsp:rsid wsp:val=&quot;0068587E&quot;/&gt;&lt;wsp:rsid wsp:val=&quot;00685958&quot;/&gt;&lt;wsp:rsid wsp:val=&quot;00685BB5&quot;/&gt;&lt;wsp:rsid wsp:val=&quot;00686B48&quot;/&gt;&lt;wsp:rsid wsp:val=&quot;006870C4&quot;/&gt;&lt;wsp:rsid wsp:val=&quot;006870E0&quot;/&gt;&lt;wsp:rsid wsp:val=&quot;00687AC6&quot;/&gt;&lt;wsp:rsid wsp:val=&quot;00687FEE&quot;/&gt;&lt;wsp:rsid wsp:val=&quot;00690108&quot;/&gt;&lt;wsp:rsid wsp:val=&quot;00690311&quot;/&gt;&lt;wsp:rsid wsp:val=&quot;00691082&quot;/&gt;&lt;wsp:rsid wsp:val=&quot;00691FF6&quot;/&gt;&lt;wsp:rsid wsp:val=&quot;00692779&quot;/&gt;&lt;wsp:rsid wsp:val=&quot;00692DDA&quot;/&gt;&lt;wsp:rsid wsp:val=&quot;0069315D&quot;/&gt;&lt;wsp:rsid wsp:val=&quot;00693172&quot;/&gt;&lt;wsp:rsid wsp:val=&quot;0069467D&quot;/&gt;&lt;wsp:rsid wsp:val=&quot;006949E8&quot;/&gt;&lt;wsp:rsid wsp:val=&quot;00694E12&quot;/&gt;&lt;wsp:rsid wsp:val=&quot;00694E3A&quot;/&gt;&lt;wsp:rsid wsp:val=&quot;00695173&quot;/&gt;&lt;wsp:rsid wsp:val=&quot;006952C6&quot;/&gt;&lt;wsp:rsid wsp:val=&quot;00695603&quot;/&gt;&lt;wsp:rsid wsp:val=&quot;00695608&quot;/&gt;&lt;wsp:rsid wsp:val=&quot;00695634&quot;/&gt;&lt;wsp:rsid wsp:val=&quot;00695B63&quot;/&gt;&lt;wsp:rsid wsp:val=&quot;00695F12&quot;/&gt;&lt;wsp:rsid wsp:val=&quot;00696372&quot;/&gt;&lt;wsp:rsid wsp:val=&quot;00696643&quot;/&gt;&lt;wsp:rsid wsp:val=&quot;0069683C&quot;/&gt;&lt;wsp:rsid wsp:val=&quot;00696BF4&quot;/&gt;&lt;wsp:rsid wsp:val=&quot;00696EF1&quot;/&gt;&lt;wsp:rsid wsp:val=&quot;006974E7&quot;/&gt;&lt;wsp:rsid wsp:val=&quot;00697596&quot;/&gt;&lt;wsp:rsid wsp:val=&quot;00697670&quot;/&gt;&lt;wsp:rsid wsp:val=&quot;00697959&quot;/&gt;&lt;wsp:rsid wsp:val=&quot;00697E29&quot;/&gt;&lt;wsp:rsid wsp:val=&quot;006A0189&quot;/&gt;&lt;wsp:rsid wsp:val=&quot;006A09B2&quot;/&gt;&lt;wsp:rsid wsp:val=&quot;006A0C63&quot;/&gt;&lt;wsp:rsid wsp:val=&quot;006A0E25&quot;/&gt;&lt;wsp:rsid wsp:val=&quot;006A1242&quot;/&gt;&lt;wsp:rsid wsp:val=&quot;006A16CD&quot;/&gt;&lt;wsp:rsid wsp:val=&quot;006A1773&quot;/&gt;&lt;wsp:rsid wsp:val=&quot;006A17EB&quot;/&gt;&lt;wsp:rsid wsp:val=&quot;006A2339&quot;/&gt;&lt;wsp:rsid wsp:val=&quot;006A23DA&quot;/&gt;&lt;wsp:rsid wsp:val=&quot;006A2808&quot;/&gt;&lt;wsp:rsid wsp:val=&quot;006A295D&quot;/&gt;&lt;wsp:rsid wsp:val=&quot;006A3484&quot;/&gt;&lt;wsp:rsid wsp:val=&quot;006A3C89&quot;/&gt;&lt;wsp:rsid wsp:val=&quot;006A3D72&quot;/&gt;&lt;wsp:rsid wsp:val=&quot;006A4248&quot;/&gt;&lt;wsp:rsid wsp:val=&quot;006A45A3&quot;/&gt;&lt;wsp:rsid wsp:val=&quot;006A49C0&quot;/&gt;&lt;wsp:rsid wsp:val=&quot;006A4B67&quot;/&gt;&lt;wsp:rsid wsp:val=&quot;006A5BEC&quot;/&gt;&lt;wsp:rsid wsp:val=&quot;006A5C14&quot;/&gt;&lt;wsp:rsid wsp:val=&quot;006A619C&quot;/&gt;&lt;wsp:rsid wsp:val=&quot;006A6337&quot;/&gt;&lt;wsp:rsid wsp:val=&quot;006A6E1D&quot;/&gt;&lt;wsp:rsid wsp:val=&quot;006A7AC8&quot;/&gt;&lt;wsp:rsid wsp:val=&quot;006A7D7F&quot;/&gt;&lt;wsp:rsid wsp:val=&quot;006A7F98&quot;/&gt;&lt;wsp:rsid wsp:val=&quot;006B05AA&quot;/&gt;&lt;wsp:rsid wsp:val=&quot;006B0C4C&quot;/&gt;&lt;wsp:rsid wsp:val=&quot;006B0CD4&quot;/&gt;&lt;wsp:rsid wsp:val=&quot;006B0CFD&quot;/&gt;&lt;wsp:rsid wsp:val=&quot;006B0F9A&quot;/&gt;&lt;wsp:rsid wsp:val=&quot;006B108B&quot;/&gt;&lt;wsp:rsid wsp:val=&quot;006B1323&quot;/&gt;&lt;wsp:rsid wsp:val=&quot;006B156C&quot;/&gt;&lt;wsp:rsid wsp:val=&quot;006B1856&quot;/&gt;&lt;wsp:rsid wsp:val=&quot;006B1B26&quot;/&gt;&lt;wsp:rsid wsp:val=&quot;006B28AB&quot;/&gt;&lt;wsp:rsid wsp:val=&quot;006B2BA8&quot;/&gt;&lt;wsp:rsid wsp:val=&quot;006B2CC8&quot;/&gt;&lt;wsp:rsid wsp:val=&quot;006B33E4&quot;/&gt;&lt;wsp:rsid wsp:val=&quot;006B377D&quot;/&gt;&lt;wsp:rsid wsp:val=&quot;006B3B76&quot;/&gt;&lt;wsp:rsid wsp:val=&quot;006B3D8B&quot;/&gt;&lt;wsp:rsid wsp:val=&quot;006B471F&quot;/&gt;&lt;wsp:rsid wsp:val=&quot;006B4D04&quot;/&gt;&lt;wsp:rsid wsp:val=&quot;006B4DCB&quot;/&gt;&lt;wsp:rsid wsp:val=&quot;006B58E7&quot;/&gt;&lt;wsp:rsid wsp:val=&quot;006B5967&quot;/&gt;&lt;wsp:rsid wsp:val=&quot;006B5A0A&quot;/&gt;&lt;wsp:rsid wsp:val=&quot;006B6089&quot;/&gt;&lt;wsp:rsid wsp:val=&quot;006B7279&quot;/&gt;&lt;wsp:rsid wsp:val=&quot;006B788E&quot;/&gt;&lt;wsp:rsid wsp:val=&quot;006B7A25&quot;/&gt;&lt;wsp:rsid wsp:val=&quot;006B7A97&quot;/&gt;&lt;wsp:rsid wsp:val=&quot;006B7C7A&quot;/&gt;&lt;wsp:rsid wsp:val=&quot;006C0120&quot;/&gt;&lt;wsp:rsid wsp:val=&quot;006C09A5&quot;/&gt;&lt;wsp:rsid wsp:val=&quot;006C0CBF&quot;/&gt;&lt;wsp:rsid wsp:val=&quot;006C1136&quot;/&gt;&lt;wsp:rsid wsp:val=&quot;006C1278&quot;/&gt;&lt;wsp:rsid wsp:val=&quot;006C195C&quot;/&gt;&lt;wsp:rsid wsp:val=&quot;006C1ABA&quot;/&gt;&lt;wsp:rsid wsp:val=&quot;006C1D59&quot;/&gt;&lt;wsp:rsid wsp:val=&quot;006C21FE&quot;/&gt;&lt;wsp:rsid wsp:val=&quot;006C248E&quot;/&gt;&lt;wsp:rsid wsp:val=&quot;006C251F&quot;/&gt;&lt;wsp:rsid wsp:val=&quot;006C28C1&quot;/&gt;&lt;wsp:rsid wsp:val=&quot;006C3335&quot;/&gt;&lt;wsp:rsid wsp:val=&quot;006C37B7&quot;/&gt;&lt;wsp:rsid wsp:val=&quot;006C41FE&quot;/&gt;&lt;wsp:rsid wsp:val=&quot;006C47D8&quot;/&gt;&lt;wsp:rsid wsp:val=&quot;006C49C5&quot;/&gt;&lt;wsp:rsid wsp:val=&quot;006C4ADC&quot;/&gt;&lt;wsp:rsid wsp:val=&quot;006C4BAD&quot;/&gt;&lt;wsp:rsid wsp:val=&quot;006C517B&quot;/&gt;&lt;wsp:rsid wsp:val=&quot;006C54DD&quot;/&gt;&lt;wsp:rsid wsp:val=&quot;006C5B18&quot;/&gt;&lt;wsp:rsid wsp:val=&quot;006C5C20&quot;/&gt;&lt;wsp:rsid wsp:val=&quot;006C5D58&quot;/&gt;&lt;wsp:rsid wsp:val=&quot;006C610D&quot;/&gt;&lt;wsp:rsid wsp:val=&quot;006C6385&quot;/&gt;&lt;wsp:rsid wsp:val=&quot;006C72E9&quot;/&gt;&lt;wsp:rsid wsp:val=&quot;006C72ED&quot;/&gt;&lt;wsp:rsid wsp:val=&quot;006C789A&quot;/&gt;&lt;wsp:rsid wsp:val=&quot;006C7F35&quot;/&gt;&lt;wsp:rsid wsp:val=&quot;006D00AE&quot;/&gt;&lt;wsp:rsid wsp:val=&quot;006D076B&quot;/&gt;&lt;wsp:rsid wsp:val=&quot;006D1335&quot;/&gt;&lt;wsp:rsid wsp:val=&quot;006D1577&quot;/&gt;&lt;wsp:rsid wsp:val=&quot;006D1765&quot;/&gt;&lt;wsp:rsid wsp:val=&quot;006D191D&quot;/&gt;&lt;wsp:rsid wsp:val=&quot;006D2650&quot;/&gt;&lt;wsp:rsid wsp:val=&quot;006D2BFF&quot;/&gt;&lt;wsp:rsid wsp:val=&quot;006D3311&quot;/&gt;&lt;wsp:rsid wsp:val=&quot;006D36FF&quot;/&gt;&lt;wsp:rsid wsp:val=&quot;006D390F&quot;/&gt;&lt;wsp:rsid wsp:val=&quot;006D44BA&quot;/&gt;&lt;wsp:rsid wsp:val=&quot;006D4505&quot;/&gt;&lt;wsp:rsid wsp:val=&quot;006D4976&quot;/&gt;&lt;wsp:rsid wsp:val=&quot;006D4AE8&quot;/&gt;&lt;wsp:rsid wsp:val=&quot;006D4C32&quot;/&gt;&lt;wsp:rsid wsp:val=&quot;006D4CD8&quot;/&gt;&lt;wsp:rsid wsp:val=&quot;006D5CF5&quot;/&gt;&lt;wsp:rsid wsp:val=&quot;006D5D80&quot;/&gt;&lt;wsp:rsid wsp:val=&quot;006D6752&quot;/&gt;&lt;wsp:rsid wsp:val=&quot;006D679E&quot;/&gt;&lt;wsp:rsid wsp:val=&quot;006D6900&quot;/&gt;&lt;wsp:rsid wsp:val=&quot;006D70D2&quot;/&gt;&lt;wsp:rsid wsp:val=&quot;006D7322&quot;/&gt;&lt;wsp:rsid wsp:val=&quot;006D7873&quot;/&gt;&lt;wsp:rsid wsp:val=&quot;006D7B8C&quot;/&gt;&lt;wsp:rsid wsp:val=&quot;006D7F63&quot;/&gt;&lt;wsp:rsid wsp:val=&quot;006E02F5&quot;/&gt;&lt;wsp:rsid wsp:val=&quot;006E0371&quot;/&gt;&lt;wsp:rsid wsp:val=&quot;006E0BBF&quot;/&gt;&lt;wsp:rsid wsp:val=&quot;006E0FAF&quot;/&gt;&lt;wsp:rsid wsp:val=&quot;006E1C09&quot;/&gt;&lt;wsp:rsid wsp:val=&quot;006E1D7C&quot;/&gt;&lt;wsp:rsid wsp:val=&quot;006E2066&quot;/&gt;&lt;wsp:rsid wsp:val=&quot;006E2079&quot;/&gt;&lt;wsp:rsid wsp:val=&quot;006E2D22&quot;/&gt;&lt;wsp:rsid wsp:val=&quot;006E339E&quot;/&gt;&lt;wsp:rsid wsp:val=&quot;006E3918&quot;/&gt;&lt;wsp:rsid wsp:val=&quot;006E3AD5&quot;/&gt;&lt;wsp:rsid wsp:val=&quot;006E3AEB&quot;/&gt;&lt;wsp:rsid wsp:val=&quot;006E3BD5&quot;/&gt;&lt;wsp:rsid wsp:val=&quot;006E3BF2&quot;/&gt;&lt;wsp:rsid wsp:val=&quot;006E3E7A&quot;/&gt;&lt;wsp:rsid wsp:val=&quot;006E447D&quot;/&gt;&lt;wsp:rsid wsp:val=&quot;006E46D3&quot;/&gt;&lt;wsp:rsid wsp:val=&quot;006E4B2B&quot;/&gt;&lt;wsp:rsid wsp:val=&quot;006E4EEA&quot;/&gt;&lt;wsp:rsid wsp:val=&quot;006E4F18&quot;/&gt;&lt;wsp:rsid wsp:val=&quot;006E4F9B&quot;/&gt;&lt;wsp:rsid wsp:val=&quot;006E4FDE&quot;/&gt;&lt;wsp:rsid wsp:val=&quot;006E537C&quot;/&gt;&lt;wsp:rsid wsp:val=&quot;006E6764&quot;/&gt;&lt;wsp:rsid wsp:val=&quot;006E6DCD&quot;/&gt;&lt;wsp:rsid wsp:val=&quot;006F01B7&quot;/&gt;&lt;wsp:rsid wsp:val=&quot;006F0449&quot;/&gt;&lt;wsp:rsid wsp:val=&quot;006F0BFB&quot;/&gt;&lt;wsp:rsid wsp:val=&quot;006F0E74&quot;/&gt;&lt;wsp:rsid wsp:val=&quot;006F1507&quot;/&gt;&lt;wsp:rsid wsp:val=&quot;006F1686&quot;/&gt;&lt;wsp:rsid wsp:val=&quot;006F19DA&quot;/&gt;&lt;wsp:rsid wsp:val=&quot;006F1BEA&quot;/&gt;&lt;wsp:rsid wsp:val=&quot;006F1C44&quot;/&gt;&lt;wsp:rsid wsp:val=&quot;006F1EB8&quot;/&gt;&lt;wsp:rsid wsp:val=&quot;006F2662&quot;/&gt;&lt;wsp:rsid wsp:val=&quot;006F2967&quot;/&gt;&lt;wsp:rsid wsp:val=&quot;006F2DBD&quot;/&gt;&lt;wsp:rsid wsp:val=&quot;006F348C&quot;/&gt;&lt;wsp:rsid wsp:val=&quot;006F36BF&quot;/&gt;&lt;wsp:rsid wsp:val=&quot;006F3912&quot;/&gt;&lt;wsp:rsid wsp:val=&quot;006F39BF&quot;/&gt;&lt;wsp:rsid wsp:val=&quot;006F3D87&quot;/&gt;&lt;wsp:rsid wsp:val=&quot;006F3F09&quot;/&gt;&lt;wsp:rsid wsp:val=&quot;006F3FCE&quot;/&gt;&lt;wsp:rsid wsp:val=&quot;006F41FB&quot;/&gt;&lt;wsp:rsid wsp:val=&quot;006F4246&quot;/&gt;&lt;wsp:rsid wsp:val=&quot;006F4379&quot;/&gt;&lt;wsp:rsid wsp:val=&quot;006F5E27&quot;/&gt;&lt;wsp:rsid wsp:val=&quot;006F5F7E&quot;/&gt;&lt;wsp:rsid wsp:val=&quot;006F65D9&quot;/&gt;&lt;wsp:rsid wsp:val=&quot;006F7149&quot;/&gt;&lt;wsp:rsid wsp:val=&quot;006F7C86&quot;/&gt;&lt;wsp:rsid wsp:val=&quot;007000E8&quot;/&gt;&lt;wsp:rsid wsp:val=&quot;00700CD8&quot;/&gt;&lt;wsp:rsid wsp:val=&quot;00700D31&quot;/&gt;&lt;wsp:rsid wsp:val=&quot;0070110D&quot;/&gt;&lt;wsp:rsid wsp:val=&quot;00701304&quot;/&gt;&lt;wsp:rsid wsp:val=&quot;007014AF&quot;/&gt;&lt;wsp:rsid wsp:val=&quot;0070154C&quot;/&gt;&lt;wsp:rsid wsp:val=&quot;007015FD&quot;/&gt;&lt;wsp:rsid wsp:val=&quot;00701A42&quot;/&gt;&lt;wsp:rsid wsp:val=&quot;00701D31&quot;/&gt;&lt;wsp:rsid wsp:val=&quot;00701EAA&quot;/&gt;&lt;wsp:rsid wsp:val=&quot;00702784&quot;/&gt;&lt;wsp:rsid wsp:val=&quot;007029F4&quot;/&gt;&lt;wsp:rsid wsp:val=&quot;00702A02&quot;/&gt;&lt;wsp:rsid wsp:val=&quot;00702C82&quot;/&gt;&lt;wsp:rsid wsp:val=&quot;00702CF8&quot;/&gt;&lt;wsp:rsid wsp:val=&quot;0070303B&quot;/&gt;&lt;wsp:rsid wsp:val=&quot;007035E5&quot;/&gt;&lt;wsp:rsid wsp:val=&quot;007039E8&quot;/&gt;&lt;wsp:rsid wsp:val=&quot;0070440A&quot;/&gt;&lt;wsp:rsid wsp:val=&quot;00704AB3&quot;/&gt;&lt;wsp:rsid wsp:val=&quot;0070500C&quot;/&gt;&lt;wsp:rsid wsp:val=&quot;00705301&quot;/&gt;&lt;wsp:rsid wsp:val=&quot;00705434&quot;/&gt;&lt;wsp:rsid wsp:val=&quot;00705A07&quot;/&gt;&lt;wsp:rsid wsp:val=&quot;007060C3&quot;/&gt;&lt;wsp:rsid wsp:val=&quot;007062B4&quot;/&gt;&lt;wsp:rsid wsp:val=&quot;007066E7&quot;/&gt;&lt;wsp:rsid wsp:val=&quot;007074BE&quot;/&gt;&lt;wsp:rsid wsp:val=&quot;00707932&quot;/&gt;&lt;wsp:rsid wsp:val=&quot;0071009E&quot;/&gt;&lt;wsp:rsid wsp:val=&quot;0071018B&quot;/&gt;&lt;wsp:rsid wsp:val=&quot;00710293&quot;/&gt;&lt;wsp:rsid wsp:val=&quot;0071038B&quot;/&gt;&lt;wsp:rsid wsp:val=&quot;00710467&quot;/&gt;&lt;wsp:rsid wsp:val=&quot;00710AFB&quot;/&gt;&lt;wsp:rsid wsp:val=&quot;00711425&quot;/&gt;&lt;wsp:rsid wsp:val=&quot;007115D3&quot;/&gt;&lt;wsp:rsid wsp:val=&quot;007115DB&quot;/&gt;&lt;wsp:rsid wsp:val=&quot;00711677&quot;/&gt;&lt;wsp:rsid wsp:val=&quot;00711789&quot;/&gt;&lt;wsp:rsid wsp:val=&quot;00711834&quot;/&gt;&lt;wsp:rsid wsp:val=&quot;00711D60&quot;/&gt;&lt;wsp:rsid wsp:val=&quot;00711DBA&quot;/&gt;&lt;wsp:rsid wsp:val=&quot;007126E1&quot;/&gt;&lt;wsp:rsid wsp:val=&quot;0071271C&quot;/&gt;&lt;wsp:rsid wsp:val=&quot;00713E1E&quot;/&gt;&lt;wsp:rsid wsp:val=&quot;00713EEE&quot;/&gt;&lt;wsp:rsid wsp:val=&quot;00713F13&quot;/&gt;&lt;wsp:rsid wsp:val=&quot;00713F6F&quot;/&gt;&lt;wsp:rsid wsp:val=&quot;00714D48&quot;/&gt;&lt;wsp:rsid wsp:val=&quot;00714E1D&quot;/&gt;&lt;wsp:rsid wsp:val=&quot;0071522C&quot;/&gt;&lt;wsp:rsid wsp:val=&quot;007158A0&quot;/&gt;&lt;wsp:rsid wsp:val=&quot;0071618C&quot;/&gt;&lt;wsp:rsid wsp:val=&quot;007168AF&quot;/&gt;&lt;wsp:rsid wsp:val=&quot;007168D8&quot;/&gt;&lt;wsp:rsid wsp:val=&quot;00717C45&quot;/&gt;&lt;wsp:rsid wsp:val=&quot;00717D9E&quot;/&gt;&lt;wsp:rsid wsp:val=&quot;00720730&quot;/&gt;&lt;wsp:rsid wsp:val=&quot;00720E21&quot;/&gt;&lt;wsp:rsid wsp:val=&quot;00720F21&quot;/&gt;&lt;wsp:rsid wsp:val=&quot;00720F8B&quot;/&gt;&lt;wsp:rsid wsp:val=&quot;007212C2&quot;/&gt;&lt;wsp:rsid wsp:val=&quot;00721402&quot;/&gt;&lt;wsp:rsid wsp:val=&quot;00721BE5&quot;/&gt;&lt;wsp:rsid wsp:val=&quot;00721C3A&quot;/&gt;&lt;wsp:rsid wsp:val=&quot;00722536&quot;/&gt;&lt;wsp:rsid wsp:val=&quot;0072268E&quot;/&gt;&lt;wsp:rsid wsp:val=&quot;00722983&quot;/&gt;&lt;wsp:rsid wsp:val=&quot;00722FA2&quot;/&gt;&lt;wsp:rsid wsp:val=&quot;00722FAA&quot;/&gt;&lt;wsp:rsid wsp:val=&quot;007234C8&quot;/&gt;&lt;wsp:rsid wsp:val=&quot;007236B7&quot;/&gt;&lt;wsp:rsid wsp:val=&quot;007237A9&quot;/&gt;&lt;wsp:rsid wsp:val=&quot;00723836&quot;/&gt;&lt;wsp:rsid wsp:val=&quot;00723C44&quot;/&gt;&lt;wsp:rsid wsp:val=&quot;00724209&quot;/&gt;&lt;wsp:rsid wsp:val=&quot;00724827&quot;/&gt;&lt;wsp:rsid wsp:val=&quot;00724873&quot;/&gt;&lt;wsp:rsid wsp:val=&quot;00724A04&quot;/&gt;&lt;wsp:rsid wsp:val=&quot;00724A38&quot;/&gt;&lt;wsp:rsid wsp:val=&quot;00724DB3&quot;/&gt;&lt;wsp:rsid wsp:val=&quot;00724FB4&quot;/&gt;&lt;wsp:rsid wsp:val=&quot;007254F1&quot;/&gt;&lt;wsp:rsid wsp:val=&quot;00725B24&quot;/&gt;&lt;wsp:rsid wsp:val=&quot;007260A6&quot;/&gt;&lt;wsp:rsid wsp:val=&quot;00726CD7&quot;/&gt;&lt;wsp:rsid wsp:val=&quot;007272E4&quot;/&gt;&lt;wsp:rsid wsp:val=&quot;00727791&quot;/&gt;&lt;wsp:rsid wsp:val=&quot;00727E6F&quot;/&gt;&lt;wsp:rsid wsp:val=&quot;00727E8A&quot;/&gt;&lt;wsp:rsid wsp:val=&quot;00727F63&quot;/&gt;&lt;wsp:rsid wsp:val=&quot;00730656&quot;/&gt;&lt;wsp:rsid wsp:val=&quot;007306B3&quot;/&gt;&lt;wsp:rsid wsp:val=&quot;00730853&quot;/&gt;&lt;wsp:rsid wsp:val=&quot;00730A01&quot;/&gt;&lt;wsp:rsid wsp:val=&quot;00730EDA&quot;/&gt;&lt;wsp:rsid wsp:val=&quot;00731163&quot;/&gt;&lt;wsp:rsid wsp:val=&quot;00731339&quot;/&gt;&lt;wsp:rsid wsp:val=&quot;007321A2&quot;/&gt;&lt;wsp:rsid wsp:val=&quot;007323A8&quot;/&gt;&lt;wsp:rsid wsp:val=&quot;00732450&quot;/&gt;&lt;wsp:rsid wsp:val=&quot;007324A8&quot;/&gt;&lt;wsp:rsid wsp:val=&quot;0073281F&quot;/&gt;&lt;wsp:rsid wsp:val=&quot;00732AC9&quot;/&gt;&lt;wsp:rsid wsp:val=&quot;007333BF&quot;/&gt;&lt;wsp:rsid wsp:val=&quot;00733CDA&quot;/&gt;&lt;wsp:rsid wsp:val=&quot;00733E41&quot;/&gt;&lt;wsp:rsid wsp:val=&quot;00733E43&quot;/&gt;&lt;wsp:rsid wsp:val=&quot;007340F6&quot;/&gt;&lt;wsp:rsid wsp:val=&quot;00734147&quot;/&gt;&lt;wsp:rsid wsp:val=&quot;0073437A&quot;/&gt;&lt;wsp:rsid wsp:val=&quot;007350D5&quot;/&gt;&lt;wsp:rsid wsp:val=&quot;00735278&quot;/&gt;&lt;wsp:rsid wsp:val=&quot;00735B8B&quot;/&gt;&lt;wsp:rsid wsp:val=&quot;00735D56&quot;/&gt;&lt;wsp:rsid wsp:val=&quot;0073619C&quot;/&gt;&lt;wsp:rsid wsp:val=&quot;00736405&quot;/&gt;&lt;wsp:rsid wsp:val=&quot;0073651C&quot;/&gt;&lt;wsp:rsid wsp:val=&quot;00736588&quot;/&gt;&lt;wsp:rsid wsp:val=&quot;00736BD2&quot;/&gt;&lt;wsp:rsid wsp:val=&quot;0073726C&quot;/&gt;&lt;wsp:rsid wsp:val=&quot;007374B3&quot;/&gt;&lt;wsp:rsid wsp:val=&quot;00737731&quot;/&gt;&lt;wsp:rsid wsp:val=&quot;00737A7F&quot;/&gt;&lt;wsp:rsid wsp:val=&quot;00737B06&quot;/&gt;&lt;wsp:rsid wsp:val=&quot;007404F6&quot;/&gt;&lt;wsp:rsid wsp:val=&quot;007408B2&quot;/&gt;&lt;wsp:rsid wsp:val=&quot;00740C0A&quot;/&gt;&lt;wsp:rsid wsp:val=&quot;00741001&quot;/&gt;&lt;wsp:rsid wsp:val=&quot;00741190&quot;/&gt;&lt;wsp:rsid wsp:val=&quot;007418E2&quot;/&gt;&lt;wsp:rsid wsp:val=&quot;00741A30&quot;/&gt;&lt;wsp:rsid wsp:val=&quot;00741CB4&quot;/&gt;&lt;wsp:rsid wsp:val=&quot;00741DE4&quot;/&gt;&lt;wsp:rsid wsp:val=&quot;00741FAC&quot;/&gt;&lt;wsp:rsid wsp:val=&quot;00742576&quot;/&gt;&lt;wsp:rsid wsp:val=&quot;00743089&quot;/&gt;&lt;wsp:rsid wsp:val=&quot;007431D8&quot;/&gt;&lt;wsp:rsid wsp:val=&quot;00744204&quot;/&gt;&lt;wsp:rsid wsp:val=&quot;00744389&quot;/&gt;&lt;wsp:rsid wsp:val=&quot;00744AF1&quot;/&gt;&lt;wsp:rsid wsp:val=&quot;00744AF4&quot;/&gt;&lt;wsp:rsid wsp:val=&quot;00744B1E&quot;/&gt;&lt;wsp:rsid wsp:val=&quot;00744BB1&quot;/&gt;&lt;wsp:rsid wsp:val=&quot;007454D2&quot;/&gt;&lt;wsp:rsid wsp:val=&quot;007459EF&quot;/&gt;&lt;wsp:rsid wsp:val=&quot;00745DBE&quot;/&gt;&lt;wsp:rsid wsp:val=&quot;00745E21&quot;/&gt;&lt;wsp:rsid wsp:val=&quot;00745F66&quot;/&gt;&lt;wsp:rsid wsp:val=&quot;00746372&quot;/&gt;&lt;wsp:rsid wsp:val=&quot;0074698C&quot;/&gt;&lt;wsp:rsid wsp:val=&quot;00747521&quot;/&gt;&lt;wsp:rsid wsp:val=&quot;00747552&quot;/&gt;&lt;wsp:rsid wsp:val=&quot;007479C7&quot;/&gt;&lt;wsp:rsid wsp:val=&quot;00747B8D&quot;/&gt;&lt;wsp:rsid wsp:val=&quot;00747BCE&quot;/&gt;&lt;wsp:rsid wsp:val=&quot;00747C79&quot;/&gt;&lt;wsp:rsid wsp:val=&quot;007501EE&quot;/&gt;&lt;wsp:rsid wsp:val=&quot;00750446&quot;/&gt;&lt;wsp:rsid wsp:val=&quot;00750C63&quot;/&gt;&lt;wsp:rsid wsp:val=&quot;00750C79&quot;/&gt;&lt;wsp:rsid wsp:val=&quot;00750F5A&quot;/&gt;&lt;wsp:rsid wsp:val=&quot;00751196&quot;/&gt;&lt;wsp:rsid wsp:val=&quot;00751512&quot;/&gt;&lt;wsp:rsid wsp:val=&quot;0075153A&quot;/&gt;&lt;wsp:rsid wsp:val=&quot;0075171D&quot;/&gt;&lt;wsp:rsid wsp:val=&quot;00751A20&quot;/&gt;&lt;wsp:rsid wsp:val=&quot;0075215A&quot;/&gt;&lt;wsp:rsid wsp:val=&quot;00752AB4&quot;/&gt;&lt;wsp:rsid wsp:val=&quot;00752E6E&quot;/&gt;&lt;wsp:rsid wsp:val=&quot;00753136&quot;/&gt;&lt;wsp:rsid wsp:val=&quot;007538EE&quot;/&gt;&lt;wsp:rsid wsp:val=&quot;00753F50&quot;/&gt;&lt;wsp:rsid wsp:val=&quot;00754A55&quot;/&gt;&lt;wsp:rsid wsp:val=&quot;00754D47&quot;/&gt;&lt;wsp:rsid wsp:val=&quot;0075534B&quot;/&gt;&lt;wsp:rsid wsp:val=&quot;00755E69&quot;/&gt;&lt;wsp:rsid wsp:val=&quot;0075629C&quot;/&gt;&lt;wsp:rsid wsp:val=&quot;007562D1&quot;/&gt;&lt;wsp:rsid wsp:val=&quot;0075646B&quot;/&gt;&lt;wsp:rsid wsp:val=&quot;00756928&quot;/&gt;&lt;wsp:rsid wsp:val=&quot;00756F1D&quot;/&gt;&lt;wsp:rsid wsp:val=&quot;00757402&quot;/&gt;&lt;wsp:rsid wsp:val=&quot;00757595&quot;/&gt;&lt;wsp:rsid wsp:val=&quot;00757E4A&quot;/&gt;&lt;wsp:rsid wsp:val=&quot;00757EBF&quot;/&gt;&lt;wsp:rsid wsp:val=&quot;00757FA0&quot;/&gt;&lt;wsp:rsid wsp:val=&quot;00760032&quot;/&gt;&lt;wsp:rsid wsp:val=&quot;00760337&quot;/&gt;&lt;wsp:rsid wsp:val=&quot;007604F8&quot;/&gt;&lt;wsp:rsid wsp:val=&quot;00760BE7&quot;/&gt;&lt;wsp:rsid wsp:val=&quot;00761238&quot;/&gt;&lt;wsp:rsid wsp:val=&quot;00761DBE&quot;/&gt;&lt;wsp:rsid wsp:val=&quot;00761F41&quot;/&gt;&lt;wsp:rsid wsp:val=&quot;00762773&quot;/&gt;&lt;wsp:rsid wsp:val=&quot;00762958&quot;/&gt;&lt;wsp:rsid wsp:val=&quot;007630FB&quot;/&gt;&lt;wsp:rsid wsp:val=&quot;00763189&quot;/&gt;&lt;wsp:rsid wsp:val=&quot;007632E0&quot;/&gt;&lt;wsp:rsid wsp:val=&quot;00763450&quot;/&gt;&lt;wsp:rsid wsp:val=&quot;00764092&quot;/&gt;&lt;wsp:rsid wsp:val=&quot;007646E1&quot;/&gt;&lt;wsp:rsid wsp:val=&quot;00764B88&quot;/&gt;&lt;wsp:rsid wsp:val=&quot;0076509D&quot;/&gt;&lt;wsp:rsid wsp:val=&quot;00765522&quot;/&gt;&lt;wsp:rsid wsp:val=&quot;0076583E&quot;/&gt;&lt;wsp:rsid wsp:val=&quot;00765992&quot;/&gt;&lt;wsp:rsid wsp:val=&quot;00765F70&quot;/&gt;&lt;wsp:rsid wsp:val=&quot;00766162&quot;/&gt;&lt;wsp:rsid wsp:val=&quot;007668DE&quot;/&gt;&lt;wsp:rsid wsp:val=&quot;00766C98&quot;/&gt;&lt;wsp:rsid wsp:val=&quot;007670B6&quot;/&gt;&lt;wsp:rsid wsp:val=&quot;00767299&quot;/&gt;&lt;wsp:rsid wsp:val=&quot;0077009A&quot;/&gt;&lt;wsp:rsid wsp:val=&quot;0077071D&quot;/&gt;&lt;wsp:rsid wsp:val=&quot;00770722&quot;/&gt;&lt;wsp:rsid wsp:val=&quot;00770BDF&quot;/&gt;&lt;wsp:rsid wsp:val=&quot;00770E9A&quot;/&gt;&lt;wsp:rsid wsp:val=&quot;00770EED&quot;/&gt;&lt;wsp:rsid wsp:val=&quot;00771554&quot;/&gt;&lt;wsp:rsid wsp:val=&quot;0077298E&quot;/&gt;&lt;wsp:rsid wsp:val=&quot;0077338D&quot;/&gt;&lt;wsp:rsid wsp:val=&quot;00773EB5&quot;/&gt;&lt;wsp:rsid wsp:val=&quot;00773FB9&quot;/&gt;&lt;wsp:rsid wsp:val=&quot;00774435&quot;/&gt;&lt;wsp:rsid wsp:val=&quot;00774474&quot;/&gt;&lt;wsp:rsid wsp:val=&quot;0077465D&quot;/&gt;&lt;wsp:rsid wsp:val=&quot;0077492C&quot;/&gt;&lt;wsp:rsid wsp:val=&quot;007749BC&quot;/&gt;&lt;wsp:rsid wsp:val=&quot;00774D81&quot;/&gt;&lt;wsp:rsid wsp:val=&quot;0077504E&quot;/&gt;&lt;wsp:rsid wsp:val=&quot;0077535A&quot;/&gt;&lt;wsp:rsid wsp:val=&quot;0077598B&quot;/&gt;&lt;wsp:rsid wsp:val=&quot;0077660A&quot;/&gt;&lt;wsp:rsid wsp:val=&quot;00776760&quot;/&gt;&lt;wsp:rsid wsp:val=&quot;007767A5&quot;/&gt;&lt;wsp:rsid wsp:val=&quot;00776E64&quot;/&gt;&lt;wsp:rsid wsp:val=&quot;0077720A&quot;/&gt;&lt;wsp:rsid wsp:val=&quot;007774C8&quot;/&gt;&lt;wsp:rsid wsp:val=&quot;007779C4&quot;/&gt;&lt;wsp:rsid wsp:val=&quot;00777D36&quot;/&gt;&lt;wsp:rsid wsp:val=&quot;00780628&quot;/&gt;&lt;wsp:rsid wsp:val=&quot;007810A7&quot;/&gt;&lt;wsp:rsid wsp:val=&quot;00781333&quot;/&gt;&lt;wsp:rsid wsp:val=&quot;00781673&quot;/&gt;&lt;wsp:rsid wsp:val=&quot;00781CA4&quot;/&gt;&lt;wsp:rsid wsp:val=&quot;007820F2&quot;/&gt;&lt;wsp:rsid wsp:val=&quot;007824BA&quot;/&gt;&lt;wsp:rsid wsp:val=&quot;007827A2&quot;/&gt;&lt;wsp:rsid wsp:val=&quot;007828E3&quot;/&gt;&lt;wsp:rsid wsp:val=&quot;007829A2&quot;/&gt;&lt;wsp:rsid wsp:val=&quot;00783117&quot;/&gt;&lt;wsp:rsid wsp:val=&quot;00783365&quot;/&gt;&lt;wsp:rsid wsp:val=&quot;0078430E&quot;/&gt;&lt;wsp:rsid wsp:val=&quot;00784A38&quot;/&gt;&lt;wsp:rsid wsp:val=&quot;00784D7C&quot;/&gt;&lt;wsp:rsid wsp:val=&quot;00784F1E&quot;/&gt;&lt;wsp:rsid wsp:val=&quot;0078579D&quot;/&gt;&lt;wsp:rsid wsp:val=&quot;00785AF9&quot;/&gt;&lt;wsp:rsid wsp:val=&quot;00785BBF&quot;/&gt;&lt;wsp:rsid wsp:val=&quot;00786671&quot;/&gt;&lt;wsp:rsid wsp:val=&quot;00786B95&quot;/&gt;&lt;wsp:rsid wsp:val=&quot;00786DB7&quot;/&gt;&lt;wsp:rsid wsp:val=&quot;0078707A&quot;/&gt;&lt;wsp:rsid wsp:val=&quot;00787855&quot;/&gt;&lt;wsp:rsid wsp:val=&quot;0079023B&quot;/&gt;&lt;wsp:rsid wsp:val=&quot;0079039F&quot;/&gt;&lt;wsp:rsid wsp:val=&quot;00790C37&quot;/&gt;&lt;wsp:rsid wsp:val=&quot;0079117C&quot;/&gt;&lt;wsp:rsid wsp:val=&quot;0079168A&quot;/&gt;&lt;wsp:rsid wsp:val=&quot;00791BD5&quot;/&gt;&lt;wsp:rsid wsp:val=&quot;007926A4&quot;/&gt;&lt;wsp:rsid wsp:val=&quot;00792A85&quot;/&gt;&lt;wsp:rsid wsp:val=&quot;00792B94&quot;/&gt;&lt;wsp:rsid wsp:val=&quot;00792E0C&quot;/&gt;&lt;wsp:rsid wsp:val=&quot;00793530&quot;/&gt;&lt;wsp:rsid wsp:val=&quot;00793793&quot;/&gt;&lt;wsp:rsid wsp:val=&quot;00793EC0&quot;/&gt;&lt;wsp:rsid wsp:val=&quot;00793F90&quot;/&gt;&lt;wsp:rsid wsp:val=&quot;00794011&quot;/&gt;&lt;wsp:rsid wsp:val=&quot;0079420C&quot;/&gt;&lt;wsp:rsid wsp:val=&quot;00794F3E&quot;/&gt;&lt;wsp:rsid wsp:val=&quot;007955C4&quot;/&gt;&lt;wsp:rsid wsp:val=&quot;0079564D&quot;/&gt;&lt;wsp:rsid wsp:val=&quot;00795A08&quot;/&gt;&lt;wsp:rsid wsp:val=&quot;00795A81&quot;/&gt;&lt;wsp:rsid wsp:val=&quot;007960C1&quot;/&gt;&lt;wsp:rsid wsp:val=&quot;007964B2&quot;/&gt;&lt;wsp:rsid wsp:val=&quot;00796510&quot;/&gt;&lt;wsp:rsid wsp:val=&quot;00796746&quot;/&gt;&lt;wsp:rsid wsp:val=&quot;007968B0&quot;/&gt;&lt;wsp:rsid wsp:val=&quot;00796B89&quot;/&gt;&lt;wsp:rsid wsp:val=&quot;00796FB8&quot;/&gt;&lt;wsp:rsid wsp:val=&quot;007973A5&quot;/&gt;&lt;wsp:rsid wsp:val=&quot;00797799&quot;/&gt;&lt;wsp:rsid wsp:val=&quot;007977A7&quot;/&gt;&lt;wsp:rsid wsp:val=&quot;00797805&quot;/&gt;&lt;wsp:rsid wsp:val=&quot;0079789B&quot;/&gt;&lt;wsp:rsid wsp:val=&quot;00797AB5&quot;/&gt;&lt;wsp:rsid wsp:val=&quot;00797D8B&quot;/&gt;&lt;wsp:rsid wsp:val=&quot;007A02DA&quot;/&gt;&lt;wsp:rsid wsp:val=&quot;007A08BE&quot;/&gt;&lt;wsp:rsid wsp:val=&quot;007A0ACA&quot;/&gt;&lt;wsp:rsid wsp:val=&quot;007A0B67&quot;/&gt;&lt;wsp:rsid wsp:val=&quot;007A10B7&quot;/&gt;&lt;wsp:rsid wsp:val=&quot;007A1332&quot;/&gt;&lt;wsp:rsid wsp:val=&quot;007A1427&quot;/&gt;&lt;wsp:rsid wsp:val=&quot;007A14C2&quot;/&gt;&lt;wsp:rsid wsp:val=&quot;007A163D&quot;/&gt;&lt;wsp:rsid wsp:val=&quot;007A1FA1&quot;/&gt;&lt;wsp:rsid wsp:val=&quot;007A225A&quot;/&gt;&lt;wsp:rsid wsp:val=&quot;007A24E5&quot;/&gt;&lt;wsp:rsid wsp:val=&quot;007A2CF2&quot;/&gt;&lt;wsp:rsid wsp:val=&quot;007A367E&quot;/&gt;&lt;wsp:rsid wsp:val=&quot;007A3AAE&quot;/&gt;&lt;wsp:rsid wsp:val=&quot;007A3F57&quot;/&gt;&lt;wsp:rsid wsp:val=&quot;007A41FB&quot;/&gt;&lt;wsp:rsid wsp:val=&quot;007A42DA&quot;/&gt;&lt;wsp:rsid wsp:val=&quot;007A43D3&quot;/&gt;&lt;wsp:rsid wsp:val=&quot;007A4411&quot;/&gt;&lt;wsp:rsid wsp:val=&quot;007A4878&quot;/&gt;&lt;wsp:rsid wsp:val=&quot;007A4A3B&quot;/&gt;&lt;wsp:rsid wsp:val=&quot;007A4C8D&quot;/&gt;&lt;wsp:rsid wsp:val=&quot;007A5236&quot;/&gt;&lt;wsp:rsid wsp:val=&quot;007A5451&quot;/&gt;&lt;wsp:rsid wsp:val=&quot;007A5460&quot;/&gt;&lt;wsp:rsid wsp:val=&quot;007A5685&quot;/&gt;&lt;wsp:rsid wsp:val=&quot;007A613A&quot;/&gt;&lt;wsp:rsid wsp:val=&quot;007A659A&quot;/&gt;&lt;wsp:rsid wsp:val=&quot;007A6610&quot;/&gt;&lt;wsp:rsid wsp:val=&quot;007A67AF&quot;/&gt;&lt;wsp:rsid wsp:val=&quot;007A6959&quot;/&gt;&lt;wsp:rsid wsp:val=&quot;007A69AA&quot;/&gt;&lt;wsp:rsid wsp:val=&quot;007A7585&quot;/&gt;&lt;wsp:rsid wsp:val=&quot;007A75F4&quot;/&gt;&lt;wsp:rsid wsp:val=&quot;007B0013&quot;/&gt;&lt;wsp:rsid wsp:val=&quot;007B0154&quot;/&gt;&lt;wsp:rsid wsp:val=&quot;007B03AB&quot;/&gt;&lt;wsp:rsid wsp:val=&quot;007B03D9&quot;/&gt;&lt;wsp:rsid wsp:val=&quot;007B03EC&quot;/&gt;&lt;wsp:rsid wsp:val=&quot;007B053A&quot;/&gt;&lt;wsp:rsid wsp:val=&quot;007B0832&quot;/&gt;&lt;wsp:rsid wsp:val=&quot;007B0A9D&quot;/&gt;&lt;wsp:rsid wsp:val=&quot;007B1948&quot;/&gt;&lt;wsp:rsid wsp:val=&quot;007B1EE6&quot;/&gt;&lt;wsp:rsid wsp:val=&quot;007B20C7&quot;/&gt;&lt;wsp:rsid wsp:val=&quot;007B212A&quot;/&gt;&lt;wsp:rsid wsp:val=&quot;007B24D5&quot;/&gt;&lt;wsp:rsid wsp:val=&quot;007B2AE0&quot;/&gt;&lt;wsp:rsid wsp:val=&quot;007B3993&quot;/&gt;&lt;wsp:rsid wsp:val=&quot;007B39BE&quot;/&gt;&lt;wsp:rsid wsp:val=&quot;007B40E4&quot;/&gt;&lt;wsp:rsid wsp:val=&quot;007B4592&quot;/&gt;&lt;wsp:rsid wsp:val=&quot;007B462D&quot;/&gt;&lt;wsp:rsid wsp:val=&quot;007B4B02&quot;/&gt;&lt;wsp:rsid wsp:val=&quot;007B4C62&quot;/&gt;&lt;wsp:rsid wsp:val=&quot;007B522E&quot;/&gt;&lt;wsp:rsid wsp:val=&quot;007B53F3&quot;/&gt;&lt;wsp:rsid wsp:val=&quot;007B5BE6&quot;/&gt;&lt;wsp:rsid wsp:val=&quot;007B5C8D&quot;/&gt;&lt;wsp:rsid wsp:val=&quot;007B6095&quot;/&gt;&lt;wsp:rsid wsp:val=&quot;007B6162&quot;/&gt;&lt;wsp:rsid wsp:val=&quot;007B6707&quot;/&gt;&lt;wsp:rsid wsp:val=&quot;007B6B1A&quot;/&gt;&lt;wsp:rsid wsp:val=&quot;007B73A9&quot;/&gt;&lt;wsp:rsid wsp:val=&quot;007B76C2&quot;/&gt;&lt;wsp:rsid wsp:val=&quot;007C058B&quot;/&gt;&lt;wsp:rsid wsp:val=&quot;007C075D&quot;/&gt;&lt;wsp:rsid wsp:val=&quot;007C0A38&quot;/&gt;&lt;wsp:rsid wsp:val=&quot;007C0C2B&quot;/&gt;&lt;wsp:rsid wsp:val=&quot;007C14D4&quot;/&gt;&lt;wsp:rsid wsp:val=&quot;007C194F&quot;/&gt;&lt;wsp:rsid wsp:val=&quot;007C1BCC&quot;/&gt;&lt;wsp:rsid wsp:val=&quot;007C1D9F&quot;/&gt;&lt;wsp:rsid wsp:val=&quot;007C1F63&quot;/&gt;&lt;wsp:rsid wsp:val=&quot;007C23BB&quot;/&gt;&lt;wsp:rsid wsp:val=&quot;007C2EDA&quot;/&gt;&lt;wsp:rsid wsp:val=&quot;007C309C&quot;/&gt;&lt;wsp:rsid wsp:val=&quot;007C38BE&quot;/&gt;&lt;wsp:rsid wsp:val=&quot;007C3C30&quot;/&gt;&lt;wsp:rsid wsp:val=&quot;007C3C53&quot;/&gt;&lt;wsp:rsid wsp:val=&quot;007C3FEE&quot;/&gt;&lt;wsp:rsid wsp:val=&quot;007C4288&quot;/&gt;&lt;wsp:rsid wsp:val=&quot;007C4670&quot;/&gt;&lt;wsp:rsid wsp:val=&quot;007C58BE&quot;/&gt;&lt;wsp:rsid wsp:val=&quot;007C5A0B&quot;/&gt;&lt;wsp:rsid wsp:val=&quot;007C5ADD&quot;/&gt;&lt;wsp:rsid wsp:val=&quot;007C6662&quot;/&gt;&lt;wsp:rsid wsp:val=&quot;007C6B9A&quot;/&gt;&lt;wsp:rsid wsp:val=&quot;007C6E30&quot;/&gt;&lt;wsp:rsid wsp:val=&quot;007C6FE6&quot;/&gt;&lt;wsp:rsid wsp:val=&quot;007C7062&quot;/&gt;&lt;wsp:rsid wsp:val=&quot;007C7DED&quot;/&gt;&lt;wsp:rsid wsp:val=&quot;007D00E6&quot;/&gt;&lt;wsp:rsid wsp:val=&quot;007D0818&quot;/&gt;&lt;wsp:rsid wsp:val=&quot;007D0D4F&quot;/&gt;&lt;wsp:rsid wsp:val=&quot;007D176D&quot;/&gt;&lt;wsp:rsid wsp:val=&quot;007D1928&quot;/&gt;&lt;wsp:rsid wsp:val=&quot;007D2429&quot;/&gt;&lt;wsp:rsid wsp:val=&quot;007D2C2A&quot;/&gt;&lt;wsp:rsid wsp:val=&quot;007D36D6&quot;/&gt;&lt;wsp:rsid wsp:val=&quot;007D3FAB&quot;/&gt;&lt;wsp:rsid wsp:val=&quot;007D47F6&quot;/&gt;&lt;wsp:rsid wsp:val=&quot;007D48DC&quot;/&gt;&lt;wsp:rsid wsp:val=&quot;007D4C5D&quot;/&gt;&lt;wsp:rsid wsp:val=&quot;007D4CAC&quot;/&gt;&lt;wsp:rsid wsp:val=&quot;007D4DC4&quot;/&gt;&lt;wsp:rsid wsp:val=&quot;007D5041&quot;/&gt;&lt;wsp:rsid wsp:val=&quot;007D5680&quot;/&gt;&lt;wsp:rsid wsp:val=&quot;007D60DE&quot;/&gt;&lt;wsp:rsid wsp:val=&quot;007D6580&quot;/&gt;&lt;wsp:rsid wsp:val=&quot;007D6BB8&quot;/&gt;&lt;wsp:rsid wsp:val=&quot;007D6CBD&quot;/&gt;&lt;wsp:rsid wsp:val=&quot;007D7196&quot;/&gt;&lt;wsp:rsid wsp:val=&quot;007D7854&quot;/&gt;&lt;wsp:rsid wsp:val=&quot;007D7C63&quot;/&gt;&lt;wsp:rsid wsp:val=&quot;007E07D0&quot;/&gt;&lt;wsp:rsid wsp:val=&quot;007E0B44&quot;/&gt;&lt;wsp:rsid wsp:val=&quot;007E10EB&quot;/&gt;&lt;wsp:rsid wsp:val=&quot;007E120A&quot;/&gt;&lt;wsp:rsid wsp:val=&quot;007E1902&quot;/&gt;&lt;wsp:rsid wsp:val=&quot;007E1DF6&quot;/&gt;&lt;wsp:rsid wsp:val=&quot;007E1F58&quot;/&gt;&lt;wsp:rsid wsp:val=&quot;007E2025&quot;/&gt;&lt;wsp:rsid wsp:val=&quot;007E249D&quot;/&gt;&lt;wsp:rsid wsp:val=&quot;007E2B5B&quot;/&gt;&lt;wsp:rsid wsp:val=&quot;007E3151&quot;/&gt;&lt;wsp:rsid wsp:val=&quot;007E3B71&quot;/&gt;&lt;wsp:rsid wsp:val=&quot;007E3F62&quot;/&gt;&lt;wsp:rsid wsp:val=&quot;007E4C6B&quot;/&gt;&lt;wsp:rsid wsp:val=&quot;007E4E8B&quot;/&gt;&lt;wsp:rsid wsp:val=&quot;007E5987&quot;/&gt;&lt;wsp:rsid wsp:val=&quot;007E5A00&quot;/&gt;&lt;wsp:rsid wsp:val=&quot;007E5ED9&quot;/&gt;&lt;wsp:rsid wsp:val=&quot;007E61A5&quot;/&gt;&lt;wsp:rsid wsp:val=&quot;007E63B1&quot;/&gt;&lt;wsp:rsid wsp:val=&quot;007E66BD&quot;/&gt;&lt;wsp:rsid wsp:val=&quot;007E7173&quot;/&gt;&lt;wsp:rsid wsp:val=&quot;007E7398&quot;/&gt;&lt;wsp:rsid wsp:val=&quot;007E7BA0&quot;/&gt;&lt;wsp:rsid wsp:val=&quot;007E7ED8&quot;/&gt;&lt;wsp:rsid wsp:val=&quot;007F06C6&quot;/&gt;&lt;wsp:rsid wsp:val=&quot;007F09E8&quot;/&gt;&lt;wsp:rsid wsp:val=&quot;007F0B71&quot;/&gt;&lt;wsp:rsid wsp:val=&quot;007F0D58&quot;/&gt;&lt;wsp:rsid wsp:val=&quot;007F1441&quot;/&gt;&lt;wsp:rsid wsp:val=&quot;007F1F1C&quot;/&gt;&lt;wsp:rsid wsp:val=&quot;007F2106&quot;/&gt;&lt;wsp:rsid wsp:val=&quot;007F23B8&quot;/&gt;&lt;wsp:rsid wsp:val=&quot;007F25A2&quot;/&gt;&lt;wsp:rsid wsp:val=&quot;007F25C9&quot;/&gt;&lt;wsp:rsid wsp:val=&quot;007F2CFA&quot;/&gt;&lt;wsp:rsid wsp:val=&quot;007F2FCC&quot;/&gt;&lt;wsp:rsid wsp:val=&quot;007F36C3&quot;/&gt;&lt;wsp:rsid wsp:val=&quot;007F3954&quot;/&gt;&lt;wsp:rsid wsp:val=&quot;007F3FC4&quot;/&gt;&lt;wsp:rsid wsp:val=&quot;007F4133&quot;/&gt;&lt;wsp:rsid wsp:val=&quot;007F459B&quot;/&gt;&lt;wsp:rsid wsp:val=&quot;007F4802&quot;/&gt;&lt;wsp:rsid wsp:val=&quot;007F4D22&quot;/&gt;&lt;wsp:rsid wsp:val=&quot;007F51AE&quot;/&gt;&lt;wsp:rsid wsp:val=&quot;007F5455&quot;/&gt;&lt;wsp:rsid wsp:val=&quot;007F567F&quot;/&gt;&lt;wsp:rsid wsp:val=&quot;007F579E&quot;/&gt;&lt;wsp:rsid wsp:val=&quot;007F57B3&quot;/&gt;&lt;wsp:rsid wsp:val=&quot;007F5B1A&quot;/&gt;&lt;wsp:rsid wsp:val=&quot;007F5B87&quot;/&gt;&lt;wsp:rsid wsp:val=&quot;007F6106&quot;/&gt;&lt;wsp:rsid wsp:val=&quot;007F67B6&quot;/&gt;&lt;wsp:rsid wsp:val=&quot;007F6CF2&quot;/&gt;&lt;wsp:rsid wsp:val=&quot;007F746B&quot;/&gt;&lt;wsp:rsid wsp:val=&quot;007F7612&quot;/&gt;&lt;wsp:rsid wsp:val=&quot;007F7B3A&quot;/&gt;&lt;wsp:rsid wsp:val=&quot;00800297&quot;/&gt;&lt;wsp:rsid wsp:val=&quot;0080048F&quot;/&gt;&lt;wsp:rsid wsp:val=&quot;00800633&quot;/&gt;&lt;wsp:rsid wsp:val=&quot;00800863&quot;/&gt;&lt;wsp:rsid wsp:val=&quot;008008A0&quot;/&gt;&lt;wsp:rsid wsp:val=&quot;00800A66&quot;/&gt;&lt;wsp:rsid wsp:val=&quot;00800AC4&quot;/&gt;&lt;wsp:rsid wsp:val=&quot;00800EF9&quot;/&gt;&lt;wsp:rsid wsp:val=&quot;00800F95&quot;/&gt;&lt;wsp:rsid wsp:val=&quot;00801919&quot;/&gt;&lt;wsp:rsid wsp:val=&quot;008024F1&quot;/&gt;&lt;wsp:rsid wsp:val=&quot;00802971&quot;/&gt;&lt;wsp:rsid wsp:val=&quot;00802C77&quot;/&gt;&lt;wsp:rsid wsp:val=&quot;00803433&quot;/&gt;&lt;wsp:rsid wsp:val=&quot;008040E4&quot;/&gt;&lt;wsp:rsid wsp:val=&quot;0080430E&quot;/&gt;&lt;wsp:rsid wsp:val=&quot;008046BD&quot;/&gt;&lt;wsp:rsid wsp:val=&quot;008052CE&quot;/&gt;&lt;wsp:rsid wsp:val=&quot;00805334&quot;/&gt;&lt;wsp:rsid wsp:val=&quot;00805710&quot;/&gt;&lt;wsp:rsid wsp:val=&quot;00805AD3&quot;/&gt;&lt;wsp:rsid wsp:val=&quot;00805B4F&quot;/&gt;&lt;wsp:rsid wsp:val=&quot;00805C2F&quot;/&gt;&lt;wsp:rsid wsp:val=&quot;00805D12&quot;/&gt;&lt;wsp:rsid wsp:val=&quot;008066BF&quot;/&gt;&lt;wsp:rsid wsp:val=&quot;008068AA&quot;/&gt;&lt;wsp:rsid wsp:val=&quot;00807B0E&quot;/&gt;&lt;wsp:rsid wsp:val=&quot;00807B1E&quot;/&gt;&lt;wsp:rsid wsp:val=&quot;00807F0A&quot;/&gt;&lt;wsp:rsid wsp:val=&quot;00807F42&quot;/&gt;&lt;wsp:rsid wsp:val=&quot;008106AF&quot;/&gt;&lt;wsp:rsid wsp:val=&quot;00810AE2&quot;/&gt;&lt;wsp:rsid wsp:val=&quot;00810B83&quot;/&gt;&lt;wsp:rsid wsp:val=&quot;00810C61&quot;/&gt;&lt;wsp:rsid wsp:val=&quot;00811227&quot;/&gt;&lt;wsp:rsid wsp:val=&quot;0081156D&quot;/&gt;&lt;wsp:rsid wsp:val=&quot;00811737&quot;/&gt;&lt;wsp:rsid wsp:val=&quot;00811743&quot;/&gt;&lt;wsp:rsid wsp:val=&quot;0081227F&quot;/&gt;&lt;wsp:rsid wsp:val=&quot;008129A5&quot;/&gt;&lt;wsp:rsid wsp:val=&quot;00812F05&quot;/&gt;&lt;wsp:rsid wsp:val=&quot;00813099&quot;/&gt;&lt;wsp:rsid wsp:val=&quot;008134AF&quot;/&gt;&lt;wsp:rsid wsp:val=&quot;0081352C&quot;/&gt;&lt;wsp:rsid wsp:val=&quot;00813F90&quot;/&gt;&lt;wsp:rsid wsp:val=&quot;00814199&quot;/&gt;&lt;wsp:rsid wsp:val=&quot;00814400&quot;/&gt;&lt;wsp:rsid wsp:val=&quot;008148BB&quot;/&gt;&lt;wsp:rsid wsp:val=&quot;00814B6D&quot;/&gt;&lt;wsp:rsid wsp:val=&quot;00814CF1&quot;/&gt;&lt;wsp:rsid wsp:val=&quot;00815135&quot;/&gt;&lt;wsp:rsid wsp:val=&quot;00815578&quot;/&gt;&lt;wsp:rsid wsp:val=&quot;00815AAD&quot;/&gt;&lt;wsp:rsid wsp:val=&quot;008166E9&quot;/&gt;&lt;wsp:rsid wsp:val=&quot;008170A3&quot;/&gt;&lt;wsp:rsid wsp:val=&quot;00817386&quot;/&gt;&lt;wsp:rsid wsp:val=&quot;008173B0&quot;/&gt;&lt;wsp:rsid wsp:val=&quot;00817811&quot;/&gt;&lt;wsp:rsid wsp:val=&quot;008179BA&quot;/&gt;&lt;wsp:rsid wsp:val=&quot;00817DA0&quot;/&gt;&lt;wsp:rsid wsp:val=&quot;00817FAE&quot;/&gt;&lt;wsp:rsid wsp:val=&quot;008205BD&quot;/&gt;&lt;wsp:rsid wsp:val=&quot;008205E8&quot;/&gt;&lt;wsp:rsid wsp:val=&quot;00821411&quot;/&gt;&lt;wsp:rsid wsp:val=&quot;00821538&quot;/&gt;&lt;wsp:rsid wsp:val=&quot;00821650&quot;/&gt;&lt;wsp:rsid wsp:val=&quot;00821A9A&quot;/&gt;&lt;wsp:rsid wsp:val=&quot;00822143&quot;/&gt;&lt;wsp:rsid wsp:val=&quot;008225D7&quot;/&gt;&lt;wsp:rsid wsp:val=&quot;008226F1&quot;/&gt;&lt;wsp:rsid wsp:val=&quot;00822D97&quot;/&gt;&lt;wsp:rsid wsp:val=&quot;0082304E&quot;/&gt;&lt;wsp:rsid wsp:val=&quot;008233A6&quot;/&gt;&lt;wsp:rsid wsp:val=&quot;00824263&quot;/&gt;&lt;wsp:rsid wsp:val=&quot;008242EE&quot;/&gt;&lt;wsp:rsid wsp:val=&quot;008244BA&quot;/&gt;&lt;wsp:rsid wsp:val=&quot;008246F0&quot;/&gt;&lt;wsp:rsid wsp:val=&quot;00824788&quot;/&gt;&lt;wsp:rsid wsp:val=&quot;0082496F&quot;/&gt;&lt;wsp:rsid wsp:val=&quot;00824B55&quot;/&gt;&lt;wsp:rsid wsp:val=&quot;00824B76&quot;/&gt;&lt;wsp:rsid wsp:val=&quot;00824F8F&quot;/&gt;&lt;wsp:rsid wsp:val=&quot;00825568&quot;/&gt;&lt;wsp:rsid wsp:val=&quot;00825A75&quot;/&gt;&lt;wsp:rsid wsp:val=&quot;00825E05&quot;/&gt;&lt;wsp:rsid wsp:val=&quot;008263E4&quot;/&gt;&lt;wsp:rsid wsp:val=&quot;0082650B&quot;/&gt;&lt;wsp:rsid wsp:val=&quot;00826607&quot;/&gt;&lt;wsp:rsid wsp:val=&quot;00827224&quot;/&gt;&lt;wsp:rsid wsp:val=&quot;00827950&quot;/&gt;&lt;wsp:rsid wsp:val=&quot;0082795D&quot;/&gt;&lt;wsp:rsid wsp:val=&quot;00827E43&quot;/&gt;&lt;wsp:rsid wsp:val=&quot;0083033F&quot;/&gt;&lt;wsp:rsid wsp:val=&quot;008303A5&quot;/&gt;&lt;wsp:rsid wsp:val=&quot;00830E15&quot;/&gt;&lt;wsp:rsid wsp:val=&quot;008310D2&quot;/&gt;&lt;wsp:rsid wsp:val=&quot;00831342&quot;/&gt;&lt;wsp:rsid wsp:val=&quot;008314EE&quot;/&gt;&lt;wsp:rsid wsp:val=&quot;00832110&quot;/&gt;&lt;wsp:rsid wsp:val=&quot;00832195&quot;/&gt;&lt;wsp:rsid wsp:val=&quot;00832262&quot;/&gt;&lt;wsp:rsid wsp:val=&quot;00832426&quot;/&gt;&lt;wsp:rsid wsp:val=&quot;008325A3&quot;/&gt;&lt;wsp:rsid wsp:val=&quot;00832804&quot;/&gt;&lt;wsp:rsid wsp:val=&quot;008330F3&quot;/&gt;&lt;wsp:rsid wsp:val=&quot;0083334F&quot;/&gt;&lt;wsp:rsid wsp:val=&quot;0083360E&quot;/&gt;&lt;wsp:rsid wsp:val=&quot;00833AF8&quot;/&gt;&lt;wsp:rsid wsp:val=&quot;00833B3C&quot;/&gt;&lt;wsp:rsid wsp:val=&quot;0083471A&quot;/&gt;&lt;wsp:rsid wsp:val=&quot;00835691&quot;/&gt;&lt;wsp:rsid wsp:val=&quot;00835D1B&quot;/&gt;&lt;wsp:rsid wsp:val=&quot;00835EA2&quot;/&gt;&lt;wsp:rsid wsp:val=&quot;008367B5&quot;/&gt;&lt;wsp:rsid wsp:val=&quot;00836EB2&quot;/&gt;&lt;wsp:rsid wsp:val=&quot;0083705A&quot;/&gt;&lt;wsp:rsid wsp:val=&quot;00837597&quot;/&gt;&lt;wsp:rsid wsp:val=&quot;0084022F&quot;/&gt;&lt;wsp:rsid wsp:val=&quot;00841479&quot;/&gt;&lt;wsp:rsid wsp:val=&quot;0084153F&quot;/&gt;&lt;wsp:rsid wsp:val=&quot;0084166A&quot;/&gt;&lt;wsp:rsid wsp:val=&quot;008417BD&quot;/&gt;&lt;wsp:rsid wsp:val=&quot;008418D1&quot;/&gt;&lt;wsp:rsid wsp:val=&quot;00841F37&quot;/&gt;&lt;wsp:rsid wsp:val=&quot;00841F8D&quot;/&gt;&lt;wsp:rsid wsp:val=&quot;00842AA7&quot;/&gt;&lt;wsp:rsid wsp:val=&quot;00842C64&quot;/&gt;&lt;wsp:rsid wsp:val=&quot;00842FD6&quot;/&gt;&lt;wsp:rsid wsp:val=&quot;0084355E&quot;/&gt;&lt;wsp:rsid wsp:val=&quot;00843A56&quot;/&gt;&lt;wsp:rsid wsp:val=&quot;0084464D&quot;/&gt;&lt;wsp:rsid wsp:val=&quot;0084492C&quot;/&gt;&lt;wsp:rsid wsp:val=&quot;00844A71&quot;/&gt;&lt;wsp:rsid wsp:val=&quot;00844EB0&quot;/&gt;&lt;wsp:rsid wsp:val=&quot;008452C2&quot;/&gt;&lt;wsp:rsid wsp:val=&quot;008454CD&quot;/&gt;&lt;wsp:rsid wsp:val=&quot;0084575F&quot;/&gt;&lt;wsp:rsid wsp:val=&quot;0084581E&quot;/&gt;&lt;wsp:rsid wsp:val=&quot;00845886&quot;/&gt;&lt;wsp:rsid wsp:val=&quot;00845E9C&quot;/&gt;&lt;wsp:rsid wsp:val=&quot;00846404&quot;/&gt;&lt;wsp:rsid wsp:val=&quot;008472EB&quot;/&gt;&lt;wsp:rsid wsp:val=&quot;0084748F&quot;/&gt;&lt;wsp:rsid wsp:val=&quot;0084791E&quot;/&gt;&lt;wsp:rsid wsp:val=&quot;0084794F&quot;/&gt;&lt;wsp:rsid wsp:val=&quot;008505EF&quot;/&gt;&lt;wsp:rsid wsp:val=&quot;008508E5&quot;/&gt;&lt;wsp:rsid wsp:val=&quot;00850CF1&quot;/&gt;&lt;wsp:rsid wsp:val=&quot;00850D9E&quot;/&gt;&lt;wsp:rsid wsp:val=&quot;00850F54&quot;/&gt;&lt;wsp:rsid wsp:val=&quot;00851072&quot;/&gt;&lt;wsp:rsid wsp:val=&quot;00851434&quot;/&gt;&lt;wsp:rsid wsp:val=&quot;008524FA&quot;/&gt;&lt;wsp:rsid wsp:val=&quot;00852B5B&quot;/&gt;&lt;wsp:rsid wsp:val=&quot;00852F9D&quot;/&gt;&lt;wsp:rsid wsp:val=&quot;00853676&quot;/&gt;&lt;wsp:rsid wsp:val=&quot;00853FEC&quot;/&gt;&lt;wsp:rsid wsp:val=&quot;00854448&quot;/&gt;&lt;wsp:rsid wsp:val=&quot;00854618&quot;/&gt;&lt;wsp:rsid wsp:val=&quot;00854B40&quot;/&gt;&lt;wsp:rsid wsp:val=&quot;00854E77&quot;/&gt;&lt;wsp:rsid wsp:val=&quot;00855200&quot;/&gt;&lt;wsp:rsid wsp:val=&quot;00855358&quot;/&gt;&lt;wsp:rsid wsp:val=&quot;008562CF&quot;/&gt;&lt;wsp:rsid wsp:val=&quot;00856FB7&quot;/&gt;&lt;wsp:rsid wsp:val=&quot;008571C3&quot;/&gt;&lt;wsp:rsid wsp:val=&quot;008578A5&quot;/&gt;&lt;wsp:rsid wsp:val=&quot;00857FEC&quot;/&gt;&lt;wsp:rsid wsp:val=&quot;00860208&quot;/&gt;&lt;wsp:rsid wsp:val=&quot;008609C6&quot;/&gt;&lt;wsp:rsid wsp:val=&quot;00860A97&quot;/&gt;&lt;wsp:rsid wsp:val=&quot;00860BAB&quot;/&gt;&lt;wsp:rsid wsp:val=&quot;00860CAE&quot;/&gt;&lt;wsp:rsid wsp:val=&quot;00860EC0&quot;/&gt;&lt;wsp:rsid wsp:val=&quot;008611F8&quot;/&gt;&lt;wsp:rsid wsp:val=&quot;0086159E&quot;/&gt;&lt;wsp:rsid wsp:val=&quot;00861706&quot;/&gt;&lt;wsp:rsid wsp:val=&quot;00862073&quot;/&gt;&lt;wsp:rsid wsp:val=&quot;0086217D&quot;/&gt;&lt;wsp:rsid wsp:val=&quot;0086275A&quot;/&gt;&lt;wsp:rsid wsp:val=&quot;00862EE6&quot;/&gt;&lt;wsp:rsid wsp:val=&quot;008630C3&quot;/&gt;&lt;wsp:rsid wsp:val=&quot;00863241&quot;/&gt;&lt;wsp:rsid wsp:val=&quot;0086329C&quot;/&gt;&lt;wsp:rsid wsp:val=&quot;0086336A&quot;/&gt;&lt;wsp:rsid wsp:val=&quot;0086361E&quot;/&gt;&lt;wsp:rsid wsp:val=&quot;008637F5&quot;/&gt;&lt;wsp:rsid wsp:val=&quot;008639AB&quot;/&gt;&lt;wsp:rsid wsp:val=&quot;00863BC4&quot;/&gt;&lt;wsp:rsid wsp:val=&quot;00864399&quot;/&gt;&lt;wsp:rsid wsp:val=&quot;00864444&quot;/&gt;&lt;wsp:rsid wsp:val=&quot;00865D40&quot;/&gt;&lt;wsp:rsid wsp:val=&quot;00865EA2&quot;/&gt;&lt;wsp:rsid wsp:val=&quot;00866143&quot;/&gt;&lt;wsp:rsid wsp:val=&quot;00866747&quot;/&gt;&lt;wsp:rsid wsp:val=&quot;008668BC&quot;/&gt;&lt;wsp:rsid wsp:val=&quot;00866BEE&quot;/&gt;&lt;wsp:rsid wsp:val=&quot;00866FA2&quot;/&gt;&lt;wsp:rsid wsp:val=&quot;00867596&quot;/&gt;&lt;wsp:rsid wsp:val=&quot;00867E79&quot;/&gt;&lt;wsp:rsid wsp:val=&quot;00870542&quot;/&gt;&lt;wsp:rsid wsp:val=&quot;008707C1&quot;/&gt;&lt;wsp:rsid wsp:val=&quot;0087087C&quot;/&gt;&lt;wsp:rsid wsp:val=&quot;00870A0F&quot;/&gt;&lt;wsp:rsid wsp:val=&quot;00870BEC&quot;/&gt;&lt;wsp:rsid wsp:val=&quot;00871BEE&quot;/&gt;&lt;wsp:rsid wsp:val=&quot;00872674&quot;/&gt;&lt;wsp:rsid wsp:val=&quot;00872B7B&quot;/&gt;&lt;wsp:rsid wsp:val=&quot;00872CB3&quot;/&gt;&lt;wsp:rsid wsp:val=&quot;008730D4&quot;/&gt;&lt;wsp:rsid wsp:val=&quot;00873538&quot;/&gt;&lt;wsp:rsid wsp:val=&quot;00873982&quot;/&gt;&lt;wsp:rsid wsp:val=&quot;00873A5F&quot;/&gt;&lt;wsp:rsid wsp:val=&quot;0087457B&quot;/&gt;&lt;wsp:rsid wsp:val=&quot;00874AEC&quot;/&gt;&lt;wsp:rsid wsp:val=&quot;00874C6D&quot;/&gt;&lt;wsp:rsid wsp:val=&quot;00875044&quot;/&gt;&lt;wsp:rsid wsp:val=&quot;008752B6&quot;/&gt;&lt;wsp:rsid wsp:val=&quot;00875927&quot;/&gt;&lt;wsp:rsid wsp:val=&quot;00875A2D&quot;/&gt;&lt;wsp:rsid wsp:val=&quot;00876104&quot;/&gt;&lt;wsp:rsid wsp:val=&quot;00876670&quot;/&gt;&lt;wsp:rsid wsp:val=&quot;00876674&quot;/&gt;&lt;wsp:rsid wsp:val=&quot;00877159&quot;/&gt;&lt;wsp:rsid wsp:val=&quot;00877428&quot;/&gt;&lt;wsp:rsid wsp:val=&quot;00877664&quot;/&gt;&lt;wsp:rsid wsp:val=&quot;00877B11&quot;/&gt;&lt;wsp:rsid wsp:val=&quot;00877B88&quot;/&gt;&lt;wsp:rsid wsp:val=&quot;00877C18&quot;/&gt;&lt;wsp:rsid wsp:val=&quot;00877D36&quot;/&gt;&lt;wsp:rsid wsp:val=&quot;008807B9&quot;/&gt;&lt;wsp:rsid wsp:val=&quot;008808C8&quot;/&gt;&lt;wsp:rsid wsp:val=&quot;00880E0E&quot;/&gt;&lt;wsp:rsid wsp:val=&quot;00881A0C&quot;/&gt;&lt;wsp:rsid wsp:val=&quot;00881B0B&quot;/&gt;&lt;wsp:rsid wsp:val=&quot;00881CAB&quot;/&gt;&lt;wsp:rsid wsp:val=&quot;00881FA5&quot;/&gt;&lt;wsp:rsid wsp:val=&quot;00883335&quot;/&gt;&lt;wsp:rsid wsp:val=&quot;00883F86&quot;/&gt;&lt;wsp:rsid wsp:val=&quot;00884C8D&quot;/&gt;&lt;wsp:rsid wsp:val=&quot;008852B6&quot;/&gt;&lt;wsp:rsid wsp:val=&quot;00885B24&quot;/&gt;&lt;wsp:rsid wsp:val=&quot;00886A37&quot;/&gt;&lt;wsp:rsid wsp:val=&quot;00886AB3&quot;/&gt;&lt;wsp:rsid wsp:val=&quot;00887FC5&quot;/&gt;&lt;wsp:rsid wsp:val=&quot;00890023&quot;/&gt;&lt;wsp:rsid wsp:val=&quot;0089045C&quot;/&gt;&lt;wsp:rsid wsp:val=&quot;00890818&quot;/&gt;&lt;wsp:rsid wsp:val=&quot;008908AE&quot;/&gt;&lt;wsp:rsid wsp:val=&quot;00890BEB&quot;/&gt;&lt;wsp:rsid wsp:val=&quot;00890D42&quot;/&gt;&lt;wsp:rsid wsp:val=&quot;00890E7C&quot;/&gt;&lt;wsp:rsid wsp:val=&quot;00891234&quot;/&gt;&lt;wsp:rsid wsp:val=&quot;0089178E&quot;/&gt;&lt;wsp:rsid wsp:val=&quot;00891EED&quot;/&gt;&lt;wsp:rsid wsp:val=&quot;008920BB&quot;/&gt;&lt;wsp:rsid wsp:val=&quot;00892985&quot;/&gt;&lt;wsp:rsid wsp:val=&quot;00892EE4&quot;/&gt;&lt;wsp:rsid wsp:val=&quot;0089301B&quot;/&gt;&lt;wsp:rsid wsp:val=&quot;00893473&quot;/&gt;&lt;wsp:rsid wsp:val=&quot;00893660&quot;/&gt;&lt;wsp:rsid wsp:val=&quot;00893B9D&quot;/&gt;&lt;wsp:rsid wsp:val=&quot;00894694&quot;/&gt;&lt;wsp:rsid wsp:val=&quot;00894767&quot;/&gt;&lt;wsp:rsid wsp:val=&quot;00894FF8&quot;/&gt;&lt;wsp:rsid wsp:val=&quot;008951C4&quot;/&gt;&lt;wsp:rsid wsp:val=&quot;00895569&quot;/&gt;&lt;wsp:rsid wsp:val=&quot;008957E2&quot;/&gt;&lt;wsp:rsid wsp:val=&quot;00895A0A&quot;/&gt;&lt;wsp:rsid wsp:val=&quot;00895B3A&quot;/&gt;&lt;wsp:rsid wsp:val=&quot;00896188&quot;/&gt;&lt;wsp:rsid wsp:val=&quot;008961EB&quot;/&gt;&lt;wsp:rsid wsp:val=&quot;008967CD&quot;/&gt;&lt;wsp:rsid wsp:val=&quot;00896A72&quot;/&gt;&lt;wsp:rsid wsp:val=&quot;008970A1&quot;/&gt;&lt;wsp:rsid wsp:val=&quot;00897720&quot;/&gt;&lt;wsp:rsid wsp:val=&quot;00897C99&quot;/&gt;&lt;wsp:rsid wsp:val=&quot;00897FBA&quot;/&gt;&lt;wsp:rsid wsp:val=&quot;008A00B7&quot;/&gt;&lt;wsp:rsid wsp:val=&quot;008A02DF&quot;/&gt;&lt;wsp:rsid wsp:val=&quot;008A0BFF&quot;/&gt;&lt;wsp:rsid wsp:val=&quot;008A0D30&quot;/&gt;&lt;wsp:rsid wsp:val=&quot;008A1844&quot;/&gt;&lt;wsp:rsid wsp:val=&quot;008A197E&quot;/&gt;&lt;wsp:rsid wsp:val=&quot;008A1B60&quot;/&gt;&lt;wsp:rsid wsp:val=&quot;008A1CA4&quot;/&gt;&lt;wsp:rsid wsp:val=&quot;008A1EE7&quot;/&gt;&lt;wsp:rsid wsp:val=&quot;008A2095&quot;/&gt;&lt;wsp:rsid wsp:val=&quot;008A21AE&quot;/&gt;&lt;wsp:rsid wsp:val=&quot;008A22E2&quot;/&gt;&lt;wsp:rsid wsp:val=&quot;008A259E&quot;/&gt;&lt;wsp:rsid wsp:val=&quot;008A2623&quot;/&gt;&lt;wsp:rsid wsp:val=&quot;008A281A&quot;/&gt;&lt;wsp:rsid wsp:val=&quot;008A2BBB&quot;/&gt;&lt;wsp:rsid wsp:val=&quot;008A2C3E&quot;/&gt;&lt;wsp:rsid wsp:val=&quot;008A2D63&quot;/&gt;&lt;wsp:rsid wsp:val=&quot;008A2F4B&quot;/&gt;&lt;wsp:rsid wsp:val=&quot;008A3056&quot;/&gt;&lt;wsp:rsid wsp:val=&quot;008A30D9&quot;/&gt;&lt;wsp:rsid wsp:val=&quot;008A370C&quot;/&gt;&lt;wsp:rsid wsp:val=&quot;008A3F13&quot;/&gt;&lt;wsp:rsid wsp:val=&quot;008A4694&quot;/&gt;&lt;wsp:rsid wsp:val=&quot;008A49BA&quot;/&gt;&lt;wsp:rsid wsp:val=&quot;008A4E97&quot;/&gt;&lt;wsp:rsid wsp:val=&quot;008A4EA1&quot;/&gt;&lt;wsp:rsid wsp:val=&quot;008A57F7&quot;/&gt;&lt;wsp:rsid wsp:val=&quot;008A5A8D&quot;/&gt;&lt;wsp:rsid wsp:val=&quot;008A5D4B&quot;/&gt;&lt;wsp:rsid wsp:val=&quot;008A60BC&quot;/&gt;&lt;wsp:rsid wsp:val=&quot;008A6270&quot;/&gt;&lt;wsp:rsid wsp:val=&quot;008A7454&quot;/&gt;&lt;wsp:rsid wsp:val=&quot;008A7A93&quot;/&gt;&lt;wsp:rsid wsp:val=&quot;008A7D97&quot;/&gt;&lt;wsp:rsid wsp:val=&quot;008B012B&quot;/&gt;&lt;wsp:rsid wsp:val=&quot;008B0219&quot;/&gt;&lt;wsp:rsid wsp:val=&quot;008B05C0&quot;/&gt;&lt;wsp:rsid wsp:val=&quot;008B0724&quot;/&gt;&lt;wsp:rsid wsp:val=&quot;008B08DE&quot;/&gt;&lt;wsp:rsid wsp:val=&quot;008B0DDA&quot;/&gt;&lt;wsp:rsid wsp:val=&quot;008B10F8&quot;/&gt;&lt;wsp:rsid wsp:val=&quot;008B159F&quot;/&gt;&lt;wsp:rsid wsp:val=&quot;008B17FA&quot;/&gt;&lt;wsp:rsid wsp:val=&quot;008B18C6&quot;/&gt;&lt;wsp:rsid wsp:val=&quot;008B1A4E&quot;/&gt;&lt;wsp:rsid wsp:val=&quot;008B1BD8&quot;/&gt;&lt;wsp:rsid wsp:val=&quot;008B267B&quot;/&gt;&lt;wsp:rsid wsp:val=&quot;008B26D4&quot;/&gt;&lt;wsp:rsid wsp:val=&quot;008B2BD5&quot;/&gt;&lt;wsp:rsid wsp:val=&quot;008B2BF7&quot;/&gt;&lt;wsp:rsid wsp:val=&quot;008B3293&quot;/&gt;&lt;wsp:rsid wsp:val=&quot;008B3520&quot;/&gt;&lt;wsp:rsid wsp:val=&quot;008B39D8&quot;/&gt;&lt;wsp:rsid wsp:val=&quot;008B3C15&quot;/&gt;&lt;wsp:rsid wsp:val=&quot;008B418A&quot;/&gt;&lt;wsp:rsid wsp:val=&quot;008B452C&quot;/&gt;&lt;wsp:rsid wsp:val=&quot;008B46A7&quot;/&gt;&lt;wsp:rsid wsp:val=&quot;008B48FC&quot;/&gt;&lt;wsp:rsid wsp:val=&quot;008B4B43&quot;/&gt;&lt;wsp:rsid wsp:val=&quot;008B4D96&quot;/&gt;&lt;wsp:rsid wsp:val=&quot;008B5007&quot;/&gt;&lt;wsp:rsid wsp:val=&quot;008B52BF&quot;/&gt;&lt;wsp:rsid wsp:val=&quot;008B5966&quot;/&gt;&lt;wsp:rsid wsp:val=&quot;008B5B38&quot;/&gt;&lt;wsp:rsid wsp:val=&quot;008B5C41&quot;/&gt;&lt;wsp:rsid wsp:val=&quot;008B5E0A&quot;/&gt;&lt;wsp:rsid wsp:val=&quot;008B5F5D&quot;/&gt;&lt;wsp:rsid wsp:val=&quot;008B61D8&quot;/&gt;&lt;wsp:rsid wsp:val=&quot;008B6496&quot;/&gt;&lt;wsp:rsid wsp:val=&quot;008B64EF&quot;/&gt;&lt;wsp:rsid wsp:val=&quot;008B68C4&quot;/&gt;&lt;wsp:rsid wsp:val=&quot;008B6AA9&quot;/&gt;&lt;wsp:rsid wsp:val=&quot;008B6BFA&quot;/&gt;&lt;wsp:rsid wsp:val=&quot;008B77F5&quot;/&gt;&lt;wsp:rsid wsp:val=&quot;008B7AC6&quot;/&gt;&lt;wsp:rsid wsp:val=&quot;008B7B6F&quot;/&gt;&lt;wsp:rsid wsp:val=&quot;008B7F0C&quot;/&gt;&lt;wsp:rsid wsp:val=&quot;008C0438&quot;/&gt;&lt;wsp:rsid wsp:val=&quot;008C087D&quot;/&gt;&lt;wsp:rsid wsp:val=&quot;008C089D&quot;/&gt;&lt;wsp:rsid wsp:val=&quot;008C1015&quot;/&gt;&lt;wsp:rsid wsp:val=&quot;008C1101&quot;/&gt;&lt;wsp:rsid wsp:val=&quot;008C16F0&quot;/&gt;&lt;wsp:rsid wsp:val=&quot;008C1729&quot;/&gt;&lt;wsp:rsid wsp:val=&quot;008C2460&quot;/&gt;&lt;wsp:rsid wsp:val=&quot;008C2653&quot;/&gt;&lt;wsp:rsid wsp:val=&quot;008C2849&quot;/&gt;&lt;wsp:rsid wsp:val=&quot;008C2AF0&quot;/&gt;&lt;wsp:rsid wsp:val=&quot;008C2B0C&quot;/&gt;&lt;wsp:rsid wsp:val=&quot;008C3D1E&quot;/&gt;&lt;wsp:rsid wsp:val=&quot;008C3DA6&quot;/&gt;&lt;wsp:rsid wsp:val=&quot;008C3EC5&quot;/&gt;&lt;wsp:rsid wsp:val=&quot;008C48DE&quot;/&gt;&lt;wsp:rsid wsp:val=&quot;008C4A50&quot;/&gt;&lt;wsp:rsid wsp:val=&quot;008C5347&quot;/&gt;&lt;wsp:rsid wsp:val=&quot;008C564B&quot;/&gt;&lt;wsp:rsid wsp:val=&quot;008C5A0C&quot;/&gt;&lt;wsp:rsid wsp:val=&quot;008C5E6B&quot;/&gt;&lt;wsp:rsid wsp:val=&quot;008C68E5&quot;/&gt;&lt;wsp:rsid wsp:val=&quot;008C7377&quot;/&gt;&lt;wsp:rsid wsp:val=&quot;008C74FA&quot;/&gt;&lt;wsp:rsid wsp:val=&quot;008C7D29&quot;/&gt;&lt;wsp:rsid wsp:val=&quot;008D0001&quot;/&gt;&lt;wsp:rsid wsp:val=&quot;008D0170&quot;/&gt;&lt;wsp:rsid wsp:val=&quot;008D065D&quot;/&gt;&lt;wsp:rsid wsp:val=&quot;008D0D98&quot;/&gt;&lt;wsp:rsid wsp:val=&quot;008D14FA&quot;/&gt;&lt;wsp:rsid wsp:val=&quot;008D159E&quot;/&gt;&lt;wsp:rsid wsp:val=&quot;008D18F1&quot;/&gt;&lt;wsp:rsid wsp:val=&quot;008D1A52&quot;/&gt;&lt;wsp:rsid wsp:val=&quot;008D1CFF&quot;/&gt;&lt;wsp:rsid wsp:val=&quot;008D2299&quot;/&gt;&lt;wsp:rsid wsp:val=&quot;008D28D3&quot;/&gt;&lt;wsp:rsid wsp:val=&quot;008D2C90&quot;/&gt;&lt;wsp:rsid wsp:val=&quot;008D2CBB&quot;/&gt;&lt;wsp:rsid wsp:val=&quot;008D2D15&quot;/&gt;&lt;wsp:rsid wsp:val=&quot;008D2E1F&quot;/&gt;&lt;wsp:rsid wsp:val=&quot;008D2E86&quot;/&gt;&lt;wsp:rsid wsp:val=&quot;008D3117&quot;/&gt;&lt;wsp:rsid wsp:val=&quot;008D3AE7&quot;/&gt;&lt;wsp:rsid wsp:val=&quot;008D4165&quot;/&gt;&lt;wsp:rsid wsp:val=&quot;008D478C&quot;/&gt;&lt;wsp:rsid wsp:val=&quot;008D4BD8&quot;/&gt;&lt;wsp:rsid wsp:val=&quot;008D4E24&quot;/&gt;&lt;wsp:rsid wsp:val=&quot;008D4E28&quot;/&gt;&lt;wsp:rsid wsp:val=&quot;008D5458&quot;/&gt;&lt;wsp:rsid wsp:val=&quot;008D560D&quot;/&gt;&lt;wsp:rsid wsp:val=&quot;008D56F3&quot;/&gt;&lt;wsp:rsid wsp:val=&quot;008D5B96&quot;/&gt;&lt;wsp:rsid wsp:val=&quot;008D5F74&quot;/&gt;&lt;wsp:rsid wsp:val=&quot;008D6502&quot;/&gt;&lt;wsp:rsid wsp:val=&quot;008D6939&quot;/&gt;&lt;wsp:rsid wsp:val=&quot;008D6983&quot;/&gt;&lt;wsp:rsid wsp:val=&quot;008D7236&quot;/&gt;&lt;wsp:rsid wsp:val=&quot;008D7C3E&quot;/&gt;&lt;wsp:rsid wsp:val=&quot;008E025A&quot;/&gt;&lt;wsp:rsid wsp:val=&quot;008E02AC&quot;/&gt;&lt;wsp:rsid wsp:val=&quot;008E02E5&quot;/&gt;&lt;wsp:rsid wsp:val=&quot;008E0661&quot;/&gt;&lt;wsp:rsid wsp:val=&quot;008E0C2F&quot;/&gt;&lt;wsp:rsid wsp:val=&quot;008E0F86&quot;/&gt;&lt;wsp:rsid wsp:val=&quot;008E180D&quot;/&gt;&lt;wsp:rsid wsp:val=&quot;008E189D&quot;/&gt;&lt;wsp:rsid wsp:val=&quot;008E18FF&quot;/&gt;&lt;wsp:rsid wsp:val=&quot;008E1C11&quot;/&gt;&lt;wsp:rsid wsp:val=&quot;008E2570&quot;/&gt;&lt;wsp:rsid wsp:val=&quot;008E2DC9&quot;/&gt;&lt;wsp:rsid wsp:val=&quot;008E3512&quot;/&gt;&lt;wsp:rsid wsp:val=&quot;008E4197&quot;/&gt;&lt;wsp:rsid wsp:val=&quot;008E55C7&quot;/&gt;&lt;wsp:rsid wsp:val=&quot;008E55FF&quot;/&gt;&lt;wsp:rsid wsp:val=&quot;008E575F&quot;/&gt;&lt;wsp:rsid wsp:val=&quot;008E57D3&quot;/&gt;&lt;wsp:rsid wsp:val=&quot;008E5A4C&quot;/&gt;&lt;wsp:rsid wsp:val=&quot;008E61A7&quot;/&gt;&lt;wsp:rsid wsp:val=&quot;008E658C&quot;/&gt;&lt;wsp:rsid wsp:val=&quot;008E68DF&quot;/&gt;&lt;wsp:rsid wsp:val=&quot;008E6B4E&quot;/&gt;&lt;wsp:rsid wsp:val=&quot;008E6DE7&quot;/&gt;&lt;wsp:rsid wsp:val=&quot;008E76B0&quot;/&gt;&lt;wsp:rsid wsp:val=&quot;008E797B&quot;/&gt;&lt;wsp:rsid wsp:val=&quot;008E7E21&quot;/&gt;&lt;wsp:rsid wsp:val=&quot;008F1039&quot;/&gt;&lt;wsp:rsid wsp:val=&quot;008F1408&quot;/&gt;&lt;wsp:rsid wsp:val=&quot;008F14C5&quot;/&gt;&lt;wsp:rsid wsp:val=&quot;008F1875&quot;/&gt;&lt;wsp:rsid wsp:val=&quot;008F2CB8&quot;/&gt;&lt;wsp:rsid wsp:val=&quot;008F34D1&quot;/&gt;&lt;wsp:rsid wsp:val=&quot;008F3532&quot;/&gt;&lt;wsp:rsid wsp:val=&quot;008F3841&quot;/&gt;&lt;wsp:rsid wsp:val=&quot;008F3F2C&quot;/&gt;&lt;wsp:rsid wsp:val=&quot;008F413E&quot;/&gt;&lt;wsp:rsid wsp:val=&quot;008F42F2&quot;/&gt;&lt;wsp:rsid wsp:val=&quot;008F47EB&quot;/&gt;&lt;wsp:rsid wsp:val=&quot;008F4BDA&quot;/&gt;&lt;wsp:rsid wsp:val=&quot;008F4C16&quot;/&gt;&lt;wsp:rsid wsp:val=&quot;008F54A8&quot;/&gt;&lt;wsp:rsid wsp:val=&quot;008F57F7&quot;/&gt;&lt;wsp:rsid wsp:val=&quot;008F602A&quot;/&gt;&lt;wsp:rsid wsp:val=&quot;008F6154&quot;/&gt;&lt;wsp:rsid wsp:val=&quot;008F6184&quot;/&gt;&lt;wsp:rsid wsp:val=&quot;008F631E&quot;/&gt;&lt;wsp:rsid wsp:val=&quot;008F64F5&quot;/&gt;&lt;wsp:rsid wsp:val=&quot;008F66FA&quot;/&gt;&lt;wsp:rsid wsp:val=&quot;008F6826&quot;/&gt;&lt;wsp:rsid wsp:val=&quot;008F6EBB&quot;/&gt;&lt;wsp:rsid wsp:val=&quot;008F7287&quot;/&gt;&lt;wsp:rsid wsp:val=&quot;008F79CD&quot;/&gt;&lt;wsp:rsid wsp:val=&quot;008F7F5B&quot;/&gt;&lt;wsp:rsid wsp:val=&quot;009002AD&quot;/&gt;&lt;wsp:rsid wsp:val=&quot;0090096D&quot;/&gt;&lt;wsp:rsid wsp:val=&quot;00900B0E&quot;/&gt;&lt;wsp:rsid wsp:val=&quot;009012C4&quot;/&gt;&lt;wsp:rsid wsp:val=&quot;00901799&quot;/&gt;&lt;wsp:rsid wsp:val=&quot;009019A8&quot;/&gt;&lt;wsp:rsid wsp:val=&quot;00901B6C&quot;/&gt;&lt;wsp:rsid wsp:val=&quot;00901DE6&quot;/&gt;&lt;wsp:rsid wsp:val=&quot;00902024&quot;/&gt;&lt;wsp:rsid wsp:val=&quot;00902720&quot;/&gt;&lt;wsp:rsid wsp:val=&quot;009029DE&quot;/&gt;&lt;wsp:rsid wsp:val=&quot;009031D5&quot;/&gt;&lt;wsp:rsid wsp:val=&quot;009035E8&quot;/&gt;&lt;wsp:rsid wsp:val=&quot;009038E2&quot;/&gt;&lt;wsp:rsid wsp:val=&quot;00904373&quot;/&gt;&lt;wsp:rsid wsp:val=&quot;00904A17&quot;/&gt;&lt;wsp:rsid wsp:val=&quot;00904C33&quot;/&gt;&lt;wsp:rsid wsp:val=&quot;00904C6E&quot;/&gt;&lt;wsp:rsid wsp:val=&quot;00904EB5&quot;/&gt;&lt;wsp:rsid wsp:val=&quot;0090511A&quot;/&gt;&lt;wsp:rsid wsp:val=&quot;009051A3&quot;/&gt;&lt;wsp:rsid wsp:val=&quot;009051A4&quot;/&gt;&lt;wsp:rsid wsp:val=&quot;00906069&quot;/&gt;&lt;wsp:rsid wsp:val=&quot;00906111&quot;/&gt;&lt;wsp:rsid wsp:val=&quot;009071C0&quot;/&gt;&lt;wsp:rsid wsp:val=&quot;00907C1C&quot;/&gt;&lt;wsp:rsid wsp:val=&quot;00907CB2&quot;/&gt;&lt;wsp:rsid wsp:val=&quot;00907EC0&quot;/&gt;&lt;wsp:rsid wsp:val=&quot;009101D7&quot;/&gt;&lt;wsp:rsid wsp:val=&quot;00910464&quot;/&gt;&lt;wsp:rsid wsp:val=&quot;00910503&quot;/&gt;&lt;wsp:rsid wsp:val=&quot;0091050F&quot;/&gt;&lt;wsp:rsid wsp:val=&quot;00910545&quot;/&gt;&lt;wsp:rsid wsp:val=&quot;00910EF2&quot;/&gt;&lt;wsp:rsid wsp:val=&quot;009113B0&quot;/&gt;&lt;wsp:rsid wsp:val=&quot;00911CE5&quot;/&gt;&lt;wsp:rsid wsp:val=&quot;00911FDD&quot;/&gt;&lt;wsp:rsid wsp:val=&quot;00912529&quot;/&gt;&lt;wsp:rsid wsp:val=&quot;0091289D&quot;/&gt;&lt;wsp:rsid wsp:val=&quot;009128C0&quot;/&gt;&lt;wsp:rsid wsp:val=&quot;00912C3A&quot;/&gt;&lt;wsp:rsid wsp:val=&quot;00913629&quot;/&gt;&lt;wsp:rsid wsp:val=&quot;00914492&quot;/&gt;&lt;wsp:rsid wsp:val=&quot;00914B84&quot;/&gt;&lt;wsp:rsid wsp:val=&quot;00915105&quot;/&gt;&lt;wsp:rsid wsp:val=&quot;00916806&quot;/&gt;&lt;wsp:rsid wsp:val=&quot;00916B25&quot;/&gt;&lt;wsp:rsid wsp:val=&quot;00916D60&quot;/&gt;&lt;wsp:rsid wsp:val=&quot;00916EFF&quot;/&gt;&lt;wsp:rsid wsp:val=&quot;00917732&quot;/&gt;&lt;wsp:rsid wsp:val=&quot;0091777E&quot;/&gt;&lt;wsp:rsid wsp:val=&quot;00917A5F&quot;/&gt;&lt;wsp:rsid wsp:val=&quot;00917D3F&quot;/&gt;&lt;wsp:rsid wsp:val=&quot;00917E93&quot;/&gt;&lt;wsp:rsid wsp:val=&quot;00917EA3&quot;/&gt;&lt;wsp:rsid wsp:val=&quot;009204DA&quot;/&gt;&lt;wsp:rsid wsp:val=&quot;0092077F&quot;/&gt;&lt;wsp:rsid wsp:val=&quot;00920C55&quot;/&gt;&lt;wsp:rsid wsp:val=&quot;00921016&quot;/&gt;&lt;wsp:rsid wsp:val=&quot;00921065&quot;/&gt;&lt;wsp:rsid wsp:val=&quot;009214EB&quot;/&gt;&lt;wsp:rsid wsp:val=&quot;00921677&quot;/&gt;&lt;wsp:rsid wsp:val=&quot;0092209E&quot;/&gt;&lt;wsp:rsid wsp:val=&quot;009224E1&quot;/&gt;&lt;wsp:rsid wsp:val=&quot;00922DDB&quot;/&gt;&lt;wsp:rsid wsp:val=&quot;00922FD4&quot;/&gt;&lt;wsp:rsid wsp:val=&quot;00923444&quot;/&gt;&lt;wsp:rsid wsp:val=&quot;00923855&quot;/&gt;&lt;wsp:rsid wsp:val=&quot;00923D13&quot;/&gt;&lt;wsp:rsid wsp:val=&quot;00923F44&quot;/&gt;&lt;wsp:rsid wsp:val=&quot;00923FBE&quot;/&gt;&lt;wsp:rsid wsp:val=&quot;009248C9&quot;/&gt;&lt;wsp:rsid wsp:val=&quot;00924C5C&quot;/&gt;&lt;wsp:rsid wsp:val=&quot;00925C13&quot;/&gt;&lt;wsp:rsid wsp:val=&quot;009268C5&quot;/&gt;&lt;wsp:rsid wsp:val=&quot;00926CBF&quot;/&gt;&lt;wsp:rsid wsp:val=&quot;00927A17&quot;/&gt;&lt;wsp:rsid wsp:val=&quot;00927B68&quot;/&gt;&lt;wsp:rsid wsp:val=&quot;00927E3C&quot;/&gt;&lt;wsp:rsid wsp:val=&quot;009302F8&quot;/&gt;&lt;wsp:rsid wsp:val=&quot;00930675&quot;/&gt;&lt;wsp:rsid wsp:val=&quot;00930800&quot;/&gt;&lt;wsp:rsid wsp:val=&quot;00931107&quot;/&gt;&lt;wsp:rsid wsp:val=&quot;00931652&quot;/&gt;&lt;wsp:rsid wsp:val=&quot;00931C0C&quot;/&gt;&lt;wsp:rsid wsp:val=&quot;00931FA2&quot;/&gt;&lt;wsp:rsid wsp:val=&quot;009322F8&quot;/&gt;&lt;wsp:rsid wsp:val=&quot;0093253E&quot;/&gt;&lt;wsp:rsid wsp:val=&quot;0093271E&quot;/&gt;&lt;wsp:rsid wsp:val=&quot;00932B89&quot;/&gt;&lt;wsp:rsid wsp:val=&quot;00933138&quot;/&gt;&lt;wsp:rsid wsp:val=&quot;0093314D&quot;/&gt;&lt;wsp:rsid wsp:val=&quot;0093319B&quot;/&gt;&lt;wsp:rsid wsp:val=&quot;009332D0&quot;/&gt;&lt;wsp:rsid wsp:val=&quot;00933624&quot;/&gt;&lt;wsp:rsid wsp:val=&quot;00933C1F&quot;/&gt;&lt;wsp:rsid wsp:val=&quot;00933C4B&quot;/&gt;&lt;wsp:rsid wsp:val=&quot;00934037&quot;/&gt;&lt;wsp:rsid wsp:val=&quot;00934F02&quot;/&gt;&lt;wsp:rsid wsp:val=&quot;0093532A&quot;/&gt;&lt;wsp:rsid wsp:val=&quot;00935C66&quot;/&gt;&lt;wsp:rsid wsp:val=&quot;00935D26&quot;/&gt;&lt;wsp:rsid wsp:val=&quot;009360FC&quot;/&gt;&lt;wsp:rsid wsp:val=&quot;00936312&quot;/&gt;&lt;wsp:rsid wsp:val=&quot;00936EB2&quot;/&gt;&lt;wsp:rsid wsp:val=&quot;00936FBC&quot;/&gt;&lt;wsp:rsid wsp:val=&quot;00937168&quot;/&gt;&lt;wsp:rsid wsp:val=&quot;009371DC&quot;/&gt;&lt;wsp:rsid wsp:val=&quot;0093768A&quot;/&gt;&lt;wsp:rsid wsp:val=&quot;00937926&quot;/&gt;&lt;wsp:rsid wsp:val=&quot;00940006&quot;/&gt;&lt;wsp:rsid wsp:val=&quot;00940084&quot;/&gt;&lt;wsp:rsid wsp:val=&quot;009402A3&quot;/&gt;&lt;wsp:rsid wsp:val=&quot;00940703&quot;/&gt;&lt;wsp:rsid wsp:val=&quot;009412E6&quot;/&gt;&lt;wsp:rsid wsp:val=&quot;009416DD&quot;/&gt;&lt;wsp:rsid wsp:val=&quot;00941AE9&quot;/&gt;&lt;wsp:rsid wsp:val=&quot;00941C1A&quot;/&gt;&lt;wsp:rsid wsp:val=&quot;00941E4A&quot;/&gt;&lt;wsp:rsid wsp:val=&quot;0094210D&quot;/&gt;&lt;wsp:rsid wsp:val=&quot;00942275&quot;/&gt;&lt;wsp:rsid wsp:val=&quot;00942BCA&quot;/&gt;&lt;wsp:rsid wsp:val=&quot;0094345F&quot;/&gt;&lt;wsp:rsid wsp:val=&quot;00943D2D&quot;/&gt;&lt;wsp:rsid wsp:val=&quot;00943EBF&quot;/&gt;&lt;wsp:rsid wsp:val=&quot;00944168&quot;/&gt;&lt;wsp:rsid wsp:val=&quot;0094425F&quot;/&gt;&lt;wsp:rsid wsp:val=&quot;009443B1&quot;/&gt;&lt;wsp:rsid wsp:val=&quot;00944DCB&quot;/&gt;&lt;wsp:rsid wsp:val=&quot;0094529E&quot;/&gt;&lt;wsp:rsid wsp:val=&quot;00945C13&quot;/&gt;&lt;wsp:rsid wsp:val=&quot;009467AD&quot;/&gt;&lt;wsp:rsid wsp:val=&quot;0094680A&quot;/&gt;&lt;wsp:rsid wsp:val=&quot;009468F4&quot;/&gt;&lt;wsp:rsid wsp:val=&quot;00946908&quot;/&gt;&lt;wsp:rsid wsp:val=&quot;009474A6&quot;/&gt;&lt;wsp:rsid wsp:val=&quot;009474A7&quot;/&gt;&lt;wsp:rsid wsp:val=&quot;009479CA&quot;/&gt;&lt;wsp:rsid wsp:val=&quot;00950014&quot;/&gt;&lt;wsp:rsid wsp:val=&quot;00950056&quot;/&gt;&lt;wsp:rsid wsp:val=&quot;00950141&quot;/&gt;&lt;wsp:rsid wsp:val=&quot;0095041A&quot;/&gt;&lt;wsp:rsid wsp:val=&quot;0095042C&quot;/&gt;&lt;wsp:rsid wsp:val=&quot;00950AB0&quot;/&gt;&lt;wsp:rsid wsp:val=&quot;00951365&quot;/&gt;&lt;wsp:rsid wsp:val=&quot;00952058&quot;/&gt;&lt;wsp:rsid wsp:val=&quot;00952E2E&quot;/&gt;&lt;wsp:rsid wsp:val=&quot;009533CD&quot;/&gt;&lt;wsp:rsid wsp:val=&quot;0095344D&quot;/&gt;&lt;wsp:rsid wsp:val=&quot;00953A2D&quot;/&gt;&lt;wsp:rsid wsp:val=&quot;009544CE&quot;/&gt;&lt;wsp:rsid wsp:val=&quot;009547E7&quot;/&gt;&lt;wsp:rsid wsp:val=&quot;00955336&quot;/&gt;&lt;wsp:rsid wsp:val=&quot;00955451&quot;/&gt;&lt;wsp:rsid wsp:val=&quot;009558F4&quot;/&gt;&lt;wsp:rsid wsp:val=&quot;00955A16&quot;/&gt;&lt;wsp:rsid wsp:val=&quot;00955C83&quot;/&gt;&lt;wsp:rsid wsp:val=&quot;0095624A&quot;/&gt;&lt;wsp:rsid wsp:val=&quot;0095675A&quot;/&gt;&lt;wsp:rsid wsp:val=&quot;00956B03&quot;/&gt;&lt;wsp:rsid wsp:val=&quot;00956E82&quot;/&gt;&lt;wsp:rsid wsp:val=&quot;00956FAB&quot;/&gt;&lt;wsp:rsid wsp:val=&quot;00957287&quot;/&gt;&lt;wsp:rsid wsp:val=&quot;009572C9&quot;/&gt;&lt;wsp:rsid wsp:val=&quot;009577DE&quot;/&gt;&lt;wsp:rsid wsp:val=&quot;00957B60&quot;/&gt;&lt;wsp:rsid wsp:val=&quot;00957E02&quot;/&gt;&lt;wsp:rsid wsp:val=&quot;00957E47&quot;/&gt;&lt;wsp:rsid wsp:val=&quot;00960BA4&quot;/&gt;&lt;wsp:rsid wsp:val=&quot;00961581&quot;/&gt;&lt;wsp:rsid wsp:val=&quot;009617A8&quot;/&gt;&lt;wsp:rsid wsp:val=&quot;009618CF&quot;/&gt;&lt;wsp:rsid wsp:val=&quot;00961AE0&quot;/&gt;&lt;wsp:rsid wsp:val=&quot;00962431&quot;/&gt;&lt;wsp:rsid wsp:val=&quot;00962981&quot;/&gt;&lt;wsp:rsid wsp:val=&quot;00962EBF&quot;/&gt;&lt;wsp:rsid wsp:val=&quot;0096310A&quot;/&gt;&lt;wsp:rsid wsp:val=&quot;00963399&quot;/&gt;&lt;wsp:rsid wsp:val=&quot;009638C1&quot;/&gt;&lt;wsp:rsid wsp:val=&quot;00963EF5&quot;/&gt;&lt;wsp:rsid wsp:val=&quot;00965352&quot;/&gt;&lt;wsp:rsid wsp:val=&quot;009654F1&quot;/&gt;&lt;wsp:rsid wsp:val=&quot;00965C02&quot;/&gt;&lt;wsp:rsid wsp:val=&quot;009663C2&quot;/&gt;&lt;wsp:rsid wsp:val=&quot;00966C00&quot;/&gt;&lt;wsp:rsid wsp:val=&quot;00966E66&quot;/&gt;&lt;wsp:rsid wsp:val=&quot;00967116&quot;/&gt;&lt;wsp:rsid wsp:val=&quot;0096742F&quot;/&gt;&lt;wsp:rsid wsp:val=&quot;00967561&quot;/&gt;&lt;wsp:rsid wsp:val=&quot;0097049A&quot;/&gt;&lt;wsp:rsid wsp:val=&quot;0097129C&quot;/&gt;&lt;wsp:rsid wsp:val=&quot;00971DF0&quot;/&gt;&lt;wsp:rsid wsp:val=&quot;00971F44&quot;/&gt;&lt;wsp:rsid wsp:val=&quot;00972731&quot;/&gt;&lt;wsp:rsid wsp:val=&quot;00972794&quot;/&gt;&lt;wsp:rsid wsp:val=&quot;00972DEA&quot;/&gt;&lt;wsp:rsid wsp:val=&quot;00972E81&quot;/&gt;&lt;wsp:rsid wsp:val=&quot;00973227&quot;/&gt;&lt;wsp:rsid wsp:val=&quot;00973706&quot;/&gt;&lt;wsp:rsid wsp:val=&quot;00973D62&quot;/&gt;&lt;wsp:rsid wsp:val=&quot;00973E66&quot;/&gt;&lt;wsp:rsid wsp:val=&quot;00974158&quot;/&gt;&lt;wsp:rsid wsp:val=&quot;00974687&quot;/&gt;&lt;wsp:rsid wsp:val=&quot;00974B11&quot;/&gt;&lt;wsp:rsid wsp:val=&quot;00974D25&quot;/&gt;&lt;wsp:rsid wsp:val=&quot;00975237&quot;/&gt;&lt;wsp:rsid wsp:val=&quot;00975CBD&quot;/&gt;&lt;wsp:rsid wsp:val=&quot;00975FD7&quot;/&gt;&lt;wsp:rsid wsp:val=&quot;00976372&quot;/&gt;&lt;wsp:rsid wsp:val=&quot;00976783&quot;/&gt;&lt;wsp:rsid wsp:val=&quot;00976A1F&quot;/&gt;&lt;wsp:rsid wsp:val=&quot;00976AD4&quot;/&gt;&lt;wsp:rsid wsp:val=&quot;00976B17&quot;/&gt;&lt;wsp:rsid wsp:val=&quot;009774D4&quot;/&gt;&lt;wsp:rsid wsp:val=&quot;00977584&quot;/&gt;&lt;wsp:rsid wsp:val=&quot;0097772C&quot;/&gt;&lt;wsp:rsid wsp:val=&quot;00977CAB&quot;/&gt;&lt;wsp:rsid wsp:val=&quot;009800E6&quot;/&gt;&lt;wsp:rsid wsp:val=&quot;009809FD&quot;/&gt;&lt;wsp:rsid wsp:val=&quot;0098105E&quot;/&gt;&lt;wsp:rsid wsp:val=&quot;009813F0&quot;/&gt;&lt;wsp:rsid wsp:val=&quot;00981916&quot;/&gt;&lt;wsp:rsid wsp:val=&quot;009819A4&quot;/&gt;&lt;wsp:rsid wsp:val=&quot;00981C4A&quot;/&gt;&lt;wsp:rsid wsp:val=&quot;009826E7&quot;/&gt;&lt;wsp:rsid wsp:val=&quot;0098288E&quot;/&gt;&lt;wsp:rsid wsp:val=&quot;00983189&quot;/&gt;&lt;wsp:rsid wsp:val=&quot;00983384&quot;/&gt;&lt;wsp:rsid wsp:val=&quot;00983566&quot;/&gt;&lt;wsp:rsid wsp:val=&quot;0098439B&quot;/&gt;&lt;wsp:rsid wsp:val=&quot;00984BED&quot;/&gt;&lt;wsp:rsid wsp:val=&quot;00985BA4&quot;/&gt;&lt;wsp:rsid wsp:val=&quot;00986C8D&quot;/&gt;&lt;wsp:rsid wsp:val=&quot;0098761B&quot;/&gt;&lt;wsp:rsid wsp:val=&quot;009878D4&quot;/&gt;&lt;wsp:rsid wsp:val=&quot;00987C50&quot;/&gt;&lt;wsp:rsid wsp:val=&quot;0099055D&quot;/&gt;&lt;wsp:rsid wsp:val=&quot;00990718&quot;/&gt;&lt;wsp:rsid wsp:val=&quot;00990977&quot;/&gt;&lt;wsp:rsid wsp:val=&quot;00990978&quot;/&gt;&lt;wsp:rsid wsp:val=&quot;00991029&quot;/&gt;&lt;wsp:rsid wsp:val=&quot;00991257&quot;/&gt;&lt;wsp:rsid wsp:val=&quot;00991367&quot;/&gt;&lt;wsp:rsid wsp:val=&quot;00991793&quot;/&gt;&lt;wsp:rsid wsp:val=&quot;00991AE7&quot;/&gt;&lt;wsp:rsid wsp:val=&quot;00991DBF&quot;/&gt;&lt;wsp:rsid wsp:val=&quot;00991EA9&quot;/&gt;&lt;wsp:rsid wsp:val=&quot;0099247C&quot;/&gt;&lt;wsp:rsid wsp:val=&quot;0099255C&quot;/&gt;&lt;wsp:rsid wsp:val=&quot;00992B8A&quot;/&gt;&lt;wsp:rsid wsp:val=&quot;00992CBE&quot;/&gt;&lt;wsp:rsid wsp:val=&quot;00993215&quot;/&gt;&lt;wsp:rsid wsp:val=&quot;009935E2&quot;/&gt;&lt;wsp:rsid wsp:val=&quot;009939FE&quot;/&gt;&lt;wsp:rsid wsp:val=&quot;00993D83&quot;/&gt;&lt;wsp:rsid wsp:val=&quot;00994AF8&quot;/&gt;&lt;wsp:rsid wsp:val=&quot;00994E45&quot;/&gt;&lt;wsp:rsid wsp:val=&quot;0099559E&quot;/&gt;&lt;wsp:rsid wsp:val=&quot;0099588B&quot;/&gt;&lt;wsp:rsid wsp:val=&quot;00995902&quot;/&gt;&lt;wsp:rsid wsp:val=&quot;00995B21&quot;/&gt;&lt;wsp:rsid wsp:val=&quot;0099603E&quot;/&gt;&lt;wsp:rsid wsp:val=&quot;00996333&quot;/&gt;&lt;wsp:rsid wsp:val=&quot;00996401&quot;/&gt;&lt;wsp:rsid wsp:val=&quot;00996E17&quot;/&gt;&lt;wsp:rsid wsp:val=&quot;00996E2F&quot;/&gt;&lt;wsp:rsid wsp:val=&quot;00997756&quot;/&gt;&lt;wsp:rsid wsp:val=&quot;00997945&quot;/&gt;&lt;wsp:rsid wsp:val=&quot;009A0F8D&quot;/&gt;&lt;wsp:rsid wsp:val=&quot;009A2C38&quot;/&gt;&lt;wsp:rsid wsp:val=&quot;009A2F15&quot;/&gt;&lt;wsp:rsid wsp:val=&quot;009A34C4&quot;/&gt;&lt;wsp:rsid wsp:val=&quot;009A3B85&quot;/&gt;&lt;wsp:rsid wsp:val=&quot;009A496F&quot;/&gt;&lt;wsp:rsid wsp:val=&quot;009A4A13&quot;/&gt;&lt;wsp:rsid wsp:val=&quot;009A4E24&quot;/&gt;&lt;wsp:rsid wsp:val=&quot;009A504F&quot;/&gt;&lt;wsp:rsid wsp:val=&quot;009A6299&quot;/&gt;&lt;wsp:rsid wsp:val=&quot;009A6581&quot;/&gt;&lt;wsp:rsid wsp:val=&quot;009A6C76&quot;/&gt;&lt;wsp:rsid wsp:val=&quot;009A72BA&quot;/&gt;&lt;wsp:rsid wsp:val=&quot;009A7412&quot;/&gt;&lt;wsp:rsid wsp:val=&quot;009A77DB&quot;/&gt;&lt;wsp:rsid wsp:val=&quot;009A7D5C&quot;/&gt;&lt;wsp:rsid wsp:val=&quot;009A7F51&quot;/&gt;&lt;wsp:rsid wsp:val=&quot;009B12B2&quot;/&gt;&lt;wsp:rsid wsp:val=&quot;009B2340&quot;/&gt;&lt;wsp:rsid wsp:val=&quot;009B2707&quot;/&gt;&lt;wsp:rsid wsp:val=&quot;009B272E&quot;/&gt;&lt;wsp:rsid wsp:val=&quot;009B2B4A&quot;/&gt;&lt;wsp:rsid wsp:val=&quot;009B2FEC&quot;/&gt;&lt;wsp:rsid wsp:val=&quot;009B3042&quot;/&gt;&lt;wsp:rsid wsp:val=&quot;009B3355&quot;/&gt;&lt;wsp:rsid wsp:val=&quot;009B3378&quot;/&gt;&lt;wsp:rsid wsp:val=&quot;009B3A4A&quot;/&gt;&lt;wsp:rsid wsp:val=&quot;009B3F5F&quot;/&gt;&lt;wsp:rsid wsp:val=&quot;009B3F8C&quot;/&gt;&lt;wsp:rsid wsp:val=&quot;009B40B2&quot;/&gt;&lt;wsp:rsid wsp:val=&quot;009B4A60&quot;/&gt;&lt;wsp:rsid wsp:val=&quot;009B4B3A&quot;/&gt;&lt;wsp:rsid wsp:val=&quot;009B4D49&quot;/&gt;&lt;wsp:rsid wsp:val=&quot;009B503D&quot;/&gt;&lt;wsp:rsid wsp:val=&quot;009B5562&quot;/&gt;&lt;wsp:rsid wsp:val=&quot;009B576C&quot;/&gt;&lt;wsp:rsid wsp:val=&quot;009B5B35&quot;/&gt;&lt;wsp:rsid wsp:val=&quot;009B5BCB&quot;/&gt;&lt;wsp:rsid wsp:val=&quot;009B63C7&quot;/&gt;&lt;wsp:rsid wsp:val=&quot;009B64A7&quot;/&gt;&lt;wsp:rsid wsp:val=&quot;009B6EA4&quot;/&gt;&lt;wsp:rsid wsp:val=&quot;009B7319&quot;/&gt;&lt;wsp:rsid wsp:val=&quot;009B7BE2&quot;/&gt;&lt;wsp:rsid wsp:val=&quot;009B7BFC&quot;/&gt;&lt;wsp:rsid wsp:val=&quot;009B7F5C&quot;/&gt;&lt;wsp:rsid wsp:val=&quot;009C01EA&quot;/&gt;&lt;wsp:rsid wsp:val=&quot;009C082F&quot;/&gt;&lt;wsp:rsid wsp:val=&quot;009C09D1&quot;/&gt;&lt;wsp:rsid wsp:val=&quot;009C0B17&quot;/&gt;&lt;wsp:rsid wsp:val=&quot;009C0BFE&quot;/&gt;&lt;wsp:rsid wsp:val=&quot;009C11FC&quot;/&gt;&lt;wsp:rsid wsp:val=&quot;009C1993&quot;/&gt;&lt;wsp:rsid wsp:val=&quot;009C234C&quot;/&gt;&lt;wsp:rsid wsp:val=&quot;009C25E1&quot;/&gt;&lt;wsp:rsid wsp:val=&quot;009C4329&quot;/&gt;&lt;wsp:rsid wsp:val=&quot;009C4B66&quot;/&gt;&lt;wsp:rsid wsp:val=&quot;009C4B6F&quot;/&gt;&lt;wsp:rsid wsp:val=&quot;009C5661&quot;/&gt;&lt;wsp:rsid wsp:val=&quot;009C5C5A&quot;/&gt;&lt;wsp:rsid wsp:val=&quot;009C640B&quot;/&gt;&lt;wsp:rsid wsp:val=&quot;009C68A4&quot;/&gt;&lt;wsp:rsid wsp:val=&quot;009C6DBB&quot;/&gt;&lt;wsp:rsid wsp:val=&quot;009C70A1&quot;/&gt;&lt;wsp:rsid wsp:val=&quot;009C7426&quot;/&gt;&lt;wsp:rsid wsp:val=&quot;009C75C2&quot;/&gt;&lt;wsp:rsid wsp:val=&quot;009C79F7&quot;/&gt;&lt;wsp:rsid wsp:val=&quot;009C7A20&quot;/&gt;&lt;wsp:rsid wsp:val=&quot;009C7DE4&quot;/&gt;&lt;wsp:rsid wsp:val=&quot;009D07E2&quot;/&gt;&lt;wsp:rsid wsp:val=&quot;009D0A75&quot;/&gt;&lt;wsp:rsid wsp:val=&quot;009D0C29&quot;/&gt;&lt;wsp:rsid wsp:val=&quot;009D0F92&quot;/&gt;&lt;wsp:rsid wsp:val=&quot;009D100C&quot;/&gt;&lt;wsp:rsid wsp:val=&quot;009D10E3&quot;/&gt;&lt;wsp:rsid wsp:val=&quot;009D1DA3&quot;/&gt;&lt;wsp:rsid wsp:val=&quot;009D21F3&quot;/&gt;&lt;wsp:rsid wsp:val=&quot;009D374F&quot;/&gt;&lt;wsp:rsid wsp:val=&quot;009D395B&quot;/&gt;&lt;wsp:rsid wsp:val=&quot;009D3A42&quot;/&gt;&lt;wsp:rsid wsp:val=&quot;009D3ACF&quot;/&gt;&lt;wsp:rsid wsp:val=&quot;009D441A&quot;/&gt;&lt;wsp:rsid wsp:val=&quot;009D4A74&quot;/&gt;&lt;wsp:rsid wsp:val=&quot;009D4D3B&quot;/&gt;&lt;wsp:rsid wsp:val=&quot;009D5601&quot;/&gt;&lt;wsp:rsid wsp:val=&quot;009D56EA&quot;/&gt;&lt;wsp:rsid wsp:val=&quot;009D5A5B&quot;/&gt;&lt;wsp:rsid wsp:val=&quot;009D5AA8&quot;/&gt;&lt;wsp:rsid wsp:val=&quot;009D7CFC&quot;/&gt;&lt;wsp:rsid wsp:val=&quot;009E03C7&quot;/&gt;&lt;wsp:rsid wsp:val=&quot;009E058E&quot;/&gt;&lt;wsp:rsid wsp:val=&quot;009E05E8&quot;/&gt;&lt;wsp:rsid wsp:val=&quot;009E07C8&quot;/&gt;&lt;wsp:rsid wsp:val=&quot;009E122B&quot;/&gt;&lt;wsp:rsid wsp:val=&quot;009E144A&quot;/&gt;&lt;wsp:rsid wsp:val=&quot;009E1740&quot;/&gt;&lt;wsp:rsid wsp:val=&quot;009E1990&quot;/&gt;&lt;wsp:rsid wsp:val=&quot;009E258E&quot;/&gt;&lt;wsp:rsid wsp:val=&quot;009E2985&quot;/&gt;&lt;wsp:rsid wsp:val=&quot;009E2D2E&quot;/&gt;&lt;wsp:rsid wsp:val=&quot;009E33FE&quot;/&gt;&lt;wsp:rsid wsp:val=&quot;009E3581&quot;/&gt;&lt;wsp:rsid wsp:val=&quot;009E391D&quot;/&gt;&lt;wsp:rsid wsp:val=&quot;009E392F&quot;/&gt;&lt;wsp:rsid wsp:val=&quot;009E3D76&quot;/&gt;&lt;wsp:rsid wsp:val=&quot;009E411D&quot;/&gt;&lt;wsp:rsid wsp:val=&quot;009E41FD&quot;/&gt;&lt;wsp:rsid wsp:val=&quot;009E4474&quot;/&gt;&lt;wsp:rsid wsp:val=&quot;009E4DEC&quot;/&gt;&lt;wsp:rsid wsp:val=&quot;009E4E1D&quot;/&gt;&lt;wsp:rsid wsp:val=&quot;009E527B&quot;/&gt;&lt;wsp:rsid wsp:val=&quot;009E52ED&quot;/&gt;&lt;wsp:rsid wsp:val=&quot;009E531A&quot;/&gt;&lt;wsp:rsid wsp:val=&quot;009E5566&quot;/&gt;&lt;wsp:rsid wsp:val=&quot;009E5C53&quot;/&gt;&lt;wsp:rsid wsp:val=&quot;009E5E0C&quot;/&gt;&lt;wsp:rsid wsp:val=&quot;009E5E48&quot;/&gt;&lt;wsp:rsid wsp:val=&quot;009E6194&quot;/&gt;&lt;wsp:rsid wsp:val=&quot;009E6374&quot;/&gt;&lt;wsp:rsid wsp:val=&quot;009E6C25&quot;/&gt;&lt;wsp:rsid wsp:val=&quot;009E6D15&quot;/&gt;&lt;wsp:rsid wsp:val=&quot;009E6FD9&quot;/&gt;&lt;wsp:rsid wsp:val=&quot;009E7361&quot;/&gt;&lt;wsp:rsid wsp:val=&quot;009E7918&quot;/&gt;&lt;wsp:rsid wsp:val=&quot;009E79E1&quot;/&gt;&lt;wsp:rsid wsp:val=&quot;009F186A&quot;/&gt;&lt;wsp:rsid wsp:val=&quot;009F1AE8&quot;/&gt;&lt;wsp:rsid wsp:val=&quot;009F2304&quot;/&gt;&lt;wsp:rsid wsp:val=&quot;009F30C8&quot;/&gt;&lt;wsp:rsid wsp:val=&quot;009F321A&quot;/&gt;&lt;wsp:rsid wsp:val=&quot;009F3657&quot;/&gt;&lt;wsp:rsid wsp:val=&quot;009F3BF5&quot;/&gt;&lt;wsp:rsid wsp:val=&quot;009F4013&quot;/&gt;&lt;wsp:rsid wsp:val=&quot;009F4093&quot;/&gt;&lt;wsp:rsid wsp:val=&quot;009F423D&quot;/&gt;&lt;wsp:rsid wsp:val=&quot;009F45B8&quot;/&gt;&lt;wsp:rsid wsp:val=&quot;009F487D&quot;/&gt;&lt;wsp:rsid wsp:val=&quot;009F4A7C&quot;/&gt;&lt;wsp:rsid wsp:val=&quot;009F54DA&quot;/&gt;&lt;wsp:rsid wsp:val=&quot;009F5650&quot;/&gt;&lt;wsp:rsid wsp:val=&quot;009F5C5C&quot;/&gt;&lt;wsp:rsid wsp:val=&quot;009F5D3B&quot;/&gt;&lt;wsp:rsid wsp:val=&quot;009F6076&quot;/&gt;&lt;wsp:rsid wsp:val=&quot;009F616C&quot;/&gt;&lt;wsp:rsid wsp:val=&quot;009F628D&quot;/&gt;&lt;wsp:rsid wsp:val=&quot;009F6BCF&quot;/&gt;&lt;wsp:rsid wsp:val=&quot;009F6EEB&quot;/&gt;&lt;wsp:rsid wsp:val=&quot;009F70EF&quot;/&gt;&lt;wsp:rsid wsp:val=&quot;009F7438&quot;/&gt;&lt;wsp:rsid wsp:val=&quot;009F7446&quot;/&gt;&lt;wsp:rsid wsp:val=&quot;009F7639&quot;/&gt;&lt;wsp:rsid wsp:val=&quot;00A002E1&quot;/&gt;&lt;wsp:rsid wsp:val=&quot;00A00C39&quot;/&gt;&lt;wsp:rsid wsp:val=&quot;00A00E89&quot;/&gt;&lt;wsp:rsid wsp:val=&quot;00A00F09&quot;/&gt;&lt;wsp:rsid wsp:val=&quot;00A01304&quot;/&gt;&lt;wsp:rsid wsp:val=&quot;00A0139D&quot;/&gt;&lt;wsp:rsid wsp:val=&quot;00A013C9&quot;/&gt;&lt;wsp:rsid wsp:val=&quot;00A0186A&quot;/&gt;&lt;wsp:rsid wsp:val=&quot;00A0208B&quot;/&gt;&lt;wsp:rsid wsp:val=&quot;00A025C4&quot;/&gt;&lt;wsp:rsid wsp:val=&quot;00A0321D&quot;/&gt;&lt;wsp:rsid wsp:val=&quot;00A03A3E&quot;/&gt;&lt;wsp:rsid wsp:val=&quot;00A046FA&quot;/&gt;&lt;wsp:rsid wsp:val=&quot;00A04CE9&quot;/&gt;&lt;wsp:rsid wsp:val=&quot;00A05393&quot;/&gt;&lt;wsp:rsid wsp:val=&quot;00A055BC&quot;/&gt;&lt;wsp:rsid wsp:val=&quot;00A0586D&quot;/&gt;&lt;wsp:rsid wsp:val=&quot;00A0613D&quot;/&gt;&lt;wsp:rsid wsp:val=&quot;00A061E9&quot;/&gt;&lt;wsp:rsid wsp:val=&quot;00A066E1&quot;/&gt;&lt;wsp:rsid wsp:val=&quot;00A06CEE&quot;/&gt;&lt;wsp:rsid wsp:val=&quot;00A074DA&quot;/&gt;&lt;wsp:rsid wsp:val=&quot;00A07694&quot;/&gt;&lt;wsp:rsid wsp:val=&quot;00A079E3&quot;/&gt;&lt;wsp:rsid wsp:val=&quot;00A07F82&quot;/&gt;&lt;wsp:rsid wsp:val=&quot;00A102ED&quot;/&gt;&lt;wsp:rsid wsp:val=&quot;00A1064E&quot;/&gt;&lt;wsp:rsid wsp:val=&quot;00A11D7C&quot;/&gt;&lt;wsp:rsid wsp:val=&quot;00A11DA0&quot;/&gt;&lt;wsp:rsid wsp:val=&quot;00A11EE4&quot;/&gt;&lt;wsp:rsid wsp:val=&quot;00A12052&quot;/&gt;&lt;wsp:rsid wsp:val=&quot;00A12185&quot;/&gt;&lt;wsp:rsid wsp:val=&quot;00A122EC&quot;/&gt;&lt;wsp:rsid wsp:val=&quot;00A12360&quot;/&gt;&lt;wsp:rsid wsp:val=&quot;00A13299&quot;/&gt;&lt;wsp:rsid wsp:val=&quot;00A13DDA&quot;/&gt;&lt;wsp:rsid wsp:val=&quot;00A14426&quot;/&gt;&lt;wsp:rsid wsp:val=&quot;00A14A8A&quot;/&gt;&lt;wsp:rsid wsp:val=&quot;00A14DE7&quot;/&gt;&lt;wsp:rsid wsp:val=&quot;00A1507A&quot;/&gt;&lt;wsp:rsid wsp:val=&quot;00A15365&quot;/&gt;&lt;wsp:rsid wsp:val=&quot;00A1636D&quot;/&gt;&lt;wsp:rsid wsp:val=&quot;00A16B6E&quot;/&gt;&lt;wsp:rsid wsp:val=&quot;00A16C6D&quot;/&gt;&lt;wsp:rsid wsp:val=&quot;00A16E31&quot;/&gt;&lt;wsp:rsid wsp:val=&quot;00A17203&quot;/&gt;&lt;wsp:rsid wsp:val=&quot;00A17303&quot;/&gt;&lt;wsp:rsid wsp:val=&quot;00A178F9&quot;/&gt;&lt;wsp:rsid wsp:val=&quot;00A17A9F&quot;/&gt;&lt;wsp:rsid wsp:val=&quot;00A17F05&quot;/&gt;&lt;wsp:rsid wsp:val=&quot;00A205BD&quot;/&gt;&lt;wsp:rsid wsp:val=&quot;00A20816&quot;/&gt;&lt;wsp:rsid wsp:val=&quot;00A208C3&quot;/&gt;&lt;wsp:rsid wsp:val=&quot;00A20BC9&quot;/&gt;&lt;wsp:rsid wsp:val=&quot;00A21473&quot;/&gt;&lt;wsp:rsid wsp:val=&quot;00A21CE0&quot;/&gt;&lt;wsp:rsid wsp:val=&quot;00A21EF4&quot;/&gt;&lt;wsp:rsid wsp:val=&quot;00A21F51&quot;/&gt;&lt;wsp:rsid wsp:val=&quot;00A22449&quot;/&gt;&lt;wsp:rsid wsp:val=&quot;00A2292B&quot;/&gt;&lt;wsp:rsid wsp:val=&quot;00A22C2F&quot;/&gt;&lt;wsp:rsid wsp:val=&quot;00A236E6&quot;/&gt;&lt;wsp:rsid wsp:val=&quot;00A23FEE&quot;/&gt;&lt;wsp:rsid wsp:val=&quot;00A24A24&quot;/&gt;&lt;wsp:rsid wsp:val=&quot;00A24AF0&quot;/&gt;&lt;wsp:rsid wsp:val=&quot;00A24F88&quot;/&gt;&lt;wsp:rsid wsp:val=&quot;00A250A8&quot;/&gt;&lt;wsp:rsid wsp:val=&quot;00A25450&quot;/&gt;&lt;wsp:rsid wsp:val=&quot;00A26C0D&quot;/&gt;&lt;wsp:rsid wsp:val=&quot;00A26E23&quot;/&gt;&lt;wsp:rsid wsp:val=&quot;00A26EC9&quot;/&gt;&lt;wsp:rsid wsp:val=&quot;00A27310&quot;/&gt;&lt;wsp:rsid wsp:val=&quot;00A2763A&quot;/&gt;&lt;wsp:rsid wsp:val=&quot;00A27C1C&quot;/&gt;&lt;wsp:rsid wsp:val=&quot;00A27C40&quot;/&gt;&lt;wsp:rsid wsp:val=&quot;00A27D5D&quot;/&gt;&lt;wsp:rsid wsp:val=&quot;00A30635&quot;/&gt;&lt;wsp:rsid wsp:val=&quot;00A3080E&quot;/&gt;&lt;wsp:rsid wsp:val=&quot;00A30C43&quot;/&gt;&lt;wsp:rsid wsp:val=&quot;00A30D5A&quot;/&gt;&lt;wsp:rsid wsp:val=&quot;00A30F56&quot;/&gt;&lt;wsp:rsid wsp:val=&quot;00A31055&quot;/&gt;&lt;wsp:rsid wsp:val=&quot;00A315B8&quot;/&gt;&lt;wsp:rsid wsp:val=&quot;00A31D3C&quot;/&gt;&lt;wsp:rsid wsp:val=&quot;00A32157&quot;/&gt;&lt;wsp:rsid wsp:val=&quot;00A3224D&quot;/&gt;&lt;wsp:rsid wsp:val=&quot;00A32306&quot;/&gt;&lt;wsp:rsid wsp:val=&quot;00A33E80&quot;/&gt;&lt;wsp:rsid wsp:val=&quot;00A33F02&quot;/&gt;&lt;wsp:rsid wsp:val=&quot;00A33FDA&quot;/&gt;&lt;wsp:rsid wsp:val=&quot;00A3408C&quot;/&gt;&lt;wsp:rsid wsp:val=&quot;00A352B7&quot;/&gt;&lt;wsp:rsid wsp:val=&quot;00A35631&quot;/&gt;&lt;wsp:rsid wsp:val=&quot;00A35A33&quot;/&gt;&lt;wsp:rsid wsp:val=&quot;00A35B00&quot;/&gt;&lt;wsp:rsid wsp:val=&quot;00A36930&quot;/&gt;&lt;wsp:rsid wsp:val=&quot;00A37047&quot;/&gt;&lt;wsp:rsid wsp:val=&quot;00A37278&quot;/&gt;&lt;wsp:rsid wsp:val=&quot;00A373D4&quot;/&gt;&lt;wsp:rsid wsp:val=&quot;00A376A6&quot;/&gt;&lt;wsp:rsid wsp:val=&quot;00A37728&quot;/&gt;&lt;wsp:rsid wsp:val=&quot;00A37AC9&quot;/&gt;&lt;wsp:rsid wsp:val=&quot;00A37CFF&quot;/&gt;&lt;wsp:rsid wsp:val=&quot;00A401DA&quot;/&gt;&lt;wsp:rsid wsp:val=&quot;00A40A94&quot;/&gt;&lt;wsp:rsid wsp:val=&quot;00A40C55&quot;/&gt;&lt;wsp:rsid wsp:val=&quot;00A40FC2&quot;/&gt;&lt;wsp:rsid wsp:val=&quot;00A41382&quot;/&gt;&lt;wsp:rsid wsp:val=&quot;00A4138B&quot;/&gt;&lt;wsp:rsid wsp:val=&quot;00A41698&quot;/&gt;&lt;wsp:rsid wsp:val=&quot;00A41C21&quot;/&gt;&lt;wsp:rsid wsp:val=&quot;00A421D1&quot;/&gt;&lt;wsp:rsid wsp:val=&quot;00A424AD&quot;/&gt;&lt;wsp:rsid wsp:val=&quot;00A424C6&quot;/&gt;&lt;wsp:rsid wsp:val=&quot;00A428E5&quot;/&gt;&lt;wsp:rsid wsp:val=&quot;00A42B08&quot;/&gt;&lt;wsp:rsid wsp:val=&quot;00A43348&quot;/&gt;&lt;wsp:rsid wsp:val=&quot;00A435C9&quot;/&gt;&lt;wsp:rsid wsp:val=&quot;00A44148&quot;/&gt;&lt;wsp:rsid wsp:val=&quot;00A4469E&quot;/&gt;&lt;wsp:rsid wsp:val=&quot;00A44BB5&quot;/&gt;&lt;wsp:rsid wsp:val=&quot;00A44BDC&quot;/&gt;&lt;wsp:rsid wsp:val=&quot;00A44E32&quot;/&gt;&lt;wsp:rsid wsp:val=&quot;00A4529A&quot;/&gt;&lt;wsp:rsid wsp:val=&quot;00A4541B&quot;/&gt;&lt;wsp:rsid wsp:val=&quot;00A45A42&quot;/&gt;&lt;wsp:rsid wsp:val=&quot;00A45AB3&quot;/&gt;&lt;wsp:rsid wsp:val=&quot;00A461C7&quot;/&gt;&lt;wsp:rsid wsp:val=&quot;00A4657D&quot;/&gt;&lt;wsp:rsid wsp:val=&quot;00A4659B&quot;/&gt;&lt;wsp:rsid wsp:val=&quot;00A466BD&quot;/&gt;&lt;wsp:rsid wsp:val=&quot;00A47CE9&quot;/&gt;&lt;wsp:rsid wsp:val=&quot;00A47E8C&quot;/&gt;&lt;wsp:rsid wsp:val=&quot;00A5099D&quot;/&gt;&lt;wsp:rsid wsp:val=&quot;00A50C9B&quot;/&gt;&lt;wsp:rsid wsp:val=&quot;00A50D16&quot;/&gt;&lt;wsp:rsid wsp:val=&quot;00A51098&quot;/&gt;&lt;wsp:rsid wsp:val=&quot;00A518AA&quot;/&gt;&lt;wsp:rsid wsp:val=&quot;00A52D88&quot;/&gt;&lt;wsp:rsid wsp:val=&quot;00A531D9&quot;/&gt;&lt;wsp:rsid wsp:val=&quot;00A533AA&quot;/&gt;&lt;wsp:rsid wsp:val=&quot;00A53585&quot;/&gt;&lt;wsp:rsid wsp:val=&quot;00A536D4&quot;/&gt;&lt;wsp:rsid wsp:val=&quot;00A53D8D&quot;/&gt;&lt;wsp:rsid wsp:val=&quot;00A53F7A&quot;/&gt;&lt;wsp:rsid wsp:val=&quot;00A54080&quot;/&gt;&lt;wsp:rsid wsp:val=&quot;00A544F1&quot;/&gt;&lt;wsp:rsid wsp:val=&quot;00A54B9D&quot;/&gt;&lt;wsp:rsid wsp:val=&quot;00A560BB&quot;/&gt;&lt;wsp:rsid wsp:val=&quot;00A56385&quot;/&gt;&lt;wsp:rsid wsp:val=&quot;00A5649A&quot;/&gt;&lt;wsp:rsid wsp:val=&quot;00A56897&quot;/&gt;&lt;wsp:rsid wsp:val=&quot;00A56A39&quot;/&gt;&lt;wsp:rsid wsp:val=&quot;00A572E4&quot;/&gt;&lt;wsp:rsid wsp:val=&quot;00A57602&quot;/&gt;&lt;wsp:rsid wsp:val=&quot;00A57762&quot;/&gt;&lt;wsp:rsid wsp:val=&quot;00A577D0&quot;/&gt;&lt;wsp:rsid wsp:val=&quot;00A578AD&quot;/&gt;&lt;wsp:rsid wsp:val=&quot;00A6039F&quot;/&gt;&lt;wsp:rsid wsp:val=&quot;00A60615&quot;/&gt;&lt;wsp:rsid wsp:val=&quot;00A60BF0&quot;/&gt;&lt;wsp:rsid wsp:val=&quot;00A60C80&quot;/&gt;&lt;wsp:rsid wsp:val=&quot;00A61148&quot;/&gt;&lt;wsp:rsid wsp:val=&quot;00A611C6&quot;/&gt;&lt;wsp:rsid wsp:val=&quot;00A613FA&quot;/&gt;&lt;wsp:rsid wsp:val=&quot;00A61C1A&quot;/&gt;&lt;wsp:rsid wsp:val=&quot;00A622AF&quot;/&gt;&lt;wsp:rsid wsp:val=&quot;00A62460&quot;/&gt;&lt;wsp:rsid wsp:val=&quot;00A624AE&quot;/&gt;&lt;wsp:rsid wsp:val=&quot;00A625EC&quot;/&gt;&lt;wsp:rsid wsp:val=&quot;00A626CB&quot;/&gt;&lt;wsp:rsid wsp:val=&quot;00A627EA&quot;/&gt;&lt;wsp:rsid wsp:val=&quot;00A62E11&quot;/&gt;&lt;wsp:rsid wsp:val=&quot;00A637EE&quot;/&gt;&lt;wsp:rsid wsp:val=&quot;00A63D29&quot;/&gt;&lt;wsp:rsid wsp:val=&quot;00A6439B&quot;/&gt;&lt;wsp:rsid wsp:val=&quot;00A64927&quot;/&gt;&lt;wsp:rsid wsp:val=&quot;00A6546D&quot;/&gt;&lt;wsp:rsid wsp:val=&quot;00A65B92&quot;/&gt;&lt;wsp:rsid wsp:val=&quot;00A65BCB&quot;/&gt;&lt;wsp:rsid wsp:val=&quot;00A65C2E&quot;/&gt;&lt;wsp:rsid wsp:val=&quot;00A65DB8&quot;/&gt;&lt;wsp:rsid wsp:val=&quot;00A65E34&quot;/&gt;&lt;wsp:rsid wsp:val=&quot;00A660B6&quot;/&gt;&lt;wsp:rsid wsp:val=&quot;00A668A9&quot;/&gt;&lt;wsp:rsid wsp:val=&quot;00A66A5D&quot;/&gt;&lt;wsp:rsid wsp:val=&quot;00A66BDC&quot;/&gt;&lt;wsp:rsid wsp:val=&quot;00A673F2&quot;/&gt;&lt;wsp:rsid wsp:val=&quot;00A6777A&quot;/&gt;&lt;wsp:rsid wsp:val=&quot;00A67792&quot;/&gt;&lt;wsp:rsid wsp:val=&quot;00A67C65&quot;/&gt;&lt;wsp:rsid wsp:val=&quot;00A67D98&quot;/&gt;&lt;wsp:rsid wsp:val=&quot;00A70042&quot;/&gt;&lt;wsp:rsid wsp:val=&quot;00A701DA&quot;/&gt;&lt;wsp:rsid wsp:val=&quot;00A70679&quot;/&gt;&lt;wsp:rsid wsp:val=&quot;00A706E5&quot;/&gt;&lt;wsp:rsid wsp:val=&quot;00A70EC0&quot;/&gt;&lt;wsp:rsid wsp:val=&quot;00A71513&quot;/&gt;&lt;wsp:rsid wsp:val=&quot;00A717A4&quot;/&gt;&lt;wsp:rsid wsp:val=&quot;00A71EB9&quot;/&gt;&lt;wsp:rsid wsp:val=&quot;00A722FE&quot;/&gt;&lt;wsp:rsid wsp:val=&quot;00A72DA5&quot;/&gt;&lt;wsp:rsid wsp:val=&quot;00A73046&quot;/&gt;&lt;wsp:rsid wsp:val=&quot;00A7323F&quot;/&gt;&lt;wsp:rsid wsp:val=&quot;00A73619&quot;/&gt;&lt;wsp:rsid wsp:val=&quot;00A736B7&quot;/&gt;&lt;wsp:rsid wsp:val=&quot;00A73975&quot;/&gt;&lt;wsp:rsid wsp:val=&quot;00A73B11&quot;/&gt;&lt;wsp:rsid wsp:val=&quot;00A740A1&quot;/&gt;&lt;wsp:rsid wsp:val=&quot;00A74728&quot;/&gt;&lt;wsp:rsid wsp:val=&quot;00A74E89&quot;/&gt;&lt;wsp:rsid wsp:val=&quot;00A751F8&quot;/&gt;&lt;wsp:rsid wsp:val=&quot;00A7583F&quot;/&gt;&lt;wsp:rsid wsp:val=&quot;00A75968&quot;/&gt;&lt;wsp:rsid wsp:val=&quot;00A75ADF&quot;/&gt;&lt;wsp:rsid wsp:val=&quot;00A75B4C&quot;/&gt;&lt;wsp:rsid wsp:val=&quot;00A76612&quot;/&gt;&lt;wsp:rsid wsp:val=&quot;00A77581&quot;/&gt;&lt;wsp:rsid wsp:val=&quot;00A77CE9&quot;/&gt;&lt;wsp:rsid wsp:val=&quot;00A77CED&quot;/&gt;&lt;wsp:rsid wsp:val=&quot;00A801C6&quot;/&gt;&lt;wsp:rsid wsp:val=&quot;00A803E6&quot;/&gt;&lt;wsp:rsid wsp:val=&quot;00A80981&quot;/&gt;&lt;wsp:rsid wsp:val=&quot;00A80DF6&quot;/&gt;&lt;wsp:rsid wsp:val=&quot;00A8100D&quot;/&gt;&lt;wsp:rsid wsp:val=&quot;00A81072&quot;/&gt;&lt;wsp:rsid wsp:val=&quot;00A811CE&quot;/&gt;&lt;wsp:rsid wsp:val=&quot;00A813E6&quot;/&gt;&lt;wsp:rsid wsp:val=&quot;00A816E7&quot;/&gt;&lt;wsp:rsid wsp:val=&quot;00A82914&quot;/&gt;&lt;wsp:rsid wsp:val=&quot;00A82977&quot;/&gt;&lt;wsp:rsid wsp:val=&quot;00A840B9&quot;/&gt;&lt;wsp:rsid wsp:val=&quot;00A8426E&quot;/&gt;&lt;wsp:rsid wsp:val=&quot;00A84819&quot;/&gt;&lt;wsp:rsid wsp:val=&quot;00A8486B&quot;/&gt;&lt;wsp:rsid wsp:val=&quot;00A848D3&quot;/&gt;&lt;wsp:rsid wsp:val=&quot;00A84A63&quot;/&gt;&lt;wsp:rsid wsp:val=&quot;00A84B9B&quot;/&gt;&lt;wsp:rsid wsp:val=&quot;00A84E6A&quot;/&gt;&lt;wsp:rsid wsp:val=&quot;00A84FD2&quot;/&gt;&lt;wsp:rsid wsp:val=&quot;00A85043&quot;/&gt;&lt;wsp:rsid wsp:val=&quot;00A85243&quot;/&gt;&lt;wsp:rsid wsp:val=&quot;00A86117&quot;/&gt;&lt;wsp:rsid wsp:val=&quot;00A86502&quot;/&gt;&lt;wsp:rsid wsp:val=&quot;00A865A1&quot;/&gt;&lt;wsp:rsid wsp:val=&quot;00A86919&quot;/&gt;&lt;wsp:rsid wsp:val=&quot;00A86ABF&quot;/&gt;&lt;wsp:rsid wsp:val=&quot;00A86DEF&quot;/&gt;&lt;wsp:rsid wsp:val=&quot;00A86EAA&quot;/&gt;&lt;wsp:rsid wsp:val=&quot;00A86FE3&quot;/&gt;&lt;wsp:rsid wsp:val=&quot;00A873BF&quot;/&gt;&lt;wsp:rsid wsp:val=&quot;00A87E72&quot;/&gt;&lt;wsp:rsid wsp:val=&quot;00A905FA&quot;/&gt;&lt;wsp:rsid wsp:val=&quot;00A90741&quot;/&gt;&lt;wsp:rsid wsp:val=&quot;00A90DA7&quot;/&gt;&lt;wsp:rsid wsp:val=&quot;00A9107C&quot;/&gt;&lt;wsp:rsid wsp:val=&quot;00A9185E&quot;/&gt;&lt;wsp:rsid wsp:val=&quot;00A919A8&quot;/&gt;&lt;wsp:rsid wsp:val=&quot;00A91AE7&quot;/&gt;&lt;wsp:rsid wsp:val=&quot;00A92145&quot;/&gt;&lt;wsp:rsid wsp:val=&quot;00A929FF&quot;/&gt;&lt;wsp:rsid wsp:val=&quot;00A93667&quot;/&gt;&lt;wsp:rsid wsp:val=&quot;00A93868&quot;/&gt;&lt;wsp:rsid wsp:val=&quot;00A93DA0&quot;/&gt;&lt;wsp:rsid wsp:val=&quot;00A94604&quot;/&gt;&lt;wsp:rsid wsp:val=&quot;00A94E63&quot;/&gt;&lt;wsp:rsid wsp:val=&quot;00A953DE&quot;/&gt;&lt;wsp:rsid wsp:val=&quot;00A958BE&quot;/&gt;&lt;wsp:rsid wsp:val=&quot;00A95C13&quot;/&gt;&lt;wsp:rsid wsp:val=&quot;00A968A7&quot;/&gt;&lt;wsp:rsid wsp:val=&quot;00A96958&quot;/&gt;&lt;wsp:rsid wsp:val=&quot;00A96C3F&quot;/&gt;&lt;wsp:rsid wsp:val=&quot;00A970BF&quot;/&gt;&lt;wsp:rsid wsp:val=&quot;00A97160&quot;/&gt;&lt;wsp:rsid wsp:val=&quot;00A97351&quot;/&gt;&lt;wsp:rsid wsp:val=&quot;00A97A40&quot;/&gt;&lt;wsp:rsid wsp:val=&quot;00A97A55&quot;/&gt;&lt;wsp:rsid wsp:val=&quot;00AA03E7&quot;/&gt;&lt;wsp:rsid wsp:val=&quot;00AA08EB&quot;/&gt;&lt;wsp:rsid wsp:val=&quot;00AA0923&quot;/&gt;&lt;wsp:rsid wsp:val=&quot;00AA0924&quot;/&gt;&lt;wsp:rsid wsp:val=&quot;00AA11B0&quot;/&gt;&lt;wsp:rsid wsp:val=&quot;00AA186C&quot;/&gt;&lt;wsp:rsid wsp:val=&quot;00AA20DD&quot;/&gt;&lt;wsp:rsid wsp:val=&quot;00AA2C1D&quot;/&gt;&lt;wsp:rsid wsp:val=&quot;00AA2E1D&quot;/&gt;&lt;wsp:rsid wsp:val=&quot;00AA39A1&quot;/&gt;&lt;wsp:rsid wsp:val=&quot;00AA417F&quot;/&gt;&lt;wsp:rsid wsp:val=&quot;00AA49A5&quot;/&gt;&lt;wsp:rsid wsp:val=&quot;00AA4E8F&quot;/&gt;&lt;wsp:rsid wsp:val=&quot;00AA51C2&quot;/&gt;&lt;wsp:rsid wsp:val=&quot;00AA5616&quot;/&gt;&lt;wsp:rsid wsp:val=&quot;00AA5620&quot;/&gt;&lt;wsp:rsid wsp:val=&quot;00AA59A1&quot;/&gt;&lt;wsp:rsid wsp:val=&quot;00AA637C&quot;/&gt;&lt;wsp:rsid wsp:val=&quot;00AA666C&quot;/&gt;&lt;wsp:rsid wsp:val=&quot;00AA6717&quot;/&gt;&lt;wsp:rsid wsp:val=&quot;00AA6790&quot;/&gt;&lt;wsp:rsid wsp:val=&quot;00AA6F05&quot;/&gt;&lt;wsp:rsid wsp:val=&quot;00AA723B&quot;/&gt;&lt;wsp:rsid wsp:val=&quot;00AA7359&quot;/&gt;&lt;wsp:rsid wsp:val=&quot;00AA760A&quot;/&gt;&lt;wsp:rsid wsp:val=&quot;00AA76A4&quot;/&gt;&lt;wsp:rsid wsp:val=&quot;00AA78BC&quot;/&gt;&lt;wsp:rsid wsp:val=&quot;00AB0871&quot;/&gt;&lt;wsp:rsid wsp:val=&quot;00AB0EAE&quot;/&gt;&lt;wsp:rsid wsp:val=&quot;00AB1014&quot;/&gt;&lt;wsp:rsid wsp:val=&quot;00AB156B&quot;/&gt;&lt;wsp:rsid wsp:val=&quot;00AB194E&quot;/&gt;&lt;wsp:rsid wsp:val=&quot;00AB1B98&quot;/&gt;&lt;wsp:rsid wsp:val=&quot;00AB1CAC&quot;/&gt;&lt;wsp:rsid wsp:val=&quot;00AB217C&quot;/&gt;&lt;wsp:rsid wsp:val=&quot;00AB23CC&quot;/&gt;&lt;wsp:rsid wsp:val=&quot;00AB23E1&quot;/&gt;&lt;wsp:rsid wsp:val=&quot;00AB2A5C&quot;/&gt;&lt;wsp:rsid wsp:val=&quot;00AB2C5E&quot;/&gt;&lt;wsp:rsid wsp:val=&quot;00AB324C&quot;/&gt;&lt;wsp:rsid wsp:val=&quot;00AB33BF&quot;/&gt;&lt;wsp:rsid wsp:val=&quot;00AB3452&quot;/&gt;&lt;wsp:rsid wsp:val=&quot;00AB34A9&quot;/&gt;&lt;wsp:rsid wsp:val=&quot;00AB35FB&quot;/&gt;&lt;wsp:rsid wsp:val=&quot;00AB38A5&quot;/&gt;&lt;wsp:rsid wsp:val=&quot;00AB3AB9&quot;/&gt;&lt;wsp:rsid wsp:val=&quot;00AB3B82&quot;/&gt;&lt;wsp:rsid wsp:val=&quot;00AB3CE5&quot;/&gt;&lt;wsp:rsid wsp:val=&quot;00AB3E70&quot;/&gt;&lt;wsp:rsid wsp:val=&quot;00AB42CA&quot;/&gt;&lt;wsp:rsid wsp:val=&quot;00AB43C2&quot;/&gt;&lt;wsp:rsid wsp:val=&quot;00AB4E53&quot;/&gt;&lt;wsp:rsid wsp:val=&quot;00AB5041&quot;/&gt;&lt;wsp:rsid wsp:val=&quot;00AB62F5&quot;/&gt;&lt;wsp:rsid wsp:val=&quot;00AB65EC&quot;/&gt;&lt;wsp:rsid wsp:val=&quot;00AB6868&quot;/&gt;&lt;wsp:rsid wsp:val=&quot;00AB6EBC&quot;/&gt;&lt;wsp:rsid wsp:val=&quot;00AB7371&quot;/&gt;&lt;wsp:rsid wsp:val=&quot;00AC081C&quot;/&gt;&lt;wsp:rsid wsp:val=&quot;00AC08DC&quot;/&gt;&lt;wsp:rsid wsp:val=&quot;00AC10B4&quot;/&gt;&lt;wsp:rsid wsp:val=&quot;00AC10D3&quot;/&gt;&lt;wsp:rsid wsp:val=&quot;00AC1DBE&quot;/&gt;&lt;wsp:rsid wsp:val=&quot;00AC1E0B&quot;/&gt;&lt;wsp:rsid wsp:val=&quot;00AC1ED2&quot;/&gt;&lt;wsp:rsid wsp:val=&quot;00AC1EDD&quot;/&gt;&lt;wsp:rsid wsp:val=&quot;00AC20F2&quot;/&gt;&lt;wsp:rsid wsp:val=&quot;00AC299C&quot;/&gt;&lt;wsp:rsid wsp:val=&quot;00AC34EE&quot;/&gt;&lt;wsp:rsid wsp:val=&quot;00AC3B48&quot;/&gt;&lt;wsp:rsid wsp:val=&quot;00AC4308&quot;/&gt;&lt;wsp:rsid wsp:val=&quot;00AC4750&quot;/&gt;&lt;wsp:rsid wsp:val=&quot;00AC49CC&quot;/&gt;&lt;wsp:rsid wsp:val=&quot;00AC4AA6&quot;/&gt;&lt;wsp:rsid wsp:val=&quot;00AC4B13&quot;/&gt;&lt;wsp:rsid wsp:val=&quot;00AC4D7A&quot;/&gt;&lt;wsp:rsid wsp:val=&quot;00AC4F08&quot;/&gt;&lt;wsp:rsid wsp:val=&quot;00AC518C&quot;/&gt;&lt;wsp:rsid wsp:val=&quot;00AC54EE&quot;/&gt;&lt;wsp:rsid wsp:val=&quot;00AC5E67&quot;/&gt;&lt;wsp:rsid wsp:val=&quot;00AC5F24&quot;/&gt;&lt;wsp:rsid wsp:val=&quot;00AC6835&quot;/&gt;&lt;wsp:rsid wsp:val=&quot;00AC6911&quot;/&gt;&lt;wsp:rsid wsp:val=&quot;00AC6B65&quot;/&gt;&lt;wsp:rsid wsp:val=&quot;00AC71C9&quot;/&gt;&lt;wsp:rsid wsp:val=&quot;00AC763A&quot;/&gt;&lt;wsp:rsid wsp:val=&quot;00AD0AC4&quot;/&gt;&lt;wsp:rsid wsp:val=&quot;00AD1097&quot;/&gt;&lt;wsp:rsid wsp:val=&quot;00AD22A3&quot;/&gt;&lt;wsp:rsid wsp:val=&quot;00AD2630&quot;/&gt;&lt;wsp:rsid wsp:val=&quot;00AD2A5A&quot;/&gt;&lt;wsp:rsid wsp:val=&quot;00AD36B3&quot;/&gt;&lt;wsp:rsid wsp:val=&quot;00AD3D23&quot;/&gt;&lt;wsp:rsid wsp:val=&quot;00AD4110&quot;/&gt;&lt;wsp:rsid wsp:val=&quot;00AD50CD&quot;/&gt;&lt;wsp:rsid wsp:val=&quot;00AD5385&quot;/&gt;&lt;wsp:rsid wsp:val=&quot;00AD55A7&quot;/&gt;&lt;wsp:rsid wsp:val=&quot;00AD614F&quot;/&gt;&lt;wsp:rsid wsp:val=&quot;00AD6361&quot;/&gt;&lt;wsp:rsid wsp:val=&quot;00AD66A7&quot;/&gt;&lt;wsp:rsid wsp:val=&quot;00AD6C2E&quot;/&gt;&lt;wsp:rsid wsp:val=&quot;00AD6D1E&quot;/&gt;&lt;wsp:rsid wsp:val=&quot;00AD7169&quot;/&gt;&lt;wsp:rsid wsp:val=&quot;00AE0006&quot;/&gt;&lt;wsp:rsid wsp:val=&quot;00AE00D9&quot;/&gt;&lt;wsp:rsid wsp:val=&quot;00AE07B2&quot;/&gt;&lt;wsp:rsid wsp:val=&quot;00AE0FFF&quot;/&gt;&lt;wsp:rsid wsp:val=&quot;00AE181A&quot;/&gt;&lt;wsp:rsid wsp:val=&quot;00AE1E45&quot;/&gt;&lt;wsp:rsid wsp:val=&quot;00AE1EB9&quot;/&gt;&lt;wsp:rsid wsp:val=&quot;00AE2197&quot;/&gt;&lt;wsp:rsid wsp:val=&quot;00AE2B17&quot;/&gt;&lt;wsp:rsid wsp:val=&quot;00AE2EE0&quot;/&gt;&lt;wsp:rsid wsp:val=&quot;00AE36AD&quot;/&gt;&lt;wsp:rsid wsp:val=&quot;00AE3A89&quot;/&gt;&lt;wsp:rsid wsp:val=&quot;00AE3D9C&quot;/&gt;&lt;wsp:rsid wsp:val=&quot;00AE4514&quot;/&gt;&lt;wsp:rsid wsp:val=&quot;00AE51EC&quot;/&gt;&lt;wsp:rsid wsp:val=&quot;00AE57CA&quot;/&gt;&lt;wsp:rsid wsp:val=&quot;00AE5A3E&quot;/&gt;&lt;wsp:rsid wsp:val=&quot;00AE5C50&quot;/&gt;&lt;wsp:rsid wsp:val=&quot;00AE5C55&quot;/&gt;&lt;wsp:rsid wsp:val=&quot;00AE5EF1&quot;/&gt;&lt;wsp:rsid wsp:val=&quot;00AE63D5&quot;/&gt;&lt;wsp:rsid wsp:val=&quot;00AE6686&quot;/&gt;&lt;wsp:rsid wsp:val=&quot;00AE66C6&quot;/&gt;&lt;wsp:rsid wsp:val=&quot;00AE688A&quot;/&gt;&lt;wsp:rsid wsp:val=&quot;00AE6B69&quot;/&gt;&lt;wsp:rsid wsp:val=&quot;00AE76D0&quot;/&gt;&lt;wsp:rsid wsp:val=&quot;00AE7813&quot;/&gt;&lt;wsp:rsid wsp:val=&quot;00AE7B0B&quot;/&gt;&lt;wsp:rsid wsp:val=&quot;00AE7E83&quot;/&gt;&lt;wsp:rsid wsp:val=&quot;00AE7EDD&quot;/&gt;&lt;wsp:rsid wsp:val=&quot;00AF0081&quot;/&gt;&lt;wsp:rsid wsp:val=&quot;00AF037D&quot;/&gt;&lt;wsp:rsid wsp:val=&quot;00AF074D&quot;/&gt;&lt;wsp:rsid wsp:val=&quot;00AF13AB&quot;/&gt;&lt;wsp:rsid wsp:val=&quot;00AF1506&quot;/&gt;&lt;wsp:rsid wsp:val=&quot;00AF1649&quot;/&gt;&lt;wsp:rsid wsp:val=&quot;00AF1C83&quot;/&gt;&lt;wsp:rsid wsp:val=&quot;00AF25D6&quot;/&gt;&lt;wsp:rsid wsp:val=&quot;00AF25DA&quot;/&gt;&lt;wsp:rsid wsp:val=&quot;00AF2C5F&quot;/&gt;&lt;wsp:rsid wsp:val=&quot;00AF2F90&quot;/&gt;&lt;wsp:rsid wsp:val=&quot;00AF427C&quot;/&gt;&lt;wsp:rsid wsp:val=&quot;00AF5612&quot;/&gt;&lt;wsp:rsid wsp:val=&quot;00AF5E71&quot;/&gt;&lt;wsp:rsid wsp:val=&quot;00AF60CA&quot;/&gt;&lt;wsp:rsid wsp:val=&quot;00AF687E&quot;/&gt;&lt;wsp:rsid wsp:val=&quot;00AF7EB9&quot;/&gt;&lt;wsp:rsid wsp:val=&quot;00B00355&quot;/&gt;&lt;wsp:rsid wsp:val=&quot;00B004D0&quot;/&gt;&lt;wsp:rsid wsp:val=&quot;00B008D1&quot;/&gt;&lt;wsp:rsid wsp:val=&quot;00B012E5&quot;/&gt;&lt;wsp:rsid wsp:val=&quot;00B01B30&quot;/&gt;&lt;wsp:rsid wsp:val=&quot;00B020DD&quot;/&gt;&lt;wsp:rsid wsp:val=&quot;00B028F8&quot;/&gt;&lt;wsp:rsid wsp:val=&quot;00B02B7D&quot;/&gt;&lt;wsp:rsid wsp:val=&quot;00B02B92&quot;/&gt;&lt;wsp:rsid wsp:val=&quot;00B02C98&quot;/&gt;&lt;wsp:rsid wsp:val=&quot;00B03473&quot;/&gt;&lt;wsp:rsid wsp:val=&quot;00B034EF&quot;/&gt;&lt;wsp:rsid wsp:val=&quot;00B03543&quot;/&gt;&lt;wsp:rsid wsp:val=&quot;00B03655&quot;/&gt;&lt;wsp:rsid wsp:val=&quot;00B03C3C&quot;/&gt;&lt;wsp:rsid wsp:val=&quot;00B0466B&quot;/&gt;&lt;wsp:rsid wsp:val=&quot;00B04702&quot;/&gt;&lt;wsp:rsid wsp:val=&quot;00B04E4B&quot;/&gt;&lt;wsp:rsid wsp:val=&quot;00B05041&quot;/&gt;&lt;wsp:rsid wsp:val=&quot;00B05591&quot;/&gt;&lt;wsp:rsid wsp:val=&quot;00B05862&quot;/&gt;&lt;wsp:rsid wsp:val=&quot;00B05FA5&quot;/&gt;&lt;wsp:rsid wsp:val=&quot;00B06677&quot;/&gt;&lt;wsp:rsid wsp:val=&quot;00B06E42&quot;/&gt;&lt;wsp:rsid wsp:val=&quot;00B06EFE&quot;/&gt;&lt;wsp:rsid wsp:val=&quot;00B07547&quot;/&gt;&lt;wsp:rsid wsp:val=&quot;00B077D2&quot;/&gt;&lt;wsp:rsid wsp:val=&quot;00B077F6&quot;/&gt;&lt;wsp:rsid wsp:val=&quot;00B1050F&quot;/&gt;&lt;wsp:rsid wsp:val=&quot;00B10CF0&quot;/&gt;&lt;wsp:rsid wsp:val=&quot;00B10FB5&quot;/&gt;&lt;wsp:rsid wsp:val=&quot;00B11540&quot;/&gt;&lt;wsp:rsid wsp:val=&quot;00B11A7E&quot;/&gt;&lt;wsp:rsid wsp:val=&quot;00B11D80&quot;/&gt;&lt;wsp:rsid wsp:val=&quot;00B14509&quot;/&gt;&lt;wsp:rsid wsp:val=&quot;00B14BC7&quot;/&gt;&lt;wsp:rsid wsp:val=&quot;00B15697&quot;/&gt;&lt;wsp:rsid wsp:val=&quot;00B15C14&quot;/&gt;&lt;wsp:rsid wsp:val=&quot;00B16077&quot;/&gt;&lt;wsp:rsid wsp:val=&quot;00B163B5&quot;/&gt;&lt;wsp:rsid wsp:val=&quot;00B163E8&quot;/&gt;&lt;wsp:rsid wsp:val=&quot;00B16470&quot;/&gt;&lt;wsp:rsid wsp:val=&quot;00B1649A&quot;/&gt;&lt;wsp:rsid wsp:val=&quot;00B164A3&quot;/&gt;&lt;wsp:rsid wsp:val=&quot;00B16573&quot;/&gt;&lt;wsp:rsid wsp:val=&quot;00B166FC&quot;/&gt;&lt;wsp:rsid wsp:val=&quot;00B16B91&quot;/&gt;&lt;wsp:rsid wsp:val=&quot;00B16E39&quot;/&gt;&lt;wsp:rsid wsp:val=&quot;00B16EDC&quot;/&gt;&lt;wsp:rsid wsp:val=&quot;00B17522&quot;/&gt;&lt;wsp:rsid wsp:val=&quot;00B17BC1&quot;/&gt;&lt;wsp:rsid wsp:val=&quot;00B2050A&quot;/&gt;&lt;wsp:rsid wsp:val=&quot;00B20698&quot;/&gt;&lt;wsp:rsid wsp:val=&quot;00B206FE&quot;/&gt;&lt;wsp:rsid wsp:val=&quot;00B20C3F&quot;/&gt;&lt;wsp:rsid wsp:val=&quot;00B20F28&quot;/&gt;&lt;wsp:rsid wsp:val=&quot;00B21A8B&quot;/&gt;&lt;wsp:rsid wsp:val=&quot;00B21AAF&quot;/&gt;&lt;wsp:rsid wsp:val=&quot;00B2222D&quot;/&gt;&lt;wsp:rsid wsp:val=&quot;00B22782&quot;/&gt;&lt;wsp:rsid wsp:val=&quot;00B22821&quot;/&gt;&lt;wsp:rsid wsp:val=&quot;00B2292E&quot;/&gt;&lt;wsp:rsid wsp:val=&quot;00B22F5A&quot;/&gt;&lt;wsp:rsid wsp:val=&quot;00B231B4&quot;/&gt;&lt;wsp:rsid wsp:val=&quot;00B23221&quot;/&gt;&lt;wsp:rsid wsp:val=&quot;00B24B79&quot;/&gt;&lt;wsp:rsid wsp:val=&quot;00B25347&quot;/&gt;&lt;wsp:rsid wsp:val=&quot;00B2556B&quot;/&gt;&lt;wsp:rsid wsp:val=&quot;00B2586E&quot;/&gt;&lt;wsp:rsid wsp:val=&quot;00B259CC&quot;/&gt;&lt;wsp:rsid wsp:val=&quot;00B25E0F&quot;/&gt;&lt;wsp:rsid wsp:val=&quot;00B266B5&quot;/&gt;&lt;wsp:rsid wsp:val=&quot;00B26E19&quot;/&gt;&lt;wsp:rsid wsp:val=&quot;00B274BE&quot;/&gt;&lt;wsp:rsid wsp:val=&quot;00B300EE&quot;/&gt;&lt;wsp:rsid wsp:val=&quot;00B305E8&quot;/&gt;&lt;wsp:rsid wsp:val=&quot;00B308CC&quot;/&gt;&lt;wsp:rsid wsp:val=&quot;00B308EB&quot;/&gt;&lt;wsp:rsid wsp:val=&quot;00B30A01&quot;/&gt;&lt;wsp:rsid wsp:val=&quot;00B30C6D&quot;/&gt;&lt;wsp:rsid wsp:val=&quot;00B30CB7&quot;/&gt;&lt;wsp:rsid wsp:val=&quot;00B30E44&quot;/&gt;&lt;wsp:rsid wsp:val=&quot;00B316D7&quot;/&gt;&lt;wsp:rsid wsp:val=&quot;00B318AD&quot;/&gt;&lt;wsp:rsid wsp:val=&quot;00B31BAE&quot;/&gt;&lt;wsp:rsid wsp:val=&quot;00B31BBC&quot;/&gt;&lt;wsp:rsid wsp:val=&quot;00B32413&quot;/&gt;&lt;wsp:rsid wsp:val=&quot;00B32905&quot;/&gt;&lt;wsp:rsid wsp:val=&quot;00B32D08&quot;/&gt;&lt;wsp:rsid wsp:val=&quot;00B32E9C&quot;/&gt;&lt;wsp:rsid wsp:val=&quot;00B331BF&quot;/&gt;&lt;wsp:rsid wsp:val=&quot;00B33265&quot;/&gt;&lt;wsp:rsid wsp:val=&quot;00B33429&quot;/&gt;&lt;wsp:rsid wsp:val=&quot;00B33862&quot;/&gt;&lt;wsp:rsid wsp:val=&quot;00B33F16&quot;/&gt;&lt;wsp:rsid wsp:val=&quot;00B33F24&quot;/&gt;&lt;wsp:rsid wsp:val=&quot;00B33FF1&quot;/&gt;&lt;wsp:rsid wsp:val=&quot;00B34999&quot;/&gt;&lt;wsp:rsid wsp:val=&quot;00B35957&quot;/&gt;&lt;wsp:rsid wsp:val=&quot;00B35D5C&quot;/&gt;&lt;wsp:rsid wsp:val=&quot;00B36594&quot;/&gt;&lt;wsp:rsid wsp:val=&quot;00B3694E&quot;/&gt;&lt;wsp:rsid wsp:val=&quot;00B36AF0&quot;/&gt;&lt;wsp:rsid wsp:val=&quot;00B3756F&quot;/&gt;&lt;wsp:rsid wsp:val=&quot;00B37583&quot;/&gt;&lt;wsp:rsid wsp:val=&quot;00B377E4&quot;/&gt;&lt;wsp:rsid wsp:val=&quot;00B40120&quot;/&gt;&lt;wsp:rsid wsp:val=&quot;00B4062C&quot;/&gt;&lt;wsp:rsid wsp:val=&quot;00B408D3&quot;/&gt;&lt;wsp:rsid wsp:val=&quot;00B40908&quot;/&gt;&lt;wsp:rsid wsp:val=&quot;00B40C80&quot;/&gt;&lt;wsp:rsid wsp:val=&quot;00B4107D&quot;/&gt;&lt;wsp:rsid wsp:val=&quot;00B41651&quot;/&gt;&lt;wsp:rsid wsp:val=&quot;00B42014&quot;/&gt;&lt;wsp:rsid wsp:val=&quot;00B4283B&quot;/&gt;&lt;wsp:rsid wsp:val=&quot;00B42A88&quot;/&gt;&lt;wsp:rsid wsp:val=&quot;00B42CB1&quot;/&gt;&lt;wsp:rsid wsp:val=&quot;00B42FE7&quot;/&gt;&lt;wsp:rsid wsp:val=&quot;00B434B2&quot;/&gt;&lt;wsp:rsid wsp:val=&quot;00B43DEA&quot;/&gt;&lt;wsp:rsid wsp:val=&quot;00B443A2&quot;/&gt;&lt;wsp:rsid wsp:val=&quot;00B4444D&quot;/&gt;&lt;wsp:rsid wsp:val=&quot;00B444A8&quot;/&gt;&lt;wsp:rsid wsp:val=&quot;00B44924&quot;/&gt;&lt;wsp:rsid wsp:val=&quot;00B449A3&quot;/&gt;&lt;wsp:rsid wsp:val=&quot;00B44AA6&quot;/&gt;&lt;wsp:rsid wsp:val=&quot;00B44C70&quot;/&gt;&lt;wsp:rsid wsp:val=&quot;00B44ECD&quot;/&gt;&lt;wsp:rsid wsp:val=&quot;00B45160&quot;/&gt;&lt;wsp:rsid wsp:val=&quot;00B451F1&quot;/&gt;&lt;wsp:rsid wsp:val=&quot;00B45311&quot;/&gt;&lt;wsp:rsid wsp:val=&quot;00B45955&quot;/&gt;&lt;wsp:rsid wsp:val=&quot;00B45C1A&quot;/&gt;&lt;wsp:rsid wsp:val=&quot;00B46222&quot;/&gt;&lt;wsp:rsid wsp:val=&quot;00B46658&quot;/&gt;&lt;wsp:rsid wsp:val=&quot;00B46FEB&quot;/&gt;&lt;wsp:rsid wsp:val=&quot;00B472C8&quot;/&gt;&lt;wsp:rsid wsp:val=&quot;00B47861&quot;/&gt;&lt;wsp:rsid wsp:val=&quot;00B502B5&quot;/&gt;&lt;wsp:rsid wsp:val=&quot;00B5062F&quot;/&gt;&lt;wsp:rsid wsp:val=&quot;00B50747&quot;/&gt;&lt;wsp:rsid wsp:val=&quot;00B50876&quot;/&gt;&lt;wsp:rsid wsp:val=&quot;00B50B54&quot;/&gt;&lt;wsp:rsid wsp:val=&quot;00B50D1B&quot;/&gt;&lt;wsp:rsid wsp:val=&quot;00B51686&quot;/&gt;&lt;wsp:rsid wsp:val=&quot;00B51BF0&quot;/&gt;&lt;wsp:rsid wsp:val=&quot;00B51DF8&quot;/&gt;&lt;wsp:rsid wsp:val=&quot;00B524FE&quot;/&gt;&lt;wsp:rsid wsp:val=&quot;00B52F4D&quot;/&gt;&lt;wsp:rsid wsp:val=&quot;00B532F2&quot;/&gt;&lt;wsp:rsid wsp:val=&quot;00B53907&quot;/&gt;&lt;wsp:rsid wsp:val=&quot;00B53AF7&quot;/&gt;&lt;wsp:rsid wsp:val=&quot;00B53EA4&quot;/&gt;&lt;wsp:rsid wsp:val=&quot;00B541C1&quot;/&gt;&lt;wsp:rsid wsp:val=&quot;00B5426F&quot;/&gt;&lt;wsp:rsid wsp:val=&quot;00B54700&quot;/&gt;&lt;wsp:rsid wsp:val=&quot;00B54898&quot;/&gt;&lt;wsp:rsid wsp:val=&quot;00B548C8&quot;/&gt;&lt;wsp:rsid wsp:val=&quot;00B54E5E&quot;/&gt;&lt;wsp:rsid wsp:val=&quot;00B55250&quot;/&gt;&lt;wsp:rsid wsp:val=&quot;00B557FD&quot;/&gt;&lt;wsp:rsid wsp:val=&quot;00B559B8&quot;/&gt;&lt;wsp:rsid wsp:val=&quot;00B55BEB&quot;/&gt;&lt;wsp:rsid wsp:val=&quot;00B55CB3&quot;/&gt;&lt;wsp:rsid wsp:val=&quot;00B55CFB&quot;/&gt;&lt;wsp:rsid wsp:val=&quot;00B55D25&quot;/&gt;&lt;wsp:rsid wsp:val=&quot;00B56401&quot;/&gt;&lt;wsp:rsid wsp:val=&quot;00B5650E&quot;/&gt;&lt;wsp:rsid wsp:val=&quot;00B5659B&quot;/&gt;&lt;wsp:rsid wsp:val=&quot;00B56673&quot;/&gt;&lt;wsp:rsid wsp:val=&quot;00B569B2&quot;/&gt;&lt;wsp:rsid wsp:val=&quot;00B5712F&quot;/&gt;&lt;wsp:rsid wsp:val=&quot;00B57323&quot;/&gt;&lt;wsp:rsid wsp:val=&quot;00B57A09&quot;/&gt;&lt;wsp:rsid wsp:val=&quot;00B57E06&quot;/&gt;&lt;wsp:rsid wsp:val=&quot;00B60BBC&quot;/&gt;&lt;wsp:rsid wsp:val=&quot;00B60D65&quot;/&gt;&lt;wsp:rsid wsp:val=&quot;00B60FC1&quot;/&gt;&lt;wsp:rsid wsp:val=&quot;00B615CF&quot;/&gt;&lt;wsp:rsid wsp:val=&quot;00B615F4&quot;/&gt;&lt;wsp:rsid wsp:val=&quot;00B61C98&quot;/&gt;&lt;wsp:rsid wsp:val=&quot;00B61DC2&quot;/&gt;&lt;wsp:rsid wsp:val=&quot;00B628F3&quot;/&gt;&lt;wsp:rsid wsp:val=&quot;00B632BF&quot;/&gt;&lt;wsp:rsid wsp:val=&quot;00B64014&quot;/&gt;&lt;wsp:rsid wsp:val=&quot;00B64235&quot;/&gt;&lt;wsp:rsid wsp:val=&quot;00B64759&quot;/&gt;&lt;wsp:rsid wsp:val=&quot;00B647F9&quot;/&gt;&lt;wsp:rsid wsp:val=&quot;00B64B6A&quot;/&gt;&lt;wsp:rsid wsp:val=&quot;00B64CFD&quot;/&gt;&lt;wsp:rsid wsp:val=&quot;00B650E5&quot;/&gt;&lt;wsp:rsid wsp:val=&quot;00B65251&quot;/&gt;&lt;wsp:rsid wsp:val=&quot;00B65461&quot;/&gt;&lt;wsp:rsid wsp:val=&quot;00B656DF&quot;/&gt;&lt;wsp:rsid wsp:val=&quot;00B657D3&quot;/&gt;&lt;wsp:rsid wsp:val=&quot;00B6705E&quot;/&gt;&lt;wsp:rsid wsp:val=&quot;00B67190&quot;/&gt;&lt;wsp:rsid wsp:val=&quot;00B671BF&quot;/&gt;&lt;wsp:rsid wsp:val=&quot;00B674F3&quot;/&gt;&lt;wsp:rsid wsp:val=&quot;00B678BD&quot;/&gt;&lt;wsp:rsid wsp:val=&quot;00B70070&quot;/&gt;&lt;wsp:rsid wsp:val=&quot;00B70224&quot;/&gt;&lt;wsp:rsid wsp:val=&quot;00B703F4&quot;/&gt;&lt;wsp:rsid wsp:val=&quot;00B70B3C&quot;/&gt;&lt;wsp:rsid wsp:val=&quot;00B70D23&quot;/&gt;&lt;wsp:rsid wsp:val=&quot;00B711F7&quot;/&gt;&lt;wsp:rsid wsp:val=&quot;00B7244B&quot;/&gt;&lt;wsp:rsid wsp:val=&quot;00B72AE3&quot;/&gt;&lt;wsp:rsid wsp:val=&quot;00B72C58&quot;/&gt;&lt;wsp:rsid wsp:val=&quot;00B72CF1&quot;/&gt;&lt;wsp:rsid wsp:val=&quot;00B732E8&quot;/&gt;&lt;wsp:rsid wsp:val=&quot;00B74050&quot;/&gt;&lt;wsp:rsid wsp:val=&quot;00B748FF&quot;/&gt;&lt;wsp:rsid wsp:val=&quot;00B7499F&quot;/&gt;&lt;wsp:rsid wsp:val=&quot;00B7502B&quot;/&gt;&lt;wsp:rsid wsp:val=&quot;00B75D73&quot;/&gt;&lt;wsp:rsid wsp:val=&quot;00B75EC9&quot;/&gt;&lt;wsp:rsid wsp:val=&quot;00B75FC8&quot;/&gt;&lt;wsp:rsid wsp:val=&quot;00B75FCA&quot;/&gt;&lt;wsp:rsid wsp:val=&quot;00B76146&quot;/&gt;&lt;wsp:rsid wsp:val=&quot;00B764D9&quot;/&gt;&lt;wsp:rsid wsp:val=&quot;00B765E6&quot;/&gt;&lt;wsp:rsid wsp:val=&quot;00B7682E&quot;/&gt;&lt;wsp:rsid wsp:val=&quot;00B76C3A&quot;/&gt;&lt;wsp:rsid wsp:val=&quot;00B7740C&quot;/&gt;&lt;wsp:rsid wsp:val=&quot;00B77621&quot;/&gt;&lt;wsp:rsid wsp:val=&quot;00B77A5D&quot;/&gt;&lt;wsp:rsid wsp:val=&quot;00B77FA5&quot;/&gt;&lt;wsp:rsid wsp:val=&quot;00B80A22&quot;/&gt;&lt;wsp:rsid wsp:val=&quot;00B80FA4&quot;/&gt;&lt;wsp:rsid wsp:val=&quot;00B8103C&quot;/&gt;&lt;wsp:rsid wsp:val=&quot;00B81580&quot;/&gt;&lt;wsp:rsid wsp:val=&quot;00B81810&quot;/&gt;&lt;wsp:rsid wsp:val=&quot;00B81894&quot;/&gt;&lt;wsp:rsid wsp:val=&quot;00B82417&quot;/&gt;&lt;wsp:rsid wsp:val=&quot;00B829DC&quot;/&gt;&lt;wsp:rsid wsp:val=&quot;00B82A7F&quot;/&gt;&lt;wsp:rsid wsp:val=&quot;00B82AE8&quot;/&gt;&lt;wsp:rsid wsp:val=&quot;00B83720&quot;/&gt;&lt;wsp:rsid wsp:val=&quot;00B83DCA&quot;/&gt;&lt;wsp:rsid wsp:val=&quot;00B83EBD&quot;/&gt;&lt;wsp:rsid wsp:val=&quot;00B84A4B&quot;/&gt;&lt;wsp:rsid wsp:val=&quot;00B85D4E&quot;/&gt;&lt;wsp:rsid wsp:val=&quot;00B85F2B&quot;/&gt;&lt;wsp:rsid wsp:val=&quot;00B8632D&quot;/&gt;&lt;wsp:rsid wsp:val=&quot;00B86755&quot;/&gt;&lt;wsp:rsid wsp:val=&quot;00B86930&quot;/&gt;&lt;wsp:rsid wsp:val=&quot;00B86980&quot;/&gt;&lt;wsp:rsid wsp:val=&quot;00B86CAD&quot;/&gt;&lt;wsp:rsid wsp:val=&quot;00B8742F&quot;/&gt;&lt;wsp:rsid wsp:val=&quot;00B877F3&quot;/&gt;&lt;wsp:rsid wsp:val=&quot;00B8781F&quot;/&gt;&lt;wsp:rsid wsp:val=&quot;00B9026F&quot;/&gt;&lt;wsp:rsid wsp:val=&quot;00B905D0&quot;/&gt;&lt;wsp:rsid wsp:val=&quot;00B90721&quot;/&gt;&lt;wsp:rsid wsp:val=&quot;00B90BFB&quot;/&gt;&lt;wsp:rsid wsp:val=&quot;00B90C32&quot;/&gt;&lt;wsp:rsid wsp:val=&quot;00B91404&quot;/&gt;&lt;wsp:rsid wsp:val=&quot;00B91452&quot;/&gt;&lt;wsp:rsid wsp:val=&quot;00B915B6&quot;/&gt;&lt;wsp:rsid wsp:val=&quot;00B9189B&quot;/&gt;&lt;wsp:rsid wsp:val=&quot;00B91F2E&quot;/&gt;&lt;wsp:rsid wsp:val=&quot;00B91F7B&quot;/&gt;&lt;wsp:rsid wsp:val=&quot;00B923DC&quot;/&gt;&lt;wsp:rsid wsp:val=&quot;00B925CC&quot;/&gt;&lt;wsp:rsid wsp:val=&quot;00B92D0D&quot;/&gt;&lt;wsp:rsid wsp:val=&quot;00B936B1&quot;/&gt;&lt;wsp:rsid wsp:val=&quot;00B93899&quot;/&gt;&lt;wsp:rsid wsp:val=&quot;00B93F2F&quot;/&gt;&lt;wsp:rsid wsp:val=&quot;00B9432A&quot;/&gt;&lt;wsp:rsid wsp:val=&quot;00B94560&quot;/&gt;&lt;wsp:rsid wsp:val=&quot;00B949A2&quot;/&gt;&lt;wsp:rsid wsp:val=&quot;00B95338&quot;/&gt;&lt;wsp:rsid wsp:val=&quot;00B953E5&quot;/&gt;&lt;wsp:rsid wsp:val=&quot;00B95689&quot;/&gt;&lt;wsp:rsid wsp:val=&quot;00B957BF&quot;/&gt;&lt;wsp:rsid wsp:val=&quot;00B96303&quot;/&gt;&lt;wsp:rsid wsp:val=&quot;00B968E5&quot;/&gt;&lt;wsp:rsid wsp:val=&quot;00B96DFF&quot;/&gt;&lt;wsp:rsid wsp:val=&quot;00B9744D&quot;/&gt;&lt;wsp:rsid wsp:val=&quot;00B9788A&quot;/&gt;&lt;wsp:rsid wsp:val=&quot;00B979FE&quot;/&gt;&lt;wsp:rsid wsp:val=&quot;00BA030B&quot;/&gt;&lt;wsp:rsid wsp:val=&quot;00BA0855&quot;/&gt;&lt;wsp:rsid wsp:val=&quot;00BA0FBB&quot;/&gt;&lt;wsp:rsid wsp:val=&quot;00BA12BA&quot;/&gt;&lt;wsp:rsid wsp:val=&quot;00BA13E3&quot;/&gt;&lt;wsp:rsid wsp:val=&quot;00BA16CF&quot;/&gt;&lt;wsp:rsid wsp:val=&quot;00BA1A73&quot;/&gt;&lt;wsp:rsid wsp:val=&quot;00BA1D13&quot;/&gt;&lt;wsp:rsid wsp:val=&quot;00BA2019&quot;/&gt;&lt;wsp:rsid wsp:val=&quot;00BA2A01&quot;/&gt;&lt;wsp:rsid wsp:val=&quot;00BA2C87&quot;/&gt;&lt;wsp:rsid wsp:val=&quot;00BA2CAF&quot;/&gt;&lt;wsp:rsid wsp:val=&quot;00BA2D63&quot;/&gt;&lt;wsp:rsid wsp:val=&quot;00BA3A26&quot;/&gt;&lt;wsp:rsid wsp:val=&quot;00BA3B97&quot;/&gt;&lt;wsp:rsid wsp:val=&quot;00BA3CCA&quot;/&gt;&lt;wsp:rsid wsp:val=&quot;00BA3F07&quot;/&gt;&lt;wsp:rsid wsp:val=&quot;00BA3FA5&quot;/&gt;&lt;wsp:rsid wsp:val=&quot;00BA447E&quot;/&gt;&lt;wsp:rsid wsp:val=&quot;00BA4EC4&quot;/&gt;&lt;wsp:rsid wsp:val=&quot;00BA4F2E&quot;/&gt;&lt;wsp:rsid wsp:val=&quot;00BA517E&quot;/&gt;&lt;wsp:rsid wsp:val=&quot;00BA58FD&quot;/&gt;&lt;wsp:rsid wsp:val=&quot;00BA5979&quot;/&gt;&lt;wsp:rsid wsp:val=&quot;00BA5B2C&quot;/&gt;&lt;wsp:rsid wsp:val=&quot;00BA5C9E&quot;/&gt;&lt;wsp:rsid wsp:val=&quot;00BA5D9C&quot;/&gt;&lt;wsp:rsid wsp:val=&quot;00BA61CE&quot;/&gt;&lt;wsp:rsid wsp:val=&quot;00BA66C3&quot;/&gt;&lt;wsp:rsid wsp:val=&quot;00BA671C&quot;/&gt;&lt;wsp:rsid wsp:val=&quot;00BA6BC9&quot;/&gt;&lt;wsp:rsid wsp:val=&quot;00BB0244&quot;/&gt;&lt;wsp:rsid wsp:val=&quot;00BB0678&quot;/&gt;&lt;wsp:rsid wsp:val=&quot;00BB0B8F&quot;/&gt;&lt;wsp:rsid wsp:val=&quot;00BB0D8A&quot;/&gt;&lt;wsp:rsid wsp:val=&quot;00BB0F89&quot;/&gt;&lt;wsp:rsid wsp:val=&quot;00BB1FF4&quot;/&gt;&lt;wsp:rsid wsp:val=&quot;00BB2448&quot;/&gt;&lt;wsp:rsid wsp:val=&quot;00BB2605&quot;/&gt;&lt;wsp:rsid wsp:val=&quot;00BB2738&quot;/&gt;&lt;wsp:rsid wsp:val=&quot;00BB2E5C&quot;/&gt;&lt;wsp:rsid wsp:val=&quot;00BB3471&quot;/&gt;&lt;wsp:rsid wsp:val=&quot;00BB36CB&quot;/&gt;&lt;wsp:rsid wsp:val=&quot;00BB3D7D&quot;/&gt;&lt;wsp:rsid wsp:val=&quot;00BB3FF1&quot;/&gt;&lt;wsp:rsid wsp:val=&quot;00BB447D&quot;/&gt;&lt;wsp:rsid wsp:val=&quot;00BB4A5A&quot;/&gt;&lt;wsp:rsid wsp:val=&quot;00BB4F20&quot;/&gt;&lt;wsp:rsid wsp:val=&quot;00BB50F5&quot;/&gt;&lt;wsp:rsid wsp:val=&quot;00BB5198&quot;/&gt;&lt;wsp:rsid wsp:val=&quot;00BB5D18&quot;/&gt;&lt;wsp:rsid wsp:val=&quot;00BB5E36&quot;/&gt;&lt;wsp:rsid wsp:val=&quot;00BB6213&quot;/&gt;&lt;wsp:rsid wsp:val=&quot;00BB6737&quot;/&gt;&lt;wsp:rsid wsp:val=&quot;00BB6950&quot;/&gt;&lt;wsp:rsid wsp:val=&quot;00BB7089&quot;/&gt;&lt;wsp:rsid wsp:val=&quot;00BB7B98&quot;/&gt;&lt;wsp:rsid wsp:val=&quot;00BC08AB&quot;/&gt;&lt;wsp:rsid wsp:val=&quot;00BC0C63&quot;/&gt;&lt;wsp:rsid wsp:val=&quot;00BC0D57&quot;/&gt;&lt;wsp:rsid wsp:val=&quot;00BC129F&quot;/&gt;&lt;wsp:rsid wsp:val=&quot;00BC18D5&quot;/&gt;&lt;wsp:rsid wsp:val=&quot;00BC194B&quot;/&gt;&lt;wsp:rsid wsp:val=&quot;00BC1AF1&quot;/&gt;&lt;wsp:rsid wsp:val=&quot;00BC1CB6&quot;/&gt;&lt;wsp:rsid wsp:val=&quot;00BC2AEF&quot;/&gt;&lt;wsp:rsid wsp:val=&quot;00BC2B59&quot;/&gt;&lt;wsp:rsid wsp:val=&quot;00BC2C6E&quot;/&gt;&lt;wsp:rsid wsp:val=&quot;00BC302A&quot;/&gt;&lt;wsp:rsid wsp:val=&quot;00BC3093&quot;/&gt;&lt;wsp:rsid wsp:val=&quot;00BC340D&quot;/&gt;&lt;wsp:rsid wsp:val=&quot;00BC34E5&quot;/&gt;&lt;wsp:rsid wsp:val=&quot;00BC44E2&quot;/&gt;&lt;wsp:rsid wsp:val=&quot;00BC49B9&quot;/&gt;&lt;wsp:rsid wsp:val=&quot;00BC4BCA&quot;/&gt;&lt;wsp:rsid wsp:val=&quot;00BC4D8F&quot;/&gt;&lt;wsp:rsid wsp:val=&quot;00BC5095&quot;/&gt;&lt;wsp:rsid wsp:val=&quot;00BC50BC&quot;/&gt;&lt;wsp:rsid wsp:val=&quot;00BC613E&quot;/&gt;&lt;wsp:rsid wsp:val=&quot;00BC6AF8&quot;/&gt;&lt;wsp:rsid wsp:val=&quot;00BC6BF9&quot;/&gt;&lt;wsp:rsid wsp:val=&quot;00BC6D44&quot;/&gt;&lt;wsp:rsid wsp:val=&quot;00BC6DAC&quot;/&gt;&lt;wsp:rsid wsp:val=&quot;00BC6E45&quot;/&gt;&lt;wsp:rsid wsp:val=&quot;00BC6F4E&quot;/&gt;&lt;wsp:rsid wsp:val=&quot;00BC7004&quot;/&gt;&lt;wsp:rsid wsp:val=&quot;00BC715C&quot;/&gt;&lt;wsp:rsid wsp:val=&quot;00BC7628&quot;/&gt;&lt;wsp:rsid wsp:val=&quot;00BC7649&quot;/&gt;&lt;wsp:rsid wsp:val=&quot;00BC7D35&quot;/&gt;&lt;wsp:rsid wsp:val=&quot;00BC7EE4&quot;/&gt;&lt;wsp:rsid wsp:val=&quot;00BD0013&quot;/&gt;&lt;wsp:rsid wsp:val=&quot;00BD04A9&quot;/&gt;&lt;wsp:rsid wsp:val=&quot;00BD077C&quot;/&gt;&lt;wsp:rsid wsp:val=&quot;00BD0830&quot;/&gt;&lt;wsp:rsid wsp:val=&quot;00BD13A1&quot;/&gt;&lt;wsp:rsid wsp:val=&quot;00BD1468&quot;/&gt;&lt;wsp:rsid wsp:val=&quot;00BD1A05&quot;/&gt;&lt;wsp:rsid wsp:val=&quot;00BD1A94&quot;/&gt;&lt;wsp:rsid wsp:val=&quot;00BD1B84&quot;/&gt;&lt;wsp:rsid wsp:val=&quot;00BD2C7A&quot;/&gt;&lt;wsp:rsid wsp:val=&quot;00BD30AD&quot;/&gt;&lt;wsp:rsid wsp:val=&quot;00BD33AE&quot;/&gt;&lt;wsp:rsid wsp:val=&quot;00BD3B1F&quot;/&gt;&lt;wsp:rsid wsp:val=&quot;00BD3D73&quot;/&gt;&lt;wsp:rsid wsp:val=&quot;00BD3FCD&quot;/&gt;&lt;wsp:rsid wsp:val=&quot;00BD4033&quot;/&gt;&lt;wsp:rsid wsp:val=&quot;00BD44D0&quot;/&gt;&lt;wsp:rsid wsp:val=&quot;00BD45F4&quot;/&gt;&lt;wsp:rsid wsp:val=&quot;00BD46F9&quot;/&gt;&lt;wsp:rsid wsp:val=&quot;00BD4D07&quot;/&gt;&lt;wsp:rsid wsp:val=&quot;00BD510E&quot;/&gt;&lt;wsp:rsid wsp:val=&quot;00BD523A&quot;/&gt;&lt;wsp:rsid wsp:val=&quot;00BD5BE9&quot;/&gt;&lt;wsp:rsid wsp:val=&quot;00BD6BFC&quot;/&gt;&lt;wsp:rsid wsp:val=&quot;00BD70D0&quot;/&gt;&lt;wsp:rsid wsp:val=&quot;00BD76A1&quot;/&gt;&lt;wsp:rsid wsp:val=&quot;00BD7946&quot;/&gt;&lt;wsp:rsid wsp:val=&quot;00BD7E35&quot;/&gt;&lt;wsp:rsid wsp:val=&quot;00BE0411&quot;/&gt;&lt;wsp:rsid wsp:val=&quot;00BE1993&quot;/&gt;&lt;wsp:rsid wsp:val=&quot;00BE1B16&quot;/&gt;&lt;wsp:rsid wsp:val=&quot;00BE1D57&quot;/&gt;&lt;wsp:rsid wsp:val=&quot;00BE223C&quot;/&gt;&lt;wsp:rsid wsp:val=&quot;00BE2B67&quot;/&gt;&lt;wsp:rsid wsp:val=&quot;00BE2E0C&quot;/&gt;&lt;wsp:rsid wsp:val=&quot;00BE3177&quot;/&gt;&lt;wsp:rsid wsp:val=&quot;00BE3363&quot;/&gt;&lt;wsp:rsid wsp:val=&quot;00BE3644&quot;/&gt;&lt;wsp:rsid wsp:val=&quot;00BE3ADE&quot;/&gt;&lt;wsp:rsid wsp:val=&quot;00BE3B37&quot;/&gt;&lt;wsp:rsid wsp:val=&quot;00BE4DE9&quot;/&gt;&lt;wsp:rsid wsp:val=&quot;00BE4E6D&quot;/&gt;&lt;wsp:rsid wsp:val=&quot;00BE53D8&quot;/&gt;&lt;wsp:rsid wsp:val=&quot;00BE61C9&quot;/&gt;&lt;wsp:rsid wsp:val=&quot;00BE69C4&quot;/&gt;&lt;wsp:rsid wsp:val=&quot;00BE6D60&quot;/&gt;&lt;wsp:rsid wsp:val=&quot;00BE7300&quot;/&gt;&lt;wsp:rsid wsp:val=&quot;00BE7512&quot;/&gt;&lt;wsp:rsid wsp:val=&quot;00BE7D48&quot;/&gt;&lt;wsp:rsid wsp:val=&quot;00BE7DB0&quot;/&gt;&lt;wsp:rsid wsp:val=&quot;00BE7DB2&quot;/&gt;&lt;wsp:rsid wsp:val=&quot;00BF09A1&quot;/&gt;&lt;wsp:rsid wsp:val=&quot;00BF0AA2&quot;/&gt;&lt;wsp:rsid wsp:val=&quot;00BF1809&quot;/&gt;&lt;wsp:rsid wsp:val=&quot;00BF18B7&quot;/&gt;&lt;wsp:rsid wsp:val=&quot;00BF21AC&quot;/&gt;&lt;wsp:rsid wsp:val=&quot;00BF2585&quot;/&gt;&lt;wsp:rsid wsp:val=&quot;00BF27B4&quot;/&gt;&lt;wsp:rsid wsp:val=&quot;00BF3AE4&quot;/&gt;&lt;wsp:rsid wsp:val=&quot;00BF3EE8&quot;/&gt;&lt;wsp:rsid wsp:val=&quot;00BF40FE&quot;/&gt;&lt;wsp:rsid wsp:val=&quot;00BF470A&quot;/&gt;&lt;wsp:rsid wsp:val=&quot;00BF4C6C&quot;/&gt;&lt;wsp:rsid wsp:val=&quot;00BF4C93&quot;/&gt;&lt;wsp:rsid wsp:val=&quot;00BF506F&quot;/&gt;&lt;wsp:rsid wsp:val=&quot;00BF5105&quot;/&gt;&lt;wsp:rsid wsp:val=&quot;00BF54F0&quot;/&gt;&lt;wsp:rsid wsp:val=&quot;00BF5604&quot;/&gt;&lt;wsp:rsid wsp:val=&quot;00BF56AC&quot;/&gt;&lt;wsp:rsid wsp:val=&quot;00BF5754&quot;/&gt;&lt;wsp:rsid wsp:val=&quot;00BF5B42&quot;/&gt;&lt;wsp:rsid wsp:val=&quot;00BF61B3&quot;/&gt;&lt;wsp:rsid wsp:val=&quot;00BF6243&quot;/&gt;&lt;wsp:rsid wsp:val=&quot;00BF6761&quot;/&gt;&lt;wsp:rsid wsp:val=&quot;00BF708B&quot;/&gt;&lt;wsp:rsid wsp:val=&quot;00BF7176&quot;/&gt;&lt;wsp:rsid wsp:val=&quot;00BF7297&quot;/&gt;&lt;wsp:rsid wsp:val=&quot;00BF78AC&quot;/&gt;&lt;wsp:rsid wsp:val=&quot;00BF79AE&quot;/&gt;&lt;wsp:rsid wsp:val=&quot;00C00F71&quot;/&gt;&lt;wsp:rsid wsp:val=&quot;00C012DA&quot;/&gt;&lt;wsp:rsid wsp:val=&quot;00C016CD&quot;/&gt;&lt;wsp:rsid wsp:val=&quot;00C01A86&quot;/&gt;&lt;wsp:rsid wsp:val=&quot;00C01BE3&quot;/&gt;&lt;wsp:rsid wsp:val=&quot;00C02708&quot;/&gt;&lt;wsp:rsid wsp:val=&quot;00C0288A&quot;/&gt;&lt;wsp:rsid wsp:val=&quot;00C02DE4&quot;/&gt;&lt;wsp:rsid wsp:val=&quot;00C03004&quot;/&gt;&lt;wsp:rsid wsp:val=&quot;00C03216&quot;/&gt;&lt;wsp:rsid wsp:val=&quot;00C03C6B&quot;/&gt;&lt;wsp:rsid wsp:val=&quot;00C0423A&quot;/&gt;&lt;wsp:rsid wsp:val=&quot;00C04535&quot;/&gt;&lt;wsp:rsid wsp:val=&quot;00C0469E&quot;/&gt;&lt;wsp:rsid wsp:val=&quot;00C04732&quot;/&gt;&lt;wsp:rsid wsp:val=&quot;00C04886&quot;/&gt;&lt;wsp:rsid wsp:val=&quot;00C049D3&quot;/&gt;&lt;wsp:rsid wsp:val=&quot;00C04C80&quot;/&gt;&lt;wsp:rsid wsp:val=&quot;00C0506E&quot;/&gt;&lt;wsp:rsid wsp:val=&quot;00C057E6&quot;/&gt;&lt;wsp:rsid wsp:val=&quot;00C058AB&quot;/&gt;&lt;wsp:rsid wsp:val=&quot;00C058E7&quot;/&gt;&lt;wsp:rsid wsp:val=&quot;00C0646C&quot;/&gt;&lt;wsp:rsid wsp:val=&quot;00C0660A&quot;/&gt;&lt;wsp:rsid wsp:val=&quot;00C06F52&quot;/&gt;&lt;wsp:rsid wsp:val=&quot;00C07142&quot;/&gt;&lt;wsp:rsid wsp:val=&quot;00C0714A&quot;/&gt;&lt;wsp:rsid wsp:val=&quot;00C10946&quot;/&gt;&lt;wsp:rsid wsp:val=&quot;00C109C0&quot;/&gt;&lt;wsp:rsid wsp:val=&quot;00C10FA0&quot;/&gt;&lt;wsp:rsid wsp:val=&quot;00C1103C&quot;/&gt;&lt;wsp:rsid wsp:val=&quot;00C113D7&quot;/&gt;&lt;wsp:rsid wsp:val=&quot;00C11440&quot;/&gt;&lt;wsp:rsid wsp:val=&quot;00C1189C&quot;/&gt;&lt;wsp:rsid wsp:val=&quot;00C11B28&quot;/&gt;&lt;wsp:rsid wsp:val=&quot;00C11C37&quot;/&gt;&lt;wsp:rsid wsp:val=&quot;00C11E58&quot;/&gt;&lt;wsp:rsid wsp:val=&quot;00C12169&quot;/&gt;&lt;wsp:rsid wsp:val=&quot;00C12E17&quot;/&gt;&lt;wsp:rsid wsp:val=&quot;00C13801&quot;/&gt;&lt;wsp:rsid wsp:val=&quot;00C13937&quot;/&gt;&lt;wsp:rsid wsp:val=&quot;00C13FC9&quot;/&gt;&lt;wsp:rsid wsp:val=&quot;00C14651&quot;/&gt;&lt;wsp:rsid wsp:val=&quot;00C152E2&quot;/&gt;&lt;wsp:rsid wsp:val=&quot;00C154E9&quot;/&gt;&lt;wsp:rsid wsp:val=&quot;00C15BFB&quot;/&gt;&lt;wsp:rsid wsp:val=&quot;00C15F94&quot;/&gt;&lt;wsp:rsid wsp:val=&quot;00C161B3&quot;/&gt;&lt;wsp:rsid wsp:val=&quot;00C16304&quot;/&gt;&lt;wsp:rsid wsp:val=&quot;00C163BD&quot;/&gt;&lt;wsp:rsid wsp:val=&quot;00C1655E&quot;/&gt;&lt;wsp:rsid wsp:val=&quot;00C16664&quot;/&gt;&lt;wsp:rsid wsp:val=&quot;00C16870&quot;/&gt;&lt;wsp:rsid wsp:val=&quot;00C1699B&quot;/&gt;&lt;wsp:rsid wsp:val=&quot;00C17019&quot;/&gt;&lt;wsp:rsid wsp:val=&quot;00C1709C&quot;/&gt;&lt;wsp:rsid wsp:val=&quot;00C1714F&quot;/&gt;&lt;wsp:rsid wsp:val=&quot;00C17423&quot;/&gt;&lt;wsp:rsid wsp:val=&quot;00C17546&quot;/&gt;&lt;wsp:rsid wsp:val=&quot;00C17684&quot;/&gt;&lt;wsp:rsid wsp:val=&quot;00C176BE&quot;/&gt;&lt;wsp:rsid wsp:val=&quot;00C1794C&quot;/&gt;&lt;wsp:rsid wsp:val=&quot;00C17B6E&quot;/&gt;&lt;wsp:rsid wsp:val=&quot;00C20302&quot;/&gt;&lt;wsp:rsid wsp:val=&quot;00C20679&quot;/&gt;&lt;wsp:rsid wsp:val=&quot;00C21286&quot;/&gt;&lt;wsp:rsid wsp:val=&quot;00C216AD&quot;/&gt;&lt;wsp:rsid wsp:val=&quot;00C220F4&quot;/&gt;&lt;wsp:rsid wsp:val=&quot;00C22118&quot;/&gt;&lt;wsp:rsid wsp:val=&quot;00C2238D&quot;/&gt;&lt;wsp:rsid wsp:val=&quot;00C223EB&quot;/&gt;&lt;wsp:rsid wsp:val=&quot;00C22657&quot;/&gt;&lt;wsp:rsid wsp:val=&quot;00C22808&quot;/&gt;&lt;wsp:rsid wsp:val=&quot;00C2287C&quot;/&gt;&lt;wsp:rsid wsp:val=&quot;00C228ED&quot;/&gt;&lt;wsp:rsid wsp:val=&quot;00C22B11&quot;/&gt;&lt;wsp:rsid wsp:val=&quot;00C22C06&quot;/&gt;&lt;wsp:rsid wsp:val=&quot;00C22FEA&quot;/&gt;&lt;wsp:rsid wsp:val=&quot;00C230A8&quot;/&gt;&lt;wsp:rsid wsp:val=&quot;00C23263&quot;/&gt;&lt;wsp:rsid wsp:val=&quot;00C237B0&quot;/&gt;&lt;wsp:rsid wsp:val=&quot;00C23828&quot;/&gt;&lt;wsp:rsid wsp:val=&quot;00C23DCA&quot;/&gt;&lt;wsp:rsid wsp:val=&quot;00C24581&quot;/&gt;&lt;wsp:rsid wsp:val=&quot;00C248F1&quot;/&gt;&lt;wsp:rsid wsp:val=&quot;00C25591&quot;/&gt;&lt;wsp:rsid wsp:val=&quot;00C25E43&quot;/&gt;&lt;wsp:rsid wsp:val=&quot;00C2624D&quot;/&gt;&lt;wsp:rsid wsp:val=&quot;00C2656C&quot;/&gt;&lt;wsp:rsid wsp:val=&quot;00C26E2D&quot;/&gt;&lt;wsp:rsid wsp:val=&quot;00C2739F&quot;/&gt;&lt;wsp:rsid wsp:val=&quot;00C27650&quot;/&gt;&lt;wsp:rsid wsp:val=&quot;00C27709&quot;/&gt;&lt;wsp:rsid wsp:val=&quot;00C27C27&quot;/&gt;&lt;wsp:rsid wsp:val=&quot;00C30067&quot;/&gt;&lt;wsp:rsid wsp:val=&quot;00C300C9&quot;/&gt;&lt;wsp:rsid wsp:val=&quot;00C30221&quot;/&gt;&lt;wsp:rsid wsp:val=&quot;00C3059D&quot;/&gt;&lt;wsp:rsid wsp:val=&quot;00C30718&quot;/&gt;&lt;wsp:rsid wsp:val=&quot;00C308D7&quot;/&gt;&lt;wsp:rsid wsp:val=&quot;00C30BE3&quot;/&gt;&lt;wsp:rsid wsp:val=&quot;00C30DDC&quot;/&gt;&lt;wsp:rsid wsp:val=&quot;00C31B9F&quot;/&gt;&lt;wsp:rsid wsp:val=&quot;00C328DD&quot;/&gt;&lt;wsp:rsid wsp:val=&quot;00C32BC0&quot;/&gt;&lt;wsp:rsid wsp:val=&quot;00C33233&quot;/&gt;&lt;wsp:rsid wsp:val=&quot;00C3329C&quot;/&gt;&lt;wsp:rsid wsp:val=&quot;00C357FD&quot;/&gt;&lt;wsp:rsid wsp:val=&quot;00C3581D&quot;/&gt;&lt;wsp:rsid wsp:val=&quot;00C35C27&quot;/&gt;&lt;wsp:rsid wsp:val=&quot;00C35F60&quot;/&gt;&lt;wsp:rsid wsp:val=&quot;00C36449&quot;/&gt;&lt;wsp:rsid wsp:val=&quot;00C365C8&quot;/&gt;&lt;wsp:rsid wsp:val=&quot;00C36690&quot;/&gt;&lt;wsp:rsid wsp:val=&quot;00C368C5&quot;/&gt;&lt;wsp:rsid wsp:val=&quot;00C401F3&quot;/&gt;&lt;wsp:rsid wsp:val=&quot;00C4058D&quot;/&gt;&lt;wsp:rsid wsp:val=&quot;00C4154A&quot;/&gt;&lt;wsp:rsid wsp:val=&quot;00C41836&quot;/&gt;&lt;wsp:rsid wsp:val=&quot;00C419A3&quot;/&gt;&lt;wsp:rsid wsp:val=&quot;00C41C38&quot;/&gt;&lt;wsp:rsid wsp:val=&quot;00C41E29&quot;/&gt;&lt;wsp:rsid wsp:val=&quot;00C427FA&quot;/&gt;&lt;wsp:rsid wsp:val=&quot;00C42DC9&quot;/&gt;&lt;wsp:rsid wsp:val=&quot;00C42F0D&quot;/&gt;&lt;wsp:rsid wsp:val=&quot;00C43455&quot;/&gt;&lt;wsp:rsid wsp:val=&quot;00C435C5&quot;/&gt;&lt;wsp:rsid wsp:val=&quot;00C4372E&quot;/&gt;&lt;wsp:rsid wsp:val=&quot;00C43B21&quot;/&gt;&lt;wsp:rsid wsp:val=&quot;00C43C87&quot;/&gt;&lt;wsp:rsid wsp:val=&quot;00C43EA3&quot;/&gt;&lt;wsp:rsid wsp:val=&quot;00C4420B&quot;/&gt;&lt;wsp:rsid wsp:val=&quot;00C446A7&quot;/&gt;&lt;wsp:rsid wsp:val=&quot;00C44784&quot;/&gt;&lt;wsp:rsid wsp:val=&quot;00C44B8C&quot;/&gt;&lt;wsp:rsid wsp:val=&quot;00C44CEE&quot;/&gt;&lt;wsp:rsid wsp:val=&quot;00C44D65&quot;/&gt;&lt;wsp:rsid wsp:val=&quot;00C44E3E&quot;/&gt;&lt;wsp:rsid wsp:val=&quot;00C450B5&quot;/&gt;&lt;wsp:rsid wsp:val=&quot;00C4548C&quot;/&gt;&lt;wsp:rsid wsp:val=&quot;00C458E4&quot;/&gt;&lt;wsp:rsid wsp:val=&quot;00C45DFF&quot;/&gt;&lt;wsp:rsid wsp:val=&quot;00C45E2B&quot;/&gt;&lt;wsp:rsid wsp:val=&quot;00C464F4&quot;/&gt;&lt;wsp:rsid wsp:val=&quot;00C468E0&quot;/&gt;&lt;wsp:rsid wsp:val=&quot;00C46ACE&quot;/&gt;&lt;wsp:rsid wsp:val=&quot;00C46B12&quot;/&gt;&lt;wsp:rsid wsp:val=&quot;00C46B73&quot;/&gt;&lt;wsp:rsid wsp:val=&quot;00C4785F&quot;/&gt;&lt;wsp:rsid wsp:val=&quot;00C47A8F&quot;/&gt;&lt;wsp:rsid wsp:val=&quot;00C47F6A&quot;/&gt;&lt;wsp:rsid wsp:val=&quot;00C500FB&quot;/&gt;&lt;wsp:rsid wsp:val=&quot;00C50D3E&quot;/&gt;&lt;wsp:rsid wsp:val=&quot;00C50D6A&quot;/&gt;&lt;wsp:rsid wsp:val=&quot;00C51E31&quot;/&gt;&lt;wsp:rsid wsp:val=&quot;00C52024&quot;/&gt;&lt;wsp:rsid wsp:val=&quot;00C521A2&quot;/&gt;&lt;wsp:rsid wsp:val=&quot;00C52226&quot;/&gt;&lt;wsp:rsid wsp:val=&quot;00C52526&quot;/&gt;&lt;wsp:rsid wsp:val=&quot;00C52855&quot;/&gt;&lt;wsp:rsid wsp:val=&quot;00C52EB4&quot;/&gt;&lt;wsp:rsid wsp:val=&quot;00C53B36&quot;/&gt;&lt;wsp:rsid wsp:val=&quot;00C53DD2&quot;/&gt;&lt;wsp:rsid wsp:val=&quot;00C540F7&quot;/&gt;&lt;wsp:rsid wsp:val=&quot;00C5446B&quot;/&gt;&lt;wsp:rsid wsp:val=&quot;00C54B2C&quot;/&gt;&lt;wsp:rsid wsp:val=&quot;00C54F24&quot;/&gt;&lt;wsp:rsid wsp:val=&quot;00C54FB0&quot;/&gt;&lt;wsp:rsid wsp:val=&quot;00C5515F&quot;/&gt;&lt;wsp:rsid wsp:val=&quot;00C554AE&quot;/&gt;&lt;wsp:rsid wsp:val=&quot;00C55C58&quot;/&gt;&lt;wsp:rsid wsp:val=&quot;00C55F35&quot;/&gt;&lt;wsp:rsid wsp:val=&quot;00C568C7&quot;/&gt;&lt;wsp:rsid wsp:val=&quot;00C56BB3&quot;/&gt;&lt;wsp:rsid wsp:val=&quot;00C56E6D&quot;/&gt;&lt;wsp:rsid wsp:val=&quot;00C5764B&quot;/&gt;&lt;wsp:rsid wsp:val=&quot;00C576EB&quot;/&gt;&lt;wsp:rsid wsp:val=&quot;00C57743&quot;/&gt;&lt;wsp:rsid wsp:val=&quot;00C579AC&quot;/&gt;&lt;wsp:rsid wsp:val=&quot;00C6028C&quot;/&gt;&lt;wsp:rsid wsp:val=&quot;00C6034D&quot;/&gt;&lt;wsp:rsid wsp:val=&quot;00C6092C&quot;/&gt;&lt;wsp:rsid wsp:val=&quot;00C609AE&quot;/&gt;&lt;wsp:rsid wsp:val=&quot;00C613BB&quot;/&gt;&lt;wsp:rsid wsp:val=&quot;00C6166F&quot;/&gt;&lt;wsp:rsid wsp:val=&quot;00C61942&quot;/&gt;&lt;wsp:rsid wsp:val=&quot;00C61AD6&quot;/&gt;&lt;wsp:rsid wsp:val=&quot;00C61D32&quot;/&gt;&lt;wsp:rsid wsp:val=&quot;00C62109&quot;/&gt;&lt;wsp:rsid wsp:val=&quot;00C627FB&quot;/&gt;&lt;wsp:rsid wsp:val=&quot;00C62AB2&quot;/&gt;&lt;wsp:rsid wsp:val=&quot;00C62E03&quot;/&gt;&lt;wsp:rsid wsp:val=&quot;00C63002&quot;/&gt;&lt;wsp:rsid wsp:val=&quot;00C630D2&quot;/&gt;&lt;wsp:rsid wsp:val=&quot;00C631ED&quot;/&gt;&lt;wsp:rsid wsp:val=&quot;00C646DB&quot;/&gt;&lt;wsp:rsid wsp:val=&quot;00C64C4B&quot;/&gt;&lt;wsp:rsid wsp:val=&quot;00C653E8&quot;/&gt;&lt;wsp:rsid wsp:val=&quot;00C656C4&quot;/&gt;&lt;wsp:rsid wsp:val=&quot;00C66127&quot;/&gt;&lt;wsp:rsid wsp:val=&quot;00C663D7&quot;/&gt;&lt;wsp:rsid wsp:val=&quot;00C66530&quot;/&gt;&lt;wsp:rsid wsp:val=&quot;00C66642&quot;/&gt;&lt;wsp:rsid wsp:val=&quot;00C6667F&quot;/&gt;&lt;wsp:rsid wsp:val=&quot;00C66B06&quot;/&gt;&lt;wsp:rsid wsp:val=&quot;00C66F72&quot;/&gt;&lt;wsp:rsid wsp:val=&quot;00C67119&quot;/&gt;&lt;wsp:rsid wsp:val=&quot;00C67941&quot;/&gt;&lt;wsp:rsid wsp:val=&quot;00C67AEC&quot;/&gt;&lt;wsp:rsid wsp:val=&quot;00C67D9A&quot;/&gt;&lt;wsp:rsid wsp:val=&quot;00C70041&quot;/&gt;&lt;wsp:rsid wsp:val=&quot;00C70685&quot;/&gt;&lt;wsp:rsid wsp:val=&quot;00C709E5&quot;/&gt;&lt;wsp:rsid wsp:val=&quot;00C70B4B&quot;/&gt;&lt;wsp:rsid wsp:val=&quot;00C70F72&quot;/&gt;&lt;wsp:rsid wsp:val=&quot;00C7182A&quot;/&gt;&lt;wsp:rsid wsp:val=&quot;00C71C99&quot;/&gt;&lt;wsp:rsid wsp:val=&quot;00C71D01&quot;/&gt;&lt;wsp:rsid wsp:val=&quot;00C71E10&quot;/&gt;&lt;wsp:rsid wsp:val=&quot;00C71E6A&quot;/&gt;&lt;wsp:rsid wsp:val=&quot;00C72661&quot;/&gt;&lt;wsp:rsid wsp:val=&quot;00C72983&quot;/&gt;&lt;wsp:rsid wsp:val=&quot;00C72E34&quot;/&gt;&lt;wsp:rsid wsp:val=&quot;00C73A54&quot;/&gt;&lt;wsp:rsid wsp:val=&quot;00C73B06&quot;/&gt;&lt;wsp:rsid wsp:val=&quot;00C73C9D&quot;/&gt;&lt;wsp:rsid wsp:val=&quot;00C73D64&quot;/&gt;&lt;wsp:rsid wsp:val=&quot;00C74208&quot;/&gt;&lt;wsp:rsid wsp:val=&quot;00C743BF&quot;/&gt;&lt;wsp:rsid wsp:val=&quot;00C745C8&quot;/&gt;&lt;wsp:rsid wsp:val=&quot;00C74CFB&quot;/&gt;&lt;wsp:rsid wsp:val=&quot;00C75456&quot;/&gt;&lt;wsp:rsid wsp:val=&quot;00C760DD&quot;/&gt;&lt;wsp:rsid wsp:val=&quot;00C761D7&quot;/&gt;&lt;wsp:rsid wsp:val=&quot;00C76791&quot;/&gt;&lt;wsp:rsid wsp:val=&quot;00C76EC5&quot;/&gt;&lt;wsp:rsid wsp:val=&quot;00C77850&quot;/&gt;&lt;wsp:rsid wsp:val=&quot;00C80562&quot;/&gt;&lt;wsp:rsid wsp:val=&quot;00C80563&quot;/&gt;&lt;wsp:rsid wsp:val=&quot;00C80B16&quot;/&gt;&lt;wsp:rsid wsp:val=&quot;00C80F05&quot;/&gt;&lt;wsp:rsid wsp:val=&quot;00C8112D&quot;/&gt;&lt;wsp:rsid wsp:val=&quot;00C816B3&quot;/&gt;&lt;wsp:rsid wsp:val=&quot;00C81745&quot;/&gt;&lt;wsp:rsid wsp:val=&quot;00C81F26&quot;/&gt;&lt;wsp:rsid wsp:val=&quot;00C832AC&quot;/&gt;&lt;wsp:rsid wsp:val=&quot;00C835A8&quot;/&gt;&lt;wsp:rsid wsp:val=&quot;00C837DE&quot;/&gt;&lt;wsp:rsid wsp:val=&quot;00C83901&quot;/&gt;&lt;wsp:rsid wsp:val=&quot;00C83D63&quot;/&gt;&lt;wsp:rsid wsp:val=&quot;00C84CAB&quot;/&gt;&lt;wsp:rsid wsp:val=&quot;00C851F2&quot;/&gt;&lt;wsp:rsid wsp:val=&quot;00C856CD&quot;/&gt;&lt;wsp:rsid wsp:val=&quot;00C8581A&quot;/&gt;&lt;wsp:rsid wsp:val=&quot;00C85C41&quot;/&gt;&lt;wsp:rsid wsp:val=&quot;00C8643B&quot;/&gt;&lt;wsp:rsid wsp:val=&quot;00C86F37&quot;/&gt;&lt;wsp:rsid wsp:val=&quot;00C87055&quot;/&gt;&lt;wsp:rsid wsp:val=&quot;00C87289&quot;/&gt;&lt;wsp:rsid wsp:val=&quot;00C87CB2&quot;/&gt;&lt;wsp:rsid wsp:val=&quot;00C90062&quot;/&gt;&lt;wsp:rsid wsp:val=&quot;00C90AAB&quot;/&gt;&lt;wsp:rsid wsp:val=&quot;00C91235&quot;/&gt;&lt;wsp:rsid wsp:val=&quot;00C9128A&quot;/&gt;&lt;wsp:rsid wsp:val=&quot;00C912AB&quot;/&gt;&lt;wsp:rsid wsp:val=&quot;00C92307&quot;/&gt;&lt;wsp:rsid wsp:val=&quot;00C92738&quot;/&gt;&lt;wsp:rsid wsp:val=&quot;00C92C3D&quot;/&gt;&lt;wsp:rsid wsp:val=&quot;00C92ED3&quot;/&gt;&lt;wsp:rsid wsp:val=&quot;00C92FFD&quot;/&gt;&lt;wsp:rsid wsp:val=&quot;00C937AD&quot;/&gt;&lt;wsp:rsid wsp:val=&quot;00C93BAB&quot;/&gt;&lt;wsp:rsid wsp:val=&quot;00C93DCF&quot;/&gt;&lt;wsp:rsid wsp:val=&quot;00C94285&quot;/&gt;&lt;wsp:rsid wsp:val=&quot;00C9472E&quot;/&gt;&lt;wsp:rsid wsp:val=&quot;00C94E81&quot;/&gt;&lt;wsp:rsid wsp:val=&quot;00C95A78&quot;/&gt;&lt;wsp:rsid wsp:val=&quot;00C96040&quot;/&gt;&lt;wsp:rsid wsp:val=&quot;00C96384&quot;/&gt;&lt;wsp:rsid wsp:val=&quot;00C974A2&quot;/&gt;&lt;wsp:rsid wsp:val=&quot;00CA0AA5&quot;/&gt;&lt;wsp:rsid wsp:val=&quot;00CA1196&quot;/&gt;&lt;wsp:rsid wsp:val=&quot;00CA1436&quot;/&gt;&lt;wsp:rsid wsp:val=&quot;00CA14F8&quot;/&gt;&lt;wsp:rsid wsp:val=&quot;00CA1999&quot;/&gt;&lt;wsp:rsid wsp:val=&quot;00CA1D4E&quot;/&gt;&lt;wsp:rsid wsp:val=&quot;00CA1DF6&quot;/&gt;&lt;wsp:rsid wsp:val=&quot;00CA1EC8&quot;/&gt;&lt;wsp:rsid wsp:val=&quot;00CA220A&quot;/&gt;&lt;wsp:rsid wsp:val=&quot;00CA3708&quot;/&gt;&lt;wsp:rsid wsp:val=&quot;00CA3E0A&quot;/&gt;&lt;wsp:rsid wsp:val=&quot;00CA3E32&quot;/&gt;&lt;wsp:rsid wsp:val=&quot;00CA4068&quot;/&gt;&lt;wsp:rsid wsp:val=&quot;00CA4DD8&quot;/&gt;&lt;wsp:rsid wsp:val=&quot;00CA53A6&quot;/&gt;&lt;wsp:rsid wsp:val=&quot;00CA5648&quot;/&gt;&lt;wsp:rsid wsp:val=&quot;00CA6154&quot;/&gt;&lt;wsp:rsid wsp:val=&quot;00CA621B&quot;/&gt;&lt;wsp:rsid wsp:val=&quot;00CA6EBD&quot;/&gt;&lt;wsp:rsid wsp:val=&quot;00CA7925&quot;/&gt;&lt;wsp:rsid wsp:val=&quot;00CB015B&quot;/&gt;&lt;wsp:rsid wsp:val=&quot;00CB0197&quot;/&gt;&lt;wsp:rsid wsp:val=&quot;00CB0D5F&quot;/&gt;&lt;wsp:rsid wsp:val=&quot;00CB0E86&quot;/&gt;&lt;wsp:rsid wsp:val=&quot;00CB1251&quot;/&gt;&lt;wsp:rsid wsp:val=&quot;00CB12BA&quot;/&gt;&lt;wsp:rsid wsp:val=&quot;00CB17DA&quot;/&gt;&lt;wsp:rsid wsp:val=&quot;00CB2308&quot;/&gt;&lt;wsp:rsid wsp:val=&quot;00CB2518&quot;/&gt;&lt;wsp:rsid wsp:val=&quot;00CB2AAE&quot;/&gt;&lt;wsp:rsid wsp:val=&quot;00CB2CD3&quot;/&gt;&lt;wsp:rsid wsp:val=&quot;00CB37D7&quot;/&gt;&lt;wsp:rsid wsp:val=&quot;00CB3C52&quot;/&gt;&lt;wsp:rsid wsp:val=&quot;00CB3C76&quot;/&gt;&lt;wsp:rsid wsp:val=&quot;00CB467C&quot;/&gt;&lt;wsp:rsid wsp:val=&quot;00CB4F1F&quot;/&gt;&lt;wsp:rsid wsp:val=&quot;00CB5331&quot;/&gt;&lt;wsp:rsid wsp:val=&quot;00CB58F0&quot;/&gt;&lt;wsp:rsid wsp:val=&quot;00CB65F0&quot;/&gt;&lt;wsp:rsid wsp:val=&quot;00CB6CDE&quot;/&gt;&lt;wsp:rsid wsp:val=&quot;00CB6E33&quot;/&gt;&lt;wsp:rsid wsp:val=&quot;00CB746D&quot;/&gt;&lt;wsp:rsid wsp:val=&quot;00CB77A9&quot;/&gt;&lt;wsp:rsid wsp:val=&quot;00CB7B4D&quot;/&gt;&lt;wsp:rsid wsp:val=&quot;00CB7B8D&quot;/&gt;&lt;wsp:rsid wsp:val=&quot;00CC06A8&quot;/&gt;&lt;wsp:rsid wsp:val=&quot;00CC101B&quot;/&gt;&lt;wsp:rsid wsp:val=&quot;00CC12B1&quot;/&gt;&lt;wsp:rsid wsp:val=&quot;00CC1553&quot;/&gt;&lt;wsp:rsid wsp:val=&quot;00CC18F0&quot;/&gt;&lt;wsp:rsid wsp:val=&quot;00CC1F77&quot;/&gt;&lt;wsp:rsid wsp:val=&quot;00CC208B&quot;/&gt;&lt;wsp:rsid wsp:val=&quot;00CC2D21&quot;/&gt;&lt;wsp:rsid wsp:val=&quot;00CC34F4&quot;/&gt;&lt;wsp:rsid wsp:val=&quot;00CC3753&quot;/&gt;&lt;wsp:rsid wsp:val=&quot;00CC38CD&quot;/&gt;&lt;wsp:rsid wsp:val=&quot;00CC41D3&quot;/&gt;&lt;wsp:rsid wsp:val=&quot;00CC435D&quot;/&gt;&lt;wsp:rsid wsp:val=&quot;00CC44E7&quot;/&gt;&lt;wsp:rsid wsp:val=&quot;00CC4649&quot;/&gt;&lt;wsp:rsid wsp:val=&quot;00CC468E&quot;/&gt;&lt;wsp:rsid wsp:val=&quot;00CC4960&quot;/&gt;&lt;wsp:rsid wsp:val=&quot;00CC4B6A&quot;/&gt;&lt;wsp:rsid wsp:val=&quot;00CC4DBD&quot;/&gt;&lt;wsp:rsid wsp:val=&quot;00CC5528&quot;/&gt;&lt;wsp:rsid wsp:val=&quot;00CC575F&quot;/&gt;&lt;wsp:rsid wsp:val=&quot;00CC5D2D&quot;/&gt;&lt;wsp:rsid wsp:val=&quot;00CC6262&quot;/&gt;&lt;wsp:rsid wsp:val=&quot;00CC6371&quot;/&gt;&lt;wsp:rsid wsp:val=&quot;00CC64E3&quot;/&gt;&lt;wsp:rsid wsp:val=&quot;00CC70F2&quot;/&gt;&lt;wsp:rsid wsp:val=&quot;00CC7255&quot;/&gt;&lt;wsp:rsid wsp:val=&quot;00CC7270&quot;/&gt;&lt;wsp:rsid wsp:val=&quot;00CC72E0&quot;/&gt;&lt;wsp:rsid wsp:val=&quot;00CC7C88&quot;/&gt;&lt;wsp:rsid wsp:val=&quot;00CC7EC9&quot;/&gt;&lt;wsp:rsid wsp:val=&quot;00CC7F12&quot;/&gt;&lt;wsp:rsid wsp:val=&quot;00CD097D&quot;/&gt;&lt;wsp:rsid wsp:val=&quot;00CD0C65&quot;/&gt;&lt;wsp:rsid wsp:val=&quot;00CD1588&quot;/&gt;&lt;wsp:rsid wsp:val=&quot;00CD1AEC&quot;/&gt;&lt;wsp:rsid wsp:val=&quot;00CD1C45&quot;/&gt;&lt;wsp:rsid wsp:val=&quot;00CD1D34&quot;/&gt;&lt;wsp:rsid wsp:val=&quot;00CD244F&quot;/&gt;&lt;wsp:rsid wsp:val=&quot;00CD2799&quot;/&gt;&lt;wsp:rsid wsp:val=&quot;00CD28FC&quot;/&gt;&lt;wsp:rsid wsp:val=&quot;00CD29C9&quot;/&gt;&lt;wsp:rsid wsp:val=&quot;00CD2A67&quot;/&gt;&lt;wsp:rsid wsp:val=&quot;00CD2DBC&quot;/&gt;&lt;wsp:rsid wsp:val=&quot;00CD2E2A&quot;/&gt;&lt;wsp:rsid wsp:val=&quot;00CD2EBF&quot;/&gt;&lt;wsp:rsid wsp:val=&quot;00CD2EEE&quot;/&gt;&lt;wsp:rsid wsp:val=&quot;00CD32DE&quot;/&gt;&lt;wsp:rsid wsp:val=&quot;00CD3738&quot;/&gt;&lt;wsp:rsid wsp:val=&quot;00CD3CB7&quot;/&gt;&lt;wsp:rsid wsp:val=&quot;00CD4425&quot;/&gt;&lt;wsp:rsid wsp:val=&quot;00CD4F5F&quot;/&gt;&lt;wsp:rsid wsp:val=&quot;00CD5564&quot;/&gt;&lt;wsp:rsid wsp:val=&quot;00CD5579&quot;/&gt;&lt;wsp:rsid wsp:val=&quot;00CD58E8&quot;/&gt;&lt;wsp:rsid wsp:val=&quot;00CD593A&quot;/&gt;&lt;wsp:rsid wsp:val=&quot;00CD5968&quot;/&gt;&lt;wsp:rsid wsp:val=&quot;00CD60E1&quot;/&gt;&lt;wsp:rsid wsp:val=&quot;00CD6166&quot;/&gt;&lt;wsp:rsid wsp:val=&quot;00CD65C3&quot;/&gt;&lt;wsp:rsid wsp:val=&quot;00CD6758&quot;/&gt;&lt;wsp:rsid wsp:val=&quot;00CD6851&quot;/&gt;&lt;wsp:rsid wsp:val=&quot;00CD6C96&quot;/&gt;&lt;wsp:rsid wsp:val=&quot;00CD7545&quot;/&gt;&lt;wsp:rsid wsp:val=&quot;00CD771C&quot;/&gt;&lt;wsp:rsid wsp:val=&quot;00CD78AA&quot;/&gt;&lt;wsp:rsid wsp:val=&quot;00CD7B8D&quot;/&gt;&lt;wsp:rsid wsp:val=&quot;00CD7B96&quot;/&gt;&lt;wsp:rsid wsp:val=&quot;00CD7BD4&quot;/&gt;&lt;wsp:rsid wsp:val=&quot;00CD7F00&quot;/&gt;&lt;wsp:rsid wsp:val=&quot;00CE0A50&quot;/&gt;&lt;wsp:rsid wsp:val=&quot;00CE0EC1&quot;/&gt;&lt;wsp:rsid wsp:val=&quot;00CE1977&quot;/&gt;&lt;wsp:rsid wsp:val=&quot;00CE1A3C&quot;/&gt;&lt;wsp:rsid wsp:val=&quot;00CE1D2D&quot;/&gt;&lt;wsp:rsid wsp:val=&quot;00CE24B3&quot;/&gt;&lt;wsp:rsid wsp:val=&quot;00CE266B&quot;/&gt;&lt;wsp:rsid wsp:val=&quot;00CE2D06&quot;/&gt;&lt;wsp:rsid wsp:val=&quot;00CE34C7&quot;/&gt;&lt;wsp:rsid wsp:val=&quot;00CE354A&quot;/&gt;&lt;wsp:rsid wsp:val=&quot;00CE3638&quot;/&gt;&lt;wsp:rsid wsp:val=&quot;00CE37FF&quot;/&gt;&lt;wsp:rsid wsp:val=&quot;00CE46B5&quot;/&gt;&lt;wsp:rsid wsp:val=&quot;00CE5C04&quot;/&gt;&lt;wsp:rsid wsp:val=&quot;00CE637A&quot;/&gt;&lt;wsp:rsid wsp:val=&quot;00CE71E3&quot;/&gt;&lt;wsp:rsid wsp:val=&quot;00CE740D&quot;/&gt;&lt;wsp:rsid wsp:val=&quot;00CE7CA9&quot;/&gt;&lt;wsp:rsid wsp:val=&quot;00CE7CEB&quot;/&gt;&lt;wsp:rsid wsp:val=&quot;00CE7EFE&quot;/&gt;&lt;wsp:rsid wsp:val=&quot;00CF0151&quot;/&gt;&lt;wsp:rsid wsp:val=&quot;00CF04B5&quot;/&gt;&lt;wsp:rsid wsp:val=&quot;00CF057D&quot;/&gt;&lt;wsp:rsid wsp:val=&quot;00CF1269&quot;/&gt;&lt;wsp:rsid wsp:val=&quot;00CF1276&quot;/&gt;&lt;wsp:rsid wsp:val=&quot;00CF1CA8&quot;/&gt;&lt;wsp:rsid wsp:val=&quot;00CF1D0E&quot;/&gt;&lt;wsp:rsid wsp:val=&quot;00CF220C&quot;/&gt;&lt;wsp:rsid wsp:val=&quot;00CF2D1B&quot;/&gt;&lt;wsp:rsid wsp:val=&quot;00CF309E&quot;/&gt;&lt;wsp:rsid wsp:val=&quot;00CF31C7&quot;/&gt;&lt;wsp:rsid wsp:val=&quot;00CF3A82&quot;/&gt;&lt;wsp:rsid wsp:val=&quot;00CF3DA3&quot;/&gt;&lt;wsp:rsid wsp:val=&quot;00CF4122&quot;/&gt;&lt;wsp:rsid wsp:val=&quot;00CF46F7&quot;/&gt;&lt;wsp:rsid wsp:val=&quot;00CF494A&quot;/&gt;&lt;wsp:rsid wsp:val=&quot;00CF4B49&quot;/&gt;&lt;wsp:rsid wsp:val=&quot;00CF50E5&quot;/&gt;&lt;wsp:rsid wsp:val=&quot;00CF5147&quot;/&gt;&lt;wsp:rsid wsp:val=&quot;00CF57A4&quot;/&gt;&lt;wsp:rsid wsp:val=&quot;00CF5AF5&quot;/&gt;&lt;wsp:rsid wsp:val=&quot;00CF5DD0&quot;/&gt;&lt;wsp:rsid wsp:val=&quot;00CF612F&quot;/&gt;&lt;wsp:rsid wsp:val=&quot;00CF7080&quot;/&gt;&lt;wsp:rsid wsp:val=&quot;00CF7184&quot;/&gt;&lt;wsp:rsid wsp:val=&quot;00CF7685&quot;/&gt;&lt;wsp:rsid wsp:val=&quot;00CF7DC5&quot;/&gt;&lt;wsp:rsid wsp:val=&quot;00CF7E0D&quot;/&gt;&lt;wsp:rsid wsp:val=&quot;00CF7E1E&quot;/&gt;&lt;wsp:rsid wsp:val=&quot;00D002D4&quot;/&gt;&lt;wsp:rsid wsp:val=&quot;00D00543&quot;/&gt;&lt;wsp:rsid wsp:val=&quot;00D01023&quot;/&gt;&lt;wsp:rsid wsp:val=&quot;00D01659&quot;/&gt;&lt;wsp:rsid wsp:val=&quot;00D016F5&quot;/&gt;&lt;wsp:rsid wsp:val=&quot;00D0191B&quot;/&gt;&lt;wsp:rsid wsp:val=&quot;00D0196E&quot;/&gt;&lt;wsp:rsid wsp:val=&quot;00D01B28&quot;/&gt;&lt;wsp:rsid wsp:val=&quot;00D01BC0&quot;/&gt;&lt;wsp:rsid wsp:val=&quot;00D0241E&quot;/&gt;&lt;wsp:rsid wsp:val=&quot;00D0246D&quot;/&gt;&lt;wsp:rsid wsp:val=&quot;00D03969&quot;/&gt;&lt;wsp:rsid wsp:val=&quot;00D04034&quot;/&gt;&lt;wsp:rsid wsp:val=&quot;00D04090&quot;/&gt;&lt;wsp:rsid wsp:val=&quot;00D04109&quot;/&gt;&lt;wsp:rsid wsp:val=&quot;00D0415E&quot;/&gt;&lt;wsp:rsid wsp:val=&quot;00D04227&quot;/&gt;&lt;wsp:rsid wsp:val=&quot;00D0501B&quot;/&gt;&lt;wsp:rsid wsp:val=&quot;00D05568&quot;/&gt;&lt;wsp:rsid wsp:val=&quot;00D05889&quot;/&gt;&lt;wsp:rsid wsp:val=&quot;00D06360&quot;/&gt;&lt;wsp:rsid wsp:val=&quot;00D0661B&quot;/&gt;&lt;wsp:rsid wsp:val=&quot;00D06B72&quot;/&gt;&lt;wsp:rsid wsp:val=&quot;00D07036&quot;/&gt;&lt;wsp:rsid wsp:val=&quot;00D079FF&quot;/&gt;&lt;wsp:rsid wsp:val=&quot;00D07C11&quot;/&gt;&lt;wsp:rsid wsp:val=&quot;00D100F0&quot;/&gt;&lt;wsp:rsid wsp:val=&quot;00D10719&quot;/&gt;&lt;wsp:rsid wsp:val=&quot;00D10775&quot;/&gt;&lt;wsp:rsid wsp:val=&quot;00D107E0&quot;/&gt;&lt;wsp:rsid wsp:val=&quot;00D10D9B&quot;/&gt;&lt;wsp:rsid wsp:val=&quot;00D10F91&quot;/&gt;&lt;wsp:rsid wsp:val=&quot;00D113BF&quot;/&gt;&lt;wsp:rsid wsp:val=&quot;00D114A5&quot;/&gt;&lt;wsp:rsid wsp:val=&quot;00D126E2&quot;/&gt;&lt;wsp:rsid wsp:val=&quot;00D12D6B&quot;/&gt;&lt;wsp:rsid wsp:val=&quot;00D136C6&quot;/&gt;&lt;wsp:rsid wsp:val=&quot;00D138D5&quot;/&gt;&lt;wsp:rsid wsp:val=&quot;00D13F6F&quot;/&gt;&lt;wsp:rsid wsp:val=&quot;00D13F97&quot;/&gt;&lt;wsp:rsid wsp:val=&quot;00D1431D&quot;/&gt;&lt;wsp:rsid wsp:val=&quot;00D14979&quot;/&gt;&lt;wsp:rsid wsp:val=&quot;00D14A39&quot;/&gt;&lt;wsp:rsid wsp:val=&quot;00D15022&quot;/&gt;&lt;wsp:rsid wsp:val=&quot;00D156FE&quot;/&gt;&lt;wsp:rsid wsp:val=&quot;00D15B69&quot;/&gt;&lt;wsp:rsid wsp:val=&quot;00D15D07&quot;/&gt;&lt;wsp:rsid wsp:val=&quot;00D15D44&quot;/&gt;&lt;wsp:rsid wsp:val=&quot;00D15D93&quot;/&gt;&lt;wsp:rsid wsp:val=&quot;00D16391&quot;/&gt;&lt;wsp:rsid wsp:val=&quot;00D16585&quot;/&gt;&lt;wsp:rsid wsp:val=&quot;00D17818&quot;/&gt;&lt;wsp:rsid wsp:val=&quot;00D200DE&quot;/&gt;&lt;wsp:rsid wsp:val=&quot;00D204D8&quot;/&gt;&lt;wsp:rsid wsp:val=&quot;00D20742&quot;/&gt;&lt;wsp:rsid wsp:val=&quot;00D20FF7&quot;/&gt;&lt;wsp:rsid wsp:val=&quot;00D21054&quot;/&gt;&lt;wsp:rsid wsp:val=&quot;00D2125E&quot;/&gt;&lt;wsp:rsid wsp:val=&quot;00D214DA&quot;/&gt;&lt;wsp:rsid wsp:val=&quot;00D22BF1&quot;/&gt;&lt;wsp:rsid wsp:val=&quot;00D2328D&quot;/&gt;&lt;wsp:rsid wsp:val=&quot;00D23686&quot;/&gt;&lt;wsp:rsid wsp:val=&quot;00D24255&quot;/&gt;&lt;wsp:rsid wsp:val=&quot;00D245D5&quot;/&gt;&lt;wsp:rsid wsp:val=&quot;00D24857&quot;/&gt;&lt;wsp:rsid wsp:val=&quot;00D24CFB&quot;/&gt;&lt;wsp:rsid wsp:val=&quot;00D24E79&quot;/&gt;&lt;wsp:rsid wsp:val=&quot;00D25B1E&quot;/&gt;&lt;wsp:rsid wsp:val=&quot;00D265A1&quot;/&gt;&lt;wsp:rsid wsp:val=&quot;00D26772&quot;/&gt;&lt;wsp:rsid wsp:val=&quot;00D271EC&quot;/&gt;&lt;wsp:rsid wsp:val=&quot;00D273A5&quot;/&gt;&lt;wsp:rsid wsp:val=&quot;00D2757A&quot;/&gt;&lt;wsp:rsid wsp:val=&quot;00D276BD&quot;/&gt;&lt;wsp:rsid wsp:val=&quot;00D27B46&quot;/&gt;&lt;wsp:rsid wsp:val=&quot;00D27CEF&quot;/&gt;&lt;wsp:rsid wsp:val=&quot;00D302A2&quot;/&gt;&lt;wsp:rsid wsp:val=&quot;00D302C3&quot;/&gt;&lt;wsp:rsid wsp:val=&quot;00D30B2C&quot;/&gt;&lt;wsp:rsid wsp:val=&quot;00D30C44&quot;/&gt;&lt;wsp:rsid wsp:val=&quot;00D31286&quot;/&gt;&lt;wsp:rsid wsp:val=&quot;00D317B0&quot;/&gt;&lt;wsp:rsid wsp:val=&quot;00D31A84&quot;/&gt;&lt;wsp:rsid wsp:val=&quot;00D31C62&quot;/&gt;&lt;wsp:rsid wsp:val=&quot;00D31D2B&quot;/&gt;&lt;wsp:rsid wsp:val=&quot;00D32279&quot;/&gt;&lt;wsp:rsid wsp:val=&quot;00D322AC&quot;/&gt;&lt;wsp:rsid wsp:val=&quot;00D3263E&quot;/&gt;&lt;wsp:rsid wsp:val=&quot;00D328C3&quot;/&gt;&lt;wsp:rsid wsp:val=&quot;00D329F0&quot;/&gt;&lt;wsp:rsid wsp:val=&quot;00D3369A&quot;/&gt;&lt;wsp:rsid wsp:val=&quot;00D3407C&quot;/&gt;&lt;wsp:rsid wsp:val=&quot;00D345DE&quot;/&gt;&lt;wsp:rsid wsp:val=&quot;00D346CB&quot;/&gt;&lt;wsp:rsid wsp:val=&quot;00D351AC&quot;/&gt;&lt;wsp:rsid wsp:val=&quot;00D35C64&quot;/&gt;&lt;wsp:rsid wsp:val=&quot;00D36758&quot;/&gt;&lt;wsp:rsid wsp:val=&quot;00D36C34&quot;/&gt;&lt;wsp:rsid wsp:val=&quot;00D36C4A&quot;/&gt;&lt;wsp:rsid wsp:val=&quot;00D3742B&quot;/&gt;&lt;wsp:rsid wsp:val=&quot;00D40170&quot;/&gt;&lt;wsp:rsid wsp:val=&quot;00D409A6&quot;/&gt;&lt;wsp:rsid wsp:val=&quot;00D40D04&quot;/&gt;&lt;wsp:rsid wsp:val=&quot;00D40EB8&quot;/&gt;&lt;wsp:rsid wsp:val=&quot;00D411A3&quot;/&gt;&lt;wsp:rsid wsp:val=&quot;00D41277&quot;/&gt;&lt;wsp:rsid wsp:val=&quot;00D412B8&quot;/&gt;&lt;wsp:rsid wsp:val=&quot;00D414D4&quot;/&gt;&lt;wsp:rsid wsp:val=&quot;00D417B7&quot;/&gt;&lt;wsp:rsid wsp:val=&quot;00D42371&quot;/&gt;&lt;wsp:rsid wsp:val=&quot;00D429CB&quot;/&gt;&lt;wsp:rsid wsp:val=&quot;00D429E0&quot;/&gt;&lt;wsp:rsid wsp:val=&quot;00D431B6&quot;/&gt;&lt;wsp:rsid wsp:val=&quot;00D431FC&quot;/&gt;&lt;wsp:rsid wsp:val=&quot;00D4329A&quot;/&gt;&lt;wsp:rsid wsp:val=&quot;00D43516&quot;/&gt;&lt;wsp:rsid wsp:val=&quot;00D43AE4&quot;/&gt;&lt;wsp:rsid wsp:val=&quot;00D43D08&quot;/&gt;&lt;wsp:rsid wsp:val=&quot;00D43FD5&quot;/&gt;&lt;wsp:rsid wsp:val=&quot;00D44077&quot;/&gt;&lt;wsp:rsid wsp:val=&quot;00D441BC&quot;/&gt;&lt;wsp:rsid wsp:val=&quot;00D447EB&quot;/&gt;&lt;wsp:rsid wsp:val=&quot;00D44BC7&quot;/&gt;&lt;wsp:rsid wsp:val=&quot;00D44D14&quot;/&gt;&lt;wsp:rsid wsp:val=&quot;00D450E2&quot;/&gt;&lt;wsp:rsid wsp:val=&quot;00D45727&quot;/&gt;&lt;wsp:rsid wsp:val=&quot;00D457E5&quot;/&gt;&lt;wsp:rsid wsp:val=&quot;00D461F9&quot;/&gt;&lt;wsp:rsid wsp:val=&quot;00D46292&quot;/&gt;&lt;wsp:rsid wsp:val=&quot;00D46364&quot;/&gt;&lt;wsp:rsid wsp:val=&quot;00D46A70&quot;/&gt;&lt;wsp:rsid wsp:val=&quot;00D46BE8&quot;/&gt;&lt;wsp:rsid wsp:val=&quot;00D47338&quot;/&gt;&lt;wsp:rsid wsp:val=&quot;00D4745B&quot;/&gt;&lt;wsp:rsid wsp:val=&quot;00D47603&quot;/&gt;&lt;wsp:rsid wsp:val=&quot;00D477B1&quot;/&gt;&lt;wsp:rsid wsp:val=&quot;00D50047&quot;/&gt;&lt;wsp:rsid wsp:val=&quot;00D506E0&quot;/&gt;&lt;wsp:rsid wsp:val=&quot;00D514A8&quot;/&gt;&lt;wsp:rsid wsp:val=&quot;00D519B1&quot;/&gt;&lt;wsp:rsid wsp:val=&quot;00D51F8F&quot;/&gt;&lt;wsp:rsid wsp:val=&quot;00D523FB&quot;/&gt;&lt;wsp:rsid wsp:val=&quot;00D52496&quot;/&gt;&lt;wsp:rsid wsp:val=&quot;00D52807&quot;/&gt;&lt;wsp:rsid wsp:val=&quot;00D52B13&quot;/&gt;&lt;wsp:rsid wsp:val=&quot;00D52E51&quot;/&gt;&lt;wsp:rsid wsp:val=&quot;00D52FEF&quot;/&gt;&lt;wsp:rsid wsp:val=&quot;00D535F2&quot;/&gt;&lt;wsp:rsid wsp:val=&quot;00D536C0&quot;/&gt;&lt;wsp:rsid wsp:val=&quot;00D536C1&quot;/&gt;&lt;wsp:rsid wsp:val=&quot;00D53995&quot;/&gt;&lt;wsp:rsid wsp:val=&quot;00D53DCD&quot;/&gt;&lt;wsp:rsid wsp:val=&quot;00D540EB&quot;/&gt;&lt;wsp:rsid wsp:val=&quot;00D54C5A&quot;/&gt;&lt;wsp:rsid wsp:val=&quot;00D552AE&quot;/&gt;&lt;wsp:rsid wsp:val=&quot;00D559AD&quot;/&gt;&lt;wsp:rsid wsp:val=&quot;00D56255&quot;/&gt;&lt;wsp:rsid wsp:val=&quot;00D562FA&quot;/&gt;&lt;wsp:rsid wsp:val=&quot;00D565A8&quot;/&gt;&lt;wsp:rsid wsp:val=&quot;00D569DF&quot;/&gt;&lt;wsp:rsid wsp:val=&quot;00D570C8&quot;/&gt;&lt;wsp:rsid wsp:val=&quot;00D57491&quot;/&gt;&lt;wsp:rsid wsp:val=&quot;00D57D0C&quot;/&gt;&lt;wsp:rsid wsp:val=&quot;00D605BE&quot;/&gt;&lt;wsp:rsid wsp:val=&quot;00D60D46&quot;/&gt;&lt;wsp:rsid wsp:val=&quot;00D6198B&quot;/&gt;&lt;wsp:rsid wsp:val=&quot;00D61F25&quot;/&gt;&lt;wsp:rsid wsp:val=&quot;00D6219F&quot;/&gt;&lt;wsp:rsid wsp:val=&quot;00D6280E&quot;/&gt;&lt;wsp:rsid wsp:val=&quot;00D62A2C&quot;/&gt;&lt;wsp:rsid wsp:val=&quot;00D62A8A&quot;/&gt;&lt;wsp:rsid wsp:val=&quot;00D62E92&quot;/&gt;&lt;wsp:rsid wsp:val=&quot;00D62FBC&quot;/&gt;&lt;wsp:rsid wsp:val=&quot;00D6338C&quot;/&gt;&lt;wsp:rsid wsp:val=&quot;00D6360F&quot;/&gt;&lt;wsp:rsid wsp:val=&quot;00D63790&quot;/&gt;&lt;wsp:rsid wsp:val=&quot;00D63D92&quot;/&gt;&lt;wsp:rsid wsp:val=&quot;00D63DC3&quot;/&gt;&lt;wsp:rsid wsp:val=&quot;00D640E5&quot;/&gt;&lt;wsp:rsid wsp:val=&quot;00D64306&quot;/&gt;&lt;wsp:rsid wsp:val=&quot;00D64C84&quot;/&gt;&lt;wsp:rsid wsp:val=&quot;00D650A0&quot;/&gt;&lt;wsp:rsid wsp:val=&quot;00D6512A&quot;/&gt;&lt;wsp:rsid wsp:val=&quot;00D652BD&quot;/&gt;&lt;wsp:rsid wsp:val=&quot;00D65D68&quot;/&gt;&lt;wsp:rsid wsp:val=&quot;00D66882&quot;/&gt;&lt;wsp:rsid wsp:val=&quot;00D66CD7&quot;/&gt;&lt;wsp:rsid wsp:val=&quot;00D67210&quot;/&gt;&lt;wsp:rsid wsp:val=&quot;00D6779D&quot;/&gt;&lt;wsp:rsid wsp:val=&quot;00D70070&quot;/&gt;&lt;wsp:rsid wsp:val=&quot;00D70C2F&quot;/&gt;&lt;wsp:rsid wsp:val=&quot;00D70F8E&quot;/&gt;&lt;wsp:rsid wsp:val=&quot;00D71086&quot;/&gt;&lt;wsp:rsid wsp:val=&quot;00D715B0&quot;/&gt;&lt;wsp:rsid wsp:val=&quot;00D71971&quot;/&gt;&lt;wsp:rsid wsp:val=&quot;00D7229E&quot;/&gt;&lt;wsp:rsid wsp:val=&quot;00D722A9&quot;/&gt;&lt;wsp:rsid wsp:val=&quot;00D724C5&quot;/&gt;&lt;wsp:rsid wsp:val=&quot;00D72E63&quot;/&gt;&lt;wsp:rsid wsp:val=&quot;00D7373C&quot;/&gt;&lt;wsp:rsid wsp:val=&quot;00D73B25&quot;/&gt;&lt;wsp:rsid wsp:val=&quot;00D74C9B&quot;/&gt;&lt;wsp:rsid wsp:val=&quot;00D76222&quot;/&gt;&lt;wsp:rsid wsp:val=&quot;00D76D7C&quot;/&gt;&lt;wsp:rsid wsp:val=&quot;00D77773&quot;/&gt;&lt;wsp:rsid wsp:val=&quot;00D77AA1&quot;/&gt;&lt;wsp:rsid wsp:val=&quot;00D77C5C&quot;/&gt;&lt;wsp:rsid wsp:val=&quot;00D80153&quot;/&gt;&lt;wsp:rsid wsp:val=&quot;00D8017A&quot;/&gt;&lt;wsp:rsid wsp:val=&quot;00D80AF5&quot;/&gt;&lt;wsp:rsid wsp:val=&quot;00D80CFE&quot;/&gt;&lt;wsp:rsid wsp:val=&quot;00D81969&quot;/&gt;&lt;wsp:rsid wsp:val=&quot;00D81BAB&quot;/&gt;&lt;wsp:rsid wsp:val=&quot;00D81FD3&quot;/&gt;&lt;wsp:rsid wsp:val=&quot;00D820FC&quot;/&gt;&lt;wsp:rsid wsp:val=&quot;00D824DE&quot;/&gt;&lt;wsp:rsid wsp:val=&quot;00D829F9&quot;/&gt;&lt;wsp:rsid wsp:val=&quot;00D82B40&quot;/&gt;&lt;wsp:rsid wsp:val=&quot;00D82F64&quot;/&gt;&lt;wsp:rsid wsp:val=&quot;00D83131&quot;/&gt;&lt;wsp:rsid wsp:val=&quot;00D83DA1&quot;/&gt;&lt;wsp:rsid wsp:val=&quot;00D851E7&quot;/&gt;&lt;wsp:rsid wsp:val=&quot;00D8529E&quot;/&gt;&lt;wsp:rsid wsp:val=&quot;00D85377&quot;/&gt;&lt;wsp:rsid wsp:val=&quot;00D85777&quot;/&gt;&lt;wsp:rsid wsp:val=&quot;00D857FC&quot;/&gt;&lt;wsp:rsid wsp:val=&quot;00D8746A&quot;/&gt;&lt;wsp:rsid wsp:val=&quot;00D876D5&quot;/&gt;&lt;wsp:rsid wsp:val=&quot;00D879BD&quot;/&gt;&lt;wsp:rsid wsp:val=&quot;00D87AE1&quot;/&gt;&lt;wsp:rsid wsp:val=&quot;00D87E3C&quot;/&gt;&lt;wsp:rsid wsp:val=&quot;00D90116&quot;/&gt;&lt;wsp:rsid wsp:val=&quot;00D905CF&quot;/&gt;&lt;wsp:rsid wsp:val=&quot;00D9083E&quot;/&gt;&lt;wsp:rsid wsp:val=&quot;00D90898&quot;/&gt;&lt;wsp:rsid wsp:val=&quot;00D909B7&quot;/&gt;&lt;wsp:rsid wsp:val=&quot;00D90BCA&quot;/&gt;&lt;wsp:rsid wsp:val=&quot;00D90E73&quot;/&gt;&lt;wsp:rsid wsp:val=&quot;00D91392&quot;/&gt;&lt;wsp:rsid wsp:val=&quot;00D91422&quot;/&gt;&lt;wsp:rsid wsp:val=&quot;00D919E4&quot;/&gt;&lt;wsp:rsid wsp:val=&quot;00D91EF6&quot;/&gt;&lt;wsp:rsid wsp:val=&quot;00D91F99&quot;/&gt;&lt;wsp:rsid wsp:val=&quot;00D931D8&quot;/&gt;&lt;wsp:rsid wsp:val=&quot;00D9337C&quot;/&gt;&lt;wsp:rsid wsp:val=&quot;00D933C2&quot;/&gt;&lt;wsp:rsid wsp:val=&quot;00D93519&quot;/&gt;&lt;wsp:rsid wsp:val=&quot;00D93B8A&quot;/&gt;&lt;wsp:rsid wsp:val=&quot;00D94062&quot;/&gt;&lt;wsp:rsid wsp:val=&quot;00D94312&quot;/&gt;&lt;wsp:rsid wsp:val=&quot;00D944ED&quot;/&gt;&lt;wsp:rsid wsp:val=&quot;00D94EA3&quot;/&gt;&lt;wsp:rsid wsp:val=&quot;00D959E3&quot;/&gt;&lt;wsp:rsid wsp:val=&quot;00D959F8&quot;/&gt;&lt;wsp:rsid wsp:val=&quot;00D95CA2&quot;/&gt;&lt;wsp:rsid wsp:val=&quot;00D95F8D&quot;/&gt;&lt;wsp:rsid wsp:val=&quot;00D964E5&quot;/&gt;&lt;wsp:rsid wsp:val=&quot;00D96996&quot;/&gt;&lt;wsp:rsid wsp:val=&quot;00D97100&quot;/&gt;&lt;wsp:rsid wsp:val=&quot;00D977B1&quot;/&gt;&lt;wsp:rsid wsp:val=&quot;00D97B15&quot;/&gt;&lt;wsp:rsid wsp:val=&quot;00DA0224&quot;/&gt;&lt;wsp:rsid wsp:val=&quot;00DA0236&quot;/&gt;&lt;wsp:rsid wsp:val=&quot;00DA0514&quot;/&gt;&lt;wsp:rsid wsp:val=&quot;00DA1391&quot;/&gt;&lt;wsp:rsid wsp:val=&quot;00DA192E&quot;/&gt;&lt;wsp:rsid wsp:val=&quot;00DA1D88&quot;/&gt;&lt;wsp:rsid wsp:val=&quot;00DA201E&quot;/&gt;&lt;wsp:rsid wsp:val=&quot;00DA2C4D&quot;/&gt;&lt;wsp:rsid wsp:val=&quot;00DA2C67&quot;/&gt;&lt;wsp:rsid wsp:val=&quot;00DA2CCB&quot;/&gt;&lt;wsp:rsid wsp:val=&quot;00DA2E06&quot;/&gt;&lt;wsp:rsid wsp:val=&quot;00DA318D&quot;/&gt;&lt;wsp:rsid wsp:val=&quot;00DA3471&quot;/&gt;&lt;wsp:rsid wsp:val=&quot;00DA3BD3&quot;/&gt;&lt;wsp:rsid wsp:val=&quot;00DA4A6A&quot;/&gt;&lt;wsp:rsid wsp:val=&quot;00DA531B&quot;/&gt;&lt;wsp:rsid wsp:val=&quot;00DA5471&quot;/&gt;&lt;wsp:rsid wsp:val=&quot;00DA5592&quot;/&gt;&lt;wsp:rsid wsp:val=&quot;00DA57AC&quot;/&gt;&lt;wsp:rsid wsp:val=&quot;00DA5B2D&quot;/&gt;&lt;wsp:rsid wsp:val=&quot;00DA60EF&quot;/&gt;&lt;wsp:rsid wsp:val=&quot;00DA62D1&quot;/&gt;&lt;wsp:rsid wsp:val=&quot;00DA69FA&quot;/&gt;&lt;wsp:rsid wsp:val=&quot;00DA7916&quot;/&gt;&lt;wsp:rsid wsp:val=&quot;00DA7A5F&quot;/&gt;&lt;wsp:rsid wsp:val=&quot;00DA7B50&quot;/&gt;&lt;wsp:rsid wsp:val=&quot;00DB0686&quot;/&gt;&lt;wsp:rsid wsp:val=&quot;00DB0D59&quot;/&gt;&lt;wsp:rsid wsp:val=&quot;00DB13F0&quot;/&gt;&lt;wsp:rsid wsp:val=&quot;00DB1E9B&quot;/&gt;&lt;wsp:rsid wsp:val=&quot;00DB22B8&quot;/&gt;&lt;wsp:rsid wsp:val=&quot;00DB2FC2&quot;/&gt;&lt;wsp:rsid wsp:val=&quot;00DB44D4&quot;/&gt;&lt;wsp:rsid wsp:val=&quot;00DB4664&quot;/&gt;&lt;wsp:rsid wsp:val=&quot;00DB49B6&quot;/&gt;&lt;wsp:rsid wsp:val=&quot;00DB56D1&quot;/&gt;&lt;wsp:rsid wsp:val=&quot;00DB647A&quot;/&gt;&lt;wsp:rsid wsp:val=&quot;00DB64B8&quot;/&gt;&lt;wsp:rsid wsp:val=&quot;00DB687E&quot;/&gt;&lt;wsp:rsid wsp:val=&quot;00DB7282&quot;/&gt;&lt;wsp:rsid wsp:val=&quot;00DB776F&quot;/&gt;&lt;wsp:rsid wsp:val=&quot;00DC03A0&quot;/&gt;&lt;wsp:rsid wsp:val=&quot;00DC0568&quot;/&gt;&lt;wsp:rsid wsp:val=&quot;00DC0963&quot;/&gt;&lt;wsp:rsid wsp:val=&quot;00DC12E4&quot;/&gt;&lt;wsp:rsid wsp:val=&quot;00DC19F2&quot;/&gt;&lt;wsp:rsid wsp:val=&quot;00DC22F8&quot;/&gt;&lt;wsp:rsid wsp:val=&quot;00DC3990&quot;/&gt;&lt;wsp:rsid wsp:val=&quot;00DC3CB3&quot;/&gt;&lt;wsp:rsid wsp:val=&quot;00DC3E97&quot;/&gt;&lt;wsp:rsid wsp:val=&quot;00DC4456&quot;/&gt;&lt;wsp:rsid wsp:val=&quot;00DC477E&quot;/&gt;&lt;wsp:rsid wsp:val=&quot;00DC49C8&quot;/&gt;&lt;wsp:rsid wsp:val=&quot;00DC500A&quot;/&gt;&lt;wsp:rsid wsp:val=&quot;00DC53EE&quot;/&gt;&lt;wsp:rsid wsp:val=&quot;00DC58E3&quot;/&gt;&lt;wsp:rsid wsp:val=&quot;00DC62A8&quot;/&gt;&lt;wsp:rsid wsp:val=&quot;00DC645C&quot;/&gt;&lt;wsp:rsid wsp:val=&quot;00DC649B&quot;/&gt;&lt;wsp:rsid wsp:val=&quot;00DC66E5&quot;/&gt;&lt;wsp:rsid wsp:val=&quot;00DC68F9&quot;/&gt;&lt;wsp:rsid wsp:val=&quot;00DC6E3A&quot;/&gt;&lt;wsp:rsid wsp:val=&quot;00DC70C8&quot;/&gt;&lt;wsp:rsid wsp:val=&quot;00DC75D3&quot;/&gt;&lt;wsp:rsid wsp:val=&quot;00DC7783&quot;/&gt;&lt;wsp:rsid wsp:val=&quot;00DC7F63&quot;/&gt;&lt;wsp:rsid wsp:val=&quot;00DD033A&quot;/&gt;&lt;wsp:rsid wsp:val=&quot;00DD035D&quot;/&gt;&lt;wsp:rsid wsp:val=&quot;00DD0413&quot;/&gt;&lt;wsp:rsid wsp:val=&quot;00DD055A&quot;/&gt;&lt;wsp:rsid wsp:val=&quot;00DD0604&quot;/&gt;&lt;wsp:rsid wsp:val=&quot;00DD0EBD&quot;/&gt;&lt;wsp:rsid wsp:val=&quot;00DD1363&quot;/&gt;&lt;wsp:rsid wsp:val=&quot;00DD17FA&quot;/&gt;&lt;wsp:rsid wsp:val=&quot;00DD283D&quot;/&gt;&lt;wsp:rsid wsp:val=&quot;00DD358D&quot;/&gt;&lt;wsp:rsid wsp:val=&quot;00DD3DC8&quot;/&gt;&lt;wsp:rsid wsp:val=&quot;00DD3E5B&quot;/&gt;&lt;wsp:rsid wsp:val=&quot;00DD45D6&quot;/&gt;&lt;wsp:rsid wsp:val=&quot;00DD4749&quot;/&gt;&lt;wsp:rsid wsp:val=&quot;00DD4CE1&quot;/&gt;&lt;wsp:rsid wsp:val=&quot;00DD522D&quot;/&gt;&lt;wsp:rsid wsp:val=&quot;00DD5746&quot;/&gt;&lt;wsp:rsid wsp:val=&quot;00DD6292&quot;/&gt;&lt;wsp:rsid wsp:val=&quot;00DD62E0&quot;/&gt;&lt;wsp:rsid wsp:val=&quot;00DD6762&quot;/&gt;&lt;wsp:rsid wsp:val=&quot;00DD67E4&quot;/&gt;&lt;wsp:rsid wsp:val=&quot;00DD6C48&quot;/&gt;&lt;wsp:rsid wsp:val=&quot;00DD6D36&quot;/&gt;&lt;wsp:rsid wsp:val=&quot;00DD6E91&quot;/&gt;&lt;wsp:rsid wsp:val=&quot;00DD7028&quot;/&gt;&lt;wsp:rsid wsp:val=&quot;00DD7A46&quot;/&gt;&lt;wsp:rsid wsp:val=&quot;00DD7A6B&quot;/&gt;&lt;wsp:rsid wsp:val=&quot;00DD7DD0&quot;/&gt;&lt;wsp:rsid wsp:val=&quot;00DE0174&quot;/&gt;&lt;wsp:rsid wsp:val=&quot;00DE08D6&quot;/&gt;&lt;wsp:rsid wsp:val=&quot;00DE1151&quot;/&gt;&lt;wsp:rsid wsp:val=&quot;00DE13A2&quot;/&gt;&lt;wsp:rsid wsp:val=&quot;00DE1F15&quot;/&gt;&lt;wsp:rsid wsp:val=&quot;00DE2838&quot;/&gt;&lt;wsp:rsid wsp:val=&quot;00DE2F06&quot;/&gt;&lt;wsp:rsid wsp:val=&quot;00DE33FA&quot;/&gt;&lt;wsp:rsid wsp:val=&quot;00DE39DE&quot;/&gt;&lt;wsp:rsid wsp:val=&quot;00DE3EFA&quot;/&gt;&lt;wsp:rsid wsp:val=&quot;00DE42E2&quot;/&gt;&lt;wsp:rsid wsp:val=&quot;00DE4730&quot;/&gt;&lt;wsp:rsid wsp:val=&quot;00DE4E7A&quot;/&gt;&lt;wsp:rsid wsp:val=&quot;00DE5466&quot;/&gt;&lt;wsp:rsid wsp:val=&quot;00DE5B6E&quot;/&gt;&lt;wsp:rsid wsp:val=&quot;00DE5DD4&quot;/&gt;&lt;wsp:rsid wsp:val=&quot;00DE625D&quot;/&gt;&lt;wsp:rsid wsp:val=&quot;00DE658F&quot;/&gt;&lt;wsp:rsid wsp:val=&quot;00DE6E1B&quot;/&gt;&lt;wsp:rsid wsp:val=&quot;00DE6FF4&quot;/&gt;&lt;wsp:rsid wsp:val=&quot;00DE7018&quot;/&gt;&lt;wsp:rsid wsp:val=&quot;00DE76ED&quot;/&gt;&lt;wsp:rsid wsp:val=&quot;00DE7A76&quot;/&gt;&lt;wsp:rsid wsp:val=&quot;00DE7C20&quot;/&gt;&lt;wsp:rsid wsp:val=&quot;00DF006C&quot;/&gt;&lt;wsp:rsid wsp:val=&quot;00DF03E8&quot;/&gt;&lt;wsp:rsid wsp:val=&quot;00DF0607&quot;/&gt;&lt;wsp:rsid wsp:val=&quot;00DF0DCC&quot;/&gt;&lt;wsp:rsid wsp:val=&quot;00DF0EAE&quot;/&gt;&lt;wsp:rsid wsp:val=&quot;00DF10E4&quot;/&gt;&lt;wsp:rsid wsp:val=&quot;00DF12FD&quot;/&gt;&lt;wsp:rsid wsp:val=&quot;00DF1339&quot;/&gt;&lt;wsp:rsid wsp:val=&quot;00DF13CB&quot;/&gt;&lt;wsp:rsid wsp:val=&quot;00DF13FB&quot;/&gt;&lt;wsp:rsid wsp:val=&quot;00DF15F3&quot;/&gt;&lt;wsp:rsid wsp:val=&quot;00DF1A4B&quot;/&gt;&lt;wsp:rsid wsp:val=&quot;00DF22E8&quot;/&gt;&lt;wsp:rsid wsp:val=&quot;00DF2583&quot;/&gt;&lt;wsp:rsid wsp:val=&quot;00DF26B1&quot;/&gt;&lt;wsp:rsid wsp:val=&quot;00DF2CE2&quot;/&gt;&lt;wsp:rsid wsp:val=&quot;00DF2D0D&quot;/&gt;&lt;wsp:rsid wsp:val=&quot;00DF3365&quot;/&gt;&lt;wsp:rsid wsp:val=&quot;00DF3762&quot;/&gt;&lt;wsp:rsid wsp:val=&quot;00DF3841&quot;/&gt;&lt;wsp:rsid wsp:val=&quot;00DF41B7&quot;/&gt;&lt;wsp:rsid wsp:val=&quot;00DF4320&quot;/&gt;&lt;wsp:rsid wsp:val=&quot;00DF49F3&quot;/&gt;&lt;wsp:rsid wsp:val=&quot;00DF4AB1&quot;/&gt;&lt;wsp:rsid wsp:val=&quot;00DF4B12&quot;/&gt;&lt;wsp:rsid wsp:val=&quot;00DF4F33&quot;/&gt;&lt;wsp:rsid wsp:val=&quot;00DF52BB&quot;/&gt;&lt;wsp:rsid wsp:val=&quot;00DF614E&quot;/&gt;&lt;wsp:rsid wsp:val=&quot;00DF617A&quot;/&gt;&lt;wsp:rsid wsp:val=&quot;00DF6BE4&quot;/&gt;&lt;wsp:rsid wsp:val=&quot;00DF6D56&quot;/&gt;&lt;wsp:rsid wsp:val=&quot;00DF7749&quot;/&gt;&lt;wsp:rsid wsp:val=&quot;00DF7B26&quot;/&gt;&lt;wsp:rsid wsp:val=&quot;00DF7CCD&quot;/&gt;&lt;wsp:rsid wsp:val=&quot;00E01254&quot;/&gt;&lt;wsp:rsid wsp:val=&quot;00E0184F&quot;/&gt;&lt;wsp:rsid wsp:val=&quot;00E01E4E&quot;/&gt;&lt;wsp:rsid wsp:val=&quot;00E02B54&quot;/&gt;&lt;wsp:rsid wsp:val=&quot;00E03286&quot;/&gt;&lt;wsp:rsid wsp:val=&quot;00E03BB9&quot;/&gt;&lt;wsp:rsid wsp:val=&quot;00E03E5D&quot;/&gt;&lt;wsp:rsid wsp:val=&quot;00E04201&quot;/&gt;&lt;wsp:rsid wsp:val=&quot;00E0449A&quot;/&gt;&lt;wsp:rsid wsp:val=&quot;00E04903&quot;/&gt;&lt;wsp:rsid wsp:val=&quot;00E04B09&quot;/&gt;&lt;wsp:rsid wsp:val=&quot;00E04D9E&quot;/&gt;&lt;wsp:rsid wsp:val=&quot;00E04F4D&quot;/&gt;&lt;wsp:rsid wsp:val=&quot;00E04F8E&quot;/&gt;&lt;wsp:rsid wsp:val=&quot;00E05AA4&quot;/&gt;&lt;wsp:rsid wsp:val=&quot;00E05AEB&quot;/&gt;&lt;wsp:rsid wsp:val=&quot;00E05BE5&quot;/&gt;&lt;wsp:rsid wsp:val=&quot;00E05C93&quot;/&gt;&lt;wsp:rsid wsp:val=&quot;00E05E61&quot;/&gt;&lt;wsp:rsid wsp:val=&quot;00E06C62&quot;/&gt;&lt;wsp:rsid wsp:val=&quot;00E06F01&quot;/&gt;&lt;wsp:rsid wsp:val=&quot;00E071FB&quot;/&gt;&lt;wsp:rsid wsp:val=&quot;00E073B0&quot;/&gt;&lt;wsp:rsid wsp:val=&quot;00E07FE6&quot;/&gt;&lt;wsp:rsid wsp:val=&quot;00E10450&quot;/&gt;&lt;wsp:rsid wsp:val=&quot;00E10729&quot;/&gt;&lt;wsp:rsid wsp:val=&quot;00E11275&quot;/&gt;&lt;wsp:rsid wsp:val=&quot;00E11308&quot;/&gt;&lt;wsp:rsid wsp:val=&quot;00E113B7&quot;/&gt;&lt;wsp:rsid wsp:val=&quot;00E11410&quot;/&gt;&lt;wsp:rsid wsp:val=&quot;00E126A9&quot;/&gt;&lt;wsp:rsid wsp:val=&quot;00E12E6D&quot;/&gt;&lt;wsp:rsid wsp:val=&quot;00E13383&quot;/&gt;&lt;wsp:rsid wsp:val=&quot;00E13868&quot;/&gt;&lt;wsp:rsid wsp:val=&quot;00E13D3C&quot;/&gt;&lt;wsp:rsid wsp:val=&quot;00E13DCA&quot;/&gt;&lt;wsp:rsid wsp:val=&quot;00E144C7&quot;/&gt;&lt;wsp:rsid wsp:val=&quot;00E14B47&quot;/&gt;&lt;wsp:rsid wsp:val=&quot;00E15317&quot;/&gt;&lt;wsp:rsid wsp:val=&quot;00E1567E&quot;/&gt;&lt;wsp:rsid wsp:val=&quot;00E156E5&quot;/&gt;&lt;wsp:rsid wsp:val=&quot;00E159B3&quot;/&gt;&lt;wsp:rsid wsp:val=&quot;00E1611E&quot;/&gt;&lt;wsp:rsid wsp:val=&quot;00E16438&quot;/&gt;&lt;wsp:rsid wsp:val=&quot;00E16B88&quot;/&gt;&lt;wsp:rsid wsp:val=&quot;00E16D2A&quot;/&gt;&lt;wsp:rsid wsp:val=&quot;00E16E84&quot;/&gt;&lt;wsp:rsid wsp:val=&quot;00E17447&quot;/&gt;&lt;wsp:rsid wsp:val=&quot;00E17537&quot;/&gt;&lt;wsp:rsid wsp:val=&quot;00E17704&quot;/&gt;&lt;wsp:rsid wsp:val=&quot;00E1775A&quot;/&gt;&lt;wsp:rsid wsp:val=&quot;00E177B7&quot;/&gt;&lt;wsp:rsid wsp:val=&quot;00E17BBA&quot;/&gt;&lt;wsp:rsid wsp:val=&quot;00E2007C&quot;/&gt;&lt;wsp:rsid wsp:val=&quot;00E2030A&quot;/&gt;&lt;wsp:rsid wsp:val=&quot;00E20458&quot;/&gt;&lt;wsp:rsid wsp:val=&quot;00E20693&quot;/&gt;&lt;wsp:rsid wsp:val=&quot;00E2084A&quot;/&gt;&lt;wsp:rsid wsp:val=&quot;00E215BE&quot;/&gt;&lt;wsp:rsid wsp:val=&quot;00E21618&quot;/&gt;&lt;wsp:rsid wsp:val=&quot;00E21AB5&quot;/&gt;&lt;wsp:rsid wsp:val=&quot;00E21B08&quot;/&gt;&lt;wsp:rsid wsp:val=&quot;00E22189&quot;/&gt;&lt;wsp:rsid wsp:val=&quot;00E232FA&quot;/&gt;&lt;wsp:rsid wsp:val=&quot;00E23588&quot;/&gt;&lt;wsp:rsid wsp:val=&quot;00E237C9&quot;/&gt;&lt;wsp:rsid wsp:val=&quot;00E23986&quot;/&gt;&lt;wsp:rsid wsp:val=&quot;00E23B3A&quot;/&gt;&lt;wsp:rsid wsp:val=&quot;00E24AB0&quot;/&gt;&lt;wsp:rsid wsp:val=&quot;00E24DBD&quot;/&gt;&lt;wsp:rsid wsp:val=&quot;00E250C7&quot;/&gt;&lt;wsp:rsid wsp:val=&quot;00E2510B&quot;/&gt;&lt;wsp:rsid wsp:val=&quot;00E25136&quot;/&gt;&lt;wsp:rsid wsp:val=&quot;00E2525E&quot;/&gt;&lt;wsp:rsid wsp:val=&quot;00E2587B&quot;/&gt;&lt;wsp:rsid wsp:val=&quot;00E25BAC&quot;/&gt;&lt;wsp:rsid wsp:val=&quot;00E26026&quot;/&gt;&lt;wsp:rsid wsp:val=&quot;00E2655E&quot;/&gt;&lt;wsp:rsid wsp:val=&quot;00E26C11&quot;/&gt;&lt;wsp:rsid wsp:val=&quot;00E270D7&quot;/&gt;&lt;wsp:rsid wsp:val=&quot;00E30189&quot;/&gt;&lt;wsp:rsid wsp:val=&quot;00E30283&quot;/&gt;&lt;wsp:rsid wsp:val=&quot;00E3094F&quot;/&gt;&lt;wsp:rsid wsp:val=&quot;00E30B5C&quot;/&gt;&lt;wsp:rsid wsp:val=&quot;00E3133D&quot;/&gt;&lt;wsp:rsid wsp:val=&quot;00E3167F&quot;/&gt;&lt;wsp:rsid wsp:val=&quot;00E31D1C&quot;/&gt;&lt;wsp:rsid wsp:val=&quot;00E3223C&quot;/&gt;&lt;wsp:rsid wsp:val=&quot;00E33AE6&quot;/&gt;&lt;wsp:rsid wsp:val=&quot;00E357A7&quot;/&gt;&lt;wsp:rsid wsp:val=&quot;00E3594D&quot;/&gt;&lt;wsp:rsid wsp:val=&quot;00E359AC&quot;/&gt;&lt;wsp:rsid wsp:val=&quot;00E359FC&quot;/&gt;&lt;wsp:rsid wsp:val=&quot;00E35EE6&quot;/&gt;&lt;wsp:rsid wsp:val=&quot;00E360F9&quot;/&gt;&lt;wsp:rsid wsp:val=&quot;00E367D3&quot;/&gt;&lt;wsp:rsid wsp:val=&quot;00E3704F&quot;/&gt;&lt;wsp:rsid wsp:val=&quot;00E372CA&quot;/&gt;&lt;wsp:rsid wsp:val=&quot;00E377B5&quot;/&gt;&lt;wsp:rsid wsp:val=&quot;00E37D31&quot;/&gt;&lt;wsp:rsid wsp:val=&quot;00E400CA&quot;/&gt;&lt;wsp:rsid wsp:val=&quot;00E40A3F&quot;/&gt;&lt;wsp:rsid wsp:val=&quot;00E40B59&quot;/&gt;&lt;wsp:rsid wsp:val=&quot;00E414AB&quot;/&gt;&lt;wsp:rsid wsp:val=&quot;00E41FD6&quot;/&gt;&lt;wsp:rsid wsp:val=&quot;00E42001&quot;/&gt;&lt;wsp:rsid wsp:val=&quot;00E4216A&quot;/&gt;&lt;wsp:rsid wsp:val=&quot;00E42383&quot;/&gt;&lt;wsp:rsid wsp:val=&quot;00E42B7D&quot;/&gt;&lt;wsp:rsid wsp:val=&quot;00E4300B&quot;/&gt;&lt;wsp:rsid wsp:val=&quot;00E43476&quot;/&gt;&lt;wsp:rsid wsp:val=&quot;00E4448C&quot;/&gt;&lt;wsp:rsid wsp:val=&quot;00E444E1&quot;/&gt;&lt;wsp:rsid wsp:val=&quot;00E44FB8&quot;/&gt;&lt;wsp:rsid wsp:val=&quot;00E45131&quot;/&gt;&lt;wsp:rsid wsp:val=&quot;00E4520F&quot;/&gt;&lt;wsp:rsid wsp:val=&quot;00E455E9&quot;/&gt;&lt;wsp:rsid wsp:val=&quot;00E45659&quot;/&gt;&lt;wsp:rsid wsp:val=&quot;00E45E54&quot;/&gt;&lt;wsp:rsid wsp:val=&quot;00E46794&quot;/&gt;&lt;wsp:rsid wsp:val=&quot;00E46D54&quot;/&gt;&lt;wsp:rsid wsp:val=&quot;00E47364&quot;/&gt;&lt;wsp:rsid wsp:val=&quot;00E474E8&quot;/&gt;&lt;wsp:rsid wsp:val=&quot;00E478C1&quot;/&gt;&lt;wsp:rsid wsp:val=&quot;00E47975&quot;/&gt;&lt;wsp:rsid wsp:val=&quot;00E47AD4&quot;/&gt;&lt;wsp:rsid wsp:val=&quot;00E506A0&quot;/&gt;&lt;wsp:rsid wsp:val=&quot;00E50CE7&quot;/&gt;&lt;wsp:rsid wsp:val=&quot;00E5122B&quot;/&gt;&lt;wsp:rsid wsp:val=&quot;00E516BB&quot;/&gt;&lt;wsp:rsid wsp:val=&quot;00E51D93&quot;/&gt;&lt;wsp:rsid wsp:val=&quot;00E51EC3&quot;/&gt;&lt;wsp:rsid wsp:val=&quot;00E5231E&quot;/&gt;&lt;wsp:rsid wsp:val=&quot;00E52350&quot;/&gt;&lt;wsp:rsid wsp:val=&quot;00E526E0&quot;/&gt;&lt;wsp:rsid wsp:val=&quot;00E52C18&quot;/&gt;&lt;wsp:rsid wsp:val=&quot;00E53257&quot;/&gt;&lt;wsp:rsid wsp:val=&quot;00E54154&quot;/&gt;&lt;wsp:rsid wsp:val=&quot;00E54318&quot;/&gt;&lt;wsp:rsid wsp:val=&quot;00E54997&quot;/&gt;&lt;wsp:rsid wsp:val=&quot;00E54C75&quot;/&gt;&lt;wsp:rsid wsp:val=&quot;00E54CE5&quot;/&gt;&lt;wsp:rsid wsp:val=&quot;00E54D93&quot;/&gt;&lt;wsp:rsid wsp:val=&quot;00E54DFE&quot;/&gt;&lt;wsp:rsid wsp:val=&quot;00E557EA&quot;/&gt;&lt;wsp:rsid wsp:val=&quot;00E55C76&quot;/&gt;&lt;wsp:rsid wsp:val=&quot;00E55EF6&quot;/&gt;&lt;wsp:rsid wsp:val=&quot;00E55FC8&quot;/&gt;&lt;wsp:rsid wsp:val=&quot;00E566CF&quot;/&gt;&lt;wsp:rsid wsp:val=&quot;00E56719&quot;/&gt;&lt;wsp:rsid wsp:val=&quot;00E56917&quot;/&gt;&lt;wsp:rsid wsp:val=&quot;00E56A09&quot;/&gt;&lt;wsp:rsid wsp:val=&quot;00E56EEC&quot;/&gt;&lt;wsp:rsid wsp:val=&quot;00E570D1&quot;/&gt;&lt;wsp:rsid wsp:val=&quot;00E5714D&quot;/&gt;&lt;wsp:rsid wsp:val=&quot;00E57613&quot;/&gt;&lt;wsp:rsid wsp:val=&quot;00E57E43&quot;/&gt;&lt;wsp:rsid wsp:val=&quot;00E601C0&quot;/&gt;&lt;wsp:rsid wsp:val=&quot;00E60F5B&quot;/&gt;&lt;wsp:rsid wsp:val=&quot;00E61067&quot;/&gt;&lt;wsp:rsid wsp:val=&quot;00E611CE&quot;/&gt;&lt;wsp:rsid wsp:val=&quot;00E61750&quot;/&gt;&lt;wsp:rsid wsp:val=&quot;00E61B57&quot;/&gt;&lt;wsp:rsid wsp:val=&quot;00E61C2E&quot;/&gt;&lt;wsp:rsid wsp:val=&quot;00E625CF&quot;/&gt;&lt;wsp:rsid wsp:val=&quot;00E626A8&quot;/&gt;&lt;wsp:rsid wsp:val=&quot;00E6294C&quot;/&gt;&lt;wsp:rsid wsp:val=&quot;00E629B6&quot;/&gt;&lt;wsp:rsid wsp:val=&quot;00E62A57&quot;/&gt;&lt;wsp:rsid wsp:val=&quot;00E62B11&quot;/&gt;&lt;wsp:rsid wsp:val=&quot;00E62E55&quot;/&gt;&lt;wsp:rsid wsp:val=&quot;00E6304A&quot;/&gt;&lt;wsp:rsid wsp:val=&quot;00E637B4&quot;/&gt;&lt;wsp:rsid wsp:val=&quot;00E6491A&quot;/&gt;&lt;wsp:rsid wsp:val=&quot;00E64F08&quot;/&gt;&lt;wsp:rsid wsp:val=&quot;00E6528F&quot;/&gt;&lt;wsp:rsid wsp:val=&quot;00E656EB&quot;/&gt;&lt;wsp:rsid wsp:val=&quot;00E65CD6&quot;/&gt;&lt;wsp:rsid wsp:val=&quot;00E65D9F&quot;/&gt;&lt;wsp:rsid wsp:val=&quot;00E66657&quot;/&gt;&lt;wsp:rsid wsp:val=&quot;00E675AC&quot;/&gt;&lt;wsp:rsid wsp:val=&quot;00E70081&quot;/&gt;&lt;wsp:rsid wsp:val=&quot;00E706B0&quot;/&gt;&lt;wsp:rsid wsp:val=&quot;00E716FE&quot;/&gt;&lt;wsp:rsid wsp:val=&quot;00E719FD&quot;/&gt;&lt;wsp:rsid wsp:val=&quot;00E71A82&quot;/&gt;&lt;wsp:rsid wsp:val=&quot;00E71CA0&quot;/&gt;&lt;wsp:rsid wsp:val=&quot;00E71FE3&quot;/&gt;&lt;wsp:rsid wsp:val=&quot;00E72286&quot;/&gt;&lt;wsp:rsid wsp:val=&quot;00E723D7&quot;/&gt;&lt;wsp:rsid wsp:val=&quot;00E72509&quot;/&gt;&lt;wsp:rsid wsp:val=&quot;00E726F1&quot;/&gt;&lt;wsp:rsid wsp:val=&quot;00E7299D&quot;/&gt;&lt;wsp:rsid wsp:val=&quot;00E73459&quot;/&gt;&lt;wsp:rsid wsp:val=&quot;00E738C7&quot;/&gt;&lt;wsp:rsid wsp:val=&quot;00E74803&quot;/&gt;&lt;wsp:rsid wsp:val=&quot;00E74E6F&quot;/&gt;&lt;wsp:rsid wsp:val=&quot;00E74E90&quot;/&gt;&lt;wsp:rsid wsp:val=&quot;00E74EE0&quot;/&gt;&lt;wsp:rsid wsp:val=&quot;00E7503D&quot;/&gt;&lt;wsp:rsid wsp:val=&quot;00E7563F&quot;/&gt;&lt;wsp:rsid wsp:val=&quot;00E756BE&quot;/&gt;&lt;wsp:rsid wsp:val=&quot;00E759B2&quot;/&gt;&lt;wsp:rsid wsp:val=&quot;00E75B4E&quot;/&gt;&lt;wsp:rsid wsp:val=&quot;00E75E15&quot;/&gt;&lt;wsp:rsid wsp:val=&quot;00E76079&quot;/&gt;&lt;wsp:rsid wsp:val=&quot;00E7616F&quot;/&gt;&lt;wsp:rsid wsp:val=&quot;00E76A3C&quot;/&gt;&lt;wsp:rsid wsp:val=&quot;00E76C02&quot;/&gt;&lt;wsp:rsid wsp:val=&quot;00E77578&quot;/&gt;&lt;wsp:rsid wsp:val=&quot;00E7764B&quot;/&gt;&lt;wsp:rsid wsp:val=&quot;00E7782F&quot;/&gt;&lt;wsp:rsid wsp:val=&quot;00E77C13&quot;/&gt;&lt;wsp:rsid wsp:val=&quot;00E77DED&quot;/&gt;&lt;wsp:rsid wsp:val=&quot;00E77E34&quot;/&gt;&lt;wsp:rsid wsp:val=&quot;00E8021F&quot;/&gt;&lt;wsp:rsid wsp:val=&quot;00E81347&quot;/&gt;&lt;wsp:rsid wsp:val=&quot;00E8135E&quot;/&gt;&lt;wsp:rsid wsp:val=&quot;00E81585&quot;/&gt;&lt;wsp:rsid wsp:val=&quot;00E81868&quot;/&gt;&lt;wsp:rsid wsp:val=&quot;00E81BB0&quot;/&gt;&lt;wsp:rsid wsp:val=&quot;00E81BED&quot;/&gt;&lt;wsp:rsid wsp:val=&quot;00E81EA8&quot;/&gt;&lt;wsp:rsid wsp:val=&quot;00E8203F&quot;/&gt;&lt;wsp:rsid wsp:val=&quot;00E8283C&quot;/&gt;&lt;wsp:rsid wsp:val=&quot;00E82D14&quot;/&gt;&lt;wsp:rsid wsp:val=&quot;00E83849&quot;/&gt;&lt;wsp:rsid wsp:val=&quot;00E839BF&quot;/&gt;&lt;wsp:rsid wsp:val=&quot;00E83CE7&quot;/&gt;&lt;wsp:rsid wsp:val=&quot;00E843FB&quot;/&gt;&lt;wsp:rsid wsp:val=&quot;00E847B9&quot;/&gt;&lt;wsp:rsid wsp:val=&quot;00E84E99&quot;/&gt;&lt;wsp:rsid wsp:val=&quot;00E85855&quot;/&gt;&lt;wsp:rsid wsp:val=&quot;00E85C7B&quot;/&gt;&lt;wsp:rsid wsp:val=&quot;00E862B9&quot;/&gt;&lt;wsp:rsid wsp:val=&quot;00E86B68&quot;/&gt;&lt;wsp:rsid wsp:val=&quot;00E87064&quot;/&gt;&lt;wsp:rsid wsp:val=&quot;00E87235&quot;/&gt;&lt;wsp:rsid wsp:val=&quot;00E872A8&quot;/&gt;&lt;wsp:rsid wsp:val=&quot;00E87621&quot;/&gt;&lt;wsp:rsid wsp:val=&quot;00E87795&quot;/&gt;&lt;wsp:rsid wsp:val=&quot;00E877EE&quot;/&gt;&lt;wsp:rsid wsp:val=&quot;00E87BA4&quot;/&gt;&lt;wsp:rsid wsp:val=&quot;00E87CCC&quot;/&gt;&lt;wsp:rsid wsp:val=&quot;00E87D3D&quot;/&gt;&lt;wsp:rsid wsp:val=&quot;00E90073&quot;/&gt;&lt;wsp:rsid wsp:val=&quot;00E90443&quot;/&gt;&lt;wsp:rsid wsp:val=&quot;00E904DB&quot;/&gt;&lt;wsp:rsid wsp:val=&quot;00E90860&quot;/&gt;&lt;wsp:rsid wsp:val=&quot;00E90960&quot;/&gt;&lt;wsp:rsid wsp:val=&quot;00E90A4C&quot;/&gt;&lt;wsp:rsid wsp:val=&quot;00E90F85&quot;/&gt;&lt;wsp:rsid wsp:val=&quot;00E912D7&quot;/&gt;&lt;wsp:rsid wsp:val=&quot;00E917A5&quot;/&gt;&lt;wsp:rsid wsp:val=&quot;00E91AC7&quot;/&gt;&lt;wsp:rsid wsp:val=&quot;00E91CFF&quot;/&gt;&lt;wsp:rsid wsp:val=&quot;00E92BCD&quot;/&gt;&lt;wsp:rsid wsp:val=&quot;00E92C2A&quot;/&gt;&lt;wsp:rsid wsp:val=&quot;00E935CA&quot;/&gt;&lt;wsp:rsid wsp:val=&quot;00E93728&quot;/&gt;&lt;wsp:rsid wsp:val=&quot;00E9372B&quot;/&gt;&lt;wsp:rsid wsp:val=&quot;00E93772&quot;/&gt;&lt;wsp:rsid wsp:val=&quot;00E938BA&quot;/&gt;&lt;wsp:rsid wsp:val=&quot;00E93A41&quot;/&gt;&lt;wsp:rsid wsp:val=&quot;00E93C6C&quot;/&gt;&lt;wsp:rsid wsp:val=&quot;00E93D89&quot;/&gt;&lt;wsp:rsid wsp:val=&quot;00E93E81&quot;/&gt;&lt;wsp:rsid wsp:val=&quot;00E93FC4&quot;/&gt;&lt;wsp:rsid wsp:val=&quot;00E94BE6&quot;/&gt;&lt;wsp:rsid wsp:val=&quot;00E950D6&quot;/&gt;&lt;wsp:rsid wsp:val=&quot;00E95125&quot;/&gt;&lt;wsp:rsid wsp:val=&quot;00E952E5&quot;/&gt;&lt;wsp:rsid wsp:val=&quot;00E9531F&quot;/&gt;&lt;wsp:rsid wsp:val=&quot;00E957B9&quot;/&gt;&lt;wsp:rsid wsp:val=&quot;00E95A3E&quot;/&gt;&lt;wsp:rsid wsp:val=&quot;00E95E17&quot;/&gt;&lt;wsp:rsid wsp:val=&quot;00E95FBD&quot;/&gt;&lt;wsp:rsid wsp:val=&quot;00E961FD&quot;/&gt;&lt;wsp:rsid wsp:val=&quot;00E96BF5&quot;/&gt;&lt;wsp:rsid wsp:val=&quot;00E977FE&quot;/&gt;&lt;wsp:rsid wsp:val=&quot;00E97AB4&quot;/&gt;&lt;wsp:rsid wsp:val=&quot;00E97D6E&quot;/&gt;&lt;wsp:rsid wsp:val=&quot;00EA01F4&quot;/&gt;&lt;wsp:rsid wsp:val=&quot;00EA0E5F&quot;/&gt;&lt;wsp:rsid wsp:val=&quot;00EA0F34&quot;/&gt;&lt;wsp:rsid wsp:val=&quot;00EA0FF0&quot;/&gt;&lt;wsp:rsid wsp:val=&quot;00EA11C3&quot;/&gt;&lt;wsp:rsid wsp:val=&quot;00EA1ABE&quot;/&gt;&lt;wsp:rsid wsp:val=&quot;00EA1DB1&quot;/&gt;&lt;wsp:rsid wsp:val=&quot;00EA21FB&quot;/&gt;&lt;wsp:rsid wsp:val=&quot;00EA2442&quot;/&gt;&lt;wsp:rsid wsp:val=&quot;00EA2790&quot;/&gt;&lt;wsp:rsid wsp:val=&quot;00EA282F&quot;/&gt;&lt;wsp:rsid wsp:val=&quot;00EA2E6F&quot;/&gt;&lt;wsp:rsid wsp:val=&quot;00EA3003&quot;/&gt;&lt;wsp:rsid wsp:val=&quot;00EA3A35&quot;/&gt;&lt;wsp:rsid wsp:val=&quot;00EA3A43&quot;/&gt;&lt;wsp:rsid wsp:val=&quot;00EA3ED7&quot;/&gt;&lt;wsp:rsid wsp:val=&quot;00EA46AE&quot;/&gt;&lt;wsp:rsid wsp:val=&quot;00EA4BD6&quot;/&gt;&lt;wsp:rsid wsp:val=&quot;00EA4CC3&quot;/&gt;&lt;wsp:rsid wsp:val=&quot;00EA4E7B&quot;/&gt;&lt;wsp:rsid wsp:val=&quot;00EA6069&quot;/&gt;&lt;wsp:rsid wsp:val=&quot;00EA61BF&quot;/&gt;&lt;wsp:rsid wsp:val=&quot;00EA68CF&quot;/&gt;&lt;wsp:rsid wsp:val=&quot;00EA691E&quot;/&gt;&lt;wsp:rsid wsp:val=&quot;00EA6C12&quot;/&gt;&lt;wsp:rsid wsp:val=&quot;00EA72A8&quot;/&gt;&lt;wsp:rsid wsp:val=&quot;00EA72E4&quot;/&gt;&lt;wsp:rsid wsp:val=&quot;00EA761B&quot;/&gt;&lt;wsp:rsid wsp:val=&quot;00EA7653&quot;/&gt;&lt;wsp:rsid wsp:val=&quot;00EA7FF7&quot;/&gt;&lt;wsp:rsid wsp:val=&quot;00EB0339&quot;/&gt;&lt;wsp:rsid wsp:val=&quot;00EB0A7B&quot;/&gt;&lt;wsp:rsid wsp:val=&quot;00EB0EAE&quot;/&gt;&lt;wsp:rsid wsp:val=&quot;00EB0F83&quot;/&gt;&lt;wsp:rsid wsp:val=&quot;00EB1212&quot;/&gt;&lt;wsp:rsid wsp:val=&quot;00EB13B1&quot;/&gt;&lt;wsp:rsid wsp:val=&quot;00EB2371&quot;/&gt;&lt;wsp:rsid wsp:val=&quot;00EB2760&quot;/&gt;&lt;wsp:rsid wsp:val=&quot;00EB29AC&quot;/&gt;&lt;wsp:rsid wsp:val=&quot;00EB2C16&quot;/&gt;&lt;wsp:rsid wsp:val=&quot;00EB328C&quot;/&gt;&lt;wsp:rsid wsp:val=&quot;00EB3452&quot;/&gt;&lt;wsp:rsid wsp:val=&quot;00EB4E4F&quot;/&gt;&lt;wsp:rsid wsp:val=&quot;00EB501B&quot;/&gt;&lt;wsp:rsid wsp:val=&quot;00EB5029&quot;/&gt;&lt;wsp:rsid wsp:val=&quot;00EB5487&quot;/&gt;&lt;wsp:rsid wsp:val=&quot;00EB5619&quot;/&gt;&lt;wsp:rsid wsp:val=&quot;00EB56E1&quot;/&gt;&lt;wsp:rsid wsp:val=&quot;00EB5757&quot;/&gt;&lt;wsp:rsid wsp:val=&quot;00EB664E&quot;/&gt;&lt;wsp:rsid wsp:val=&quot;00EB6652&quot;/&gt;&lt;wsp:rsid wsp:val=&quot;00EB69F9&quot;/&gt;&lt;wsp:rsid wsp:val=&quot;00EB7968&quot;/&gt;&lt;wsp:rsid wsp:val=&quot;00EC0018&quot;/&gt;&lt;wsp:rsid wsp:val=&quot;00EC0C46&quot;/&gt;&lt;wsp:rsid wsp:val=&quot;00EC0CCC&quot;/&gt;&lt;wsp:rsid wsp:val=&quot;00EC116C&quot;/&gt;&lt;wsp:rsid wsp:val=&quot;00EC129A&quot;/&gt;&lt;wsp:rsid wsp:val=&quot;00EC14E2&quot;/&gt;&lt;wsp:rsid wsp:val=&quot;00EC1AEA&quot;/&gt;&lt;wsp:rsid wsp:val=&quot;00EC23D0&quot;/&gt;&lt;wsp:rsid wsp:val=&quot;00EC269B&quot;/&gt;&lt;wsp:rsid wsp:val=&quot;00EC33D5&quot;/&gt;&lt;wsp:rsid wsp:val=&quot;00EC4219&quot;/&gt;&lt;wsp:rsid wsp:val=&quot;00EC42FA&quot;/&gt;&lt;wsp:rsid wsp:val=&quot;00EC439B&quot;/&gt;&lt;wsp:rsid wsp:val=&quot;00EC4BD6&quot;/&gt;&lt;wsp:rsid wsp:val=&quot;00EC4F03&quot;/&gt;&lt;wsp:rsid wsp:val=&quot;00EC52A8&quot;/&gt;&lt;wsp:rsid wsp:val=&quot;00EC576A&quot;/&gt;&lt;wsp:rsid wsp:val=&quot;00EC5EB8&quot;/&gt;&lt;wsp:rsid wsp:val=&quot;00EC63BD&quot;/&gt;&lt;wsp:rsid wsp:val=&quot;00EC6417&quot;/&gt;&lt;wsp:rsid wsp:val=&quot;00EC69DE&quot;/&gt;&lt;wsp:rsid wsp:val=&quot;00EC6C30&quot;/&gt;&lt;wsp:rsid wsp:val=&quot;00EC7180&quot;/&gt;&lt;wsp:rsid wsp:val=&quot;00EC72E9&quot;/&gt;&lt;wsp:rsid wsp:val=&quot;00EC752A&quot;/&gt;&lt;wsp:rsid wsp:val=&quot;00EC7CF5&quot;/&gt;&lt;wsp:rsid wsp:val=&quot;00ED0391&quot;/&gt;&lt;wsp:rsid wsp:val=&quot;00ED05C2&quot;/&gt;&lt;wsp:rsid wsp:val=&quot;00ED0D23&quot;/&gt;&lt;wsp:rsid wsp:val=&quot;00ED1221&quot;/&gt;&lt;wsp:rsid wsp:val=&quot;00ED182A&quot;/&gt;&lt;wsp:rsid wsp:val=&quot;00ED1C2C&quot;/&gt;&lt;wsp:rsid wsp:val=&quot;00ED1E6A&quot;/&gt;&lt;wsp:rsid wsp:val=&quot;00ED2216&quot;/&gt;&lt;wsp:rsid wsp:val=&quot;00ED231E&quot;/&gt;&lt;wsp:rsid wsp:val=&quot;00ED25AA&quot;/&gt;&lt;wsp:rsid wsp:val=&quot;00ED28C7&quot;/&gt;&lt;wsp:rsid wsp:val=&quot;00ED2A1C&quot;/&gt;&lt;wsp:rsid wsp:val=&quot;00ED2DCB&quot;/&gt;&lt;wsp:rsid wsp:val=&quot;00ED3355&quot;/&gt;&lt;wsp:rsid wsp:val=&quot;00ED3CE6&quot;/&gt;&lt;wsp:rsid wsp:val=&quot;00ED40B1&quot;/&gt;&lt;wsp:rsid wsp:val=&quot;00ED42F9&quot;/&gt;&lt;wsp:rsid wsp:val=&quot;00ED43A1&quot;/&gt;&lt;wsp:rsid wsp:val=&quot;00ED44B0&quot;/&gt;&lt;wsp:rsid wsp:val=&quot;00ED4790&quot;/&gt;&lt;wsp:rsid wsp:val=&quot;00ED5495&quot;/&gt;&lt;wsp:rsid wsp:val=&quot;00ED5D71&quot;/&gt;&lt;wsp:rsid wsp:val=&quot;00ED5F20&quot;/&gt;&lt;wsp:rsid wsp:val=&quot;00ED635D&quot;/&gt;&lt;wsp:rsid wsp:val=&quot;00ED65CE&quot;/&gt;&lt;wsp:rsid wsp:val=&quot;00ED6CFF&quot;/&gt;&lt;wsp:rsid wsp:val=&quot;00ED7514&quot;/&gt;&lt;wsp:rsid wsp:val=&quot;00ED7534&quot;/&gt;&lt;wsp:rsid wsp:val=&quot;00ED76C0&quot;/&gt;&lt;wsp:rsid wsp:val=&quot;00ED789F&quot;/&gt;&lt;wsp:rsid wsp:val=&quot;00ED7E10&quot;/&gt;&lt;wsp:rsid wsp:val=&quot;00EE074C&quot;/&gt;&lt;wsp:rsid wsp:val=&quot;00EE0CE0&quot;/&gt;&lt;wsp:rsid wsp:val=&quot;00EE16B6&quot;/&gt;&lt;wsp:rsid wsp:val=&quot;00EE2568&quot;/&gt;&lt;wsp:rsid wsp:val=&quot;00EE2640&quot;/&gt;&lt;wsp:rsid wsp:val=&quot;00EE2723&quot;/&gt;&lt;wsp:rsid wsp:val=&quot;00EE29E0&quot;/&gt;&lt;wsp:rsid wsp:val=&quot;00EE2A99&quot;/&gt;&lt;wsp:rsid wsp:val=&quot;00EE2DC3&quot;/&gt;&lt;wsp:rsid wsp:val=&quot;00EE2FF3&quot;/&gt;&lt;wsp:rsid wsp:val=&quot;00EE387F&quot;/&gt;&lt;wsp:rsid wsp:val=&quot;00EE3B64&quot;/&gt;&lt;wsp:rsid wsp:val=&quot;00EE4AE2&quot;/&gt;&lt;wsp:rsid wsp:val=&quot;00EE4B37&quot;/&gt;&lt;wsp:rsid wsp:val=&quot;00EE4C5F&quot;/&gt;&lt;wsp:rsid wsp:val=&quot;00EE4D2C&quot;/&gt;&lt;wsp:rsid wsp:val=&quot;00EE4E42&quot;/&gt;&lt;wsp:rsid wsp:val=&quot;00EE524F&quot;/&gt;&lt;wsp:rsid wsp:val=&quot;00EE588D&quot;/&gt;&lt;wsp:rsid wsp:val=&quot;00EE617D&quot;/&gt;&lt;wsp:rsid wsp:val=&quot;00EE6490&quot;/&gt;&lt;wsp:rsid wsp:val=&quot;00EE6517&quot;/&gt;&lt;wsp:rsid wsp:val=&quot;00EE6A94&quot;/&gt;&lt;wsp:rsid wsp:val=&quot;00EE6C71&quot;/&gt;&lt;wsp:rsid wsp:val=&quot;00EE7903&quot;/&gt;&lt;wsp:rsid wsp:val=&quot;00EF02D3&quot;/&gt;&lt;wsp:rsid wsp:val=&quot;00EF0C91&quot;/&gt;&lt;wsp:rsid wsp:val=&quot;00EF0D4B&quot;/&gt;&lt;wsp:rsid wsp:val=&quot;00EF1033&quot;/&gt;&lt;wsp:rsid wsp:val=&quot;00EF10B1&quot;/&gt;&lt;wsp:rsid wsp:val=&quot;00EF10CA&quot;/&gt;&lt;wsp:rsid wsp:val=&quot;00EF1E4F&quot;/&gt;&lt;wsp:rsid wsp:val=&quot;00EF1EAA&quot;/&gt;&lt;wsp:rsid wsp:val=&quot;00EF2B93&quot;/&gt;&lt;wsp:rsid wsp:val=&quot;00EF2FAF&quot;/&gt;&lt;wsp:rsid wsp:val=&quot;00EF3121&quot;/&gt;&lt;wsp:rsid wsp:val=&quot;00EF31C3&quot;/&gt;&lt;wsp:rsid wsp:val=&quot;00EF3227&quot;/&gt;&lt;wsp:rsid wsp:val=&quot;00EF3374&quot;/&gt;&lt;wsp:rsid wsp:val=&quot;00EF3DC7&quot;/&gt;&lt;wsp:rsid wsp:val=&quot;00EF4257&quot;/&gt;&lt;wsp:rsid wsp:val=&quot;00EF4492&quot;/&gt;&lt;wsp:rsid wsp:val=&quot;00EF4790&quot;/&gt;&lt;wsp:rsid wsp:val=&quot;00EF5126&quot;/&gt;&lt;wsp:rsid wsp:val=&quot;00EF54B9&quot;/&gt;&lt;wsp:rsid wsp:val=&quot;00EF5929&quot;/&gt;&lt;wsp:rsid wsp:val=&quot;00EF5F31&quot;/&gt;&lt;wsp:rsid wsp:val=&quot;00EF653C&quot;/&gt;&lt;wsp:rsid wsp:val=&quot;00EF6840&quot;/&gt;&lt;wsp:rsid wsp:val=&quot;00EF6A46&quot;/&gt;&lt;wsp:rsid wsp:val=&quot;00EF7347&quot;/&gt;&lt;wsp:rsid wsp:val=&quot;00EF752D&quot;/&gt;&lt;wsp:rsid wsp:val=&quot;00EF7AB0&quot;/&gt;&lt;wsp:rsid wsp:val=&quot;00EF7ADA&quot;/&gt;&lt;wsp:rsid wsp:val=&quot;00EF7D4A&quot;/&gt;&lt;wsp:rsid wsp:val=&quot;00F0009B&quot;/&gt;&lt;wsp:rsid wsp:val=&quot;00F002CD&quot;/&gt;&lt;wsp:rsid wsp:val=&quot;00F004B2&quot;/&gt;&lt;wsp:rsid wsp:val=&quot;00F0098D&quot;/&gt;&lt;wsp:rsid wsp:val=&quot;00F01563&quot;/&gt;&lt;wsp:rsid wsp:val=&quot;00F01758&quot;/&gt;&lt;wsp:rsid wsp:val=&quot;00F0200B&quot;/&gt;&lt;wsp:rsid wsp:val=&quot;00F02258&quot;/&gt;&lt;wsp:rsid wsp:val=&quot;00F03E0F&quot;/&gt;&lt;wsp:rsid wsp:val=&quot;00F03F58&quot;/&gt;&lt;wsp:rsid wsp:val=&quot;00F0425C&quot;/&gt;&lt;wsp:rsid wsp:val=&quot;00F048D5&quot;/&gt;&lt;wsp:rsid wsp:val=&quot;00F04A44&quot;/&gt;&lt;wsp:rsid wsp:val=&quot;00F050C2&quot;/&gt;&lt;wsp:rsid wsp:val=&quot;00F05128&quot;/&gt;&lt;wsp:rsid wsp:val=&quot;00F0522F&quot;/&gt;&lt;wsp:rsid wsp:val=&quot;00F053A3&quot;/&gt;&lt;wsp:rsid wsp:val=&quot;00F053D5&quot;/&gt;&lt;wsp:rsid wsp:val=&quot;00F0552F&quot;/&gt;&lt;wsp:rsid wsp:val=&quot;00F055A9&quot;/&gt;&lt;wsp:rsid wsp:val=&quot;00F05916&quot;/&gt;&lt;wsp:rsid wsp:val=&quot;00F06BDE&quot;/&gt;&lt;wsp:rsid wsp:val=&quot;00F06F19&quot;/&gt;&lt;wsp:rsid wsp:val=&quot;00F06F92&quot;/&gt;&lt;wsp:rsid wsp:val=&quot;00F07126&quot;/&gt;&lt;wsp:rsid wsp:val=&quot;00F073BA&quot;/&gt;&lt;wsp:rsid wsp:val=&quot;00F07442&quot;/&gt;&lt;wsp:rsid wsp:val=&quot;00F0753D&quot;/&gt;&lt;wsp:rsid wsp:val=&quot;00F075CA&quot;/&gt;&lt;wsp:rsid wsp:val=&quot;00F0797F&quot;/&gt;&lt;wsp:rsid wsp:val=&quot;00F1094B&quot;/&gt;&lt;wsp:rsid wsp:val=&quot;00F10A23&quot;/&gt;&lt;wsp:rsid wsp:val=&quot;00F10E36&quot;/&gt;&lt;wsp:rsid wsp:val=&quot;00F1105D&quot;/&gt;&lt;wsp:rsid wsp:val=&quot;00F111FA&quot;/&gt;&lt;wsp:rsid wsp:val=&quot;00F113C9&quot;/&gt;&lt;wsp:rsid wsp:val=&quot;00F123C2&quot;/&gt;&lt;wsp:rsid wsp:val=&quot;00F12C23&quot;/&gt;&lt;wsp:rsid wsp:val=&quot;00F12F7E&quot;/&gt;&lt;wsp:rsid wsp:val=&quot;00F13128&quot;/&gt;&lt;wsp:rsid wsp:val=&quot;00F133EE&quot;/&gt;&lt;wsp:rsid wsp:val=&quot;00F134AF&quot;/&gt;&lt;wsp:rsid wsp:val=&quot;00F13726&quot;/&gt;&lt;wsp:rsid wsp:val=&quot;00F13F13&quot;/&gt;&lt;wsp:rsid wsp:val=&quot;00F1412F&quot;/&gt;&lt;wsp:rsid wsp:val=&quot;00F14557&quot;/&gt;&lt;wsp:rsid wsp:val=&quot;00F14853&quot;/&gt;&lt;wsp:rsid wsp:val=&quot;00F14924&quot;/&gt;&lt;wsp:rsid wsp:val=&quot;00F14978&quot;/&gt;&lt;wsp:rsid wsp:val=&quot;00F14CC8&quot;/&gt;&lt;wsp:rsid wsp:val=&quot;00F156A8&quot;/&gt;&lt;wsp:rsid wsp:val=&quot;00F15E0E&quot;/&gt;&lt;wsp:rsid wsp:val=&quot;00F166E5&quot;/&gt;&lt;wsp:rsid wsp:val=&quot;00F16720&quot;/&gt;&lt;wsp:rsid wsp:val=&quot;00F16B61&quot;/&gt;&lt;wsp:rsid wsp:val=&quot;00F16D87&quot;/&gt;&lt;wsp:rsid wsp:val=&quot;00F172DC&quot;/&gt;&lt;wsp:rsid wsp:val=&quot;00F175F0&quot;/&gt;&lt;wsp:rsid wsp:val=&quot;00F179DE&quot;/&gt;&lt;wsp:rsid wsp:val=&quot;00F17AEF&quot;/&gt;&lt;wsp:rsid wsp:val=&quot;00F17C07&quot;/&gt;&lt;wsp:rsid wsp:val=&quot;00F17E32&quot;/&gt;&lt;wsp:rsid wsp:val=&quot;00F202E1&quot;/&gt;&lt;wsp:rsid wsp:val=&quot;00F2073E&quot;/&gt;&lt;wsp:rsid wsp:val=&quot;00F20D5E&quot;/&gt;&lt;wsp:rsid wsp:val=&quot;00F210B9&quot;/&gt;&lt;wsp:rsid wsp:val=&quot;00F21412&quot;/&gt;&lt;wsp:rsid wsp:val=&quot;00F21554&quot;/&gt;&lt;wsp:rsid wsp:val=&quot;00F22AB3&quot;/&gt;&lt;wsp:rsid wsp:val=&quot;00F22F7F&quot;/&gt;&lt;wsp:rsid wsp:val=&quot;00F23013&quot;/&gt;&lt;wsp:rsid wsp:val=&quot;00F23941&quot;/&gt;&lt;wsp:rsid wsp:val=&quot;00F23EBA&quot;/&gt;&lt;wsp:rsid wsp:val=&quot;00F24058&quot;/&gt;&lt;wsp:rsid wsp:val=&quot;00F24145&quot;/&gt;&lt;wsp:rsid wsp:val=&quot;00F241A5&quot;/&gt;&lt;wsp:rsid wsp:val=&quot;00F24762&quot;/&gt;&lt;wsp:rsid wsp:val=&quot;00F24DE9&quot;/&gt;&lt;wsp:rsid wsp:val=&quot;00F2566B&quot;/&gt;&lt;wsp:rsid wsp:val=&quot;00F25746&quot;/&gt;&lt;wsp:rsid wsp:val=&quot;00F26662&quot;/&gt;&lt;wsp:rsid wsp:val=&quot;00F2709A&quot;/&gt;&lt;wsp:rsid wsp:val=&quot;00F272CD&quot;/&gt;&lt;wsp:rsid wsp:val=&quot;00F276D7&quot;/&gt;&lt;wsp:rsid wsp:val=&quot;00F27B51&quot;/&gt;&lt;wsp:rsid wsp:val=&quot;00F27C56&quot;/&gt;&lt;wsp:rsid wsp:val=&quot;00F27DB4&quot;/&gt;&lt;wsp:rsid wsp:val=&quot;00F27F58&quot;/&gt;&lt;wsp:rsid wsp:val=&quot;00F300DD&quot;/&gt;&lt;wsp:rsid wsp:val=&quot;00F302F1&quot;/&gt;&lt;wsp:rsid wsp:val=&quot;00F30688&quot;/&gt;&lt;wsp:rsid wsp:val=&quot;00F3071B&quot;/&gt;&lt;wsp:rsid wsp:val=&quot;00F30CE4&quot;/&gt;&lt;wsp:rsid wsp:val=&quot;00F31E0B&quot;/&gt;&lt;wsp:rsid wsp:val=&quot;00F32BA8&quot;/&gt;&lt;wsp:rsid wsp:val=&quot;00F32CC8&quot;/&gt;&lt;wsp:rsid wsp:val=&quot;00F33014&quot;/&gt;&lt;wsp:rsid wsp:val=&quot;00F33269&quot;/&gt;&lt;wsp:rsid wsp:val=&quot;00F33652&quot;/&gt;&lt;wsp:rsid wsp:val=&quot;00F3429B&quot;/&gt;&lt;wsp:rsid wsp:val=&quot;00F34792&quot;/&gt;&lt;wsp:rsid wsp:val=&quot;00F34AFA&quot;/&gt;&lt;wsp:rsid wsp:val=&quot;00F34FDE&quot;/&gt;&lt;wsp:rsid wsp:val=&quot;00F351D9&quot;/&gt;&lt;wsp:rsid wsp:val=&quot;00F353B1&quot;/&gt;&lt;wsp:rsid wsp:val=&quot;00F354E4&quot;/&gt;&lt;wsp:rsid wsp:val=&quot;00F359F8&quot;/&gt;&lt;wsp:rsid wsp:val=&quot;00F35E59&quot;/&gt;&lt;wsp:rsid wsp:val=&quot;00F3702F&quot;/&gt;&lt;wsp:rsid wsp:val=&quot;00F37117&quot;/&gt;&lt;wsp:rsid wsp:val=&quot;00F37227&quot;/&gt;&lt;wsp:rsid wsp:val=&quot;00F373D8&quot;/&gt;&lt;wsp:rsid wsp:val=&quot;00F373F1&quot;/&gt;&lt;wsp:rsid wsp:val=&quot;00F3767A&quot;/&gt;&lt;wsp:rsid wsp:val=&quot;00F377A6&quot;/&gt;&lt;wsp:rsid wsp:val=&quot;00F378E0&quot;/&gt;&lt;wsp:rsid wsp:val=&quot;00F3796B&quot;/&gt;&lt;wsp:rsid wsp:val=&quot;00F379CE&quot;/&gt;&lt;wsp:rsid wsp:val=&quot;00F40033&quot;/&gt;&lt;wsp:rsid wsp:val=&quot;00F406F4&quot;/&gt;&lt;wsp:rsid wsp:val=&quot;00F40787&quot;/&gt;&lt;wsp:rsid wsp:val=&quot;00F40AB9&quot;/&gt;&lt;wsp:rsid wsp:val=&quot;00F40B32&quot;/&gt;&lt;wsp:rsid wsp:val=&quot;00F40C14&quot;/&gt;&lt;wsp:rsid wsp:val=&quot;00F40C8A&quot;/&gt;&lt;wsp:rsid wsp:val=&quot;00F40FB0&quot;/&gt;&lt;wsp:rsid wsp:val=&quot;00F412FA&quot;/&gt;&lt;wsp:rsid wsp:val=&quot;00F419B9&quot;/&gt;&lt;wsp:rsid wsp:val=&quot;00F41E58&quot;/&gt;&lt;wsp:rsid wsp:val=&quot;00F41EFC&quot;/&gt;&lt;wsp:rsid wsp:val=&quot;00F4201D&quot;/&gt;&lt;wsp:rsid wsp:val=&quot;00F424A6&quot;/&gt;&lt;wsp:rsid wsp:val=&quot;00F42B8B&quot;/&gt;&lt;wsp:rsid wsp:val=&quot;00F43253&quot;/&gt;&lt;wsp:rsid wsp:val=&quot;00F439BA&quot;/&gt;&lt;wsp:rsid wsp:val=&quot;00F43E99&quot;/&gt;&lt;wsp:rsid wsp:val=&quot;00F44D98&quot;/&gt;&lt;wsp:rsid wsp:val=&quot;00F44E7F&quot;/&gt;&lt;wsp:rsid wsp:val=&quot;00F44F10&quot;/&gt;&lt;wsp:rsid wsp:val=&quot;00F45228&quot;/&gt;&lt;wsp:rsid wsp:val=&quot;00F46D54&quot;/&gt;&lt;wsp:rsid wsp:val=&quot;00F47CA5&quot;/&gt;&lt;wsp:rsid wsp:val=&quot;00F50A01&quot;/&gt;&lt;wsp:rsid wsp:val=&quot;00F50E49&quot;/&gt;&lt;wsp:rsid wsp:val=&quot;00F51471&quot;/&gt;&lt;wsp:rsid wsp:val=&quot;00F51556&quot;/&gt;&lt;wsp:rsid wsp:val=&quot;00F518F9&quot;/&gt;&lt;wsp:rsid wsp:val=&quot;00F522E2&quot;/&gt;&lt;wsp:rsid wsp:val=&quot;00F535FA&quot;/&gt;&lt;wsp:rsid wsp:val=&quot;00F536B9&quot;/&gt;&lt;wsp:rsid wsp:val=&quot;00F536E4&quot;/&gt;&lt;wsp:rsid wsp:val=&quot;00F537F5&quot;/&gt;&lt;wsp:rsid wsp:val=&quot;00F53E43&quot;/&gt;&lt;wsp:rsid wsp:val=&quot;00F546AA&quot;/&gt;&lt;wsp:rsid wsp:val=&quot;00F548A5&quot;/&gt;&lt;wsp:rsid wsp:val=&quot;00F54971&quot;/&gt;&lt;wsp:rsid wsp:val=&quot;00F54AFF&quot;/&gt;&lt;wsp:rsid wsp:val=&quot;00F54BAA&quot;/&gt;&lt;wsp:rsid wsp:val=&quot;00F55057&quot;/&gt;&lt;wsp:rsid wsp:val=&quot;00F55388&quot;/&gt;&lt;wsp:rsid wsp:val=&quot;00F556FB&quot;/&gt;&lt;wsp:rsid wsp:val=&quot;00F55B74&quot;/&gt;&lt;wsp:rsid wsp:val=&quot;00F55D2B&quot;/&gt;&lt;wsp:rsid wsp:val=&quot;00F55FB4&quot;/&gt;&lt;wsp:rsid wsp:val=&quot;00F55FC3&quot;/&gt;&lt;wsp:rsid wsp:val=&quot;00F56482&quot;/&gt;&lt;wsp:rsid wsp:val=&quot;00F56CB7&quot;/&gt;&lt;wsp:rsid wsp:val=&quot;00F57287&quot;/&gt;&lt;wsp:rsid wsp:val=&quot;00F6002A&quot;/&gt;&lt;wsp:rsid wsp:val=&quot;00F60055&quot;/&gt;&lt;wsp:rsid wsp:val=&quot;00F60065&quot;/&gt;&lt;wsp:rsid wsp:val=&quot;00F60DA7&quot;/&gt;&lt;wsp:rsid wsp:val=&quot;00F60E77&quot;/&gt;&lt;wsp:rsid wsp:val=&quot;00F610ED&quot;/&gt;&lt;wsp:rsid wsp:val=&quot;00F6131F&quot;/&gt;&lt;wsp:rsid wsp:val=&quot;00F61628&quot;/&gt;&lt;wsp:rsid wsp:val=&quot;00F61AD7&quot;/&gt;&lt;wsp:rsid wsp:val=&quot;00F6201D&quot;/&gt;&lt;wsp:rsid wsp:val=&quot;00F62ABF&quot;/&gt;&lt;wsp:rsid wsp:val=&quot;00F62B42&quot;/&gt;&lt;wsp:rsid wsp:val=&quot;00F63A32&quot;/&gt;&lt;wsp:rsid wsp:val=&quot;00F63C40&quot;/&gt;&lt;wsp:rsid wsp:val=&quot;00F63CAE&quot;/&gt;&lt;wsp:rsid wsp:val=&quot;00F64118&quot;/&gt;&lt;wsp:rsid wsp:val=&quot;00F646C7&quot;/&gt;&lt;wsp:rsid wsp:val=&quot;00F64B8F&quot;/&gt;&lt;wsp:rsid wsp:val=&quot;00F64C7E&quot;/&gt;&lt;wsp:rsid wsp:val=&quot;00F64E00&quot;/&gt;&lt;wsp:rsid wsp:val=&quot;00F65C47&quot;/&gt;&lt;wsp:rsid wsp:val=&quot;00F66586&quot;/&gt;&lt;wsp:rsid wsp:val=&quot;00F6660D&quot;/&gt;&lt;wsp:rsid wsp:val=&quot;00F670B1&quot;/&gt;&lt;wsp:rsid wsp:val=&quot;00F70247&quot;/&gt;&lt;wsp:rsid wsp:val=&quot;00F70D38&quot;/&gt;&lt;wsp:rsid wsp:val=&quot;00F71302&quot;/&gt;&lt;wsp:rsid wsp:val=&quot;00F71751&quot;/&gt;&lt;wsp:rsid wsp:val=&quot;00F71B19&quot;/&gt;&lt;wsp:rsid wsp:val=&quot;00F72A66&quot;/&gt;&lt;wsp:rsid wsp:val=&quot;00F73748&quot;/&gt;&lt;wsp:rsid wsp:val=&quot;00F73A2F&quot;/&gt;&lt;wsp:rsid wsp:val=&quot;00F73B67&quot;/&gt;&lt;wsp:rsid wsp:val=&quot;00F73D71&quot;/&gt;&lt;wsp:rsid wsp:val=&quot;00F73E9B&quot;/&gt;&lt;wsp:rsid wsp:val=&quot;00F73F5D&quot;/&gt;&lt;wsp:rsid wsp:val=&quot;00F74B63&quot;/&gt;&lt;wsp:rsid wsp:val=&quot;00F74CB6&quot;/&gt;&lt;wsp:rsid wsp:val=&quot;00F754CF&quot;/&gt;&lt;wsp:rsid wsp:val=&quot;00F75A17&quot;/&gt;&lt;wsp:rsid wsp:val=&quot;00F76130&quot;/&gt;&lt;wsp:rsid wsp:val=&quot;00F768AC&quot;/&gt;&lt;wsp:rsid wsp:val=&quot;00F76D72&quot;/&gt;&lt;wsp:rsid wsp:val=&quot;00F77676&quot;/&gt;&lt;wsp:rsid wsp:val=&quot;00F777C0&quot;/&gt;&lt;wsp:rsid wsp:val=&quot;00F77FA9&quot;/&gt;&lt;wsp:rsid wsp:val=&quot;00F8035D&quot;/&gt;&lt;wsp:rsid wsp:val=&quot;00F8040E&quot;/&gt;&lt;wsp:rsid wsp:val=&quot;00F806FA&quot;/&gt;&lt;wsp:rsid wsp:val=&quot;00F8070F&quot;/&gt;&lt;wsp:rsid wsp:val=&quot;00F80DF4&quot;/&gt;&lt;wsp:rsid wsp:val=&quot;00F80F66&quot;/&gt;&lt;wsp:rsid wsp:val=&quot;00F8119E&quot;/&gt;&lt;wsp:rsid wsp:val=&quot;00F815A4&quot;/&gt;&lt;wsp:rsid wsp:val=&quot;00F81787&quot;/&gt;&lt;wsp:rsid wsp:val=&quot;00F826BC&quot;/&gt;&lt;wsp:rsid wsp:val=&quot;00F831D8&quot;/&gt;&lt;wsp:rsid wsp:val=&quot;00F836D9&quot;/&gt;&lt;wsp:rsid wsp:val=&quot;00F8395B&quot;/&gt;&lt;wsp:rsid wsp:val=&quot;00F8421F&quot;/&gt;&lt;wsp:rsid wsp:val=&quot;00F84251&quot;/&gt;&lt;wsp:rsid wsp:val=&quot;00F842C2&quot;/&gt;&lt;wsp:rsid wsp:val=&quot;00F84600&quot;/&gt;&lt;wsp:rsid wsp:val=&quot;00F8478D&quot;/&gt;&lt;wsp:rsid wsp:val=&quot;00F84D85&quot;/&gt;&lt;wsp:rsid wsp:val=&quot;00F85630&quot;/&gt;&lt;wsp:rsid wsp:val=&quot;00F8576B&quot;/&gt;&lt;wsp:rsid wsp:val=&quot;00F85A02&quot;/&gt;&lt;wsp:rsid wsp:val=&quot;00F86546&quot;/&gt;&lt;wsp:rsid wsp:val=&quot;00F873D8&quot;/&gt;&lt;wsp:rsid wsp:val=&quot;00F87D56&quot;/&gt;&lt;wsp:rsid wsp:val=&quot;00F90363&quot;/&gt;&lt;wsp:rsid wsp:val=&quot;00F90915&quot;/&gt;&lt;wsp:rsid wsp:val=&quot;00F90B8A&quot;/&gt;&lt;wsp:rsid wsp:val=&quot;00F918BB&quot;/&gt;&lt;wsp:rsid wsp:val=&quot;00F9198A&quot;/&gt;&lt;wsp:rsid wsp:val=&quot;00F91E0E&quot;/&gt;&lt;wsp:rsid wsp:val=&quot;00F92B57&quot;/&gt;&lt;wsp:rsid wsp:val=&quot;00F933B7&quot;/&gt;&lt;wsp:rsid wsp:val=&quot;00F93752&quot;/&gt;&lt;wsp:rsid wsp:val=&quot;00F94100&quot;/&gt;&lt;wsp:rsid wsp:val=&quot;00F94B95&quot;/&gt;&lt;wsp:rsid wsp:val=&quot;00F951BD&quot;/&gt;&lt;wsp:rsid wsp:val=&quot;00F957CD&quot;/&gt;&lt;wsp:rsid wsp:val=&quot;00F95BD7&quot;/&gt;&lt;wsp:rsid wsp:val=&quot;00F95E9F&quot;/&gt;&lt;wsp:rsid wsp:val=&quot;00F9621B&quot;/&gt;&lt;wsp:rsid wsp:val=&quot;00F96530&quot;/&gt;&lt;wsp:rsid wsp:val=&quot;00F966EA&quot;/&gt;&lt;wsp:rsid wsp:val=&quot;00F96CC8&quot;/&gt;&lt;wsp:rsid wsp:val=&quot;00F96CF9&quot;/&gt;&lt;wsp:rsid wsp:val=&quot;00F9708B&quot;/&gt;&lt;wsp:rsid wsp:val=&quot;00F9714A&quot;/&gt;&lt;wsp:rsid wsp:val=&quot;00F971A5&quot;/&gt;&lt;wsp:rsid wsp:val=&quot;00F974C0&quot;/&gt;&lt;wsp:rsid wsp:val=&quot;00F975F2&quot;/&gt;&lt;wsp:rsid wsp:val=&quot;00FA0073&quot;/&gt;&lt;wsp:rsid wsp:val=&quot;00FA0A1F&quot;/&gt;&lt;wsp:rsid wsp:val=&quot;00FA0D8B&quot;/&gt;&lt;wsp:rsid wsp:val=&quot;00FA11EE&quot;/&gt;&lt;wsp:rsid wsp:val=&quot;00FA1220&quot;/&gt;&lt;wsp:rsid wsp:val=&quot;00FA1502&quot;/&gt;&lt;wsp:rsid wsp:val=&quot;00FA1606&quot;/&gt;&lt;wsp:rsid wsp:val=&quot;00FA1618&quot;/&gt;&lt;wsp:rsid wsp:val=&quot;00FA1DCA&quot;/&gt;&lt;wsp:rsid wsp:val=&quot;00FA297B&quot;/&gt;&lt;wsp:rsid wsp:val=&quot;00FA2B09&quot;/&gt;&lt;wsp:rsid wsp:val=&quot;00FA3F9A&quot;/&gt;&lt;wsp:rsid wsp:val=&quot;00FA3FD4&quot;/&gt;&lt;wsp:rsid wsp:val=&quot;00FA4156&quot;/&gt;&lt;wsp:rsid wsp:val=&quot;00FA46E1&quot;/&gt;&lt;wsp:rsid wsp:val=&quot;00FA4C0E&quot;/&gt;&lt;wsp:rsid wsp:val=&quot;00FA4D2B&quot;/&gt;&lt;wsp:rsid wsp:val=&quot;00FA5365&quot;/&gt;&lt;wsp:rsid wsp:val=&quot;00FA54B5&quot;/&gt;&lt;wsp:rsid wsp:val=&quot;00FA66FC&quot;/&gt;&lt;wsp:rsid wsp:val=&quot;00FA6727&quot;/&gt;&lt;wsp:rsid wsp:val=&quot;00FA6910&quot;/&gt;&lt;wsp:rsid wsp:val=&quot;00FA6F18&quot;/&gt;&lt;wsp:rsid wsp:val=&quot;00FA7DD4&quot;/&gt;&lt;wsp:rsid wsp:val=&quot;00FB0533&quot;/&gt;&lt;wsp:rsid wsp:val=&quot;00FB0965&quot;/&gt;&lt;wsp:rsid wsp:val=&quot;00FB0C4F&quot;/&gt;&lt;wsp:rsid wsp:val=&quot;00FB12E2&quot;/&gt;&lt;wsp:rsid wsp:val=&quot;00FB1549&quot;/&gt;&lt;wsp:rsid wsp:val=&quot;00FB18CF&quot;/&gt;&lt;wsp:rsid wsp:val=&quot;00FB1A69&quot;/&gt;&lt;wsp:rsid wsp:val=&quot;00FB1DE3&quot;/&gt;&lt;wsp:rsid wsp:val=&quot;00FB2741&quot;/&gt;&lt;wsp:rsid wsp:val=&quot;00FB2810&quot;/&gt;&lt;wsp:rsid wsp:val=&quot;00FB2ADD&quot;/&gt;&lt;wsp:rsid wsp:val=&quot;00FB3802&quot;/&gt;&lt;wsp:rsid wsp:val=&quot;00FB486B&quot;/&gt;&lt;wsp:rsid wsp:val=&quot;00FB4A26&quot;/&gt;&lt;wsp:rsid wsp:val=&quot;00FB5017&quot;/&gt;&lt;wsp:rsid wsp:val=&quot;00FB51C7&quot;/&gt;&lt;wsp:rsid wsp:val=&quot;00FB51F9&quot;/&gt;&lt;wsp:rsid wsp:val=&quot;00FB5CFA&quot;/&gt;&lt;wsp:rsid wsp:val=&quot;00FB6583&quot;/&gt;&lt;wsp:rsid wsp:val=&quot;00FB762B&quot;/&gt;&lt;wsp:rsid wsp:val=&quot;00FB7A48&quot;/&gt;&lt;wsp:rsid wsp:val=&quot;00FB7F07&quot;/&gt;&lt;wsp:rsid wsp:val=&quot;00FC0111&quot;/&gt;&lt;wsp:rsid wsp:val=&quot;00FC01BD&quot;/&gt;&lt;wsp:rsid wsp:val=&quot;00FC02ED&quot;/&gt;&lt;wsp:rsid wsp:val=&quot;00FC1026&quot;/&gt;&lt;wsp:rsid wsp:val=&quot;00FC1042&quot;/&gt;&lt;wsp:rsid wsp:val=&quot;00FC1ED8&quot;/&gt;&lt;wsp:rsid wsp:val=&quot;00FC2A35&quot;/&gt;&lt;wsp:rsid wsp:val=&quot;00FC32BF&quot;/&gt;&lt;wsp:rsid wsp:val=&quot;00FC3A07&quot;/&gt;&lt;wsp:rsid wsp:val=&quot;00FC3AE7&quot;/&gt;&lt;wsp:rsid wsp:val=&quot;00FC3D6F&quot;/&gt;&lt;wsp:rsid wsp:val=&quot;00FC4020&quot;/&gt;&lt;wsp:rsid wsp:val=&quot;00FC42EC&quot;/&gt;&lt;wsp:rsid wsp:val=&quot;00FC4784&quot;/&gt;&lt;wsp:rsid wsp:val=&quot;00FC4D16&quot;/&gt;&lt;wsp:rsid wsp:val=&quot;00FC4DC6&quot;/&gt;&lt;wsp:rsid wsp:val=&quot;00FC4DD9&quot;/&gt;&lt;wsp:rsid wsp:val=&quot;00FC4FD2&quot;/&gt;&lt;wsp:rsid wsp:val=&quot;00FC5903&quot;/&gt;&lt;wsp:rsid wsp:val=&quot;00FC5C49&quot;/&gt;&lt;wsp:rsid wsp:val=&quot;00FC62AA&quot;/&gt;&lt;wsp:rsid wsp:val=&quot;00FC68EF&quot;/&gt;&lt;wsp:rsid wsp:val=&quot;00FC6AFB&quot;/&gt;&lt;wsp:rsid wsp:val=&quot;00FC6B3D&quot;/&gt;&lt;wsp:rsid wsp:val=&quot;00FC6CDF&quot;/&gt;&lt;wsp:rsid wsp:val=&quot;00FC6D36&quot;/&gt;&lt;wsp:rsid wsp:val=&quot;00FC7315&quot;/&gt;&lt;wsp:rsid wsp:val=&quot;00FC7904&quot;/&gt;&lt;wsp:rsid wsp:val=&quot;00FC7A48&quot;/&gt;&lt;wsp:rsid wsp:val=&quot;00FC7BA6&quot;/&gt;&lt;wsp:rsid wsp:val=&quot;00FC7DA6&quot;/&gt;&lt;wsp:rsid wsp:val=&quot;00FC7E0B&quot;/&gt;&lt;wsp:rsid wsp:val=&quot;00FD00CC&quot;/&gt;&lt;wsp:rsid wsp:val=&quot;00FD0163&quot;/&gt;&lt;wsp:rsid wsp:val=&quot;00FD05BC&quot;/&gt;&lt;wsp:rsid wsp:val=&quot;00FD18C2&quot;/&gt;&lt;wsp:rsid wsp:val=&quot;00FD21F6&quot;/&gt;&lt;wsp:rsid wsp:val=&quot;00FD22E6&quot;/&gt;&lt;wsp:rsid wsp:val=&quot;00FD3081&quot;/&gt;&lt;wsp:rsid wsp:val=&quot;00FD31D3&quot;/&gt;&lt;wsp:rsid wsp:val=&quot;00FD323F&quot;/&gt;&lt;wsp:rsid wsp:val=&quot;00FD3821&quot;/&gt;&lt;wsp:rsid wsp:val=&quot;00FD3A5F&quot;/&gt;&lt;wsp:rsid wsp:val=&quot;00FD41CA&quot;/&gt;&lt;wsp:rsid wsp:val=&quot;00FD517D&quot;/&gt;&lt;wsp:rsid wsp:val=&quot;00FD51DF&quot;/&gt;&lt;wsp:rsid wsp:val=&quot;00FD533C&quot;/&gt;&lt;wsp:rsid wsp:val=&quot;00FD5B49&quot;/&gt;&lt;wsp:rsid wsp:val=&quot;00FD5CBC&quot;/&gt;&lt;wsp:rsid wsp:val=&quot;00FD5D12&quot;/&gt;&lt;wsp:rsid wsp:val=&quot;00FD6F51&quot;/&gt;&lt;wsp:rsid wsp:val=&quot;00FD6FC2&quot;/&gt;&lt;wsp:rsid wsp:val=&quot;00FE010A&quot;/&gt;&lt;wsp:rsid wsp:val=&quot;00FE017D&quot;/&gt;&lt;wsp:rsid wsp:val=&quot;00FE063C&quot;/&gt;&lt;wsp:rsid wsp:val=&quot;00FE0B99&quot;/&gt;&lt;wsp:rsid wsp:val=&quot;00FE126C&quot;/&gt;&lt;wsp:rsid wsp:val=&quot;00FE190C&quot;/&gt;&lt;wsp:rsid wsp:val=&quot;00FE1B13&quot;/&gt;&lt;wsp:rsid wsp:val=&quot;00FE1C7B&quot;/&gt;&lt;wsp:rsid wsp:val=&quot;00FE2C81&quot;/&gt;&lt;wsp:rsid wsp:val=&quot;00FE2F7A&quot;/&gt;&lt;wsp:rsid wsp:val=&quot;00FE3B70&quot;/&gt;&lt;wsp:rsid wsp:val=&quot;00FE3D63&quot;/&gt;&lt;wsp:rsid wsp:val=&quot;00FE46EC&quot;/&gt;&lt;wsp:rsid wsp:val=&quot;00FE483B&quot;/&gt;&lt;wsp:rsid wsp:val=&quot;00FE4E3F&quot;/&gt;&lt;wsp:rsid wsp:val=&quot;00FE5FD9&quot;/&gt;&lt;wsp:rsid wsp:val=&quot;00FE60C8&quot;/&gt;&lt;wsp:rsid wsp:val=&quot;00FE6920&quot;/&gt;&lt;wsp:rsid wsp:val=&quot;00FE6BE4&quot;/&gt;&lt;wsp:rsid wsp:val=&quot;00FE70FB&quot;/&gt;&lt;wsp:rsid wsp:val=&quot;00FE7C65&quot;/&gt;&lt;wsp:rsid wsp:val=&quot;00FF098D&quot;/&gt;&lt;wsp:rsid wsp:val=&quot;00FF0AFA&quot;/&gt;&lt;wsp:rsid wsp:val=&quot;00FF0E1D&quot;/&gt;&lt;wsp:rsid wsp:val=&quot;00FF1662&quot;/&gt;&lt;wsp:rsid wsp:val=&quot;00FF17D3&quot;/&gt;&lt;wsp:rsid wsp:val=&quot;00FF19BE&quot;/&gt;&lt;wsp:rsid wsp:val=&quot;00FF19C1&quot;/&gt;&lt;wsp:rsid wsp:val=&quot;00FF1B7C&quot;/&gt;&lt;wsp:rsid wsp:val=&quot;00FF1FE6&quot;/&gt;&lt;wsp:rsid wsp:val=&quot;00FF2962&quot;/&gt;&lt;wsp:rsid wsp:val=&quot;00FF3014&quot;/&gt;&lt;wsp:rsid wsp:val=&quot;00FF3B28&quot;/&gt;&lt;wsp:rsid wsp:val=&quot;00FF3E07&quot;/&gt;&lt;wsp:rsid wsp:val=&quot;00FF47B4&quot;/&gt;&lt;wsp:rsid wsp:val=&quot;00FF4DA0&quot;/&gt;&lt;wsp:rsid wsp:val=&quot;00FF52F6&quot;/&gt;&lt;wsp:rsid wsp:val=&quot;00FF5319&quot;/&gt;&lt;wsp:rsid wsp:val=&quot;00FF57B8&quot;/&gt;&lt;wsp:rsid wsp:val=&quot;00FF59CD&quot;/&gt;&lt;wsp:rsid wsp:val=&quot;00FF5CCA&quot;/&gt;&lt;wsp:rsid wsp:val=&quot;00FF6450&quot;/&gt;&lt;wsp:rsid wsp:val=&quot;00FF6661&quot;/&gt;&lt;wsp:rsid wsp:val=&quot;00FF6F6C&quot;/&gt;&lt;wsp:rsid wsp:val=&quot;00FF6F84&quot;/&gt;&lt;wsp:rsid wsp:val=&quot;00FF70F0&quot;/&gt;&lt;wsp:rsid wsp:val=&quot;00FF7208&quot;/&gt;&lt;/wsp:rsids&gt;&lt;/w:docPr&gt;&lt;w:body&gt;&lt;w:p wsp:rsidR=&quot;00000000&quot; wsp:rsidRDefault=&quot;00CB015B&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kWh&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rok&lt;/m:t&gt;&lt;/m:r&gt;&lt;/m:den&gt;&lt;/m:f&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44" o:title="" chromakey="white"/>
          </v:shape>
        </w:pict>
      </w:r>
      <w:r w:rsidRPr="005B5156">
        <w:fldChar w:fldCharType="end"/>
      </w:r>
      <w:r>
        <w:t>. Dlatego warto promować budownictwo energooszczędne lub pasywne, ponieważ ogranicza to istotnie zapotrzebowanie ciepła, a przez to również zapotrzebowanie na paliwo.</w:t>
      </w:r>
    </w:p>
    <w:p w:rsidR="007B28EA" w:rsidRDefault="007B28EA" w:rsidP="00FF19C1">
      <w:pPr>
        <w:pStyle w:val="POPpowyr"/>
      </w:pPr>
    </w:p>
    <w:p w:rsidR="007B28EA" w:rsidRPr="00240C7B" w:rsidRDefault="007B28EA" w:rsidP="00FF19C1">
      <w:pPr>
        <w:pStyle w:val="POPpowyr"/>
      </w:pPr>
      <w:r w:rsidRPr="00240C7B">
        <w:t>Produkcja energii prosumenckiej z odnawialnych źródeł energii w sektorze publicznym i</w:t>
      </w:r>
      <w:r>
        <w:t> </w:t>
      </w:r>
      <w:r w:rsidRPr="00240C7B">
        <w:t>mieszkaniowym</w:t>
      </w:r>
    </w:p>
    <w:p w:rsidR="007B28EA" w:rsidRDefault="007B28EA" w:rsidP="00FF19C1">
      <w:pPr>
        <w:pStyle w:val="POPnormal"/>
      </w:pPr>
      <w:r>
        <w:t>Działanie realizowane poprzez zwiększenie produkcji energii z odnawialnych źródeł energii, poprzez zakup i montaż małych instalacji lub mikroinstalacji OZE, do produkcji energii elektrycznej lub ciepła dla:</w:t>
      </w:r>
    </w:p>
    <w:p w:rsidR="007B28EA" w:rsidRDefault="007B28EA" w:rsidP="00FF19C1">
      <w:pPr>
        <w:pStyle w:val="POPlista"/>
        <w:numPr>
          <w:ilvl w:val="0"/>
          <w:numId w:val="20"/>
        </w:numPr>
        <w:ind w:left="738" w:hanging="284"/>
      </w:pPr>
      <w:r>
        <w:t xml:space="preserve">osób fizycznych, </w:t>
      </w:r>
    </w:p>
    <w:p w:rsidR="007B28EA" w:rsidRDefault="007B28EA" w:rsidP="00FF19C1">
      <w:pPr>
        <w:pStyle w:val="POPlista"/>
        <w:numPr>
          <w:ilvl w:val="0"/>
          <w:numId w:val="20"/>
        </w:numPr>
        <w:ind w:left="738" w:hanging="284"/>
      </w:pPr>
      <w:r>
        <w:t xml:space="preserve">wspólnot lub spółdzielni mieszkaniowych, </w:t>
      </w:r>
    </w:p>
    <w:p w:rsidR="007B28EA" w:rsidRDefault="007B28EA" w:rsidP="00FF19C1">
      <w:pPr>
        <w:pStyle w:val="POPlista"/>
        <w:numPr>
          <w:ilvl w:val="0"/>
          <w:numId w:val="20"/>
        </w:numPr>
        <w:ind w:left="738" w:hanging="284"/>
      </w:pPr>
      <w:r>
        <w:t>jednostek samorządu terytorialnego lub ich związków i stowarzyszeń,</w:t>
      </w:r>
    </w:p>
    <w:p w:rsidR="007B28EA" w:rsidRDefault="007B28EA" w:rsidP="00FF19C1">
      <w:pPr>
        <w:pStyle w:val="POPlista"/>
        <w:numPr>
          <w:ilvl w:val="0"/>
          <w:numId w:val="20"/>
        </w:numPr>
        <w:ind w:left="738" w:hanging="284"/>
      </w:pPr>
      <w:r>
        <w:t>spółki, w których jednostki samorządu terytorialnego posiadają 100% udziałów i powołanych do realizacji zadań własnych.</w:t>
      </w:r>
    </w:p>
    <w:p w:rsidR="007B28EA" w:rsidRDefault="007B28EA" w:rsidP="00FF19C1">
      <w:pPr>
        <w:pStyle w:val="POPnormal"/>
      </w:pPr>
      <w:r>
        <w:t xml:space="preserve"> Efekt ekologiczny może być osiągnięty poprzez inwestycje w:</w:t>
      </w:r>
    </w:p>
    <w:p w:rsidR="007B28EA" w:rsidRDefault="007B28EA" w:rsidP="00FF19C1">
      <w:pPr>
        <w:pStyle w:val="POPlista"/>
        <w:numPr>
          <w:ilvl w:val="0"/>
          <w:numId w:val="20"/>
        </w:numPr>
        <w:ind w:left="738" w:hanging="284"/>
      </w:pPr>
      <w:r>
        <w:t>pompy ciepła,</w:t>
      </w:r>
    </w:p>
    <w:p w:rsidR="007B28EA" w:rsidRDefault="007B28EA" w:rsidP="00FF19C1">
      <w:pPr>
        <w:pStyle w:val="POPlista"/>
        <w:numPr>
          <w:ilvl w:val="0"/>
          <w:numId w:val="20"/>
        </w:numPr>
        <w:ind w:left="738" w:hanging="284"/>
      </w:pPr>
      <w:r>
        <w:t>systemy fotowoltaiczne,</w:t>
      </w:r>
    </w:p>
    <w:p w:rsidR="007B28EA" w:rsidRDefault="007B28EA" w:rsidP="00FF19C1">
      <w:pPr>
        <w:pStyle w:val="POPlista"/>
        <w:numPr>
          <w:ilvl w:val="0"/>
          <w:numId w:val="20"/>
        </w:numPr>
        <w:ind w:left="738" w:hanging="284"/>
      </w:pPr>
      <w:r>
        <w:t>małe elektrownie wiatrowe.</w:t>
      </w:r>
    </w:p>
    <w:p w:rsidR="007B28EA" w:rsidRPr="00525E0A" w:rsidRDefault="007B28EA" w:rsidP="00FF19C1">
      <w:pPr>
        <w:pStyle w:val="POPwyr"/>
        <w:rPr>
          <w:color w:val="auto"/>
        </w:rPr>
      </w:pPr>
      <w:r w:rsidRPr="00525E0A">
        <w:rPr>
          <w:color w:val="auto"/>
        </w:rPr>
        <w:t>Ograniczenie wpływu emisji zanieczyszczeń z transportu drogowego</w:t>
      </w:r>
    </w:p>
    <w:p w:rsidR="007B28EA" w:rsidRPr="00240C7B" w:rsidRDefault="007B28EA" w:rsidP="00FF19C1">
      <w:pPr>
        <w:pStyle w:val="POPnormal"/>
      </w:pPr>
      <w:r>
        <w:t>D</w:t>
      </w:r>
      <w:r w:rsidRPr="00240C7B">
        <w:t>ziałanie takie nie zostało wskazane w harmonogramie</w:t>
      </w:r>
      <w:r>
        <w:t xml:space="preserve"> rzeczowo-finansowym</w:t>
      </w:r>
      <w:r w:rsidRPr="00240C7B">
        <w:t xml:space="preserve"> </w:t>
      </w:r>
      <w:r>
        <w:t>działań naprawczych</w:t>
      </w:r>
      <w:r w:rsidRPr="00240C7B">
        <w:t>, jednak w trakcie realizacji wszelkich inwestycji drogowych należy mieć na względzie ich wpływ na</w:t>
      </w:r>
      <w:r>
        <w:t> </w:t>
      </w:r>
      <w:r w:rsidRPr="00240C7B">
        <w:t>stan jakości powietrza i kierować się opisanymi poniżej zasadami ograniczającymi ten wpływ.</w:t>
      </w:r>
    </w:p>
    <w:p w:rsidR="007B28EA" w:rsidRDefault="007B28EA" w:rsidP="00FF19C1">
      <w:pPr>
        <w:pStyle w:val="POPpowyr"/>
      </w:pPr>
      <w:r>
        <w:t>Wyprowadzenie ruchu tranzytowego poza tereny zabudowane</w:t>
      </w:r>
    </w:p>
    <w:p w:rsidR="007B28EA" w:rsidRDefault="007B28EA" w:rsidP="00FF19C1">
      <w:pPr>
        <w:pStyle w:val="POPnormal"/>
      </w:pPr>
      <w:r>
        <w:t>Z uwagi na niekorzystne oddziaływanie transportu drogowego na jakość powietrza oraz klimat akustyczny w pobliżu dróg konieczne jest wyprowadzanie ruchu tranzytowego (szczególnie ciężkich pojazdów) poza tereny gęsto zabudowane. W związku z tym pożądana jest realizacja inwestycji związanych z budową obwodnic. Prowadzenie ruchu tranzytowego przez centrum miasta generuje wzrost negatywnego oddziaływania na stan jakości powietrza, poprzez wzrost emisji pyłu zawieszonego PM10 oraz tlenków azotu na terenie o dużej gęstości emisji.</w:t>
      </w:r>
    </w:p>
    <w:p w:rsidR="007B28EA" w:rsidRDefault="007B28EA" w:rsidP="00FF19C1">
      <w:pPr>
        <w:pStyle w:val="POPpowyr"/>
      </w:pPr>
      <w:r>
        <w:t xml:space="preserve">Przebudowa i modernizacja dróg </w:t>
      </w:r>
    </w:p>
    <w:p w:rsidR="007B28EA" w:rsidRDefault="007B28EA" w:rsidP="00FF19C1">
      <w:pPr>
        <w:pStyle w:val="POPnormal"/>
      </w:pPr>
      <w:r>
        <w:t>Prowadzenie przebudowy dróg pozwoli na ograniczenie emisji z unoszenia pyłu PM10 z podłoża, czyli emisji wtórnej. Działanie to polega na modernizacji nawierzchni dróg, a w szczególności utwardzeniu dróg i poboczy.</w:t>
      </w:r>
    </w:p>
    <w:p w:rsidR="007B28EA" w:rsidRDefault="007B28EA" w:rsidP="00FF19C1">
      <w:pPr>
        <w:pStyle w:val="POPpowyr"/>
      </w:pPr>
      <w:r>
        <w:t xml:space="preserve">Czyszczenie ulic i dróg na mokro </w:t>
      </w:r>
    </w:p>
    <w:p w:rsidR="007B28EA" w:rsidRDefault="007B28EA" w:rsidP="00FF19C1">
      <w:pPr>
        <w:pStyle w:val="POPnormal"/>
      </w:pPr>
      <w:r>
        <w:t>Utrzymanie w czystości dróg i ulic, również ma na celu ograniczenie emisji wtórnej wynikającej z unoszenia pyłu z podłoża. Czyszczenie musi być prowadzone przynajmniej 3 razy w miesiącu po okresie zimowym na wszystkich odcinkach dróg utwardzonych</w:t>
      </w:r>
      <w:r>
        <w:rPr>
          <w:rStyle w:val="FootnoteReference"/>
        </w:rPr>
        <w:footnoteReference w:id="101"/>
      </w:r>
      <w:r>
        <w:t>. Dodatkowo czyszczenie regularnie (jeden raz w miesiącu) dróg o największym natężeniu ruchu.</w:t>
      </w:r>
    </w:p>
    <w:p w:rsidR="007B28EA" w:rsidRDefault="007B28EA" w:rsidP="00FF19C1">
      <w:pPr>
        <w:pStyle w:val="POPnormal"/>
      </w:pPr>
    </w:p>
    <w:p w:rsidR="007B28EA" w:rsidRDefault="007B28EA" w:rsidP="00FF19C1">
      <w:pPr>
        <w:pStyle w:val="POPnormal"/>
      </w:pPr>
    </w:p>
    <w:p w:rsidR="007B28EA" w:rsidRDefault="007B28EA" w:rsidP="00FF19C1">
      <w:pPr>
        <w:pStyle w:val="POPnormal"/>
      </w:pPr>
    </w:p>
    <w:p w:rsidR="007B28EA" w:rsidRPr="00084EA5" w:rsidRDefault="007B28EA" w:rsidP="00FF19C1">
      <w:pPr>
        <w:pStyle w:val="POPpowyr"/>
      </w:pPr>
      <w:r w:rsidRPr="00084EA5">
        <w:t>Tworzenie ścieżek rowerowych i ciągów ruchu pieszego</w:t>
      </w:r>
    </w:p>
    <w:p w:rsidR="007B28EA" w:rsidRDefault="007B28EA" w:rsidP="00FF19C1">
      <w:pPr>
        <w:pStyle w:val="POPnormal"/>
      </w:pPr>
      <w:r>
        <w:t>Wszelkie działania związane z budową ścieżek rowerowych czy ciągów spacerowych mają zachęcać mieszkańca do alternatywnych form transportu w celu ograniczenia liczby pojazdów poruszających się w centrum miast.</w:t>
      </w:r>
    </w:p>
    <w:p w:rsidR="007B28EA" w:rsidRPr="00525E0A" w:rsidRDefault="007B28EA" w:rsidP="00FF19C1">
      <w:pPr>
        <w:pStyle w:val="POPwyr"/>
        <w:rPr>
          <w:color w:val="auto"/>
        </w:rPr>
      </w:pPr>
      <w:r w:rsidRPr="00525E0A">
        <w:rPr>
          <w:color w:val="auto"/>
        </w:rPr>
        <w:t>Kształtowanie polityki przestrzennej w sposób sprzyjający poprawie stanu jakości powietrza</w:t>
      </w:r>
    </w:p>
    <w:p w:rsidR="007B28EA" w:rsidRPr="00525E0A" w:rsidRDefault="007B28EA" w:rsidP="00FF19C1">
      <w:pPr>
        <w:pStyle w:val="POPwyr"/>
        <w:rPr>
          <w:i/>
          <w:iCs w:val="0"/>
          <w:color w:val="auto"/>
        </w:rPr>
      </w:pPr>
      <w:r w:rsidRPr="00525E0A">
        <w:rPr>
          <w:i/>
          <w:iCs w:val="0"/>
          <w:color w:val="auto"/>
        </w:rPr>
        <w:t>Plany zagospodarowania przestrzennego</w:t>
      </w:r>
    </w:p>
    <w:p w:rsidR="007B28EA" w:rsidRDefault="007B28EA" w:rsidP="005C3AC2">
      <w:pPr>
        <w:pStyle w:val="POPwyr"/>
        <w:spacing w:before="120" w:line="276" w:lineRule="auto"/>
        <w:rPr>
          <w:b w:val="0"/>
          <w:bCs w:val="0"/>
          <w:iCs w:val="0"/>
          <w:color w:val="auto"/>
          <w:sz w:val="22"/>
          <w:szCs w:val="20"/>
        </w:rPr>
      </w:pPr>
      <w:r w:rsidRPr="00427F29">
        <w:rPr>
          <w:b w:val="0"/>
          <w:bCs w:val="0"/>
          <w:iCs w:val="0"/>
          <w:color w:val="auto"/>
          <w:sz w:val="22"/>
          <w:szCs w:val="20"/>
        </w:rPr>
        <w:t>Plany zagospodarowania przestrzennego powinny wskazywać na ograniczenie stosowania systemów grzewczych, które mają negatywny wpływ na jakość powietrza w obszarach przekroczeń oraz powinny zawierać ograniczenia w zakresie lokalizacji obiektów, których funkcjonowanie wpłynie na zwiększony ruch samochodowy, np. centra handlowe</w:t>
      </w:r>
      <w:r>
        <w:rPr>
          <w:b w:val="0"/>
          <w:bCs w:val="0"/>
          <w:iCs w:val="0"/>
          <w:color w:val="auto"/>
          <w:sz w:val="22"/>
          <w:szCs w:val="20"/>
        </w:rPr>
        <w:t>.</w:t>
      </w:r>
    </w:p>
    <w:p w:rsidR="007B28EA" w:rsidRPr="00525E0A" w:rsidRDefault="007B28EA" w:rsidP="00FF19C1">
      <w:pPr>
        <w:pStyle w:val="POPwyr"/>
        <w:rPr>
          <w:i/>
          <w:iCs w:val="0"/>
          <w:color w:val="auto"/>
        </w:rPr>
      </w:pPr>
      <w:r w:rsidRPr="00525E0A">
        <w:rPr>
          <w:i/>
          <w:iCs w:val="0"/>
          <w:color w:val="auto"/>
        </w:rPr>
        <w:t>Korytarze przewietrzania miasta w pracach planistycznych</w:t>
      </w:r>
    </w:p>
    <w:p w:rsidR="007B28EA" w:rsidRDefault="007B28EA" w:rsidP="00FF19C1">
      <w:pPr>
        <w:pStyle w:val="POPnormal"/>
      </w:pPr>
      <w:r>
        <w:t>Przy planowaniu obszarów miast strefy miasto Włocławek należy uwzględniać zapisy mówiące o zachowaniu korytarzy przewietrzania, w tym klinów nawietrzających. Naturalne kliny lub specjalnie projektowane - obszary wolne od zabudowy mają na celu poprawę przepływu powietrza przez miasto.</w:t>
      </w:r>
    </w:p>
    <w:p w:rsidR="007B28EA" w:rsidRPr="00525E0A" w:rsidRDefault="007B28EA" w:rsidP="00FF19C1">
      <w:pPr>
        <w:pStyle w:val="POPwyr"/>
        <w:rPr>
          <w:color w:val="auto"/>
        </w:rPr>
      </w:pPr>
      <w:r w:rsidRPr="00525E0A">
        <w:rPr>
          <w:color w:val="auto"/>
        </w:rPr>
        <w:t>Rozbudowa zielonej infrastruktury</w:t>
      </w:r>
    </w:p>
    <w:p w:rsidR="007B28EA" w:rsidRPr="00645FB3" w:rsidRDefault="007B28EA" w:rsidP="00FF19C1">
      <w:pPr>
        <w:pStyle w:val="POPnormal"/>
      </w:pPr>
      <w:r>
        <w:t>Z</w:t>
      </w:r>
      <w:r w:rsidRPr="00645FB3">
        <w:t>iele</w:t>
      </w:r>
      <w:r>
        <w:t>ń</w:t>
      </w:r>
      <w:r w:rsidRPr="00645FB3">
        <w:t xml:space="preserve"> </w:t>
      </w:r>
      <w:r>
        <w:t>pełni</w:t>
      </w:r>
      <w:r w:rsidRPr="00645FB3">
        <w:t xml:space="preserve"> funkcje zdrowotne </w:t>
      </w:r>
      <w:r>
        <w:t>(zmniejsza</w:t>
      </w:r>
      <w:r w:rsidRPr="00645FB3">
        <w:t xml:space="preserve"> zanieczyszczenie powietrza</w:t>
      </w:r>
      <w:r>
        <w:t>)</w:t>
      </w:r>
      <w:r w:rsidRPr="00645FB3">
        <w:t>, a także stabilizuje temperaturę i wilgotność powietrza w przestrzeni miejskiej.</w:t>
      </w:r>
    </w:p>
    <w:p w:rsidR="007B28EA" w:rsidRDefault="007B28EA" w:rsidP="00FF19C1">
      <w:pPr>
        <w:pStyle w:val="POPnormal"/>
      </w:pPr>
      <w:r w:rsidRPr="00645FB3">
        <w:t xml:space="preserve">Rozbudowa zielonej infrastruktury polega na tworzeniu elementów miejskich </w:t>
      </w:r>
      <w:r>
        <w:t xml:space="preserve">takich </w:t>
      </w:r>
      <w:r w:rsidRPr="00645FB3">
        <w:t>jak:</w:t>
      </w:r>
    </w:p>
    <w:p w:rsidR="007B28EA" w:rsidRDefault="007B28EA" w:rsidP="00FF19C1">
      <w:pPr>
        <w:pStyle w:val="POPlista"/>
        <w:numPr>
          <w:ilvl w:val="0"/>
          <w:numId w:val="20"/>
        </w:numPr>
        <w:ind w:left="738" w:hanging="284"/>
      </w:pPr>
      <w:r>
        <w:t>place miejskie, tarasy, dziedzińce i patia, których powierzchnia biologicznie czynna przekracza powierzchnię utwardzoną,</w:t>
      </w:r>
    </w:p>
    <w:p w:rsidR="007B28EA" w:rsidRDefault="007B28EA" w:rsidP="00FF19C1">
      <w:pPr>
        <w:pStyle w:val="POPlista"/>
        <w:numPr>
          <w:ilvl w:val="0"/>
          <w:numId w:val="20"/>
        </w:numPr>
        <w:ind w:left="738" w:hanging="284"/>
      </w:pPr>
      <w:r>
        <w:t>aleje obsadzone drzewami, tereny przy obiektach użyteczności publicznej takie jak np. szkoły, szpitale,</w:t>
      </w:r>
    </w:p>
    <w:p w:rsidR="007B28EA" w:rsidRDefault="007B28EA" w:rsidP="00FF19C1">
      <w:pPr>
        <w:pStyle w:val="POPlista"/>
        <w:numPr>
          <w:ilvl w:val="0"/>
          <w:numId w:val="20"/>
        </w:numPr>
        <w:ind w:left="738" w:hanging="284"/>
      </w:pPr>
      <w:r>
        <w:t>lasy,</w:t>
      </w:r>
    </w:p>
    <w:p w:rsidR="007B28EA" w:rsidRDefault="007B28EA" w:rsidP="00FF19C1">
      <w:pPr>
        <w:pStyle w:val="POPlista"/>
        <w:numPr>
          <w:ilvl w:val="0"/>
          <w:numId w:val="20"/>
        </w:numPr>
        <w:ind w:left="738" w:hanging="284"/>
      </w:pPr>
      <w:r>
        <w:t>publiczne parki i ogrody, wypoczynkowe tereny sportowe,</w:t>
      </w:r>
    </w:p>
    <w:p w:rsidR="007B28EA" w:rsidRDefault="007B28EA" w:rsidP="00FF19C1">
      <w:pPr>
        <w:pStyle w:val="POPlista"/>
        <w:numPr>
          <w:ilvl w:val="0"/>
          <w:numId w:val="20"/>
        </w:numPr>
        <w:ind w:left="738" w:hanging="284"/>
      </w:pPr>
      <w:r>
        <w:t>ogrody działkowe z letnią zabudową i ogrody komunalne,</w:t>
      </w:r>
    </w:p>
    <w:p w:rsidR="007B28EA" w:rsidRDefault="007B28EA" w:rsidP="00FF19C1">
      <w:pPr>
        <w:pStyle w:val="POPlista"/>
        <w:numPr>
          <w:ilvl w:val="0"/>
          <w:numId w:val="20"/>
        </w:numPr>
        <w:ind w:left="738" w:hanging="284"/>
      </w:pPr>
      <w:r>
        <w:t>pobocza tras komunikacyjnych na terenie miasta, w tym również pobocza kolejowe,</w:t>
      </w:r>
    </w:p>
    <w:p w:rsidR="007B28EA" w:rsidRDefault="007B28EA" w:rsidP="00FF19C1">
      <w:pPr>
        <w:pStyle w:val="POPlista"/>
        <w:numPr>
          <w:ilvl w:val="0"/>
          <w:numId w:val="20"/>
        </w:numPr>
        <w:ind w:left="738" w:hanging="284"/>
      </w:pPr>
      <w:r>
        <w:t>tereny upraw polnych i ogrodnictwa,</w:t>
      </w:r>
    </w:p>
    <w:p w:rsidR="007B28EA" w:rsidRDefault="007B28EA" w:rsidP="00FF19C1">
      <w:pPr>
        <w:pStyle w:val="POPlista"/>
        <w:numPr>
          <w:ilvl w:val="0"/>
          <w:numId w:val="20"/>
        </w:numPr>
        <w:ind w:left="738" w:hanging="284"/>
      </w:pPr>
      <w:r>
        <w:t>wody stojące, zbiorniki tymczasowe i tereny podmokłe,</w:t>
      </w:r>
    </w:p>
    <w:p w:rsidR="007B28EA" w:rsidRDefault="007B28EA" w:rsidP="00FF19C1">
      <w:pPr>
        <w:pStyle w:val="POPlista"/>
        <w:numPr>
          <w:ilvl w:val="0"/>
          <w:numId w:val="20"/>
        </w:numPr>
        <w:ind w:left="738" w:hanging="284"/>
      </w:pPr>
      <w:r>
        <w:t>tereny zielone, porośnięte zielenią dachy, mury czy ekrany akustyczne.</w:t>
      </w:r>
    </w:p>
    <w:p w:rsidR="007B28EA" w:rsidRPr="00525E0A" w:rsidRDefault="007B28EA" w:rsidP="00FF19C1">
      <w:pPr>
        <w:pStyle w:val="POPwyr"/>
        <w:rPr>
          <w:color w:val="auto"/>
        </w:rPr>
      </w:pPr>
      <w:r w:rsidRPr="00525E0A">
        <w:rPr>
          <w:color w:val="auto"/>
        </w:rPr>
        <w:t>Prowadzenie edukacji ekologicznej</w:t>
      </w:r>
    </w:p>
    <w:p w:rsidR="007B28EA" w:rsidRDefault="007B28EA" w:rsidP="00FF19C1">
      <w:pPr>
        <w:pStyle w:val="POPnormal"/>
      </w:pPr>
      <w:r>
        <w:t xml:space="preserve">Działanie to zostało wskazane w harmonogramie rzeczowo-finansowym </w:t>
      </w:r>
      <w:r w:rsidRPr="00134176">
        <w:t xml:space="preserve">działań naprawczych </w:t>
      </w:r>
      <w:r>
        <w:t xml:space="preserve">z uwagi na konieczność podnoszenia świadomości ekologicznej mieszkańców i jego długoterminowe efekty. Oczekuje się, że prowadzenie edukacji w tym zakresie będzie wspomagać poprawę stanu jakości powietrza. </w:t>
      </w:r>
      <w:r w:rsidRPr="0082267B">
        <w:t xml:space="preserve">Prowadzenie akcji edukacyjnych musi upowszechniać wiedzę z zakresu ochrony </w:t>
      </w:r>
      <w:r>
        <w:t>środowiska (szczególnie powietrza)</w:t>
      </w:r>
      <w:r w:rsidRPr="0082267B">
        <w:t>, a tym samym kształtować zachowania prośrodowiskowe społeczeństwa. W</w:t>
      </w:r>
      <w:r>
        <w:t> </w:t>
      </w:r>
      <w:r w:rsidRPr="0082267B">
        <w:t>ramach działań należy prowadzić minimum jedną kampanię rocznie, głównie przed sezonem grzewczym</w:t>
      </w:r>
      <w:r>
        <w:t>,</w:t>
      </w:r>
      <w:r w:rsidRPr="0082267B">
        <w:t xml:space="preserve"> w celu wskazania negatywnego wpływu zanieczyszczeń powietrza na zdrowie oraz</w:t>
      </w:r>
      <w:r>
        <w:t> </w:t>
      </w:r>
      <w:r w:rsidRPr="0082267B">
        <w:t>sposobów zapobiegania zanieczyszczeniom. Do działań związanych z edukacją ekologiczną należą m.in.</w:t>
      </w:r>
      <w:r>
        <w:t>:</w:t>
      </w:r>
    </w:p>
    <w:p w:rsidR="007B28EA" w:rsidRDefault="007B28EA" w:rsidP="00FF19C1">
      <w:pPr>
        <w:pStyle w:val="POPlista"/>
        <w:numPr>
          <w:ilvl w:val="0"/>
          <w:numId w:val="20"/>
        </w:numPr>
        <w:ind w:left="738" w:hanging="284"/>
      </w:pPr>
      <w:r>
        <w:t>akcje warsztatowe, konkursowe oraz imprezy edukacyjne,</w:t>
      </w:r>
    </w:p>
    <w:p w:rsidR="007B28EA" w:rsidRDefault="007B28EA" w:rsidP="00FF19C1">
      <w:pPr>
        <w:pStyle w:val="POPlista"/>
        <w:numPr>
          <w:ilvl w:val="0"/>
          <w:numId w:val="20"/>
        </w:numPr>
        <w:ind w:left="738" w:hanging="284"/>
      </w:pPr>
      <w:r>
        <w:t>warsztaty dla dzieci i młodzieży,</w:t>
      </w:r>
    </w:p>
    <w:p w:rsidR="007B28EA" w:rsidRDefault="007B28EA" w:rsidP="00FF19C1">
      <w:pPr>
        <w:pStyle w:val="POPlista"/>
        <w:numPr>
          <w:ilvl w:val="0"/>
          <w:numId w:val="20"/>
        </w:numPr>
        <w:ind w:left="738" w:hanging="284"/>
      </w:pPr>
      <w:r>
        <w:t>imprezy edukacyjne,</w:t>
      </w:r>
    </w:p>
    <w:p w:rsidR="007B28EA" w:rsidRDefault="007B28EA" w:rsidP="00FF19C1">
      <w:pPr>
        <w:pStyle w:val="POPlista"/>
        <w:numPr>
          <w:ilvl w:val="0"/>
          <w:numId w:val="20"/>
        </w:numPr>
        <w:ind w:left="738" w:hanging="284"/>
      </w:pPr>
      <w:r>
        <w:t>opracowanie materiałów edukacyjnych.</w:t>
      </w:r>
    </w:p>
    <w:p w:rsidR="007B28EA" w:rsidRPr="00632E78" w:rsidRDefault="007B28EA" w:rsidP="00FF19C1">
      <w:pPr>
        <w:pStyle w:val="POPwyr"/>
        <w:rPr>
          <w:color w:val="auto"/>
        </w:rPr>
      </w:pPr>
      <w:r w:rsidRPr="00525E0A">
        <w:rPr>
          <w:color w:val="auto"/>
        </w:rPr>
        <w:t>Prowadzenie działań kontrolnych</w:t>
      </w:r>
    </w:p>
    <w:p w:rsidR="007B28EA" w:rsidRDefault="007B28EA" w:rsidP="00FF19C1">
      <w:pPr>
        <w:pStyle w:val="POPnormal"/>
      </w:pPr>
      <w:bookmarkStart w:id="285" w:name="_Hlk32918136"/>
      <w:bookmarkStart w:id="286" w:name="_Toc19511686"/>
      <w:bookmarkStart w:id="287" w:name="_Toc27723275"/>
      <w:r>
        <w:t xml:space="preserve">Działania kontrolne wprowadzono do harmonogramu rzeczowo-finansowego </w:t>
      </w:r>
      <w:r w:rsidRPr="00134176">
        <w:t xml:space="preserve">działań naprawczych </w:t>
      </w:r>
      <w:r>
        <w:t>jako ściśle powiązane z realizacją Planu działań krótkoterminowych. Powinny one dotyczyć:</w:t>
      </w:r>
    </w:p>
    <w:p w:rsidR="007B28EA" w:rsidRDefault="007B28EA" w:rsidP="00FF19C1">
      <w:pPr>
        <w:pStyle w:val="POPwypkt"/>
      </w:pPr>
      <w:r>
        <w:t>kontrolowania przez straż miejską lub upoważnionych pracowników urzędu, gospodarstw domowych w zakresie przestrzegania zakazu spalania odpadów w kotłach i piecach oraz kontrole przestrzegania zakazu wypalania traw i łąk. Kontrole mogą odbywać się na podstawie upoważnienia przez Prezydenta, pracowników urzędu lub straży miejskiej w oparciu o art. 379 ustawy POŚ.</w:t>
      </w:r>
    </w:p>
    <w:p w:rsidR="007B28EA" w:rsidRDefault="007B28EA" w:rsidP="00FF19C1">
      <w:pPr>
        <w:pStyle w:val="POPwypkt"/>
      </w:pPr>
      <w:r>
        <w:t xml:space="preserve">kontrolowania </w:t>
      </w:r>
      <w:r w:rsidRPr="00F17DB0">
        <w:t>przestrzegania zapisów uchwały nr VIII/136/19 Sejmiku Województwa Kujawsko-Pomorskiego z dnia 24 czerwca 2019 r. w sprawie wprowadzenia na obszarze województwa kujawsko-pomorskiego ograniczeń i</w:t>
      </w:r>
      <w:r>
        <w:t> </w:t>
      </w:r>
      <w:r w:rsidRPr="00F17DB0">
        <w:t>zakazów w zakresie eksploatacji instalacji, w których następuje spalanie paliw. Kontrole mogą być przeprowa</w:t>
      </w:r>
      <w:r>
        <w:t>dzane przez uprawnione służby (Straż M</w:t>
      </w:r>
      <w:r w:rsidRPr="00F17DB0">
        <w:t>iejska</w:t>
      </w:r>
      <w:r>
        <w:t xml:space="preserve">, </w:t>
      </w:r>
      <w:r w:rsidRPr="00F17DB0">
        <w:t>Policja, uprawnieni pracownicy</w:t>
      </w:r>
      <w:r>
        <w:t xml:space="preserve"> Urzędu Miasta</w:t>
      </w:r>
      <w:r w:rsidRPr="00F17DB0">
        <w:t>), które mogą sprawdzać dokumentację techniczną instalacji grzewczych, certyfikaty użytkowanych urządzeń, czy instrukcję użytkowania pod kątem spełnienia minimalnych wymogów wynikających z </w:t>
      </w:r>
      <w:r>
        <w:t>ww.</w:t>
      </w:r>
      <w:r w:rsidRPr="00F17DB0">
        <w:t xml:space="preserve"> uchwały. Kontrola pod kątem rodzaju stosowanego paliwa odbywać się może na podstawie udostępnionego przez mieszkańca </w:t>
      </w:r>
      <w:r>
        <w:t>świadectwa jakości paliwa stałego</w:t>
      </w:r>
    </w:p>
    <w:p w:rsidR="007B28EA" w:rsidRPr="00632E78" w:rsidRDefault="007B28EA" w:rsidP="00FF19C1">
      <w:pPr>
        <w:pStyle w:val="POPnormal"/>
      </w:pPr>
      <w:r w:rsidRPr="00632E78">
        <w:t xml:space="preserve">Niezbędne jest przeszkolenie kadry urzędników na szczeblu gminnym w zakresie stosowania przepisów, np. art. 363, 368, 379 ustawy Prawo ochrony środowiska oraz udzielenie pisemnych wytycznych, w zakresie sposobu przeprowadzania działań kontrolnych w terenie mających na celu eliminację negatywnego oddziaływania na środowisko przez osoby fizyczne. </w:t>
      </w:r>
    </w:p>
    <w:p w:rsidR="007B28EA" w:rsidRPr="00632E78" w:rsidRDefault="007B28EA" w:rsidP="00FF19C1">
      <w:pPr>
        <w:pStyle w:val="POPnormal"/>
      </w:pPr>
      <w:r w:rsidRPr="00632E78">
        <w:t xml:space="preserve">Należałoby udostępnić mieszkańcom numer telefonu oraz formularz internetowy do zgłaszania wszelkich przypadków naruszeń dotyczących ochrony powietrza wraz z wymienieniem dokładnej listy zakazów, sposobów rozpoznania ich naruszania (w celu ograniczenia liczby fałszywych </w:t>
      </w:r>
      <w:r>
        <w:t>Alarmów</w:t>
      </w:r>
      <w:r w:rsidRPr="00632E78">
        <w:t>) oraz</w:t>
      </w:r>
      <w:r>
        <w:t> </w:t>
      </w:r>
      <w:r w:rsidRPr="00632E78">
        <w:t xml:space="preserve">minimalnych informacji, potrzebnych jednostce do podjęcia interwencji. </w:t>
      </w:r>
    </w:p>
    <w:p w:rsidR="007B28EA" w:rsidRPr="00632E78" w:rsidRDefault="007B28EA" w:rsidP="00FF19C1">
      <w:pPr>
        <w:pStyle w:val="POPwyr"/>
      </w:pPr>
      <w:r w:rsidRPr="00632E78">
        <w:t xml:space="preserve">Realizacja uchwały nr VIII/136/19 Sejmiku Województwa Kujawsko-Pomorskiego </w:t>
      </w:r>
      <w:r w:rsidRPr="00632E78">
        <w:br/>
        <w:t xml:space="preserve">z dnia 24 czerwca 2019 r. w sprawie wprowadzenia na obszarze województwa kujawsko-pomorskiego ograniczeń i zakazów w zakresie eksploatacji instalacji, </w:t>
      </w:r>
      <w:r w:rsidRPr="00632E78">
        <w:br/>
        <w:t>w których następuje spalanie paliw.</w:t>
      </w:r>
    </w:p>
    <w:p w:rsidR="007B28EA" w:rsidRDefault="007B28EA" w:rsidP="00FF19C1">
      <w:pPr>
        <w:pStyle w:val="POPnormal"/>
      </w:pPr>
      <w:r w:rsidRPr="002E6D95">
        <w:t xml:space="preserve">Nadrzędnym celem uchwały „antysmogowej” </w:t>
      </w:r>
      <w:r>
        <w:t>określonej uchwałą</w:t>
      </w:r>
      <w:r w:rsidRPr="003A285A">
        <w:t xml:space="preserve"> nr VIII/136/19 Sejmiku Województwa Kujawsko-Pomorskiego z dnia 24 czerwca 2019 r. </w:t>
      </w:r>
      <w:r w:rsidRPr="002E6D95">
        <w:t>jest znacząca poprawa jakości powietrza na całym obszarze województwa kujawsko-pomorskiego, gdyż we wszystkich strefach przekraczane są</w:t>
      </w:r>
      <w:r>
        <w:t> </w:t>
      </w:r>
      <w:r w:rsidRPr="002E6D95">
        <w:t xml:space="preserve">poziomy docelowe i dopuszczalne stężeń zanieczyszczeń powietrza. Termin wejścia uchwały w życie został ustalony na </w:t>
      </w:r>
      <w:r w:rsidRPr="002647EA">
        <w:rPr>
          <w:bCs/>
        </w:rPr>
        <w:t>1 września 2019 roku</w:t>
      </w:r>
      <w:r w:rsidRPr="002647EA">
        <w:t>,</w:t>
      </w:r>
      <w:r w:rsidRPr="002E6D95">
        <w:t xml:space="preserve"> aby w pierwszej kolejności ograniczyć powstawanie nowych źródeł emisji oraz wyeliminować spalanie paliw złej jakości</w:t>
      </w:r>
      <w:r>
        <w:t xml:space="preserve"> –</w:t>
      </w:r>
      <w:r w:rsidRPr="002E6D95">
        <w:t xml:space="preserve"> </w:t>
      </w:r>
      <w:r>
        <w:t>węgla brunatnego</w:t>
      </w:r>
      <w:r w:rsidRPr="00C81F26">
        <w:t xml:space="preserve"> </w:t>
      </w:r>
      <w:r>
        <w:t xml:space="preserve">oraz paliw stałych produkowanych z wykorzystaniem tego węgla, mułów i flotokoncentratów, </w:t>
      </w:r>
      <w:r w:rsidRPr="002E6D95">
        <w:t>miałów</w:t>
      </w:r>
      <w:r>
        <w:t xml:space="preserve"> słabej jakości</w:t>
      </w:r>
      <w:r w:rsidRPr="002E6D95">
        <w:t xml:space="preserve"> oraz wilgotnej biomasy. Wszystkie nowo zainstalowane kotły</w:t>
      </w:r>
      <w:r>
        <w:t xml:space="preserve"> na paliwo stałe </w:t>
      </w:r>
      <w:r w:rsidRPr="002E6D95">
        <w:t>(od</w:t>
      </w:r>
      <w:r>
        <w:t> </w:t>
      </w:r>
      <w:r w:rsidRPr="002E6D95">
        <w:t>1</w:t>
      </w:r>
      <w:r>
        <w:t> września</w:t>
      </w:r>
      <w:r w:rsidRPr="002E6D95">
        <w:t xml:space="preserve"> 2019 roku) powinny spełniać wymagania </w:t>
      </w:r>
      <w:r>
        <w:t>ekoprojektu lub </w:t>
      </w:r>
      <w:r w:rsidRPr="002E6D95">
        <w:t>określon</w:t>
      </w:r>
      <w:r>
        <w:t>e</w:t>
      </w:r>
      <w:r w:rsidRPr="002E6D95">
        <w:t xml:space="preserve"> dla kotłów klasy 5 wg Normy PN EN-303-5:2012. Dla </w:t>
      </w:r>
      <w:r>
        <w:t xml:space="preserve">tzw. </w:t>
      </w:r>
      <w:r w:rsidRPr="002E6D95">
        <w:t>kotłów</w:t>
      </w:r>
      <w:r>
        <w:t xml:space="preserve"> „pozaklasowych”</w:t>
      </w:r>
      <w:r w:rsidRPr="002E6D95">
        <w:t xml:space="preserve">, </w:t>
      </w:r>
      <w:r w:rsidRPr="00564C52">
        <w:t>których eksploatacja rozpoczęła się przed 1 września 2019</w:t>
      </w:r>
      <w:r>
        <w:t> </w:t>
      </w:r>
      <w:r w:rsidRPr="002647EA">
        <w:t xml:space="preserve">roku, przewidziany został odpowiednio długi okres przejściowy - </w:t>
      </w:r>
      <w:r w:rsidRPr="00564C52">
        <w:t>do 1 stycznia 2024 roku</w:t>
      </w:r>
      <w:r w:rsidRPr="002647EA">
        <w:t xml:space="preserve"> na</w:t>
      </w:r>
      <w:r>
        <w:t> </w:t>
      </w:r>
      <w:r w:rsidRPr="002647EA">
        <w:t>dostosowanie się do wymogów uchwały. W przypadku kotów, których eksploatacja rozpoczęła się przed 1 września 2019 roku, ale jednocześnie spełniają podstawowe wymagania w</w:t>
      </w:r>
      <w:r>
        <w:t> </w:t>
      </w:r>
      <w:r w:rsidRPr="002647EA">
        <w:t>zakresie emisji zanieczyszczeń na</w:t>
      </w:r>
      <w:r w:rsidRPr="002647EA">
        <w:rPr>
          <w:bCs/>
        </w:rPr>
        <w:t xml:space="preserve"> poziomie klasy 3 lub klasy 4 </w:t>
      </w:r>
      <w:r w:rsidRPr="002647EA">
        <w:t xml:space="preserve">wg normy PN-EN-303-5:2012, okres przejściowy został </w:t>
      </w:r>
      <w:r w:rsidRPr="002647EA">
        <w:rPr>
          <w:bCs/>
        </w:rPr>
        <w:t>wydłużony na 9 lat - do 1 stycznia 2028 roku</w:t>
      </w:r>
      <w:r w:rsidRPr="002647EA">
        <w:t>. Instalacje te charakteryzują się znacznie niższą emisją zanieczyszczeń w</w:t>
      </w:r>
      <w:r>
        <w:t> </w:t>
      </w:r>
      <w:r w:rsidRPr="002647EA">
        <w:t xml:space="preserve">stosunku do powszechnie używanych kotłów pozaklasowych, stąd wyznaczony okres przejściowy pozwoli na wydłużenie możliwości ich eksploatacji, co przekłada się na pozytywne skutki ekonomiczne i ekologiczne. W przypadku ogrzewaczy pomieszczeń również zastosowany został okres przejściowy – wymagania dla nowo instalowanych ogrzewaczy pomieszczeń weszły w życie 1 września 2019 roku. Na rynku dostępne już są produkty, które spełniają wymagania określone w rozporządzeniu Komisji UE 2015/1185. Wymagania ekoprojektu w stosunku do ogrzewaczy pomieszczeń na paliwa stałe wprowadzanych do sprzedaży zaczną obowiązywać od </w:t>
      </w:r>
      <w:r w:rsidRPr="00564C52">
        <w:t>1</w:t>
      </w:r>
      <w:r>
        <w:t> </w:t>
      </w:r>
      <w:r w:rsidRPr="00564C52">
        <w:t>stycznia 2022 roku</w:t>
      </w:r>
      <w:r w:rsidRPr="002647EA">
        <w:t>. Dla ogrzewaczy pomieszczeń, których eksploatacja rozpoczęła się przed 1</w:t>
      </w:r>
      <w:r>
        <w:t> </w:t>
      </w:r>
      <w:r w:rsidRPr="002647EA">
        <w:t>września</w:t>
      </w:r>
      <w:r w:rsidRPr="002E6D95">
        <w:t xml:space="preserve"> 2019 r. przewidziany został odpowiednio długi okres przejściowy – do</w:t>
      </w:r>
      <w:r>
        <w:t> </w:t>
      </w:r>
      <w:r w:rsidRPr="002E6D95">
        <w:t>1</w:t>
      </w:r>
      <w:r>
        <w:t> </w:t>
      </w:r>
      <w:r w:rsidRPr="002E6D95">
        <w:t>stycznia 202</w:t>
      </w:r>
      <w:r>
        <w:t>4</w:t>
      </w:r>
      <w:r w:rsidRPr="002E6D95">
        <w:t xml:space="preserve"> roku na</w:t>
      </w:r>
      <w:r>
        <w:t> </w:t>
      </w:r>
      <w:r w:rsidRPr="002E6D95">
        <w:t>dostosowanie się do wymogów uchwały. Dla ogrzewaczy pomieszczeń zainstalowanych przed</w:t>
      </w:r>
      <w:r>
        <w:t> </w:t>
      </w:r>
      <w:r w:rsidRPr="002E6D95">
        <w:t>1</w:t>
      </w:r>
      <w:r>
        <w:t> września</w:t>
      </w:r>
      <w:r w:rsidRPr="002E6D95">
        <w:t xml:space="preserve"> 2019 roku przewidziano możliwość </w:t>
      </w:r>
      <w:r>
        <w:t>ich </w:t>
      </w:r>
      <w:r w:rsidRPr="002E6D95">
        <w:t>eksploatacji po</w:t>
      </w:r>
      <w:r>
        <w:t> </w:t>
      </w:r>
      <w:r w:rsidRPr="002E6D95">
        <w:t>1</w:t>
      </w:r>
      <w:r>
        <w:t> </w:t>
      </w:r>
      <w:r w:rsidRPr="002E6D95">
        <w:t>stycznia 202</w:t>
      </w:r>
      <w:r>
        <w:t>4</w:t>
      </w:r>
      <w:r w:rsidRPr="002E6D95">
        <w:t xml:space="preserve"> roku </w:t>
      </w:r>
      <w:r>
        <w:t xml:space="preserve">pod warunkiem </w:t>
      </w:r>
      <w:r w:rsidRPr="002E6D95">
        <w:t>doposaż</w:t>
      </w:r>
      <w:r>
        <w:t>enia</w:t>
      </w:r>
      <w:r w:rsidRPr="002E6D95">
        <w:t xml:space="preserve"> w urządzenie redukujące emisję pyłu, które umożliwi osiągnięcie emisji pyłu na poziomie określonym w</w:t>
      </w:r>
      <w:r>
        <w:t> r</w:t>
      </w:r>
      <w:r w:rsidRPr="002E6D95">
        <w:t>ozporządzeniu Komisji (UE) 2015/1185. Uwzględniono przy tym fakt, że zgodnie z §132 ust. 1 rozporządzenia Ministra Infrastruktury w sprawie warunków technicznych, jakim powinny odpowiadać budynki i</w:t>
      </w:r>
      <w:r>
        <w:t> </w:t>
      </w:r>
      <w:r w:rsidRPr="002E6D95">
        <w:t>ich usytuowanie, budynek, który ze względu na swoje przeznaczenie wymaga ogrzewania, powinien być wyposażony w instalację ogrzewczą lub inne urządzenia ogrzewcze, niebędące piecami, trzonami kuchennymi lub kominkami. Oznacza to, że</w:t>
      </w:r>
      <w:r>
        <w:t> </w:t>
      </w:r>
      <w:r w:rsidRPr="002E6D95">
        <w:t>kominek lub piec nie może być głównym źródłem ogrzewania budynku. Stosowane są</w:t>
      </w:r>
      <w:r>
        <w:t> </w:t>
      </w:r>
      <w:r w:rsidRPr="002E6D95">
        <w:t>one</w:t>
      </w:r>
      <w:r>
        <w:t> </w:t>
      </w:r>
      <w:r w:rsidRPr="002E6D95">
        <w:t>zazwyczaj ze znacznie mniejszą intensywnością niż kotły a</w:t>
      </w:r>
      <w:r>
        <w:t> </w:t>
      </w:r>
      <w:r w:rsidRPr="002E6D95">
        <w:t>jednocześnie wymiana tych instalacji na nowe spełniające wymagania ekoprojektu, jest często bardzo utrudniona lub wręcz niemożliwa. Okresy przejściowe zostały określone w</w:t>
      </w:r>
      <w:r>
        <w:t> </w:t>
      </w:r>
      <w:r w:rsidRPr="002E6D95">
        <w:t>sposób optymalny zapewniając możliwość wymiany istniejących źródeł ogrzewania przy</w:t>
      </w:r>
      <w:r>
        <w:t> </w:t>
      </w:r>
      <w:r w:rsidRPr="002E6D95">
        <w:t>zachowaniu potrzeby możliwie najszybszej poprawy jakości powietrza.</w:t>
      </w:r>
      <w:bookmarkEnd w:id="285"/>
    </w:p>
    <w:p w:rsidR="007B28EA" w:rsidRDefault="007B28EA" w:rsidP="00CB2AAE">
      <w:pPr>
        <w:pStyle w:val="POPnagl3"/>
      </w:pPr>
      <w:bookmarkStart w:id="288" w:name="_Toc33039530"/>
      <w:r>
        <w:t xml:space="preserve">Harmonogram </w:t>
      </w:r>
      <w:r w:rsidRPr="002B2551">
        <w:t xml:space="preserve">rzeczowo-finansowy </w:t>
      </w:r>
      <w:r>
        <w:t>działań naprawczych</w:t>
      </w:r>
      <w:bookmarkEnd w:id="286"/>
      <w:bookmarkEnd w:id="287"/>
      <w:bookmarkEnd w:id="288"/>
    </w:p>
    <w:p w:rsidR="007B28EA" w:rsidRDefault="007B28EA" w:rsidP="00FF19C1">
      <w:pPr>
        <w:pStyle w:val="POPnormal"/>
      </w:pPr>
      <w:r>
        <w:t xml:space="preserve">Harmonogram </w:t>
      </w:r>
      <w:r w:rsidRPr="002B2551">
        <w:t>rzeczowo-finansowy</w:t>
      </w:r>
      <w:r>
        <w:t xml:space="preserve"> działań naprawczych dla strefy miasto Włocławek, opracowano w oparciu o dokonaną diagnozę istniejącego stanu jakości powietrza oraz analizę podstawowych przyczyn niedotrzymania standardu jakości powietrza oraz poziomu docelowego benzo(a)pirenu. Wskazano w </w:t>
      </w:r>
      <w:r w:rsidRPr="00721402">
        <w:t>nim działania</w:t>
      </w:r>
      <w:r>
        <w:t xml:space="preserve"> priorytetowe, jednostki odpowiedzialne za ich realizację, skalę czasową, szacunkowe koszty i potencjalne źródła finansowania. </w:t>
      </w:r>
    </w:p>
    <w:p w:rsidR="007B28EA" w:rsidRDefault="007B28EA" w:rsidP="00FF19C1">
      <w:pPr>
        <w:pStyle w:val="POPnormal"/>
      </w:pPr>
      <w:bookmarkStart w:id="289" w:name="_Hlk25748722"/>
      <w:r>
        <w:t xml:space="preserve">Wymagany do osiągnięcia efekt ekologiczny realizacji poszczególnych działań naprawczych wraz z szacunkowymi kosztami poszczególnych zadań oraz wskazaniem jednostek odpowiedzialnych za ich realizację ujęto w harmonogramie </w:t>
      </w:r>
      <w:r w:rsidRPr="002B2551">
        <w:t>rzeczowo-finansowy</w:t>
      </w:r>
      <w:r>
        <w:t>m</w:t>
      </w:r>
      <w:r w:rsidRPr="002B2551">
        <w:t xml:space="preserve"> planowanych działań</w:t>
      </w:r>
      <w:r>
        <w:t xml:space="preserve"> dla strefy miasto Włocławek. </w:t>
      </w:r>
      <w:bookmarkEnd w:id="289"/>
      <w:r>
        <w:t xml:space="preserve">Szacunkowe, średnie koszty odnoszą się do realizacji przedsięwzięcia polegającego na zamianie dotychczasowego sposobu pokrycia zapotrzebowania na ciepło ze źródła węglowego innym rodzajem ogrzewania z uwzględnieniem średnich kosztów przeprowadzania termomodernizacji budynków (rozumianej, jako ocieplenie ścian i stropodachu oraz wymianę stolarki okiennej). </w:t>
      </w:r>
    </w:p>
    <w:p w:rsidR="007B28EA" w:rsidRDefault="007B28EA" w:rsidP="00FF19C1">
      <w:pPr>
        <w:pStyle w:val="POPnormal"/>
      </w:pPr>
      <w:r>
        <w:t xml:space="preserve">Wymagany efekt ekologiczny określono dla pyłu zawieszonego PM10 oraz B(a)P. Jest to wielkość obniżenia emisji rocznej. Wyznaczona ona została za pomocą modelowania rozprzestrzeniania zanieczyszczeń. Metodą kolejnych przybliżeń (obniżenie emisji rocznej) wyznaczono taką wielkość emisji, która nie będzie powodować występowania przekroczeń poziomu dopuszczalnego PM10 na terenie strefy miasto Włocławek oraz obniża wysokość stężeń benzo(a)pirenu. Wyznaczając wymaganą wielkość redukcji skupiono się na tych grupach źródeł emisji z terenu strefy, które w największym stopniu odpowiadają za występowanie przekroczeń poziomów dopuszczalnych zanieczyszczeń. Stosownie do analizy opisanej w załączniku nr 1 do niniejszej uchwały w pkt </w:t>
      </w:r>
      <w:r w:rsidRPr="0094210D">
        <w:t xml:space="preserve">„Szacunkowy przyrost tła lokalnego w roku bazowym </w:t>
      </w:r>
      <w:smartTag w:uri="urn:schemas-microsoft-com:office:smarttags" w:element="metricconverter">
        <w:smartTagPr>
          <w:attr w:name="ProductID" w:val="2018”"/>
        </w:smartTagPr>
        <w:r w:rsidRPr="0094210D">
          <w:t>2018”</w:t>
        </w:r>
      </w:smartTag>
      <w:r w:rsidRPr="0094210D">
        <w:t xml:space="preserve"> w podziale na grupy źródeł emisji </w:t>
      </w:r>
      <w:r>
        <w:t xml:space="preserve">były to źródła emisji z sektora komunalno-bytowego. </w:t>
      </w:r>
    </w:p>
    <w:p w:rsidR="007B28EA" w:rsidRDefault="007B28EA" w:rsidP="00FF19C1">
      <w:pPr>
        <w:pStyle w:val="POPnormal"/>
      </w:pPr>
      <w:r>
        <w:t xml:space="preserve">Wymagany efekt ekologiczny to różnica wielkości emisji rocznej pomiędzy rokiem bazowym, a rokiem prognozy. Tak obliczony wymagany efekt ekologiczny realizowanych działań naprawczych został przedstawiony w tabelach wskazanych </w:t>
      </w:r>
      <w:r w:rsidRPr="00F17DB0">
        <w:t xml:space="preserve">w </w:t>
      </w:r>
      <w:r>
        <w:t xml:space="preserve">harmonogramie </w:t>
      </w:r>
      <w:r w:rsidRPr="002B2551">
        <w:t>rzeczowo-finansowy</w:t>
      </w:r>
      <w:r>
        <w:t>m</w:t>
      </w:r>
      <w:r w:rsidRPr="002B2551">
        <w:t xml:space="preserve"> planowanych działań</w:t>
      </w:r>
      <w:r>
        <w:t xml:space="preserve"> dla strefy miasto Włocławek.</w:t>
      </w:r>
    </w:p>
    <w:p w:rsidR="007B28EA" w:rsidRDefault="007B28EA" w:rsidP="00FF19C1">
      <w:pPr>
        <w:pStyle w:val="POPnormal"/>
      </w:pPr>
      <w:r>
        <w:t>Planowane daty rozpoczęcia i zakończenia realizacji poszczególnych działań, określonych w harmonogramach poniżej ustala się, uwzględniając:</w:t>
      </w:r>
    </w:p>
    <w:p w:rsidR="007B28EA" w:rsidRDefault="007B28EA" w:rsidP="00FF19C1">
      <w:pPr>
        <w:pStyle w:val="POPlista"/>
        <w:numPr>
          <w:ilvl w:val="0"/>
          <w:numId w:val="20"/>
        </w:numPr>
        <w:ind w:left="738" w:hanging="284"/>
      </w:pPr>
      <w:r>
        <w:t>wielkość przekroczenia poziomu dopuszczalnego pyłu zawieszonego PM10 oraz docelowego B(a)P w powietrzu,</w:t>
      </w:r>
    </w:p>
    <w:p w:rsidR="007B28EA" w:rsidRDefault="007B28EA" w:rsidP="00FF19C1">
      <w:pPr>
        <w:pStyle w:val="POPlista"/>
        <w:numPr>
          <w:ilvl w:val="0"/>
          <w:numId w:val="20"/>
        </w:numPr>
        <w:ind w:left="738" w:hanging="284"/>
      </w:pPr>
      <w:r>
        <w:t>podział źródeł emisji z podziałem na kategorie SNAP,</w:t>
      </w:r>
    </w:p>
    <w:p w:rsidR="007B28EA" w:rsidRDefault="007B28EA" w:rsidP="00FF19C1">
      <w:pPr>
        <w:pStyle w:val="POPlista"/>
        <w:numPr>
          <w:ilvl w:val="0"/>
          <w:numId w:val="20"/>
        </w:numPr>
        <w:ind w:left="738" w:hanging="284"/>
      </w:pPr>
      <w:r>
        <w:t>przewidywany poziom stężeń ww. substancji w powietrzu w prognozowanym roku zakończenia Programu, wyrażanych w µg/m</w:t>
      </w:r>
      <w:r>
        <w:rPr>
          <w:vertAlign w:val="superscript"/>
        </w:rPr>
        <w:t>3</w:t>
      </w:r>
      <w:r>
        <w:t xml:space="preserve"> lub ng/m</w:t>
      </w:r>
      <w:r>
        <w:rPr>
          <w:vertAlign w:val="superscript"/>
        </w:rPr>
        <w:t>3</w:t>
      </w:r>
      <w:r>
        <w:t>,</w:t>
      </w:r>
    </w:p>
    <w:p w:rsidR="007B28EA" w:rsidRDefault="007B28EA" w:rsidP="00FF19C1">
      <w:pPr>
        <w:pStyle w:val="POPlista"/>
        <w:numPr>
          <w:ilvl w:val="0"/>
          <w:numId w:val="20"/>
        </w:numPr>
        <w:ind w:left="738" w:hanging="284"/>
      </w:pPr>
      <w:r>
        <w:t>przewidywaną liczbę przekroczeń poziomu dopuszczalnego pyłu zawieszonego PM10 w powietrzu,</w:t>
      </w:r>
    </w:p>
    <w:p w:rsidR="007B28EA" w:rsidRDefault="007B28EA" w:rsidP="00FF19C1">
      <w:pPr>
        <w:pStyle w:val="POPlista"/>
        <w:numPr>
          <w:ilvl w:val="0"/>
          <w:numId w:val="20"/>
        </w:numPr>
        <w:ind w:left="738" w:hanging="284"/>
      </w:pPr>
      <w:r>
        <w:t>rozkład gęstości zaludnienia w strefie objętej Programem,</w:t>
      </w:r>
    </w:p>
    <w:p w:rsidR="007B28EA" w:rsidRDefault="007B28EA" w:rsidP="00FF19C1">
      <w:pPr>
        <w:pStyle w:val="POPlista"/>
        <w:numPr>
          <w:ilvl w:val="0"/>
          <w:numId w:val="20"/>
        </w:numPr>
        <w:ind w:left="738" w:hanging="284"/>
      </w:pPr>
      <w:r>
        <w:t>możliwości finansowe, społeczne i gospodarcze podmiotów objętych Programem,</w:t>
      </w:r>
    </w:p>
    <w:p w:rsidR="007B28EA" w:rsidRDefault="007B28EA" w:rsidP="00FF19C1">
      <w:pPr>
        <w:pStyle w:val="POPlista"/>
        <w:numPr>
          <w:ilvl w:val="0"/>
          <w:numId w:val="20"/>
        </w:numPr>
        <w:ind w:left="738" w:hanging="284"/>
      </w:pPr>
      <w:r>
        <w:t>uwarunkowania wynikające z funkcjonowania na obszarze strefy form ochrony przyrody, o których mowa w art. 6 ust.1 pkt 1-9 ustawy z dnia 16 kwietnia 2004 r. o ochronie przyrody (Dz. U. z 2020 r. poz. 55).</w:t>
      </w:r>
    </w:p>
    <w:p w:rsidR="007B28EA" w:rsidRPr="005154C2" w:rsidRDefault="007B28EA" w:rsidP="005154C2">
      <w:pPr>
        <w:pStyle w:val="POPlista"/>
        <w:numPr>
          <w:ilvl w:val="0"/>
          <w:numId w:val="0"/>
        </w:numPr>
        <w:rPr>
          <w:sz w:val="20"/>
        </w:rPr>
      </w:pPr>
      <w:r>
        <w:t>W poniższych tabelach przedstawiono priorytetowe działania, które należy podjąć w ramach realizacji Programu.</w:t>
      </w:r>
    </w:p>
    <w:p w:rsidR="007B28EA" w:rsidRPr="00FF3B28" w:rsidRDefault="007B28EA" w:rsidP="00FF19C1">
      <w:pPr>
        <w:pStyle w:val="Caption"/>
      </w:pPr>
      <w:bookmarkStart w:id="290" w:name="_Toc28597993"/>
      <w:bookmarkStart w:id="291" w:name="_Toc33039649"/>
      <w:r w:rsidRPr="00FF3B28">
        <w:t xml:space="preserve">Tabela </w:t>
      </w:r>
      <w:r>
        <w:rPr>
          <w:noProof/>
        </w:rPr>
        <w:fldChar w:fldCharType="begin"/>
      </w:r>
      <w:r>
        <w:rPr>
          <w:noProof/>
        </w:rPr>
        <w:instrText xml:space="preserve"> SEQ Tabela \* ARABIC </w:instrText>
      </w:r>
      <w:r>
        <w:rPr>
          <w:noProof/>
        </w:rPr>
        <w:fldChar w:fldCharType="separate"/>
      </w:r>
      <w:r>
        <w:rPr>
          <w:noProof/>
        </w:rPr>
        <w:t>27</w:t>
      </w:r>
      <w:r>
        <w:rPr>
          <w:noProof/>
        </w:rPr>
        <w:fldChar w:fldCharType="end"/>
      </w:r>
      <w:r w:rsidRPr="00FF3B28">
        <w:t>. Harmonogram działań naprawczych w strefie miasto Włocławek (PL0403_ZSO)</w:t>
      </w:r>
      <w:r w:rsidRPr="00226745">
        <w:rPr>
          <w:rStyle w:val="FootnoteReference"/>
        </w:rPr>
        <w:t xml:space="preserve"> </w:t>
      </w:r>
      <w:r w:rsidRPr="00876674">
        <w:rPr>
          <w:rStyle w:val="FootnoteReference"/>
        </w:rPr>
        <w:footnoteReference w:id="102"/>
      </w:r>
      <w:bookmarkEnd w:id="290"/>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12"/>
        <w:gridCol w:w="1158"/>
        <w:gridCol w:w="792"/>
        <w:gridCol w:w="75"/>
        <w:gridCol w:w="222"/>
        <w:gridCol w:w="445"/>
        <w:gridCol w:w="201"/>
        <w:gridCol w:w="541"/>
        <w:gridCol w:w="327"/>
        <w:gridCol w:w="414"/>
        <w:gridCol w:w="453"/>
        <w:gridCol w:w="436"/>
        <w:gridCol w:w="431"/>
        <w:gridCol w:w="607"/>
        <w:gridCol w:w="262"/>
        <w:gridCol w:w="762"/>
        <w:gridCol w:w="106"/>
        <w:gridCol w:w="868"/>
      </w:tblGrid>
      <w:tr w:rsidR="007B28EA" w:rsidRPr="00D73B25" w:rsidTr="00FF19C1">
        <w:trPr>
          <w:trHeight w:val="240"/>
        </w:trPr>
        <w:tc>
          <w:tcPr>
            <w:tcW w:w="1064" w:type="dxa"/>
            <w:vMerge w:val="restart"/>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informacje o działaniu naprawczym</w:t>
            </w: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nr kolejny</w:t>
            </w:r>
          </w:p>
        </w:tc>
        <w:tc>
          <w:tcPr>
            <w:tcW w:w="6635" w:type="dxa"/>
            <w:gridSpan w:val="16"/>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PL0403/01</w:t>
            </w:r>
          </w:p>
        </w:tc>
      </w:tr>
      <w:tr w:rsidR="007B28EA" w:rsidRPr="00D73B25" w:rsidTr="00FF19C1">
        <w:trPr>
          <w:trHeight w:val="240"/>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kod</w:t>
            </w:r>
          </w:p>
        </w:tc>
        <w:tc>
          <w:tcPr>
            <w:tcW w:w="6635" w:type="dxa"/>
            <w:gridSpan w:val="16"/>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PL0403_ZSO*</w:t>
            </w:r>
          </w:p>
        </w:tc>
      </w:tr>
      <w:tr w:rsidR="007B28EA" w:rsidRPr="00D73B25" w:rsidTr="00FF19C1">
        <w:trPr>
          <w:trHeight w:val="529"/>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nazwa</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Ograniczenie emisji z instalacji o małej mocy do 1 MW, w których następuje spalanie paliw stałych</w:t>
            </w:r>
          </w:p>
        </w:tc>
      </w:tr>
      <w:tr w:rsidR="007B28EA" w:rsidRPr="00D73B25" w:rsidTr="00FF19C1">
        <w:trPr>
          <w:trHeight w:val="240"/>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opis</w:t>
            </w:r>
          </w:p>
        </w:tc>
        <w:tc>
          <w:tcPr>
            <w:tcW w:w="6635" w:type="dxa"/>
            <w:gridSpan w:val="16"/>
            <w:noWrap/>
            <w:vAlign w:val="center"/>
          </w:tcPr>
          <w:p w:rsidR="007B28EA" w:rsidRPr="00D73B25" w:rsidRDefault="007B28EA" w:rsidP="005C587D">
            <w:pPr>
              <w:rPr>
                <w:color w:val="000000"/>
                <w:sz w:val="16"/>
                <w:szCs w:val="16"/>
              </w:rPr>
            </w:pPr>
            <w:r w:rsidRPr="00D73B25">
              <w:rPr>
                <w:color w:val="000000"/>
                <w:sz w:val="16"/>
                <w:szCs w:val="16"/>
              </w:rPr>
              <w:t>Działania zmierzające do obniżenia emisji z indywidualnych systemów grzewczych opalanych paliwami stałymi, będą obejmować przede wszystkim poniższe czynności i powinny być dokonywane z poniżej ustaloną hierarchią:</w:t>
            </w:r>
            <w:r w:rsidRPr="00D73B25">
              <w:rPr>
                <w:color w:val="000000"/>
                <w:sz w:val="16"/>
                <w:szCs w:val="16"/>
              </w:rPr>
              <w:br/>
              <w:t>1) zastąpienie niskosprawnych urządzeń grzewczych podłączeniem do sieci ciepłowniczej lub urządzeniami opalanymi gazem;</w:t>
            </w:r>
            <w:r w:rsidRPr="00D73B25">
              <w:rPr>
                <w:color w:val="000000"/>
                <w:sz w:val="16"/>
                <w:szCs w:val="16"/>
              </w:rPr>
              <w:br/>
              <w:t>2) prowadzenie działań zmierzających do wymiany niskosprawnych kotłów na paliwa stałe na:</w:t>
            </w:r>
            <w:r w:rsidRPr="00D73B25">
              <w:rPr>
                <w:color w:val="000000"/>
                <w:sz w:val="16"/>
                <w:szCs w:val="16"/>
              </w:rPr>
              <w:br/>
            </w:r>
            <w:r>
              <w:rPr>
                <w:color w:val="000000"/>
                <w:sz w:val="16"/>
                <w:szCs w:val="16"/>
              </w:rPr>
              <w:t xml:space="preserve">- </w:t>
            </w:r>
            <w:r w:rsidRPr="00D73B25">
              <w:rPr>
                <w:color w:val="000000"/>
                <w:sz w:val="16"/>
                <w:szCs w:val="16"/>
              </w:rPr>
              <w:t>kotły zasilane olejem opałowym</w:t>
            </w:r>
            <w:r>
              <w:rPr>
                <w:color w:val="000000"/>
                <w:sz w:val="16"/>
                <w:szCs w:val="16"/>
              </w:rPr>
              <w:t>,</w:t>
            </w:r>
            <w:r w:rsidRPr="00D73B25">
              <w:rPr>
                <w:color w:val="000000"/>
                <w:sz w:val="16"/>
                <w:szCs w:val="16"/>
              </w:rPr>
              <w:br/>
            </w:r>
            <w:r>
              <w:rPr>
                <w:color w:val="000000"/>
                <w:sz w:val="16"/>
                <w:szCs w:val="16"/>
              </w:rPr>
              <w:t xml:space="preserve">- </w:t>
            </w:r>
            <w:r w:rsidRPr="00D73B25">
              <w:rPr>
                <w:color w:val="000000"/>
                <w:sz w:val="16"/>
                <w:szCs w:val="16"/>
              </w:rPr>
              <w:t>ogrzewanie elektryczne</w:t>
            </w:r>
            <w:r>
              <w:rPr>
                <w:color w:val="000000"/>
                <w:sz w:val="16"/>
                <w:szCs w:val="16"/>
              </w:rPr>
              <w:t>,</w:t>
            </w:r>
            <w:r w:rsidRPr="00D73B25">
              <w:rPr>
                <w:color w:val="000000"/>
                <w:sz w:val="16"/>
                <w:szCs w:val="16"/>
              </w:rPr>
              <w:br/>
            </w:r>
            <w:r>
              <w:rPr>
                <w:color w:val="000000"/>
                <w:sz w:val="16"/>
                <w:szCs w:val="16"/>
              </w:rPr>
              <w:t xml:space="preserve">- </w:t>
            </w:r>
            <w:r w:rsidRPr="00D73B25">
              <w:rPr>
                <w:color w:val="000000"/>
                <w:sz w:val="16"/>
                <w:szCs w:val="16"/>
              </w:rPr>
              <w:t>OZE (głównie pompy ciepła)</w:t>
            </w:r>
            <w:r>
              <w:rPr>
                <w:color w:val="000000"/>
                <w:sz w:val="16"/>
                <w:szCs w:val="16"/>
              </w:rPr>
              <w:t>,</w:t>
            </w:r>
            <w:r w:rsidRPr="00D73B25">
              <w:rPr>
                <w:color w:val="000000"/>
                <w:sz w:val="16"/>
                <w:szCs w:val="16"/>
              </w:rPr>
              <w:br/>
            </w:r>
            <w:r>
              <w:rPr>
                <w:color w:val="000000"/>
                <w:sz w:val="16"/>
                <w:szCs w:val="16"/>
              </w:rPr>
              <w:t xml:space="preserve">- </w:t>
            </w:r>
            <w:r w:rsidRPr="00D73B25">
              <w:rPr>
                <w:color w:val="000000"/>
                <w:sz w:val="16"/>
                <w:szCs w:val="16"/>
              </w:rPr>
              <w:t>nowe kotły węglowe zasilane automatycznie spełniające wymagania ekoprojektu.</w:t>
            </w:r>
            <w:r w:rsidRPr="00D73B25">
              <w:rPr>
                <w:color w:val="000000"/>
                <w:sz w:val="16"/>
                <w:szCs w:val="16"/>
              </w:rPr>
              <w:br/>
              <w:t>Wymianę niskosprawnych źródeł ciepła należy przeprowadzać w budynkach mieszkalnych (jedno i wielorodzinnych), budynkach użyteczności publicznej, budynkach usługowych, produkcyjnych i handlowych.</w:t>
            </w:r>
            <w:r w:rsidRPr="00D73B25">
              <w:rPr>
                <w:color w:val="000000"/>
                <w:sz w:val="16"/>
                <w:szCs w:val="16"/>
              </w:rPr>
              <w:br/>
              <w:t>3) stosowanie w nowo powstałych budynkach hierarchii źródeł ogrzewania: podłączenie do sieci ciepłowniczej lub sieci gazowej, OZE (pompy ciepła), urządzenia opalane olejem, ogrzewanie elektryczne lub montaż nowych kotłów węglowych zasilanych automatycznie spełniających wymagania ekoprojektu.</w:t>
            </w:r>
            <w:r w:rsidRPr="00D73B25">
              <w:rPr>
                <w:color w:val="000000"/>
                <w:sz w:val="16"/>
                <w:szCs w:val="16"/>
              </w:rPr>
              <w:br/>
              <w:t>Ponadto w ramach działania w celu zwiększenia efektywności energetycznej budynków, w których dokonywana jest wymiana urządzeń grzewczych wskazane jest prowadzenie działań termomodernizacyjnych, tj. docieplenie ścian, stropów, dachów, wymianę stolarki o</w:t>
            </w:r>
            <w:r>
              <w:rPr>
                <w:color w:val="000000"/>
                <w:sz w:val="16"/>
                <w:szCs w:val="16"/>
              </w:rPr>
              <w:t>kiennej i </w:t>
            </w:r>
            <w:r w:rsidRPr="00D73B25">
              <w:rPr>
                <w:color w:val="000000"/>
                <w:sz w:val="16"/>
                <w:szCs w:val="16"/>
              </w:rPr>
              <w:t>drzwiowej.</w:t>
            </w:r>
            <w:r w:rsidRPr="00D73B25">
              <w:rPr>
                <w:color w:val="000000"/>
                <w:sz w:val="16"/>
                <w:szCs w:val="16"/>
              </w:rPr>
              <w:br/>
              <w:t>W ramach działania samorząd lokalny powinien udzielać wsparcia finansowego ze środków własnych lub pozyskanych ze źródeł zewnętrznych np. w postaci dotacji celowej dla mieszkańców i jednostek wpisanych w lokalne regulaminy dofinansowania zgodnie z przyjętymi wytycznymi i ustalonymi priorytetami działań. Dofinansowanie może odbywać się na zasadach określonych w dokumentach lokalnych takich jak np.: PONE, PGN lub innych formach regulaminów dofinansowania. Samorządy lokalne udzielające dofinansowan</w:t>
            </w:r>
            <w:r>
              <w:rPr>
                <w:color w:val="000000"/>
                <w:sz w:val="16"/>
                <w:szCs w:val="16"/>
              </w:rPr>
              <w:t>ia mogą wymagać zaświadczenia o </w:t>
            </w:r>
            <w:r w:rsidRPr="00D73B25">
              <w:rPr>
                <w:color w:val="000000"/>
                <w:sz w:val="16"/>
                <w:szCs w:val="16"/>
              </w:rPr>
              <w:t>likwidacji starego źródła ciepła, w</w:t>
            </w:r>
            <w:r>
              <w:rPr>
                <w:color w:val="000000"/>
                <w:sz w:val="16"/>
                <w:szCs w:val="16"/>
              </w:rPr>
              <w:t> </w:t>
            </w:r>
            <w:r w:rsidRPr="00D73B25">
              <w:rPr>
                <w:color w:val="000000"/>
                <w:sz w:val="16"/>
                <w:szCs w:val="16"/>
              </w:rPr>
              <w:t>celu zabezpieczenia osiągnięcia zakładanego efektu ekologicznego i ochrony przed niewłaściwym wykorzystaniem przyznanych środków.</w:t>
            </w:r>
            <w:r w:rsidRPr="00D73B25">
              <w:rPr>
                <w:color w:val="000000"/>
                <w:sz w:val="16"/>
                <w:szCs w:val="16"/>
              </w:rPr>
              <w:br/>
              <w:t>Działanie wpisuje się w założenia projektu rządowego „Czyste Powietrze”, którego realizacja przewidziana jest do 2029 roku.</w:t>
            </w:r>
          </w:p>
        </w:tc>
      </w:tr>
      <w:tr w:rsidR="007B28EA" w:rsidRPr="00D73B25" w:rsidTr="00FF19C1">
        <w:trPr>
          <w:trHeight w:val="518"/>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klasyfikacja</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paliwa niskoemisyjne dla małych, średnich i dużych źródeł stacjo</w:t>
            </w:r>
            <w:r>
              <w:rPr>
                <w:color w:val="000000"/>
                <w:sz w:val="16"/>
                <w:szCs w:val="16"/>
              </w:rPr>
              <w:t>narnych i mobilnych (zamiana na </w:t>
            </w:r>
            <w:r w:rsidRPr="00D73B25">
              <w:rPr>
                <w:color w:val="000000"/>
                <w:sz w:val="16"/>
                <w:szCs w:val="16"/>
              </w:rPr>
              <w:t>instalacje wykorzystujące paliwa niskoemisyjne)</w:t>
            </w:r>
          </w:p>
        </w:tc>
      </w:tr>
      <w:tr w:rsidR="007B28EA" w:rsidRPr="00D73B25" w:rsidTr="00FF19C1">
        <w:trPr>
          <w:trHeight w:val="240"/>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kategoria</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 xml:space="preserve">działania zintegrowane z </w:t>
            </w:r>
            <w:r>
              <w:rPr>
                <w:color w:val="000000"/>
                <w:sz w:val="16"/>
                <w:szCs w:val="16"/>
              </w:rPr>
              <w:t>P</w:t>
            </w:r>
            <w:r w:rsidRPr="00D73B25">
              <w:rPr>
                <w:color w:val="000000"/>
                <w:sz w:val="16"/>
                <w:szCs w:val="16"/>
              </w:rPr>
              <w:t>rogramem ochrony powietrza</w:t>
            </w:r>
          </w:p>
        </w:tc>
      </w:tr>
      <w:tr w:rsidR="007B28EA" w:rsidRPr="00D73B25" w:rsidTr="00FF19C1">
        <w:trPr>
          <w:trHeight w:val="240"/>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lokalizacja</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strefa miasto Włocławek</w:t>
            </w:r>
          </w:p>
        </w:tc>
      </w:tr>
      <w:tr w:rsidR="007B28EA" w:rsidRPr="00D73B25" w:rsidTr="00FF19C1">
        <w:trPr>
          <w:trHeight w:val="765"/>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kod(y) sytuacji przekroczenia</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 xml:space="preserve">0418WloPM10d01, 0418WloPM10d02, </w:t>
            </w:r>
            <w:r w:rsidRPr="00D73B25">
              <w:rPr>
                <w:color w:val="000000"/>
                <w:sz w:val="16"/>
                <w:szCs w:val="16"/>
              </w:rPr>
              <w:br/>
              <w:t>0418WloBaPa01, 0418WloBaPa02, 0418WloBaPa03</w:t>
            </w:r>
          </w:p>
        </w:tc>
      </w:tr>
      <w:tr w:rsidR="007B28EA" w:rsidRPr="00D73B25" w:rsidTr="00FF19C1">
        <w:trPr>
          <w:trHeight w:val="480"/>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scenariusz oceny</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scenariusz redukcji</w:t>
            </w:r>
          </w:p>
        </w:tc>
      </w:tr>
      <w:tr w:rsidR="007B28EA" w:rsidRPr="00D73B25" w:rsidTr="00FF19C1">
        <w:trPr>
          <w:trHeight w:val="855"/>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szczebel administracyjny, na którym można podjąć dany środek</w:t>
            </w:r>
          </w:p>
        </w:tc>
        <w:tc>
          <w:tcPr>
            <w:tcW w:w="6635" w:type="dxa"/>
            <w:gridSpan w:val="16"/>
            <w:noWrap/>
            <w:vAlign w:val="center"/>
          </w:tcPr>
          <w:p w:rsidR="007B28EA" w:rsidRPr="00D73B25" w:rsidRDefault="007B28EA" w:rsidP="00FF19C1">
            <w:pPr>
              <w:rPr>
                <w:color w:val="000000"/>
                <w:sz w:val="16"/>
                <w:szCs w:val="16"/>
              </w:rPr>
            </w:pPr>
            <w:r>
              <w:rPr>
                <w:color w:val="000000"/>
                <w:sz w:val="16"/>
                <w:szCs w:val="16"/>
              </w:rPr>
              <w:t>miejski</w:t>
            </w:r>
          </w:p>
        </w:tc>
      </w:tr>
      <w:tr w:rsidR="007B28EA" w:rsidRPr="00D73B25" w:rsidTr="00FF19C1">
        <w:trPr>
          <w:trHeight w:val="240"/>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jednostka realizująca zadanie</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samorząd lokalny, zarządzający budynkami, zarządzający nieruchomościami</w:t>
            </w:r>
          </w:p>
        </w:tc>
      </w:tr>
      <w:tr w:rsidR="007B28EA" w:rsidRPr="00D73B25" w:rsidTr="00FF19C1">
        <w:trPr>
          <w:trHeight w:val="240"/>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zakres czasowy osiągnięcia redukcji stężeń</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długoterminowe (do 6 lat)</w:t>
            </w:r>
          </w:p>
        </w:tc>
      </w:tr>
      <w:tr w:rsidR="007B28EA" w:rsidRPr="00D73B25" w:rsidTr="00FF19C1">
        <w:trPr>
          <w:trHeight w:val="240"/>
        </w:trPr>
        <w:tc>
          <w:tcPr>
            <w:tcW w:w="1064" w:type="dxa"/>
            <w:vMerge w:val="restart"/>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szacunkowa wysokość kosztów realizacji działania</w:t>
            </w: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rok</w:t>
            </w:r>
          </w:p>
        </w:tc>
        <w:tc>
          <w:tcPr>
            <w:tcW w:w="757" w:type="dxa"/>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2020</w:t>
            </w:r>
          </w:p>
        </w:tc>
        <w:tc>
          <w:tcPr>
            <w:tcW w:w="709" w:type="dxa"/>
            <w:gridSpan w:val="3"/>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2021</w:t>
            </w:r>
          </w:p>
        </w:tc>
        <w:tc>
          <w:tcPr>
            <w:tcW w:w="70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2022</w:t>
            </w:r>
          </w:p>
        </w:tc>
        <w:tc>
          <w:tcPr>
            <w:tcW w:w="70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2023</w:t>
            </w:r>
          </w:p>
        </w:tc>
        <w:tc>
          <w:tcPr>
            <w:tcW w:w="850"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2024</w:t>
            </w:r>
          </w:p>
        </w:tc>
        <w:tc>
          <w:tcPr>
            <w:tcW w:w="992"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2025</w:t>
            </w:r>
          </w:p>
        </w:tc>
        <w:tc>
          <w:tcPr>
            <w:tcW w:w="978"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2026</w:t>
            </w:r>
          </w:p>
        </w:tc>
        <w:tc>
          <w:tcPr>
            <w:tcW w:w="931"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ogółem</w:t>
            </w:r>
          </w:p>
        </w:tc>
      </w:tr>
      <w:tr w:rsidR="007B28EA" w:rsidRPr="00D73B25" w:rsidTr="00FF19C1">
        <w:trPr>
          <w:trHeight w:val="469"/>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PLN [tys. zł]</w:t>
            </w:r>
          </w:p>
        </w:tc>
        <w:tc>
          <w:tcPr>
            <w:tcW w:w="757" w:type="dxa"/>
            <w:noWrap/>
            <w:vAlign w:val="center"/>
          </w:tcPr>
          <w:p w:rsidR="007B28EA" w:rsidRPr="00D73B25" w:rsidRDefault="007B28EA" w:rsidP="00FF19C1">
            <w:pPr>
              <w:jc w:val="center"/>
              <w:rPr>
                <w:color w:val="000000"/>
                <w:sz w:val="16"/>
                <w:szCs w:val="16"/>
              </w:rPr>
            </w:pPr>
            <w:r w:rsidRPr="00D73B25">
              <w:rPr>
                <w:color w:val="000000"/>
                <w:sz w:val="16"/>
                <w:szCs w:val="16"/>
              </w:rPr>
              <w:t>36 640</w:t>
            </w:r>
          </w:p>
        </w:tc>
        <w:tc>
          <w:tcPr>
            <w:tcW w:w="709" w:type="dxa"/>
            <w:gridSpan w:val="3"/>
            <w:noWrap/>
            <w:vAlign w:val="center"/>
          </w:tcPr>
          <w:p w:rsidR="007B28EA" w:rsidRPr="00D73B25" w:rsidRDefault="007B28EA" w:rsidP="00FF19C1">
            <w:pPr>
              <w:jc w:val="center"/>
              <w:rPr>
                <w:color w:val="000000"/>
                <w:sz w:val="16"/>
                <w:szCs w:val="16"/>
              </w:rPr>
            </w:pPr>
            <w:r w:rsidRPr="00D73B25">
              <w:rPr>
                <w:color w:val="000000"/>
                <w:sz w:val="16"/>
                <w:szCs w:val="16"/>
              </w:rPr>
              <w:t>109 920</w:t>
            </w:r>
          </w:p>
        </w:tc>
        <w:tc>
          <w:tcPr>
            <w:tcW w:w="70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146 560</w:t>
            </w:r>
          </w:p>
        </w:tc>
        <w:tc>
          <w:tcPr>
            <w:tcW w:w="70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146 560</w:t>
            </w:r>
          </w:p>
        </w:tc>
        <w:tc>
          <w:tcPr>
            <w:tcW w:w="850"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146 560</w:t>
            </w:r>
          </w:p>
        </w:tc>
        <w:tc>
          <w:tcPr>
            <w:tcW w:w="992"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109 920</w:t>
            </w:r>
          </w:p>
        </w:tc>
        <w:tc>
          <w:tcPr>
            <w:tcW w:w="978"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36 640</w:t>
            </w:r>
          </w:p>
        </w:tc>
        <w:tc>
          <w:tcPr>
            <w:tcW w:w="931"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732 800</w:t>
            </w:r>
          </w:p>
        </w:tc>
      </w:tr>
      <w:tr w:rsidR="007B28EA" w:rsidRPr="00D73B25" w:rsidTr="00FF19C1">
        <w:trPr>
          <w:trHeight w:val="240"/>
        </w:trPr>
        <w:tc>
          <w:tcPr>
            <w:tcW w:w="2171" w:type="dxa"/>
            <w:gridSpan w:val="2"/>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źródła finansowania</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środki własne, WFOŚiGW, NFOŚiGW, inne środki zewnętrzne</w:t>
            </w:r>
          </w:p>
        </w:tc>
      </w:tr>
      <w:tr w:rsidR="007B28EA" w:rsidRPr="00D73B25" w:rsidTr="00FF19C1">
        <w:trPr>
          <w:trHeight w:val="743"/>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kategoria źródeł emisji lub sektory, których dotyczy działanie naprawcze</w:t>
            </w:r>
          </w:p>
        </w:tc>
        <w:tc>
          <w:tcPr>
            <w:tcW w:w="6635" w:type="dxa"/>
            <w:gridSpan w:val="16"/>
            <w:noWrap/>
            <w:vAlign w:val="center"/>
          </w:tcPr>
          <w:p w:rsidR="007B28EA" w:rsidRPr="00D73B25" w:rsidRDefault="007B28EA" w:rsidP="00FF19C1">
            <w:pPr>
              <w:rPr>
                <w:color w:val="000000"/>
                <w:sz w:val="16"/>
                <w:szCs w:val="16"/>
              </w:rPr>
            </w:pPr>
            <w:r w:rsidRPr="00D73B25">
              <w:rPr>
                <w:color w:val="000000"/>
                <w:sz w:val="16"/>
                <w:szCs w:val="16"/>
              </w:rPr>
              <w:t>SNAP 0202</w:t>
            </w:r>
          </w:p>
        </w:tc>
      </w:tr>
      <w:tr w:rsidR="007B28EA" w:rsidRPr="00D73B25" w:rsidTr="00FF19C1">
        <w:trPr>
          <w:trHeight w:val="240"/>
        </w:trPr>
        <w:tc>
          <w:tcPr>
            <w:tcW w:w="2171" w:type="dxa"/>
            <w:gridSpan w:val="2"/>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skala przestrzenna</w:t>
            </w:r>
          </w:p>
        </w:tc>
        <w:tc>
          <w:tcPr>
            <w:tcW w:w="6635" w:type="dxa"/>
            <w:gridSpan w:val="16"/>
            <w:vAlign w:val="center"/>
          </w:tcPr>
          <w:p w:rsidR="007B28EA" w:rsidRPr="00D73B25" w:rsidRDefault="007B28EA" w:rsidP="00FF19C1">
            <w:pPr>
              <w:rPr>
                <w:color w:val="000000"/>
                <w:sz w:val="16"/>
                <w:szCs w:val="16"/>
              </w:rPr>
            </w:pPr>
            <w:r>
              <w:rPr>
                <w:color w:val="000000"/>
                <w:sz w:val="16"/>
                <w:szCs w:val="16"/>
              </w:rPr>
              <w:t>miejska</w:t>
            </w:r>
          </w:p>
        </w:tc>
      </w:tr>
      <w:tr w:rsidR="007B28EA" w:rsidRPr="00D73B25" w:rsidTr="00FF19C1">
        <w:trPr>
          <w:trHeight w:val="240"/>
        </w:trPr>
        <w:tc>
          <w:tcPr>
            <w:tcW w:w="2171" w:type="dxa"/>
            <w:gridSpan w:val="2"/>
            <w:shd w:val="clear" w:color="000000" w:fill="D8D8D8"/>
            <w:noWrap/>
            <w:vAlign w:val="center"/>
          </w:tcPr>
          <w:p w:rsidR="007B28EA" w:rsidRPr="00D73B25" w:rsidRDefault="007B28EA" w:rsidP="00FF19C1">
            <w:pPr>
              <w:rPr>
                <w:b/>
                <w:bCs/>
                <w:color w:val="000000"/>
                <w:sz w:val="16"/>
                <w:szCs w:val="16"/>
              </w:rPr>
            </w:pPr>
            <w:r w:rsidRPr="00D73B25">
              <w:rPr>
                <w:b/>
                <w:bCs/>
                <w:color w:val="000000"/>
                <w:sz w:val="16"/>
                <w:szCs w:val="16"/>
              </w:rPr>
              <w:t>status realizacji działań</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planowane</w:t>
            </w:r>
          </w:p>
        </w:tc>
      </w:tr>
      <w:tr w:rsidR="007B28EA" w:rsidRPr="00D73B25" w:rsidTr="00FF19C1">
        <w:trPr>
          <w:trHeight w:val="240"/>
        </w:trPr>
        <w:tc>
          <w:tcPr>
            <w:tcW w:w="2171" w:type="dxa"/>
            <w:gridSpan w:val="2"/>
            <w:vMerge w:val="restart"/>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planowane terminy</w:t>
            </w:r>
          </w:p>
        </w:tc>
        <w:tc>
          <w:tcPr>
            <w:tcW w:w="1041" w:type="dxa"/>
            <w:gridSpan w:val="3"/>
            <w:shd w:val="clear" w:color="000000" w:fill="F2F2F2"/>
            <w:vAlign w:val="center"/>
          </w:tcPr>
          <w:p w:rsidR="007B28EA" w:rsidRPr="00D73B25" w:rsidRDefault="007B28EA" w:rsidP="00FF19C1">
            <w:pPr>
              <w:jc w:val="center"/>
              <w:rPr>
                <w:b/>
                <w:bCs/>
                <w:color w:val="000000"/>
                <w:sz w:val="16"/>
                <w:szCs w:val="16"/>
              </w:rPr>
            </w:pPr>
            <w:r w:rsidRPr="00D73B25">
              <w:rPr>
                <w:b/>
                <w:bCs/>
                <w:color w:val="000000"/>
                <w:sz w:val="16"/>
                <w:szCs w:val="16"/>
              </w:rPr>
              <w:t>rozpoczęcia</w:t>
            </w:r>
          </w:p>
        </w:tc>
        <w:tc>
          <w:tcPr>
            <w:tcW w:w="1134" w:type="dxa"/>
            <w:gridSpan w:val="3"/>
            <w:shd w:val="clear" w:color="000000" w:fill="F2F2F2"/>
            <w:vAlign w:val="center"/>
          </w:tcPr>
          <w:p w:rsidR="007B28EA" w:rsidRPr="00D73B25" w:rsidRDefault="007B28EA" w:rsidP="00FF19C1">
            <w:pPr>
              <w:jc w:val="center"/>
              <w:rPr>
                <w:b/>
                <w:bCs/>
                <w:color w:val="000000"/>
                <w:sz w:val="16"/>
                <w:szCs w:val="16"/>
              </w:rPr>
            </w:pPr>
            <w:r w:rsidRPr="00D73B25">
              <w:rPr>
                <w:b/>
                <w:bCs/>
                <w:color w:val="000000"/>
                <w:sz w:val="16"/>
                <w:szCs w:val="16"/>
              </w:rPr>
              <w:t>zakończenia</w:t>
            </w:r>
          </w:p>
        </w:tc>
        <w:tc>
          <w:tcPr>
            <w:tcW w:w="4460" w:type="dxa"/>
            <w:gridSpan w:val="10"/>
            <w:shd w:val="clear" w:color="000000" w:fill="F2F2F2"/>
            <w:vAlign w:val="center"/>
          </w:tcPr>
          <w:p w:rsidR="007B28EA" w:rsidRPr="00D73B25" w:rsidRDefault="007B28EA" w:rsidP="00FF19C1">
            <w:pPr>
              <w:jc w:val="center"/>
              <w:rPr>
                <w:b/>
                <w:bCs/>
                <w:color w:val="000000"/>
                <w:sz w:val="16"/>
                <w:szCs w:val="16"/>
              </w:rPr>
            </w:pPr>
            <w:r w:rsidRPr="00D73B25">
              <w:rPr>
                <w:b/>
                <w:bCs/>
                <w:color w:val="000000"/>
                <w:sz w:val="16"/>
                <w:szCs w:val="16"/>
              </w:rPr>
              <w:t>osiągnięcia efektu ekologicznego</w:t>
            </w:r>
          </w:p>
        </w:tc>
      </w:tr>
      <w:tr w:rsidR="007B28EA" w:rsidRPr="00D73B25" w:rsidTr="00FF19C1">
        <w:trPr>
          <w:trHeight w:val="240"/>
        </w:trPr>
        <w:tc>
          <w:tcPr>
            <w:tcW w:w="2171" w:type="dxa"/>
            <w:gridSpan w:val="2"/>
            <w:vMerge/>
            <w:vAlign w:val="center"/>
          </w:tcPr>
          <w:p w:rsidR="007B28EA" w:rsidRPr="00D73B25" w:rsidRDefault="007B28EA" w:rsidP="00FF19C1">
            <w:pPr>
              <w:jc w:val="center"/>
              <w:rPr>
                <w:b/>
                <w:bCs/>
                <w:color w:val="000000"/>
                <w:sz w:val="16"/>
                <w:szCs w:val="16"/>
              </w:rPr>
            </w:pPr>
          </w:p>
        </w:tc>
        <w:tc>
          <w:tcPr>
            <w:tcW w:w="1041" w:type="dxa"/>
            <w:gridSpan w:val="3"/>
            <w:vAlign w:val="center"/>
          </w:tcPr>
          <w:p w:rsidR="007B28EA" w:rsidRPr="00D73B25" w:rsidRDefault="007B28EA" w:rsidP="00FF19C1">
            <w:pPr>
              <w:jc w:val="center"/>
              <w:rPr>
                <w:color w:val="000000"/>
                <w:sz w:val="16"/>
                <w:szCs w:val="16"/>
              </w:rPr>
            </w:pPr>
            <w:r w:rsidRPr="00D73B25">
              <w:rPr>
                <w:color w:val="000000"/>
                <w:sz w:val="16"/>
                <w:szCs w:val="16"/>
              </w:rPr>
              <w:t>2020-07-01</w:t>
            </w:r>
          </w:p>
        </w:tc>
        <w:tc>
          <w:tcPr>
            <w:tcW w:w="1134" w:type="dxa"/>
            <w:gridSpan w:val="3"/>
            <w:vAlign w:val="center"/>
          </w:tcPr>
          <w:p w:rsidR="007B28EA" w:rsidRPr="00D73B25" w:rsidRDefault="007B28EA" w:rsidP="00FF19C1">
            <w:pPr>
              <w:jc w:val="center"/>
              <w:rPr>
                <w:color w:val="000000"/>
                <w:sz w:val="16"/>
                <w:szCs w:val="16"/>
              </w:rPr>
            </w:pPr>
            <w:r w:rsidRPr="00D73B25">
              <w:rPr>
                <w:color w:val="000000"/>
                <w:sz w:val="16"/>
                <w:szCs w:val="16"/>
              </w:rPr>
              <w:t>2026-06-30</w:t>
            </w:r>
          </w:p>
        </w:tc>
        <w:tc>
          <w:tcPr>
            <w:tcW w:w="4460" w:type="dxa"/>
            <w:gridSpan w:val="10"/>
            <w:vAlign w:val="center"/>
          </w:tcPr>
          <w:p w:rsidR="007B28EA" w:rsidRPr="00D73B25" w:rsidRDefault="007B28EA" w:rsidP="00FF19C1">
            <w:pPr>
              <w:jc w:val="center"/>
              <w:rPr>
                <w:color w:val="000000"/>
                <w:sz w:val="16"/>
                <w:szCs w:val="16"/>
              </w:rPr>
            </w:pPr>
            <w:r w:rsidRPr="00D73B25">
              <w:rPr>
                <w:color w:val="000000"/>
                <w:sz w:val="16"/>
                <w:szCs w:val="16"/>
              </w:rPr>
              <w:t>2026-12-31</w:t>
            </w:r>
          </w:p>
        </w:tc>
      </w:tr>
      <w:tr w:rsidR="007B28EA" w:rsidRPr="00D73B25" w:rsidTr="00FF19C1">
        <w:trPr>
          <w:trHeight w:val="368"/>
        </w:trPr>
        <w:tc>
          <w:tcPr>
            <w:tcW w:w="2171" w:type="dxa"/>
            <w:gridSpan w:val="2"/>
            <w:shd w:val="clear" w:color="000000" w:fill="D8D8D8"/>
            <w:vAlign w:val="center"/>
          </w:tcPr>
          <w:p w:rsidR="007B28EA" w:rsidRPr="00D73B25" w:rsidRDefault="007B28EA" w:rsidP="00FF19C1">
            <w:pPr>
              <w:jc w:val="center"/>
              <w:rPr>
                <w:b/>
                <w:bCs/>
                <w:color w:val="000000"/>
                <w:sz w:val="16"/>
                <w:szCs w:val="16"/>
              </w:rPr>
            </w:pPr>
            <w:r w:rsidRPr="00D73B25">
              <w:rPr>
                <w:b/>
                <w:bCs/>
                <w:color w:val="000000"/>
                <w:sz w:val="16"/>
                <w:szCs w:val="16"/>
              </w:rPr>
              <w:t>efekt rzeczowy</w:t>
            </w:r>
          </w:p>
        </w:tc>
        <w:tc>
          <w:tcPr>
            <w:tcW w:w="6635" w:type="dxa"/>
            <w:gridSpan w:val="16"/>
            <w:vAlign w:val="center"/>
          </w:tcPr>
          <w:p w:rsidR="007B28EA" w:rsidRPr="00D73B25" w:rsidRDefault="007B28EA" w:rsidP="00FF19C1">
            <w:pPr>
              <w:rPr>
                <w:sz w:val="16"/>
                <w:szCs w:val="16"/>
              </w:rPr>
            </w:pPr>
            <w:r>
              <w:rPr>
                <w:color w:val="000000"/>
                <w:sz w:val="16"/>
                <w:szCs w:val="16"/>
              </w:rPr>
              <w:t>e</w:t>
            </w:r>
            <w:r w:rsidRPr="005A573A">
              <w:rPr>
                <w:color w:val="000000"/>
                <w:sz w:val="16"/>
                <w:szCs w:val="16"/>
              </w:rPr>
              <w:t>fekt rzeczowy określono w postaci wymaganej redukcji emisji pyłu zawieszonego PM10</w:t>
            </w:r>
            <w:r>
              <w:rPr>
                <w:color w:val="000000"/>
                <w:sz w:val="16"/>
                <w:szCs w:val="16"/>
              </w:rPr>
              <w:t xml:space="preserve"> </w:t>
            </w:r>
            <w:r w:rsidRPr="005A573A">
              <w:rPr>
                <w:color w:val="000000"/>
                <w:sz w:val="16"/>
                <w:szCs w:val="16"/>
              </w:rPr>
              <w:t>i B(a)P wskazanej poniżej</w:t>
            </w:r>
          </w:p>
        </w:tc>
      </w:tr>
      <w:tr w:rsidR="007B28EA" w:rsidRPr="00D73B25" w:rsidTr="00FF19C1">
        <w:trPr>
          <w:trHeight w:val="368"/>
        </w:trPr>
        <w:tc>
          <w:tcPr>
            <w:tcW w:w="1064" w:type="dxa"/>
            <w:vMerge w:val="restart"/>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szacowany efekt ekologiczny (redukcja emisji) [Mg/rok]</w:t>
            </w:r>
          </w:p>
        </w:tc>
        <w:tc>
          <w:tcPr>
            <w:tcW w:w="1107" w:type="dxa"/>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rok</w:t>
            </w:r>
          </w:p>
        </w:tc>
        <w:tc>
          <w:tcPr>
            <w:tcW w:w="82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2020</w:t>
            </w:r>
          </w:p>
        </w:tc>
        <w:tc>
          <w:tcPr>
            <w:tcW w:w="829" w:type="dxa"/>
            <w:gridSpan w:val="3"/>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2021</w:t>
            </w:r>
          </w:p>
        </w:tc>
        <w:tc>
          <w:tcPr>
            <w:tcW w:w="830"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2022</w:t>
            </w:r>
          </w:p>
        </w:tc>
        <w:tc>
          <w:tcPr>
            <w:tcW w:w="82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2023</w:t>
            </w:r>
          </w:p>
        </w:tc>
        <w:tc>
          <w:tcPr>
            <w:tcW w:w="82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2024</w:t>
            </w:r>
          </w:p>
        </w:tc>
        <w:tc>
          <w:tcPr>
            <w:tcW w:w="830"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2025</w:t>
            </w:r>
          </w:p>
        </w:tc>
        <w:tc>
          <w:tcPr>
            <w:tcW w:w="829" w:type="dxa"/>
            <w:gridSpan w:val="2"/>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2026</w:t>
            </w:r>
          </w:p>
        </w:tc>
        <w:tc>
          <w:tcPr>
            <w:tcW w:w="830" w:type="dxa"/>
            <w:shd w:val="clear" w:color="000000" w:fill="F2F2F2"/>
            <w:noWrap/>
            <w:vAlign w:val="center"/>
          </w:tcPr>
          <w:p w:rsidR="007B28EA" w:rsidRPr="00D73B25" w:rsidRDefault="007B28EA" w:rsidP="00FF19C1">
            <w:pPr>
              <w:jc w:val="center"/>
              <w:rPr>
                <w:b/>
                <w:bCs/>
                <w:color w:val="000000"/>
                <w:sz w:val="16"/>
                <w:szCs w:val="16"/>
              </w:rPr>
            </w:pPr>
            <w:r w:rsidRPr="00D73B25">
              <w:rPr>
                <w:b/>
                <w:bCs/>
                <w:color w:val="000000"/>
                <w:sz w:val="16"/>
                <w:szCs w:val="16"/>
              </w:rPr>
              <w:t>ogółem</w:t>
            </w:r>
          </w:p>
        </w:tc>
      </w:tr>
      <w:tr w:rsidR="007B28EA" w:rsidRPr="00D73B25" w:rsidTr="00FF19C1">
        <w:trPr>
          <w:trHeight w:val="368"/>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PM10</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2,3</w:t>
            </w:r>
            <w:r>
              <w:rPr>
                <w:color w:val="000000"/>
                <w:sz w:val="16"/>
                <w:szCs w:val="16"/>
              </w:rPr>
              <w:t>1</w:t>
            </w:r>
          </w:p>
        </w:tc>
        <w:tc>
          <w:tcPr>
            <w:tcW w:w="829" w:type="dxa"/>
            <w:gridSpan w:val="3"/>
            <w:noWrap/>
            <w:vAlign w:val="center"/>
          </w:tcPr>
          <w:p w:rsidR="007B28EA" w:rsidRPr="00D73B25" w:rsidRDefault="007B28EA" w:rsidP="00FF19C1">
            <w:pPr>
              <w:jc w:val="center"/>
              <w:rPr>
                <w:color w:val="000000"/>
                <w:sz w:val="16"/>
                <w:szCs w:val="16"/>
              </w:rPr>
            </w:pPr>
            <w:r w:rsidRPr="00D73B25">
              <w:rPr>
                <w:color w:val="000000"/>
                <w:sz w:val="16"/>
                <w:szCs w:val="16"/>
              </w:rPr>
              <w:t>6,95</w:t>
            </w:r>
          </w:p>
        </w:tc>
        <w:tc>
          <w:tcPr>
            <w:tcW w:w="830"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9,27</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9,27</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9,27</w:t>
            </w:r>
          </w:p>
        </w:tc>
        <w:tc>
          <w:tcPr>
            <w:tcW w:w="830"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6,95</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2,32</w:t>
            </w:r>
          </w:p>
        </w:tc>
        <w:tc>
          <w:tcPr>
            <w:tcW w:w="830" w:type="dxa"/>
            <w:noWrap/>
            <w:vAlign w:val="center"/>
          </w:tcPr>
          <w:p w:rsidR="007B28EA" w:rsidRPr="00D73B25" w:rsidRDefault="007B28EA" w:rsidP="00FF19C1">
            <w:pPr>
              <w:jc w:val="center"/>
              <w:rPr>
                <w:color w:val="000000"/>
                <w:sz w:val="16"/>
                <w:szCs w:val="16"/>
              </w:rPr>
            </w:pPr>
            <w:r w:rsidRPr="00D73B25">
              <w:rPr>
                <w:color w:val="000000"/>
                <w:sz w:val="16"/>
                <w:szCs w:val="16"/>
              </w:rPr>
              <w:t>46,3</w:t>
            </w:r>
            <w:r>
              <w:rPr>
                <w:color w:val="000000"/>
                <w:sz w:val="16"/>
                <w:szCs w:val="16"/>
              </w:rPr>
              <w:t>5</w:t>
            </w:r>
          </w:p>
        </w:tc>
      </w:tr>
      <w:tr w:rsidR="007B28EA" w:rsidRPr="00D73B25" w:rsidTr="00FF19C1">
        <w:trPr>
          <w:trHeight w:val="368"/>
        </w:trPr>
        <w:tc>
          <w:tcPr>
            <w:tcW w:w="1064" w:type="dxa"/>
            <w:vMerge/>
            <w:vAlign w:val="center"/>
          </w:tcPr>
          <w:p w:rsidR="007B28EA" w:rsidRPr="00D73B25" w:rsidRDefault="007B28EA" w:rsidP="00FF19C1">
            <w:pPr>
              <w:rPr>
                <w:b/>
                <w:bCs/>
                <w:color w:val="000000"/>
                <w:sz w:val="16"/>
                <w:szCs w:val="16"/>
              </w:rPr>
            </w:pPr>
          </w:p>
        </w:tc>
        <w:tc>
          <w:tcPr>
            <w:tcW w:w="1107" w:type="dxa"/>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B(a)P</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0,002</w:t>
            </w:r>
          </w:p>
        </w:tc>
        <w:tc>
          <w:tcPr>
            <w:tcW w:w="829" w:type="dxa"/>
            <w:gridSpan w:val="3"/>
            <w:noWrap/>
            <w:vAlign w:val="center"/>
          </w:tcPr>
          <w:p w:rsidR="007B28EA" w:rsidRPr="00D73B25" w:rsidRDefault="007B28EA" w:rsidP="00FF19C1">
            <w:pPr>
              <w:jc w:val="center"/>
              <w:rPr>
                <w:color w:val="000000"/>
                <w:sz w:val="16"/>
                <w:szCs w:val="16"/>
              </w:rPr>
            </w:pPr>
            <w:r w:rsidRPr="00D73B25">
              <w:rPr>
                <w:color w:val="000000"/>
                <w:sz w:val="16"/>
                <w:szCs w:val="16"/>
              </w:rPr>
              <w:t>0,005</w:t>
            </w:r>
          </w:p>
        </w:tc>
        <w:tc>
          <w:tcPr>
            <w:tcW w:w="830"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0,006</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0,006</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0,006</w:t>
            </w:r>
          </w:p>
        </w:tc>
        <w:tc>
          <w:tcPr>
            <w:tcW w:w="830"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0,005</w:t>
            </w:r>
          </w:p>
        </w:tc>
        <w:tc>
          <w:tcPr>
            <w:tcW w:w="829" w:type="dxa"/>
            <w:gridSpan w:val="2"/>
            <w:noWrap/>
            <w:vAlign w:val="center"/>
          </w:tcPr>
          <w:p w:rsidR="007B28EA" w:rsidRPr="00D73B25" w:rsidRDefault="007B28EA" w:rsidP="00FF19C1">
            <w:pPr>
              <w:jc w:val="center"/>
              <w:rPr>
                <w:color w:val="000000"/>
                <w:sz w:val="16"/>
                <w:szCs w:val="16"/>
              </w:rPr>
            </w:pPr>
            <w:r w:rsidRPr="00D73B25">
              <w:rPr>
                <w:color w:val="000000"/>
                <w:sz w:val="16"/>
                <w:szCs w:val="16"/>
              </w:rPr>
              <w:t>0,002</w:t>
            </w:r>
          </w:p>
        </w:tc>
        <w:tc>
          <w:tcPr>
            <w:tcW w:w="830" w:type="dxa"/>
            <w:noWrap/>
            <w:vAlign w:val="center"/>
          </w:tcPr>
          <w:p w:rsidR="007B28EA" w:rsidRPr="00D73B25" w:rsidRDefault="007B28EA" w:rsidP="00FF19C1">
            <w:pPr>
              <w:jc w:val="center"/>
              <w:rPr>
                <w:color w:val="000000"/>
                <w:sz w:val="16"/>
                <w:szCs w:val="16"/>
              </w:rPr>
            </w:pPr>
            <w:r w:rsidRPr="00D73B25">
              <w:rPr>
                <w:color w:val="000000"/>
                <w:sz w:val="16"/>
                <w:szCs w:val="16"/>
              </w:rPr>
              <w:t>0,03</w:t>
            </w:r>
            <w:r>
              <w:rPr>
                <w:color w:val="000000"/>
                <w:sz w:val="16"/>
                <w:szCs w:val="16"/>
              </w:rPr>
              <w:t>2</w:t>
            </w:r>
          </w:p>
        </w:tc>
      </w:tr>
      <w:tr w:rsidR="007B28EA" w:rsidRPr="00D73B25" w:rsidTr="00FF19C1">
        <w:trPr>
          <w:trHeight w:val="823"/>
        </w:trPr>
        <w:tc>
          <w:tcPr>
            <w:tcW w:w="1064" w:type="dxa"/>
            <w:vMerge w:val="restart"/>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planowany wpływ na poziomy stężeń w roku zakończenia Programu [μg/m</w:t>
            </w:r>
            <w:r w:rsidRPr="00D73B25">
              <w:rPr>
                <w:b/>
                <w:bCs/>
                <w:color w:val="000000"/>
                <w:sz w:val="16"/>
                <w:szCs w:val="16"/>
                <w:vertAlign w:val="superscript"/>
              </w:rPr>
              <w:t>3</w:t>
            </w:r>
            <w:r w:rsidRPr="00D73B25">
              <w:rPr>
                <w:b/>
                <w:bCs/>
                <w:color w:val="000000"/>
                <w:sz w:val="16"/>
                <w:szCs w:val="16"/>
              </w:rPr>
              <w:t>] lub [ng/m</w:t>
            </w:r>
            <w:r w:rsidRPr="00D73B25">
              <w:rPr>
                <w:b/>
                <w:bCs/>
                <w:color w:val="000000"/>
                <w:sz w:val="16"/>
                <w:szCs w:val="16"/>
                <w:vertAlign w:val="superscript"/>
              </w:rPr>
              <w:t>3</w:t>
            </w:r>
            <w:r w:rsidRPr="00D73B25">
              <w:rPr>
                <w:b/>
                <w:bCs/>
                <w:color w:val="000000"/>
                <w:sz w:val="16"/>
                <w:szCs w:val="16"/>
              </w:rPr>
              <w:t>]</w:t>
            </w:r>
            <w:r w:rsidRPr="00D73B25">
              <w:rPr>
                <w:rStyle w:val="FootnoteReference"/>
                <w:b/>
                <w:bCs/>
                <w:color w:val="000000"/>
                <w:sz w:val="16"/>
                <w:szCs w:val="16"/>
              </w:rPr>
              <w:footnoteReference w:id="103"/>
            </w:r>
          </w:p>
        </w:tc>
        <w:tc>
          <w:tcPr>
            <w:tcW w:w="1107" w:type="dxa"/>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PM10</w:t>
            </w:r>
          </w:p>
        </w:tc>
        <w:tc>
          <w:tcPr>
            <w:tcW w:w="6635" w:type="dxa"/>
            <w:gridSpan w:val="16"/>
            <w:shd w:val="clear" w:color="000000" w:fill="FFFFFF"/>
            <w:vAlign w:val="center"/>
          </w:tcPr>
          <w:p w:rsidR="007B28EA" w:rsidRPr="00D73B25" w:rsidRDefault="007B28EA" w:rsidP="00FF19C1">
            <w:pPr>
              <w:rPr>
                <w:color w:val="000000"/>
                <w:sz w:val="16"/>
                <w:szCs w:val="16"/>
              </w:rPr>
            </w:pPr>
            <w:r w:rsidRPr="00D73B25">
              <w:rPr>
                <w:color w:val="000000"/>
                <w:sz w:val="16"/>
                <w:szCs w:val="16"/>
              </w:rPr>
              <w:t>46,33 [µg/m</w:t>
            </w:r>
            <w:r w:rsidRPr="00D73B25">
              <w:rPr>
                <w:color w:val="000000"/>
                <w:sz w:val="16"/>
                <w:szCs w:val="16"/>
                <w:vertAlign w:val="superscript"/>
              </w:rPr>
              <w:t>3</w:t>
            </w:r>
            <w:r w:rsidRPr="00D73B25">
              <w:rPr>
                <w:color w:val="000000"/>
                <w:sz w:val="16"/>
                <w:szCs w:val="16"/>
              </w:rPr>
              <w:t>]</w:t>
            </w:r>
          </w:p>
        </w:tc>
      </w:tr>
      <w:tr w:rsidR="007B28EA" w:rsidRPr="00D73B25" w:rsidTr="00FF19C1">
        <w:trPr>
          <w:trHeight w:val="823"/>
        </w:trPr>
        <w:tc>
          <w:tcPr>
            <w:tcW w:w="1064" w:type="dxa"/>
            <w:vMerge/>
            <w:vAlign w:val="center"/>
          </w:tcPr>
          <w:p w:rsidR="007B28EA" w:rsidRPr="00D73B25" w:rsidRDefault="007B28EA" w:rsidP="00FF19C1">
            <w:pPr>
              <w:jc w:val="center"/>
              <w:rPr>
                <w:b/>
                <w:bCs/>
                <w:color w:val="000000"/>
                <w:sz w:val="16"/>
                <w:szCs w:val="16"/>
              </w:rPr>
            </w:pPr>
          </w:p>
        </w:tc>
        <w:tc>
          <w:tcPr>
            <w:tcW w:w="1107" w:type="dxa"/>
            <w:shd w:val="clear" w:color="000000" w:fill="D8D8D8"/>
            <w:noWrap/>
            <w:vAlign w:val="center"/>
          </w:tcPr>
          <w:p w:rsidR="007B28EA" w:rsidRPr="00D73B25" w:rsidRDefault="007B28EA" w:rsidP="00FF19C1">
            <w:pPr>
              <w:jc w:val="center"/>
              <w:rPr>
                <w:b/>
                <w:bCs/>
                <w:color w:val="000000"/>
                <w:sz w:val="16"/>
                <w:szCs w:val="16"/>
              </w:rPr>
            </w:pPr>
            <w:r w:rsidRPr="00D73B25">
              <w:rPr>
                <w:b/>
                <w:bCs/>
                <w:color w:val="000000"/>
                <w:sz w:val="16"/>
                <w:szCs w:val="16"/>
              </w:rPr>
              <w:t>B(a)P</w:t>
            </w:r>
          </w:p>
        </w:tc>
        <w:tc>
          <w:tcPr>
            <w:tcW w:w="6635" w:type="dxa"/>
            <w:gridSpan w:val="16"/>
            <w:shd w:val="clear" w:color="000000" w:fill="FFFFFF"/>
            <w:vAlign w:val="center"/>
          </w:tcPr>
          <w:p w:rsidR="007B28EA" w:rsidRPr="00D73B25" w:rsidRDefault="007B28EA" w:rsidP="00FF19C1">
            <w:pPr>
              <w:rPr>
                <w:color w:val="000000"/>
                <w:sz w:val="16"/>
                <w:szCs w:val="16"/>
              </w:rPr>
            </w:pPr>
            <w:r w:rsidRPr="00D73B25">
              <w:rPr>
                <w:color w:val="000000"/>
                <w:sz w:val="16"/>
                <w:szCs w:val="16"/>
              </w:rPr>
              <w:t>0,031 [ng/m</w:t>
            </w:r>
            <w:r w:rsidRPr="00D73B25">
              <w:rPr>
                <w:color w:val="000000"/>
                <w:sz w:val="16"/>
                <w:szCs w:val="16"/>
                <w:vertAlign w:val="superscript"/>
              </w:rPr>
              <w:t>3</w:t>
            </w:r>
            <w:r w:rsidRPr="00D73B25">
              <w:rPr>
                <w:color w:val="000000"/>
                <w:sz w:val="16"/>
                <w:szCs w:val="16"/>
              </w:rPr>
              <w:t>]</w:t>
            </w:r>
          </w:p>
        </w:tc>
      </w:tr>
      <w:tr w:rsidR="007B28EA" w:rsidRPr="00D73B25" w:rsidTr="00FF19C1">
        <w:trPr>
          <w:trHeight w:val="480"/>
        </w:trPr>
        <w:tc>
          <w:tcPr>
            <w:tcW w:w="1064" w:type="dxa"/>
            <w:vMerge w:val="restart"/>
            <w:shd w:val="clear" w:color="000000" w:fill="D8D8D8"/>
            <w:vAlign w:val="center"/>
          </w:tcPr>
          <w:p w:rsidR="007B28EA" w:rsidRPr="00D73B25" w:rsidRDefault="007B28EA" w:rsidP="00FF19C1">
            <w:pPr>
              <w:rPr>
                <w:b/>
                <w:bCs/>
                <w:color w:val="000000"/>
                <w:sz w:val="16"/>
                <w:szCs w:val="16"/>
              </w:rPr>
            </w:pPr>
            <w:r w:rsidRPr="00D73B25">
              <w:rPr>
                <w:b/>
                <w:bCs/>
                <w:color w:val="000000"/>
                <w:sz w:val="16"/>
                <w:szCs w:val="16"/>
              </w:rPr>
              <w:t>monitorowa-nie realizacji</w:t>
            </w:r>
          </w:p>
        </w:tc>
        <w:tc>
          <w:tcPr>
            <w:tcW w:w="1107" w:type="dxa"/>
            <w:shd w:val="clear" w:color="000000" w:fill="D8D8D8"/>
            <w:vAlign w:val="center"/>
          </w:tcPr>
          <w:p w:rsidR="007B28EA" w:rsidRPr="00D73B25" w:rsidRDefault="007B28EA" w:rsidP="00FF19C1">
            <w:pPr>
              <w:jc w:val="center"/>
              <w:rPr>
                <w:b/>
                <w:bCs/>
                <w:color w:val="000000"/>
                <w:sz w:val="16"/>
                <w:szCs w:val="16"/>
              </w:rPr>
            </w:pPr>
            <w:r w:rsidRPr="00D73B25">
              <w:rPr>
                <w:b/>
                <w:bCs/>
                <w:color w:val="000000"/>
                <w:sz w:val="16"/>
                <w:szCs w:val="16"/>
              </w:rPr>
              <w:t>organ sprawozda-jący</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 xml:space="preserve">organ wykonawczy gminy </w:t>
            </w:r>
            <w:r>
              <w:rPr>
                <w:color w:val="000000"/>
                <w:sz w:val="16"/>
                <w:szCs w:val="16"/>
              </w:rPr>
              <w:t xml:space="preserve">miasto </w:t>
            </w:r>
            <w:r w:rsidRPr="00D73B25">
              <w:rPr>
                <w:color w:val="000000"/>
                <w:sz w:val="16"/>
                <w:szCs w:val="16"/>
              </w:rPr>
              <w:t>Włocławek</w:t>
            </w:r>
          </w:p>
        </w:tc>
      </w:tr>
      <w:tr w:rsidR="007B28EA" w:rsidRPr="00D73B25" w:rsidTr="00FF19C1">
        <w:trPr>
          <w:trHeight w:val="480"/>
        </w:trPr>
        <w:tc>
          <w:tcPr>
            <w:tcW w:w="1064" w:type="dxa"/>
            <w:vMerge/>
            <w:vAlign w:val="center"/>
          </w:tcPr>
          <w:p w:rsidR="007B28EA" w:rsidRPr="00D73B25" w:rsidRDefault="007B28EA" w:rsidP="00FF19C1">
            <w:pPr>
              <w:jc w:val="center"/>
              <w:rPr>
                <w:b/>
                <w:bCs/>
                <w:color w:val="000000"/>
                <w:sz w:val="16"/>
                <w:szCs w:val="16"/>
              </w:rPr>
            </w:pPr>
          </w:p>
        </w:tc>
        <w:tc>
          <w:tcPr>
            <w:tcW w:w="1107" w:type="dxa"/>
            <w:shd w:val="clear" w:color="000000" w:fill="D8D8D8"/>
            <w:vAlign w:val="center"/>
          </w:tcPr>
          <w:p w:rsidR="007B28EA" w:rsidRPr="00D73B25" w:rsidRDefault="007B28EA" w:rsidP="00FF19C1">
            <w:pPr>
              <w:jc w:val="center"/>
              <w:rPr>
                <w:b/>
                <w:bCs/>
                <w:color w:val="000000"/>
                <w:sz w:val="16"/>
                <w:szCs w:val="16"/>
              </w:rPr>
            </w:pPr>
            <w:r w:rsidRPr="00D73B25">
              <w:rPr>
                <w:b/>
                <w:bCs/>
                <w:color w:val="000000"/>
                <w:sz w:val="16"/>
                <w:szCs w:val="16"/>
              </w:rPr>
              <w:t>organ odbierający</w:t>
            </w:r>
          </w:p>
        </w:tc>
        <w:tc>
          <w:tcPr>
            <w:tcW w:w="6635" w:type="dxa"/>
            <w:gridSpan w:val="16"/>
            <w:vAlign w:val="center"/>
          </w:tcPr>
          <w:p w:rsidR="007B28EA" w:rsidRPr="00D73B25" w:rsidRDefault="007B28EA" w:rsidP="00FF19C1">
            <w:pPr>
              <w:rPr>
                <w:color w:val="000000"/>
                <w:sz w:val="16"/>
                <w:szCs w:val="16"/>
              </w:rPr>
            </w:pPr>
            <w:r w:rsidRPr="00D73B25">
              <w:rPr>
                <w:sz w:val="16"/>
                <w:szCs w:val="16"/>
              </w:rPr>
              <w:t>Z</w:t>
            </w:r>
            <w:r w:rsidRPr="00D73B25">
              <w:rPr>
                <w:color w:val="000000"/>
                <w:sz w:val="16"/>
                <w:szCs w:val="16"/>
              </w:rPr>
              <w:t>arząd Województwa Kujawsko-Pomorskiego</w:t>
            </w:r>
          </w:p>
        </w:tc>
      </w:tr>
      <w:tr w:rsidR="007B28EA" w:rsidRPr="00D73B25" w:rsidTr="00FF19C1">
        <w:trPr>
          <w:trHeight w:val="480"/>
        </w:trPr>
        <w:tc>
          <w:tcPr>
            <w:tcW w:w="1064" w:type="dxa"/>
            <w:vMerge/>
            <w:vAlign w:val="center"/>
          </w:tcPr>
          <w:p w:rsidR="007B28EA" w:rsidRPr="00D73B25" w:rsidRDefault="007B28EA" w:rsidP="00FF19C1">
            <w:pPr>
              <w:jc w:val="center"/>
              <w:rPr>
                <w:b/>
                <w:bCs/>
                <w:color w:val="000000"/>
                <w:sz w:val="16"/>
                <w:szCs w:val="16"/>
              </w:rPr>
            </w:pPr>
          </w:p>
        </w:tc>
        <w:tc>
          <w:tcPr>
            <w:tcW w:w="1107" w:type="dxa"/>
            <w:shd w:val="clear" w:color="000000" w:fill="D8D8D8"/>
            <w:vAlign w:val="center"/>
          </w:tcPr>
          <w:p w:rsidR="007B28EA" w:rsidRPr="00D73B25" w:rsidRDefault="007B28EA" w:rsidP="00FF19C1">
            <w:pPr>
              <w:jc w:val="center"/>
              <w:rPr>
                <w:b/>
                <w:bCs/>
                <w:color w:val="000000"/>
                <w:sz w:val="16"/>
                <w:szCs w:val="16"/>
              </w:rPr>
            </w:pPr>
            <w:r w:rsidRPr="00D73B25">
              <w:rPr>
                <w:b/>
                <w:bCs/>
                <w:color w:val="000000"/>
                <w:sz w:val="16"/>
                <w:szCs w:val="16"/>
              </w:rPr>
              <w:t>termin sprawozdania</w:t>
            </w:r>
          </w:p>
        </w:tc>
        <w:tc>
          <w:tcPr>
            <w:tcW w:w="6635" w:type="dxa"/>
            <w:gridSpan w:val="16"/>
            <w:vAlign w:val="center"/>
          </w:tcPr>
          <w:p w:rsidR="007B28EA" w:rsidRPr="00D73B25" w:rsidRDefault="007B28EA" w:rsidP="00FF19C1">
            <w:pPr>
              <w:rPr>
                <w:color w:val="000000"/>
                <w:sz w:val="16"/>
                <w:szCs w:val="16"/>
              </w:rPr>
            </w:pPr>
            <w:r w:rsidRPr="00D73B25">
              <w:rPr>
                <w:color w:val="000000"/>
                <w:sz w:val="16"/>
                <w:szCs w:val="16"/>
              </w:rPr>
              <w:t>do 31 stycznia każdego roku za rok poprzedni</w:t>
            </w:r>
          </w:p>
        </w:tc>
      </w:tr>
      <w:tr w:rsidR="007B28EA" w:rsidRPr="00D73B25" w:rsidTr="00FF19C1">
        <w:trPr>
          <w:trHeight w:val="240"/>
        </w:trPr>
        <w:tc>
          <w:tcPr>
            <w:tcW w:w="1064" w:type="dxa"/>
            <w:vMerge/>
            <w:vAlign w:val="center"/>
          </w:tcPr>
          <w:p w:rsidR="007B28EA" w:rsidRPr="00D73B25" w:rsidRDefault="007B28EA" w:rsidP="00FF19C1">
            <w:pPr>
              <w:jc w:val="center"/>
              <w:rPr>
                <w:b/>
                <w:bCs/>
                <w:color w:val="000000"/>
                <w:sz w:val="16"/>
                <w:szCs w:val="16"/>
              </w:rPr>
            </w:pPr>
          </w:p>
        </w:tc>
        <w:tc>
          <w:tcPr>
            <w:tcW w:w="1107" w:type="dxa"/>
            <w:vMerge w:val="restart"/>
            <w:shd w:val="clear" w:color="000000" w:fill="D8D8D8"/>
            <w:vAlign w:val="center"/>
          </w:tcPr>
          <w:p w:rsidR="007B28EA" w:rsidRPr="00D73B25" w:rsidRDefault="007B28EA" w:rsidP="00FF19C1">
            <w:pPr>
              <w:jc w:val="center"/>
              <w:rPr>
                <w:b/>
                <w:bCs/>
                <w:color w:val="000000"/>
                <w:sz w:val="16"/>
                <w:szCs w:val="16"/>
              </w:rPr>
            </w:pPr>
            <w:r w:rsidRPr="00D73B25">
              <w:rPr>
                <w:b/>
                <w:bCs/>
                <w:color w:val="000000"/>
                <w:sz w:val="16"/>
                <w:szCs w:val="16"/>
              </w:rPr>
              <w:t>wskaźniki monitorowania postępu</w:t>
            </w: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powierzchnia lokali, w których dokonano zmiany sposobu ogrzewania [m</w:t>
            </w:r>
            <w:r w:rsidRPr="008656D6">
              <w:rPr>
                <w:color w:val="000000"/>
                <w:sz w:val="16"/>
                <w:szCs w:val="16"/>
                <w:vertAlign w:val="superscript"/>
              </w:rPr>
              <w:t>2</w:t>
            </w:r>
            <w:r w:rsidRPr="000E2438">
              <w:rPr>
                <w:color w:val="000000"/>
                <w:sz w:val="16"/>
                <w:szCs w:val="16"/>
              </w:rPr>
              <w:t>]</w:t>
            </w:r>
          </w:p>
        </w:tc>
      </w:tr>
      <w:tr w:rsidR="007B28EA" w:rsidRPr="00D73B25" w:rsidTr="00FF19C1">
        <w:trPr>
          <w:trHeight w:val="492"/>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 xml:space="preserve">liczba i </w:t>
            </w:r>
            <w:r w:rsidRPr="00247591">
              <w:rPr>
                <w:color w:val="000000"/>
                <w:sz w:val="16"/>
                <w:szCs w:val="16"/>
              </w:rPr>
              <w:t>powierzchnia budynków, w tym jednorodzinnych i wielorodzinnych</w:t>
            </w:r>
            <w:r>
              <w:rPr>
                <w:color w:val="000000"/>
                <w:sz w:val="16"/>
                <w:szCs w:val="16"/>
              </w:rPr>
              <w:t xml:space="preserve"> </w:t>
            </w:r>
            <w:r w:rsidRPr="00247591">
              <w:rPr>
                <w:color w:val="000000"/>
                <w:sz w:val="16"/>
                <w:szCs w:val="16"/>
              </w:rPr>
              <w:t>lub lokali, w których zlikwidowano nieefektywne indywidulne źródło ciepła na paliwa stałe i podłączono do sieci ciepłowniczej [szt.] i [m</w:t>
            </w:r>
            <w:r w:rsidRPr="00247591">
              <w:rPr>
                <w:color w:val="000000"/>
                <w:sz w:val="16"/>
                <w:szCs w:val="16"/>
                <w:vertAlign w:val="superscript"/>
              </w:rPr>
              <w:t>2</w:t>
            </w:r>
            <w:r w:rsidRPr="00247591">
              <w:rPr>
                <w:color w:val="000000"/>
                <w:sz w:val="16"/>
                <w:szCs w:val="16"/>
              </w:rPr>
              <w:t>]</w:t>
            </w:r>
          </w:p>
        </w:tc>
      </w:tr>
      <w:tr w:rsidR="007B28EA" w:rsidRPr="00D73B25" w:rsidTr="00FF19C1">
        <w:trPr>
          <w:trHeight w:val="529"/>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ogrzewaniem gazowym [szt.] i</w:t>
            </w:r>
            <w:r>
              <w:rPr>
                <w:color w:val="000000"/>
                <w:sz w:val="16"/>
                <w:szCs w:val="16"/>
              </w:rPr>
              <w:t> </w:t>
            </w:r>
            <w:r w:rsidRPr="000E2438">
              <w:rPr>
                <w:color w:val="000000"/>
                <w:sz w:val="16"/>
                <w:szCs w:val="16"/>
              </w:rPr>
              <w:t>[m</w:t>
            </w:r>
            <w:r w:rsidRPr="008656D6">
              <w:rPr>
                <w:color w:val="000000"/>
                <w:sz w:val="16"/>
                <w:szCs w:val="16"/>
                <w:vertAlign w:val="superscript"/>
              </w:rPr>
              <w:t>2</w:t>
            </w:r>
            <w:r w:rsidRPr="000E2438">
              <w:rPr>
                <w:color w:val="000000"/>
                <w:sz w:val="16"/>
                <w:szCs w:val="16"/>
              </w:rPr>
              <w:t>]</w:t>
            </w:r>
          </w:p>
        </w:tc>
      </w:tr>
      <w:tr w:rsidR="007B28EA" w:rsidRPr="00D73B25" w:rsidTr="00FF19C1">
        <w:trPr>
          <w:trHeight w:val="518"/>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odnawialnym źródłem energii [szt.] i [m</w:t>
            </w:r>
            <w:r w:rsidRPr="008656D6">
              <w:rPr>
                <w:color w:val="000000"/>
                <w:sz w:val="16"/>
                <w:szCs w:val="16"/>
                <w:vertAlign w:val="superscript"/>
              </w:rPr>
              <w:t>2</w:t>
            </w:r>
            <w:r w:rsidRPr="000E2438">
              <w:rPr>
                <w:color w:val="000000"/>
                <w:sz w:val="16"/>
                <w:szCs w:val="16"/>
              </w:rPr>
              <w:t>]</w:t>
            </w:r>
          </w:p>
        </w:tc>
      </w:tr>
      <w:tr w:rsidR="007B28EA" w:rsidRPr="00D73B25" w:rsidTr="00FF19C1">
        <w:trPr>
          <w:trHeight w:val="709"/>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kotłem węglowym spełniającym wymagania ekoprojektu [szt</w:t>
            </w:r>
            <w:r>
              <w:rPr>
                <w:color w:val="000000"/>
                <w:sz w:val="16"/>
                <w:szCs w:val="16"/>
              </w:rPr>
              <w:t>.</w:t>
            </w:r>
            <w:r w:rsidRPr="000E2438">
              <w:rPr>
                <w:color w:val="000000"/>
                <w:sz w:val="16"/>
                <w:szCs w:val="16"/>
              </w:rPr>
              <w:t>] i [m</w:t>
            </w:r>
            <w:r w:rsidRPr="008656D6">
              <w:rPr>
                <w:color w:val="000000"/>
                <w:sz w:val="16"/>
                <w:szCs w:val="16"/>
                <w:vertAlign w:val="superscript"/>
              </w:rPr>
              <w:t>2</w:t>
            </w:r>
            <w:r w:rsidRPr="000E2438">
              <w:rPr>
                <w:color w:val="000000"/>
                <w:sz w:val="16"/>
                <w:szCs w:val="16"/>
              </w:rPr>
              <w:t>]</w:t>
            </w:r>
          </w:p>
        </w:tc>
      </w:tr>
      <w:tr w:rsidR="007B28EA" w:rsidRPr="00D73B25" w:rsidTr="00FF19C1">
        <w:trPr>
          <w:trHeight w:val="732"/>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kotłem na biomasę spełniającym wymagania ekoprojektu [szt.] i [m</w:t>
            </w:r>
            <w:r w:rsidRPr="008656D6">
              <w:rPr>
                <w:color w:val="000000"/>
                <w:sz w:val="16"/>
                <w:szCs w:val="16"/>
                <w:vertAlign w:val="superscript"/>
              </w:rPr>
              <w:t>2</w:t>
            </w:r>
            <w:r w:rsidRPr="000E2438">
              <w:rPr>
                <w:color w:val="000000"/>
                <w:sz w:val="16"/>
                <w:szCs w:val="16"/>
              </w:rPr>
              <w:t>]</w:t>
            </w:r>
          </w:p>
        </w:tc>
      </w:tr>
      <w:tr w:rsidR="007B28EA" w:rsidRPr="00D73B25" w:rsidTr="00FF19C1">
        <w:trPr>
          <w:trHeight w:val="732"/>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w których nieefektywne indywidulne źródło ciepła na paliwa stałe zastąpiono ogrzewaniem elektrycznym [szt.] i</w:t>
            </w:r>
            <w:r>
              <w:rPr>
                <w:color w:val="000000"/>
                <w:sz w:val="16"/>
                <w:szCs w:val="16"/>
              </w:rPr>
              <w:t> </w:t>
            </w:r>
            <w:r w:rsidRPr="000E2438">
              <w:rPr>
                <w:color w:val="000000"/>
                <w:sz w:val="16"/>
                <w:szCs w:val="16"/>
              </w:rPr>
              <w:t>[m</w:t>
            </w:r>
            <w:r w:rsidRPr="008656D6">
              <w:rPr>
                <w:color w:val="000000"/>
                <w:sz w:val="16"/>
                <w:szCs w:val="16"/>
                <w:vertAlign w:val="superscript"/>
              </w:rPr>
              <w:t>2</w:t>
            </w:r>
            <w:r w:rsidRPr="000E2438">
              <w:rPr>
                <w:color w:val="000000"/>
                <w:sz w:val="16"/>
                <w:szCs w:val="16"/>
              </w:rPr>
              <w:t>]</w:t>
            </w:r>
          </w:p>
        </w:tc>
      </w:tr>
      <w:tr w:rsidR="007B28EA" w:rsidRPr="00D73B25" w:rsidTr="00FF19C1">
        <w:trPr>
          <w:trHeight w:val="518"/>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0E2438" w:rsidRDefault="007B28EA" w:rsidP="00FF19C1">
            <w:pPr>
              <w:rPr>
                <w:color w:val="000000"/>
                <w:sz w:val="16"/>
                <w:szCs w:val="16"/>
              </w:rPr>
            </w:pPr>
            <w:r w:rsidRPr="000E2438">
              <w:rPr>
                <w:color w:val="000000"/>
                <w:sz w:val="16"/>
                <w:szCs w:val="16"/>
              </w:rPr>
              <w:t>liczba i powierzchnia budynków, w tym jednorodzinnych i wielorodzinnych</w:t>
            </w:r>
            <w:r w:rsidRPr="00247591">
              <w:rPr>
                <w:color w:val="000000"/>
                <w:sz w:val="16"/>
                <w:szCs w:val="16"/>
              </w:rPr>
              <w:t xml:space="preserve"> lub lokali</w:t>
            </w:r>
            <w:r w:rsidRPr="000E2438">
              <w:rPr>
                <w:color w:val="000000"/>
                <w:sz w:val="16"/>
                <w:szCs w:val="16"/>
              </w:rPr>
              <w:t xml:space="preserve">, w których nieefektywne indywidulne źródło ciepła na paliwa stałe zastąpiono ogrzewaniem </w:t>
            </w:r>
            <w:r>
              <w:rPr>
                <w:color w:val="000000"/>
                <w:sz w:val="16"/>
                <w:szCs w:val="16"/>
              </w:rPr>
              <w:t xml:space="preserve">na olej opałowy </w:t>
            </w:r>
            <w:r w:rsidRPr="000E2438">
              <w:rPr>
                <w:color w:val="000000"/>
                <w:sz w:val="16"/>
                <w:szCs w:val="16"/>
              </w:rPr>
              <w:t>[szt.] i [m</w:t>
            </w:r>
            <w:r w:rsidRPr="008656D6">
              <w:rPr>
                <w:color w:val="000000"/>
                <w:sz w:val="16"/>
                <w:szCs w:val="16"/>
                <w:vertAlign w:val="superscript"/>
              </w:rPr>
              <w:t>2</w:t>
            </w:r>
            <w:r w:rsidRPr="000E2438">
              <w:rPr>
                <w:color w:val="000000"/>
                <w:sz w:val="16"/>
                <w:szCs w:val="16"/>
              </w:rPr>
              <w:t>]</w:t>
            </w:r>
          </w:p>
        </w:tc>
      </w:tr>
      <w:tr w:rsidR="007B28EA" w:rsidRPr="00D73B25" w:rsidTr="00FF19C1">
        <w:trPr>
          <w:trHeight w:val="570"/>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D263E2" w:rsidRDefault="007B28EA" w:rsidP="00FF19C1">
            <w:pPr>
              <w:rPr>
                <w:color w:val="000000"/>
                <w:sz w:val="16"/>
                <w:szCs w:val="16"/>
              </w:rPr>
            </w:pPr>
            <w:r w:rsidRPr="00D263E2">
              <w:rPr>
                <w:color w:val="000000"/>
                <w:sz w:val="16"/>
                <w:szCs w:val="16"/>
              </w:rPr>
              <w:t>liczba nowo wybudowanych budynków mieszkalnych</w:t>
            </w:r>
            <w:r>
              <w:rPr>
                <w:color w:val="000000"/>
                <w:sz w:val="16"/>
                <w:szCs w:val="16"/>
              </w:rPr>
              <w:t xml:space="preserve"> lub lokali</w:t>
            </w:r>
            <w:r w:rsidRPr="00D263E2">
              <w:rPr>
                <w:color w:val="000000"/>
                <w:sz w:val="16"/>
                <w:szCs w:val="16"/>
              </w:rPr>
              <w:t>, które wykorzystują niskoemisyjne lub</w:t>
            </w:r>
            <w:r>
              <w:rPr>
                <w:color w:val="000000"/>
                <w:sz w:val="16"/>
                <w:szCs w:val="16"/>
              </w:rPr>
              <w:t> </w:t>
            </w:r>
            <w:r w:rsidRPr="00D263E2">
              <w:rPr>
                <w:color w:val="000000"/>
                <w:sz w:val="16"/>
                <w:szCs w:val="16"/>
              </w:rPr>
              <w:t>zeroemisyjne źródła ciepła</w:t>
            </w:r>
            <w:r>
              <w:rPr>
                <w:color w:val="000000"/>
                <w:sz w:val="16"/>
                <w:szCs w:val="16"/>
              </w:rPr>
              <w:t xml:space="preserve"> </w:t>
            </w:r>
            <w:r w:rsidRPr="000E2438">
              <w:rPr>
                <w:color w:val="000000"/>
                <w:sz w:val="16"/>
                <w:szCs w:val="16"/>
              </w:rPr>
              <w:t>[szt.]</w:t>
            </w:r>
          </w:p>
        </w:tc>
      </w:tr>
      <w:tr w:rsidR="007B28EA" w:rsidRPr="00D73B25" w:rsidTr="00FF19C1">
        <w:trPr>
          <w:trHeight w:val="597"/>
        </w:trPr>
        <w:tc>
          <w:tcPr>
            <w:tcW w:w="1064" w:type="dxa"/>
            <w:vMerge/>
            <w:vAlign w:val="center"/>
          </w:tcPr>
          <w:p w:rsidR="007B28EA" w:rsidRPr="00D73B25" w:rsidRDefault="007B28EA" w:rsidP="00FF19C1">
            <w:pPr>
              <w:jc w:val="center"/>
              <w:rPr>
                <w:b/>
                <w:bCs/>
                <w:color w:val="000000"/>
                <w:sz w:val="16"/>
                <w:szCs w:val="16"/>
              </w:rPr>
            </w:pPr>
          </w:p>
        </w:tc>
        <w:tc>
          <w:tcPr>
            <w:tcW w:w="1107" w:type="dxa"/>
            <w:vMerge/>
            <w:vAlign w:val="center"/>
          </w:tcPr>
          <w:p w:rsidR="007B28EA" w:rsidRPr="00D73B25" w:rsidRDefault="007B28EA" w:rsidP="00FF19C1">
            <w:pPr>
              <w:jc w:val="center"/>
              <w:rPr>
                <w:b/>
                <w:bCs/>
                <w:color w:val="000000"/>
                <w:sz w:val="16"/>
                <w:szCs w:val="16"/>
              </w:rPr>
            </w:pPr>
          </w:p>
        </w:tc>
        <w:tc>
          <w:tcPr>
            <w:tcW w:w="6635" w:type="dxa"/>
            <w:gridSpan w:val="16"/>
            <w:vAlign w:val="center"/>
          </w:tcPr>
          <w:p w:rsidR="007B28EA" w:rsidRPr="00D263E2" w:rsidRDefault="007B28EA" w:rsidP="00FF19C1">
            <w:pPr>
              <w:rPr>
                <w:color w:val="000000"/>
                <w:sz w:val="16"/>
                <w:szCs w:val="16"/>
              </w:rPr>
            </w:pPr>
            <w:r w:rsidRPr="00D263E2">
              <w:rPr>
                <w:color w:val="000000"/>
                <w:sz w:val="16"/>
                <w:szCs w:val="16"/>
              </w:rPr>
              <w:t>liczba i powierzchnia budynków, w tym jednorodzinnych i wielorodzinnych</w:t>
            </w:r>
            <w:r>
              <w:rPr>
                <w:color w:val="000000"/>
                <w:sz w:val="16"/>
                <w:szCs w:val="16"/>
              </w:rPr>
              <w:t xml:space="preserve"> lub lokali</w:t>
            </w:r>
            <w:r w:rsidRPr="00D263E2">
              <w:rPr>
                <w:color w:val="000000"/>
                <w:sz w:val="16"/>
                <w:szCs w:val="16"/>
              </w:rPr>
              <w:t>, w</w:t>
            </w:r>
            <w:r>
              <w:rPr>
                <w:color w:val="000000"/>
                <w:sz w:val="16"/>
                <w:szCs w:val="16"/>
              </w:rPr>
              <w:t> </w:t>
            </w:r>
            <w:r w:rsidRPr="00D263E2">
              <w:rPr>
                <w:color w:val="000000"/>
                <w:sz w:val="16"/>
                <w:szCs w:val="16"/>
              </w:rPr>
              <w:t>których przeprowadzono termomodernizację bez</w:t>
            </w:r>
            <w:r>
              <w:rPr>
                <w:color w:val="000000"/>
                <w:sz w:val="16"/>
                <w:szCs w:val="16"/>
              </w:rPr>
              <w:t xml:space="preserve"> </w:t>
            </w:r>
            <w:r w:rsidRPr="00D263E2">
              <w:rPr>
                <w:color w:val="000000"/>
                <w:sz w:val="16"/>
                <w:szCs w:val="16"/>
              </w:rPr>
              <w:t>wymiany źródeł ciepła lub ze zmianą sposobu ogrzewania liczone w</w:t>
            </w:r>
            <w:r>
              <w:rPr>
                <w:color w:val="000000"/>
                <w:sz w:val="16"/>
                <w:szCs w:val="16"/>
              </w:rPr>
              <w:t xml:space="preserve"> </w:t>
            </w:r>
            <w:r w:rsidRPr="000E2438">
              <w:rPr>
                <w:color w:val="000000"/>
                <w:sz w:val="16"/>
                <w:szCs w:val="16"/>
              </w:rPr>
              <w:t>[szt.] i [m</w:t>
            </w:r>
            <w:r w:rsidRPr="008656D6">
              <w:rPr>
                <w:color w:val="000000"/>
                <w:sz w:val="16"/>
                <w:szCs w:val="16"/>
                <w:vertAlign w:val="superscript"/>
              </w:rPr>
              <w:t>2</w:t>
            </w:r>
            <w:r w:rsidRPr="000E2438">
              <w:rPr>
                <w:color w:val="000000"/>
                <w:sz w:val="16"/>
                <w:szCs w:val="16"/>
              </w:rPr>
              <w:t>]</w:t>
            </w:r>
          </w:p>
        </w:tc>
      </w:tr>
    </w:tbl>
    <w:p w:rsidR="007B28EA" w:rsidRPr="0094210D" w:rsidRDefault="007B28EA" w:rsidP="00FF19C1">
      <w:pPr>
        <w:pStyle w:val="Caption"/>
        <w:rPr>
          <w:sz w:val="16"/>
          <w:szCs w:val="16"/>
        </w:rPr>
      </w:pPr>
      <w:r w:rsidRPr="0094210D">
        <w:rPr>
          <w:sz w:val="16"/>
          <w:szCs w:val="16"/>
        </w:rPr>
        <w:t>*</w:t>
      </w:r>
      <w:r>
        <w:rPr>
          <w:sz w:val="16"/>
          <w:szCs w:val="16"/>
        </w:rPr>
        <w:t xml:space="preserve"> </w:t>
      </w:r>
      <w:r w:rsidRPr="0094210D">
        <w:rPr>
          <w:sz w:val="16"/>
          <w:szCs w:val="16"/>
        </w:rPr>
        <w:t>kod działania - ZSO dotyczy zmiany systemów ogrzewania</w:t>
      </w:r>
    </w:p>
    <w:p w:rsidR="007B28EA" w:rsidRPr="00FF3B28" w:rsidRDefault="007B28EA" w:rsidP="00FF19C1">
      <w:pPr>
        <w:pStyle w:val="Caption"/>
      </w:pPr>
      <w:bookmarkStart w:id="292" w:name="_Toc28597994"/>
      <w:bookmarkStart w:id="293" w:name="_Toc33039650"/>
      <w:r w:rsidRPr="00FF3B28">
        <w:t xml:space="preserve">Tabela </w:t>
      </w:r>
      <w:r>
        <w:rPr>
          <w:noProof/>
        </w:rPr>
        <w:fldChar w:fldCharType="begin"/>
      </w:r>
      <w:r>
        <w:rPr>
          <w:noProof/>
        </w:rPr>
        <w:instrText xml:space="preserve"> SEQ Tabela \* ARABIC </w:instrText>
      </w:r>
      <w:r>
        <w:rPr>
          <w:noProof/>
        </w:rPr>
        <w:fldChar w:fldCharType="separate"/>
      </w:r>
      <w:r>
        <w:rPr>
          <w:noProof/>
        </w:rPr>
        <w:t>28</w:t>
      </w:r>
      <w:r>
        <w:rPr>
          <w:noProof/>
        </w:rPr>
        <w:fldChar w:fldCharType="end"/>
      </w:r>
      <w:r w:rsidRPr="00FF3B28">
        <w:t>.</w:t>
      </w:r>
      <w:r>
        <w:t xml:space="preserve"> </w:t>
      </w:r>
      <w:r w:rsidRPr="00FF3B28">
        <w:t>Harmonogram działań naprawczych w s</w:t>
      </w:r>
      <w:r>
        <w:t>trefie miasto Włocławek (PL0403</w:t>
      </w:r>
      <w:r w:rsidRPr="00FF3B28">
        <w:t>_EE)</w:t>
      </w:r>
      <w:r w:rsidRPr="00226745">
        <w:rPr>
          <w:rStyle w:val="FootnoteReference"/>
        </w:rPr>
        <w:t xml:space="preserve"> </w:t>
      </w:r>
      <w:r w:rsidRPr="00876674">
        <w:rPr>
          <w:rStyle w:val="FootnoteReference"/>
        </w:rPr>
        <w:footnoteReference w:id="104"/>
      </w:r>
      <w:bookmarkEnd w:id="292"/>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223"/>
        <w:gridCol w:w="1230"/>
        <w:gridCol w:w="834"/>
        <w:gridCol w:w="834"/>
        <w:gridCol w:w="833"/>
        <w:gridCol w:w="833"/>
        <w:gridCol w:w="833"/>
        <w:gridCol w:w="833"/>
        <w:gridCol w:w="833"/>
        <w:gridCol w:w="926"/>
      </w:tblGrid>
      <w:tr w:rsidR="007B28EA" w:rsidRPr="003D7708" w:rsidTr="00FF19C1">
        <w:trPr>
          <w:trHeight w:val="340"/>
          <w:tblHeader/>
        </w:trPr>
        <w:tc>
          <w:tcPr>
            <w:tcW w:w="2323" w:type="dxa"/>
            <w:gridSpan w:val="2"/>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nr kolejny</w:t>
            </w:r>
          </w:p>
        </w:tc>
        <w:tc>
          <w:tcPr>
            <w:tcW w:w="6483" w:type="dxa"/>
            <w:gridSpan w:val="8"/>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PL0403/02</w:t>
            </w:r>
          </w:p>
        </w:tc>
      </w:tr>
      <w:tr w:rsidR="007B28EA" w:rsidRPr="003D7708" w:rsidTr="00FF19C1">
        <w:trPr>
          <w:trHeight w:val="340"/>
        </w:trPr>
        <w:tc>
          <w:tcPr>
            <w:tcW w:w="1143" w:type="dxa"/>
            <w:vMerge w:val="restart"/>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informacje o działaniu naprawczym</w:t>
            </w:r>
          </w:p>
        </w:tc>
        <w:tc>
          <w:tcPr>
            <w:tcW w:w="1180" w:type="dxa"/>
            <w:shd w:val="clear" w:color="000000" w:fill="D9D9D9"/>
            <w:noWrap/>
            <w:vAlign w:val="center"/>
          </w:tcPr>
          <w:p w:rsidR="007B28EA" w:rsidRPr="003D7708" w:rsidRDefault="007B28EA" w:rsidP="00FF19C1">
            <w:pPr>
              <w:rPr>
                <w:b/>
                <w:bCs/>
                <w:color w:val="000000"/>
                <w:sz w:val="16"/>
                <w:szCs w:val="16"/>
              </w:rPr>
            </w:pPr>
            <w:r>
              <w:rPr>
                <w:b/>
                <w:bCs/>
                <w:color w:val="000000"/>
                <w:sz w:val="16"/>
                <w:szCs w:val="16"/>
              </w:rPr>
              <w:t>kod</w:t>
            </w:r>
          </w:p>
        </w:tc>
        <w:tc>
          <w:tcPr>
            <w:tcW w:w="6483" w:type="dxa"/>
            <w:gridSpan w:val="8"/>
            <w:shd w:val="clear" w:color="000000" w:fill="F2F2F2"/>
            <w:noWrap/>
            <w:vAlign w:val="center"/>
          </w:tcPr>
          <w:p w:rsidR="007B28EA" w:rsidRPr="003D7708" w:rsidRDefault="007B28EA" w:rsidP="00FF19C1">
            <w:pPr>
              <w:jc w:val="center"/>
              <w:rPr>
                <w:b/>
                <w:bCs/>
                <w:color w:val="000000"/>
                <w:sz w:val="16"/>
                <w:szCs w:val="16"/>
              </w:rPr>
            </w:pPr>
            <w:r>
              <w:rPr>
                <w:b/>
                <w:bCs/>
                <w:color w:val="000000"/>
                <w:sz w:val="16"/>
                <w:szCs w:val="16"/>
              </w:rPr>
              <w:t>PL0403</w:t>
            </w:r>
            <w:r w:rsidRPr="003D7708">
              <w:rPr>
                <w:b/>
                <w:bCs/>
                <w:color w:val="000000"/>
                <w:sz w:val="16"/>
                <w:szCs w:val="16"/>
              </w:rPr>
              <w:t>_EE</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nazwa</w:t>
            </w: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 xml:space="preserve">Prowadzenie </w:t>
            </w:r>
            <w:r>
              <w:rPr>
                <w:color w:val="000000"/>
                <w:sz w:val="16"/>
                <w:szCs w:val="16"/>
              </w:rPr>
              <w:t>edukacji ekologicznej</w:t>
            </w:r>
            <w:r w:rsidRPr="003D7708">
              <w:rPr>
                <w:color w:val="000000"/>
                <w:sz w:val="16"/>
                <w:szCs w:val="16"/>
              </w:rPr>
              <w:t xml:space="preserve"> (ulotki, imprezy, akcj</w:t>
            </w:r>
            <w:r>
              <w:rPr>
                <w:color w:val="000000"/>
                <w:sz w:val="16"/>
                <w:szCs w:val="16"/>
              </w:rPr>
              <w:t>e szkolne, audycje, konferencje,</w:t>
            </w:r>
            <w:r w:rsidRPr="003D7708">
              <w:rPr>
                <w:color w:val="000000"/>
                <w:sz w:val="16"/>
                <w:szCs w:val="16"/>
              </w:rPr>
              <w:t xml:space="preserve"> </w:t>
            </w:r>
            <w:r>
              <w:rPr>
                <w:color w:val="000000"/>
                <w:sz w:val="16"/>
                <w:szCs w:val="16"/>
              </w:rPr>
              <w:t>działania informacyjne</w:t>
            </w:r>
            <w:r w:rsidRPr="003D7708">
              <w:rPr>
                <w:color w:val="000000"/>
                <w:sz w:val="16"/>
                <w:szCs w:val="16"/>
              </w:rPr>
              <w:t xml:space="preserve"> i szkoleniow</w:t>
            </w:r>
            <w:r>
              <w:rPr>
                <w:color w:val="000000"/>
                <w:sz w:val="16"/>
                <w:szCs w:val="16"/>
              </w:rPr>
              <w:t>e) związane z ochroną powietrza</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opis</w:t>
            </w:r>
          </w:p>
        </w:tc>
        <w:tc>
          <w:tcPr>
            <w:tcW w:w="6483" w:type="dxa"/>
            <w:gridSpan w:val="8"/>
            <w:vAlign w:val="center"/>
          </w:tcPr>
          <w:p w:rsidR="007B28EA" w:rsidRPr="003D7708" w:rsidRDefault="007B28EA" w:rsidP="00FF19C1">
            <w:pPr>
              <w:rPr>
                <w:color w:val="000000"/>
                <w:sz w:val="16"/>
                <w:szCs w:val="16"/>
              </w:rPr>
            </w:pPr>
            <w:r>
              <w:rPr>
                <w:color w:val="000000"/>
                <w:sz w:val="16"/>
                <w:szCs w:val="16"/>
              </w:rPr>
              <w:t xml:space="preserve">Działanie powinno </w:t>
            </w:r>
            <w:r w:rsidRPr="003D7708">
              <w:rPr>
                <w:color w:val="000000"/>
                <w:sz w:val="16"/>
                <w:szCs w:val="16"/>
              </w:rPr>
              <w:t>być realizowane</w:t>
            </w:r>
            <w:r>
              <w:rPr>
                <w:color w:val="000000"/>
                <w:sz w:val="16"/>
                <w:szCs w:val="16"/>
              </w:rPr>
              <w:t xml:space="preserve"> m.in.</w:t>
            </w:r>
            <w:r w:rsidRPr="003D7708">
              <w:rPr>
                <w:color w:val="000000"/>
                <w:sz w:val="16"/>
                <w:szCs w:val="16"/>
              </w:rPr>
              <w:t xml:space="preserve"> poprzez: </w:t>
            </w:r>
            <w:r w:rsidRPr="003D7708">
              <w:rPr>
                <w:color w:val="000000"/>
                <w:sz w:val="16"/>
                <w:szCs w:val="16"/>
              </w:rPr>
              <w:br/>
            </w:r>
            <w:r>
              <w:rPr>
                <w:color w:val="000000"/>
                <w:sz w:val="16"/>
                <w:szCs w:val="16"/>
              </w:rPr>
              <w:t xml:space="preserve">- </w:t>
            </w:r>
            <w:r w:rsidRPr="003D7708">
              <w:rPr>
                <w:color w:val="000000"/>
                <w:sz w:val="16"/>
                <w:szCs w:val="16"/>
              </w:rPr>
              <w:t>prowadzenie akcji edukacyjnych uświadamiających mieszkańco</w:t>
            </w:r>
            <w:r>
              <w:rPr>
                <w:color w:val="000000"/>
                <w:sz w:val="16"/>
                <w:szCs w:val="16"/>
              </w:rPr>
              <w:t xml:space="preserve">m zagrożenia dla zdrowia, jakie </w:t>
            </w:r>
            <w:r w:rsidRPr="003D7708">
              <w:rPr>
                <w:color w:val="000000"/>
                <w:sz w:val="16"/>
                <w:szCs w:val="16"/>
              </w:rPr>
              <w:t>niesie ze sobą zanieczyszczenie powietrza,</w:t>
            </w:r>
            <w:r w:rsidRPr="003D7708">
              <w:rPr>
                <w:color w:val="000000"/>
                <w:sz w:val="16"/>
                <w:szCs w:val="16"/>
              </w:rPr>
              <w:br/>
            </w:r>
            <w:r>
              <w:rPr>
                <w:color w:val="000000"/>
                <w:sz w:val="16"/>
                <w:szCs w:val="16"/>
              </w:rPr>
              <w:t xml:space="preserve">- </w:t>
            </w:r>
            <w:r w:rsidRPr="003D7708">
              <w:rPr>
                <w:color w:val="000000"/>
                <w:sz w:val="16"/>
                <w:szCs w:val="16"/>
              </w:rPr>
              <w:t>prowadzenie akcji edukacyjnych uświadamiających mieszkańcom wpływ spalania paliw niskiej jakości o</w:t>
            </w:r>
            <w:r>
              <w:rPr>
                <w:color w:val="000000"/>
                <w:sz w:val="16"/>
                <w:szCs w:val="16"/>
              </w:rPr>
              <w:t>raz odpadów na jakość powietrza,</w:t>
            </w:r>
            <w:r w:rsidRPr="003D7708">
              <w:rPr>
                <w:color w:val="000000"/>
                <w:sz w:val="16"/>
                <w:szCs w:val="16"/>
              </w:rPr>
              <w:br/>
            </w:r>
            <w:r>
              <w:rPr>
                <w:color w:val="000000"/>
                <w:sz w:val="16"/>
                <w:szCs w:val="16"/>
              </w:rPr>
              <w:t xml:space="preserve">- </w:t>
            </w:r>
            <w:r w:rsidRPr="003D7708">
              <w:rPr>
                <w:color w:val="000000"/>
                <w:sz w:val="16"/>
                <w:szCs w:val="16"/>
              </w:rPr>
              <w:t>informowanie mieszkańców o zakazach związanych z postępowaniem z odpadami</w:t>
            </w:r>
            <w:r>
              <w:rPr>
                <w:color w:val="000000"/>
                <w:sz w:val="16"/>
                <w:szCs w:val="16"/>
              </w:rPr>
              <w:t xml:space="preserve"> </w:t>
            </w:r>
            <w:r w:rsidRPr="00DD3DC8">
              <w:rPr>
                <w:color w:val="000000"/>
                <w:sz w:val="16"/>
                <w:szCs w:val="16"/>
              </w:rPr>
              <w:t xml:space="preserve">oraz wynikających z obowiązującej na terenie </w:t>
            </w:r>
            <w:r>
              <w:rPr>
                <w:color w:val="000000"/>
                <w:sz w:val="16"/>
                <w:szCs w:val="16"/>
              </w:rPr>
              <w:t>strefy miasta Włocławek</w:t>
            </w:r>
            <w:r w:rsidRPr="00DD3DC8">
              <w:rPr>
                <w:color w:val="000000"/>
                <w:sz w:val="16"/>
                <w:szCs w:val="16"/>
              </w:rPr>
              <w:t xml:space="preserve"> uchwały antysmogowej.</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klasyfikacja</w:t>
            </w: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informacja publiczna / edukacja (edukacja ekologiczna, kampanie edukacyjne)</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kategoria</w:t>
            </w:r>
          </w:p>
        </w:tc>
        <w:tc>
          <w:tcPr>
            <w:tcW w:w="6483" w:type="dxa"/>
            <w:gridSpan w:val="8"/>
            <w:noWrap/>
            <w:vAlign w:val="center"/>
          </w:tcPr>
          <w:p w:rsidR="007B28EA" w:rsidRPr="003D7708" w:rsidRDefault="007B28EA" w:rsidP="00FF19C1">
            <w:pPr>
              <w:rPr>
                <w:color w:val="000000"/>
                <w:sz w:val="16"/>
                <w:szCs w:val="16"/>
              </w:rPr>
            </w:pPr>
            <w:r>
              <w:rPr>
                <w:color w:val="000000"/>
                <w:sz w:val="16"/>
                <w:szCs w:val="16"/>
              </w:rPr>
              <w:t>d</w:t>
            </w:r>
            <w:r w:rsidRPr="003D7708">
              <w:rPr>
                <w:color w:val="000000"/>
                <w:sz w:val="16"/>
                <w:szCs w:val="16"/>
              </w:rPr>
              <w:t>ziałania zintegrowane z programem ochrony powietrza</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lokalizacja</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strefa miast</w:t>
            </w:r>
            <w:r>
              <w:rPr>
                <w:color w:val="000000"/>
                <w:sz w:val="16"/>
                <w:szCs w:val="16"/>
              </w:rPr>
              <w:t>o</w:t>
            </w:r>
            <w:r w:rsidRPr="003D7708">
              <w:rPr>
                <w:color w:val="000000"/>
                <w:sz w:val="16"/>
                <w:szCs w:val="16"/>
              </w:rPr>
              <w:t xml:space="preserve"> Włocławek</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kod(y) sytuacji przekroczenia</w:t>
            </w: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 xml:space="preserve">0418WloPM10d01, 0418WloPM10d02, </w:t>
            </w:r>
            <w:r w:rsidRPr="003D7708">
              <w:rPr>
                <w:color w:val="000000"/>
                <w:sz w:val="16"/>
                <w:szCs w:val="16"/>
              </w:rPr>
              <w:br/>
              <w:t>0418WloBaPa01, 0418WloBaPa02, 0418WloBaPa03</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scenariusz oceny</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nie dotyczy</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szczebel administracyjny, na którym można pod</w:t>
            </w:r>
            <w:r>
              <w:rPr>
                <w:b/>
                <w:bCs/>
                <w:color w:val="000000"/>
                <w:sz w:val="16"/>
                <w:szCs w:val="16"/>
              </w:rPr>
              <w:t>j</w:t>
            </w:r>
            <w:r w:rsidRPr="003D7708">
              <w:rPr>
                <w:b/>
                <w:bCs/>
                <w:color w:val="000000"/>
                <w:sz w:val="16"/>
                <w:szCs w:val="16"/>
              </w:rPr>
              <w:t>ąć dany środek</w:t>
            </w:r>
          </w:p>
        </w:tc>
        <w:tc>
          <w:tcPr>
            <w:tcW w:w="6483" w:type="dxa"/>
            <w:gridSpan w:val="8"/>
            <w:noWrap/>
            <w:vAlign w:val="center"/>
          </w:tcPr>
          <w:p w:rsidR="007B28EA" w:rsidRPr="003D7708" w:rsidRDefault="007B28EA" w:rsidP="00FF19C1">
            <w:pPr>
              <w:rPr>
                <w:color w:val="000000"/>
                <w:sz w:val="16"/>
                <w:szCs w:val="16"/>
              </w:rPr>
            </w:pPr>
            <w:r>
              <w:rPr>
                <w:color w:val="000000"/>
                <w:sz w:val="16"/>
                <w:szCs w:val="16"/>
              </w:rPr>
              <w:t>miejski</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jednostka realizująca zadanie</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samorząd lokalny, organizacje pożytku publicznego, jednostki oświatowe</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zakres czasowy osiągnięcia redukcji stężeń</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długoterminowe (4-6 lat)</w:t>
            </w:r>
          </w:p>
        </w:tc>
      </w:tr>
      <w:tr w:rsidR="007B28EA" w:rsidRPr="003D7708" w:rsidTr="00FF19C1">
        <w:trPr>
          <w:trHeight w:val="340"/>
        </w:trPr>
        <w:tc>
          <w:tcPr>
            <w:tcW w:w="1143" w:type="dxa"/>
            <w:vMerge w:val="restart"/>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szacunkowa wysokość kosztów realizacji działania</w:t>
            </w: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rok</w:t>
            </w:r>
          </w:p>
        </w:tc>
        <w:tc>
          <w:tcPr>
            <w:tcW w:w="800"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2020</w:t>
            </w:r>
          </w:p>
        </w:tc>
        <w:tc>
          <w:tcPr>
            <w:tcW w:w="800"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2021</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2022</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2023</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2024</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2025</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2026</w:t>
            </w:r>
          </w:p>
        </w:tc>
        <w:tc>
          <w:tcPr>
            <w:tcW w:w="888"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ogółem</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PLN</w:t>
            </w:r>
            <w:r>
              <w:rPr>
                <w:b/>
                <w:bCs/>
                <w:color w:val="000000"/>
                <w:sz w:val="16"/>
                <w:szCs w:val="16"/>
              </w:rPr>
              <w:t xml:space="preserve"> </w:t>
            </w:r>
            <w:r w:rsidRPr="00F71751">
              <w:rPr>
                <w:b/>
                <w:bCs/>
                <w:color w:val="000000"/>
                <w:sz w:val="16"/>
                <w:szCs w:val="16"/>
              </w:rPr>
              <w:t>[tys. zł]</w:t>
            </w:r>
          </w:p>
        </w:tc>
        <w:tc>
          <w:tcPr>
            <w:tcW w:w="800"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800"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799"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799"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799"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799"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799" w:type="dxa"/>
            <w:noWrap/>
            <w:vAlign w:val="center"/>
          </w:tcPr>
          <w:p w:rsidR="007B28EA" w:rsidRPr="007B5C8D" w:rsidRDefault="007B28EA" w:rsidP="00FF19C1">
            <w:pPr>
              <w:jc w:val="center"/>
              <w:rPr>
                <w:color w:val="000000"/>
                <w:sz w:val="16"/>
                <w:szCs w:val="16"/>
              </w:rPr>
            </w:pPr>
            <w:r w:rsidRPr="007B5C8D">
              <w:rPr>
                <w:color w:val="000000"/>
                <w:sz w:val="16"/>
                <w:szCs w:val="16"/>
              </w:rPr>
              <w:t>50</w:t>
            </w:r>
          </w:p>
        </w:tc>
        <w:tc>
          <w:tcPr>
            <w:tcW w:w="888" w:type="dxa"/>
            <w:noWrap/>
            <w:vAlign w:val="center"/>
          </w:tcPr>
          <w:p w:rsidR="007B28EA" w:rsidRPr="007B5C8D" w:rsidRDefault="007B28EA" w:rsidP="00FF19C1">
            <w:pPr>
              <w:jc w:val="center"/>
              <w:rPr>
                <w:color w:val="000000"/>
                <w:sz w:val="16"/>
                <w:szCs w:val="16"/>
              </w:rPr>
            </w:pPr>
            <w:r w:rsidRPr="007B5C8D">
              <w:rPr>
                <w:color w:val="000000"/>
                <w:sz w:val="16"/>
                <w:szCs w:val="16"/>
              </w:rPr>
              <w:t>350</w:t>
            </w:r>
          </w:p>
        </w:tc>
      </w:tr>
      <w:tr w:rsidR="007B28EA" w:rsidRPr="003D7708" w:rsidTr="00FF19C1">
        <w:trPr>
          <w:trHeight w:val="340"/>
        </w:trPr>
        <w:tc>
          <w:tcPr>
            <w:tcW w:w="2323" w:type="dxa"/>
            <w:gridSpan w:val="2"/>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źródła finansowania</w:t>
            </w: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środki własne, WFOŚiGW, NFOŚiGW, inne środki zewnętrzne</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kategoria źródeł emisji lub sektory, których dotyczy działanie naprawcze</w:t>
            </w:r>
          </w:p>
        </w:tc>
        <w:tc>
          <w:tcPr>
            <w:tcW w:w="6483" w:type="dxa"/>
            <w:gridSpan w:val="8"/>
            <w:noWrap/>
            <w:vAlign w:val="center"/>
          </w:tcPr>
          <w:p w:rsidR="007B28EA" w:rsidRPr="003D7708" w:rsidRDefault="007B28EA" w:rsidP="00FF19C1">
            <w:pPr>
              <w:rPr>
                <w:color w:val="000000"/>
                <w:sz w:val="16"/>
                <w:szCs w:val="16"/>
              </w:rPr>
            </w:pPr>
            <w:r>
              <w:rPr>
                <w:color w:val="000000"/>
                <w:sz w:val="16"/>
                <w:szCs w:val="16"/>
              </w:rPr>
              <w:t>SNAP 0202</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skala przestrzenna</w:t>
            </w:r>
          </w:p>
        </w:tc>
        <w:tc>
          <w:tcPr>
            <w:tcW w:w="6483" w:type="dxa"/>
            <w:gridSpan w:val="8"/>
            <w:vAlign w:val="center"/>
          </w:tcPr>
          <w:p w:rsidR="007B28EA" w:rsidRPr="003D7708" w:rsidRDefault="007B28EA" w:rsidP="00FF19C1">
            <w:pPr>
              <w:rPr>
                <w:color w:val="000000"/>
                <w:sz w:val="16"/>
                <w:szCs w:val="16"/>
              </w:rPr>
            </w:pPr>
            <w:r>
              <w:rPr>
                <w:color w:val="000000"/>
                <w:sz w:val="16"/>
                <w:szCs w:val="16"/>
              </w:rPr>
              <w:t>miejska</w:t>
            </w:r>
          </w:p>
        </w:tc>
      </w:tr>
      <w:tr w:rsidR="007B28EA" w:rsidRPr="003D7708" w:rsidTr="00FF19C1">
        <w:trPr>
          <w:trHeight w:val="340"/>
        </w:trPr>
        <w:tc>
          <w:tcPr>
            <w:tcW w:w="2323" w:type="dxa"/>
            <w:gridSpan w:val="2"/>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status realizacji działań</w:t>
            </w:r>
          </w:p>
        </w:tc>
        <w:tc>
          <w:tcPr>
            <w:tcW w:w="6483" w:type="dxa"/>
            <w:gridSpan w:val="8"/>
            <w:vAlign w:val="center"/>
          </w:tcPr>
          <w:p w:rsidR="007B28EA" w:rsidRPr="003D7708" w:rsidRDefault="007B28EA" w:rsidP="00FF19C1">
            <w:pPr>
              <w:rPr>
                <w:color w:val="000000"/>
                <w:sz w:val="16"/>
                <w:szCs w:val="16"/>
              </w:rPr>
            </w:pPr>
            <w:r>
              <w:rPr>
                <w:color w:val="000000"/>
                <w:sz w:val="16"/>
                <w:szCs w:val="16"/>
              </w:rPr>
              <w:t>p</w:t>
            </w:r>
            <w:r w:rsidRPr="003D7708">
              <w:rPr>
                <w:color w:val="000000"/>
                <w:sz w:val="16"/>
                <w:szCs w:val="16"/>
              </w:rPr>
              <w:t>lanowane</w:t>
            </w:r>
          </w:p>
        </w:tc>
      </w:tr>
      <w:tr w:rsidR="007B28EA" w:rsidRPr="003D7708" w:rsidTr="00FF19C1">
        <w:trPr>
          <w:trHeight w:val="340"/>
        </w:trPr>
        <w:tc>
          <w:tcPr>
            <w:tcW w:w="2323" w:type="dxa"/>
            <w:gridSpan w:val="2"/>
            <w:vMerge w:val="restart"/>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planowane terminy</w:t>
            </w:r>
          </w:p>
        </w:tc>
        <w:tc>
          <w:tcPr>
            <w:tcW w:w="1600" w:type="dxa"/>
            <w:gridSpan w:val="2"/>
            <w:shd w:val="clear" w:color="000000" w:fill="F2F2F2"/>
            <w:vAlign w:val="center"/>
          </w:tcPr>
          <w:p w:rsidR="007B28EA" w:rsidRPr="003D7708" w:rsidRDefault="007B28EA" w:rsidP="00FF19C1">
            <w:pPr>
              <w:jc w:val="center"/>
              <w:rPr>
                <w:b/>
                <w:bCs/>
                <w:color w:val="000000"/>
                <w:sz w:val="16"/>
                <w:szCs w:val="16"/>
              </w:rPr>
            </w:pPr>
            <w:r>
              <w:rPr>
                <w:b/>
                <w:bCs/>
                <w:color w:val="000000"/>
                <w:sz w:val="16"/>
                <w:szCs w:val="16"/>
              </w:rPr>
              <w:t>r</w:t>
            </w:r>
            <w:r w:rsidRPr="003D7708">
              <w:rPr>
                <w:b/>
                <w:bCs/>
                <w:color w:val="000000"/>
                <w:sz w:val="16"/>
                <w:szCs w:val="16"/>
              </w:rPr>
              <w:t>ozpoczęcia</w:t>
            </w:r>
          </w:p>
        </w:tc>
        <w:tc>
          <w:tcPr>
            <w:tcW w:w="1598" w:type="dxa"/>
            <w:gridSpan w:val="2"/>
            <w:shd w:val="clear" w:color="000000" w:fill="F2F2F2"/>
            <w:vAlign w:val="center"/>
          </w:tcPr>
          <w:p w:rsidR="007B28EA" w:rsidRPr="003D7708" w:rsidRDefault="007B28EA" w:rsidP="00FF19C1">
            <w:pPr>
              <w:jc w:val="center"/>
              <w:rPr>
                <w:b/>
                <w:bCs/>
                <w:color w:val="000000"/>
                <w:sz w:val="16"/>
                <w:szCs w:val="16"/>
              </w:rPr>
            </w:pPr>
            <w:r w:rsidRPr="003D7708">
              <w:rPr>
                <w:b/>
                <w:bCs/>
                <w:color w:val="000000"/>
                <w:sz w:val="16"/>
                <w:szCs w:val="16"/>
              </w:rPr>
              <w:t>zakończenia</w:t>
            </w:r>
          </w:p>
        </w:tc>
        <w:tc>
          <w:tcPr>
            <w:tcW w:w="3285" w:type="dxa"/>
            <w:gridSpan w:val="4"/>
            <w:shd w:val="clear" w:color="000000" w:fill="F2F2F2"/>
            <w:vAlign w:val="center"/>
          </w:tcPr>
          <w:p w:rsidR="007B28EA" w:rsidRPr="003D7708" w:rsidRDefault="007B28EA" w:rsidP="00FF19C1">
            <w:pPr>
              <w:jc w:val="center"/>
              <w:rPr>
                <w:b/>
                <w:bCs/>
                <w:color w:val="000000"/>
                <w:sz w:val="16"/>
                <w:szCs w:val="16"/>
              </w:rPr>
            </w:pPr>
            <w:r w:rsidRPr="003D7708">
              <w:rPr>
                <w:b/>
                <w:bCs/>
                <w:color w:val="000000"/>
                <w:sz w:val="16"/>
                <w:szCs w:val="16"/>
              </w:rPr>
              <w:t>osiągnięcia efektu ekologicznego</w:t>
            </w:r>
          </w:p>
        </w:tc>
      </w:tr>
      <w:tr w:rsidR="007B28EA" w:rsidRPr="003D7708" w:rsidTr="00FF19C1">
        <w:trPr>
          <w:trHeight w:val="340"/>
        </w:trPr>
        <w:tc>
          <w:tcPr>
            <w:tcW w:w="2323" w:type="dxa"/>
            <w:gridSpan w:val="2"/>
            <w:vMerge/>
            <w:vAlign w:val="center"/>
          </w:tcPr>
          <w:p w:rsidR="007B28EA" w:rsidRPr="003D7708" w:rsidRDefault="007B28EA" w:rsidP="00FF19C1">
            <w:pPr>
              <w:rPr>
                <w:b/>
                <w:bCs/>
                <w:color w:val="000000"/>
                <w:sz w:val="16"/>
                <w:szCs w:val="16"/>
              </w:rPr>
            </w:pPr>
          </w:p>
        </w:tc>
        <w:tc>
          <w:tcPr>
            <w:tcW w:w="1600" w:type="dxa"/>
            <w:gridSpan w:val="2"/>
            <w:vAlign w:val="center"/>
          </w:tcPr>
          <w:p w:rsidR="007B28EA" w:rsidRPr="003D7708" w:rsidRDefault="007B28EA" w:rsidP="00FF19C1">
            <w:pPr>
              <w:jc w:val="center"/>
              <w:rPr>
                <w:color w:val="000000"/>
                <w:sz w:val="16"/>
                <w:szCs w:val="16"/>
              </w:rPr>
            </w:pPr>
            <w:r w:rsidRPr="003D7708">
              <w:rPr>
                <w:color w:val="000000"/>
                <w:sz w:val="16"/>
                <w:szCs w:val="16"/>
              </w:rPr>
              <w:t>2020-07-01</w:t>
            </w:r>
          </w:p>
        </w:tc>
        <w:tc>
          <w:tcPr>
            <w:tcW w:w="1598" w:type="dxa"/>
            <w:gridSpan w:val="2"/>
            <w:vAlign w:val="center"/>
          </w:tcPr>
          <w:p w:rsidR="007B28EA" w:rsidRPr="003D7708" w:rsidRDefault="007B28EA" w:rsidP="00FF19C1">
            <w:pPr>
              <w:jc w:val="center"/>
              <w:rPr>
                <w:color w:val="000000"/>
                <w:sz w:val="16"/>
                <w:szCs w:val="16"/>
              </w:rPr>
            </w:pPr>
            <w:r w:rsidRPr="003D7708">
              <w:rPr>
                <w:color w:val="000000"/>
                <w:sz w:val="16"/>
                <w:szCs w:val="16"/>
              </w:rPr>
              <w:t>2026-</w:t>
            </w:r>
            <w:r>
              <w:rPr>
                <w:color w:val="000000"/>
                <w:sz w:val="16"/>
                <w:szCs w:val="16"/>
              </w:rPr>
              <w:t>06</w:t>
            </w:r>
            <w:r w:rsidRPr="003D7708">
              <w:rPr>
                <w:color w:val="000000"/>
                <w:sz w:val="16"/>
                <w:szCs w:val="16"/>
              </w:rPr>
              <w:t>-3</w:t>
            </w:r>
            <w:r>
              <w:rPr>
                <w:color w:val="000000"/>
                <w:sz w:val="16"/>
                <w:szCs w:val="16"/>
              </w:rPr>
              <w:t>0</w:t>
            </w:r>
          </w:p>
        </w:tc>
        <w:tc>
          <w:tcPr>
            <w:tcW w:w="3285" w:type="dxa"/>
            <w:gridSpan w:val="4"/>
            <w:vAlign w:val="center"/>
          </w:tcPr>
          <w:p w:rsidR="007B28EA" w:rsidRPr="003D7708" w:rsidRDefault="007B28EA" w:rsidP="00FF19C1">
            <w:pPr>
              <w:jc w:val="center"/>
              <w:rPr>
                <w:color w:val="000000"/>
                <w:sz w:val="16"/>
                <w:szCs w:val="16"/>
              </w:rPr>
            </w:pPr>
            <w:r w:rsidRPr="003D7708">
              <w:rPr>
                <w:color w:val="000000"/>
                <w:sz w:val="16"/>
                <w:szCs w:val="16"/>
              </w:rPr>
              <w:t>2026-12-31</w:t>
            </w:r>
          </w:p>
        </w:tc>
      </w:tr>
      <w:tr w:rsidR="007B28EA" w:rsidRPr="003D7708" w:rsidTr="00FF19C1">
        <w:trPr>
          <w:trHeight w:val="340"/>
        </w:trPr>
        <w:tc>
          <w:tcPr>
            <w:tcW w:w="2323" w:type="dxa"/>
            <w:gridSpan w:val="2"/>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efekt rzeczowy</w:t>
            </w:r>
          </w:p>
        </w:tc>
        <w:tc>
          <w:tcPr>
            <w:tcW w:w="6483" w:type="dxa"/>
            <w:gridSpan w:val="8"/>
            <w:vAlign w:val="center"/>
          </w:tcPr>
          <w:p w:rsidR="007B28EA" w:rsidRPr="00F71751" w:rsidRDefault="007B28EA" w:rsidP="00FF19C1">
            <w:pPr>
              <w:rPr>
                <w:color w:val="000000"/>
                <w:sz w:val="16"/>
                <w:szCs w:val="16"/>
              </w:rPr>
            </w:pPr>
            <w:r>
              <w:rPr>
                <w:color w:val="000000"/>
                <w:sz w:val="16"/>
                <w:szCs w:val="16"/>
              </w:rPr>
              <w:t xml:space="preserve">minimum jedno wydarzenie </w:t>
            </w:r>
            <w:r w:rsidRPr="00DD3DC8">
              <w:rPr>
                <w:color w:val="000000"/>
                <w:sz w:val="16"/>
                <w:szCs w:val="16"/>
              </w:rPr>
              <w:t>edukacyjne związane z ochroną powietrza w roku</w:t>
            </w:r>
          </w:p>
        </w:tc>
      </w:tr>
      <w:tr w:rsidR="007B28EA" w:rsidRPr="003D7708" w:rsidTr="00FF19C1">
        <w:trPr>
          <w:trHeight w:val="340"/>
        </w:trPr>
        <w:tc>
          <w:tcPr>
            <w:tcW w:w="1143" w:type="dxa"/>
            <w:vMerge w:val="restart"/>
            <w:shd w:val="clear" w:color="000000" w:fill="D9D9D9"/>
            <w:vAlign w:val="center"/>
          </w:tcPr>
          <w:p w:rsidR="007B28EA" w:rsidRPr="003A030C" w:rsidRDefault="007B28EA" w:rsidP="00FF19C1">
            <w:pPr>
              <w:rPr>
                <w:b/>
                <w:bCs/>
                <w:color w:val="000000"/>
                <w:sz w:val="16"/>
                <w:szCs w:val="16"/>
              </w:rPr>
            </w:pPr>
            <w:r w:rsidRPr="003A030C">
              <w:rPr>
                <w:b/>
                <w:bCs/>
                <w:color w:val="000000"/>
                <w:sz w:val="16"/>
                <w:szCs w:val="16"/>
              </w:rPr>
              <w:t>szacowany efekt ekologiczny (redukcja emisji) [Mg/rok]</w:t>
            </w: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rok</w:t>
            </w:r>
          </w:p>
        </w:tc>
        <w:tc>
          <w:tcPr>
            <w:tcW w:w="800"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2020</w:t>
            </w:r>
          </w:p>
        </w:tc>
        <w:tc>
          <w:tcPr>
            <w:tcW w:w="800"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2021</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2022</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2023</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2024</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2025</w:t>
            </w:r>
          </w:p>
        </w:tc>
        <w:tc>
          <w:tcPr>
            <w:tcW w:w="799"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2026</w:t>
            </w:r>
          </w:p>
        </w:tc>
        <w:tc>
          <w:tcPr>
            <w:tcW w:w="888" w:type="dxa"/>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ogółem</w:t>
            </w:r>
          </w:p>
        </w:tc>
      </w:tr>
      <w:tr w:rsidR="007B28EA" w:rsidRPr="003D7708" w:rsidTr="00FF19C1">
        <w:trPr>
          <w:trHeight w:val="340"/>
        </w:trPr>
        <w:tc>
          <w:tcPr>
            <w:tcW w:w="1143" w:type="dxa"/>
            <w:vMerge/>
            <w:vAlign w:val="center"/>
          </w:tcPr>
          <w:p w:rsidR="007B28EA" w:rsidRPr="003A030C"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PM10</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nie dotyczy</w:t>
            </w:r>
          </w:p>
        </w:tc>
      </w:tr>
      <w:tr w:rsidR="007B28EA" w:rsidRPr="003D7708" w:rsidTr="00FF19C1">
        <w:trPr>
          <w:trHeight w:val="340"/>
        </w:trPr>
        <w:tc>
          <w:tcPr>
            <w:tcW w:w="1143" w:type="dxa"/>
            <w:vMerge/>
            <w:vAlign w:val="center"/>
          </w:tcPr>
          <w:p w:rsidR="007B28EA" w:rsidRPr="003A030C"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B(a)P</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nie dotyczy</w:t>
            </w:r>
          </w:p>
        </w:tc>
      </w:tr>
      <w:tr w:rsidR="007B28EA" w:rsidRPr="003D7708" w:rsidTr="00FF19C1">
        <w:trPr>
          <w:trHeight w:val="731"/>
        </w:trPr>
        <w:tc>
          <w:tcPr>
            <w:tcW w:w="1143" w:type="dxa"/>
            <w:vMerge w:val="restart"/>
            <w:shd w:val="clear" w:color="000000" w:fill="D9D9D9"/>
            <w:vAlign w:val="center"/>
          </w:tcPr>
          <w:p w:rsidR="007B28EA" w:rsidRPr="003A030C" w:rsidRDefault="007B28EA" w:rsidP="00FF19C1">
            <w:pPr>
              <w:rPr>
                <w:b/>
                <w:bCs/>
                <w:color w:val="000000"/>
                <w:sz w:val="16"/>
                <w:szCs w:val="16"/>
              </w:rPr>
            </w:pPr>
            <w:r w:rsidRPr="003A030C">
              <w:rPr>
                <w:b/>
                <w:bCs/>
                <w:color w:val="000000"/>
                <w:sz w:val="16"/>
                <w:szCs w:val="16"/>
              </w:rPr>
              <w:t>planowany wpływ na poziomy stężeń w roku zakończenia Programu [μg/m</w:t>
            </w:r>
            <w:r w:rsidRPr="003A030C">
              <w:rPr>
                <w:b/>
                <w:bCs/>
                <w:color w:val="000000"/>
                <w:sz w:val="16"/>
                <w:szCs w:val="16"/>
                <w:vertAlign w:val="superscript"/>
              </w:rPr>
              <w:t>3</w:t>
            </w:r>
            <w:r w:rsidRPr="003A030C">
              <w:rPr>
                <w:b/>
                <w:bCs/>
                <w:color w:val="000000"/>
                <w:sz w:val="16"/>
                <w:szCs w:val="16"/>
              </w:rPr>
              <w:t>] lub [ng/m</w:t>
            </w:r>
            <w:r w:rsidRPr="003A030C">
              <w:rPr>
                <w:b/>
                <w:bCs/>
                <w:color w:val="000000"/>
                <w:sz w:val="16"/>
                <w:szCs w:val="16"/>
                <w:vertAlign w:val="superscript"/>
              </w:rPr>
              <w:t>3</w:t>
            </w:r>
            <w:r w:rsidRPr="003A030C">
              <w:rPr>
                <w:b/>
                <w:bCs/>
                <w:color w:val="000000"/>
                <w:sz w:val="16"/>
                <w:szCs w:val="16"/>
              </w:rPr>
              <w:t>]</w:t>
            </w: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PM10</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nie dotycz</w:t>
            </w:r>
            <w:r>
              <w:rPr>
                <w:color w:val="000000"/>
                <w:sz w:val="16"/>
                <w:szCs w:val="16"/>
              </w:rPr>
              <w:t>y</w:t>
            </w:r>
          </w:p>
        </w:tc>
      </w:tr>
      <w:tr w:rsidR="007B28EA" w:rsidRPr="003D7708" w:rsidTr="00FF19C1">
        <w:trPr>
          <w:trHeight w:val="731"/>
        </w:trPr>
        <w:tc>
          <w:tcPr>
            <w:tcW w:w="1143" w:type="dxa"/>
            <w:vMerge/>
            <w:vAlign w:val="center"/>
          </w:tcPr>
          <w:p w:rsidR="007B28EA" w:rsidRPr="003A030C" w:rsidRDefault="007B28EA" w:rsidP="00FF19C1">
            <w:pPr>
              <w:rPr>
                <w:b/>
                <w:bCs/>
                <w:color w:val="000000"/>
                <w:sz w:val="16"/>
                <w:szCs w:val="16"/>
              </w:rPr>
            </w:pPr>
          </w:p>
        </w:tc>
        <w:tc>
          <w:tcPr>
            <w:tcW w:w="1180" w:type="dxa"/>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B(a)P</w:t>
            </w:r>
          </w:p>
        </w:tc>
        <w:tc>
          <w:tcPr>
            <w:tcW w:w="6483" w:type="dxa"/>
            <w:gridSpan w:val="8"/>
            <w:noWrap/>
            <w:vAlign w:val="center"/>
          </w:tcPr>
          <w:p w:rsidR="007B28EA" w:rsidRPr="003D7708" w:rsidRDefault="007B28EA" w:rsidP="00FF19C1">
            <w:pPr>
              <w:rPr>
                <w:color w:val="000000"/>
                <w:sz w:val="16"/>
                <w:szCs w:val="16"/>
              </w:rPr>
            </w:pPr>
            <w:r w:rsidRPr="003D7708">
              <w:rPr>
                <w:color w:val="000000"/>
                <w:sz w:val="16"/>
                <w:szCs w:val="16"/>
              </w:rPr>
              <w:t>nie dotyczy</w:t>
            </w:r>
          </w:p>
        </w:tc>
      </w:tr>
      <w:tr w:rsidR="007B28EA" w:rsidRPr="003D7708" w:rsidTr="00FF19C1">
        <w:trPr>
          <w:trHeight w:val="340"/>
        </w:trPr>
        <w:tc>
          <w:tcPr>
            <w:tcW w:w="1143" w:type="dxa"/>
            <w:vMerge w:val="restart"/>
            <w:shd w:val="clear" w:color="000000" w:fill="D9D9D9"/>
            <w:vAlign w:val="center"/>
          </w:tcPr>
          <w:p w:rsidR="007B28EA" w:rsidRPr="003A030C" w:rsidRDefault="007B28EA" w:rsidP="00FF19C1">
            <w:pPr>
              <w:rPr>
                <w:b/>
                <w:bCs/>
                <w:color w:val="000000"/>
                <w:sz w:val="16"/>
                <w:szCs w:val="16"/>
              </w:rPr>
            </w:pPr>
            <w:r w:rsidRPr="003A030C">
              <w:rPr>
                <w:b/>
                <w:bCs/>
                <w:color w:val="000000"/>
                <w:sz w:val="16"/>
                <w:szCs w:val="16"/>
              </w:rPr>
              <w:t>monitorowanie realizacji</w:t>
            </w:r>
          </w:p>
        </w:tc>
        <w:tc>
          <w:tcPr>
            <w:tcW w:w="1180" w:type="dxa"/>
            <w:shd w:val="clear" w:color="000000" w:fill="D9D9D9"/>
            <w:vAlign w:val="center"/>
          </w:tcPr>
          <w:p w:rsidR="007B28EA" w:rsidRPr="003D7708" w:rsidRDefault="007B28EA" w:rsidP="00FF19C1">
            <w:pPr>
              <w:jc w:val="center"/>
              <w:rPr>
                <w:b/>
                <w:bCs/>
                <w:color w:val="000000"/>
                <w:sz w:val="16"/>
                <w:szCs w:val="16"/>
              </w:rPr>
            </w:pPr>
            <w:r w:rsidRPr="003D7708">
              <w:rPr>
                <w:b/>
                <w:bCs/>
                <w:color w:val="000000"/>
                <w:sz w:val="16"/>
                <w:szCs w:val="16"/>
              </w:rPr>
              <w:t>organ sprawozdający</w:t>
            </w:r>
          </w:p>
        </w:tc>
        <w:tc>
          <w:tcPr>
            <w:tcW w:w="6483" w:type="dxa"/>
            <w:gridSpan w:val="8"/>
            <w:vAlign w:val="center"/>
          </w:tcPr>
          <w:p w:rsidR="007B28EA" w:rsidRPr="002B00C1" w:rsidRDefault="007B28EA" w:rsidP="00FF19C1">
            <w:pPr>
              <w:rPr>
                <w:color w:val="000000"/>
                <w:sz w:val="16"/>
                <w:szCs w:val="16"/>
              </w:rPr>
            </w:pPr>
            <w:r>
              <w:rPr>
                <w:color w:val="000000"/>
                <w:sz w:val="16"/>
                <w:szCs w:val="16"/>
              </w:rPr>
              <w:t>organ wykonawczy gminy</w:t>
            </w:r>
            <w:r w:rsidRPr="002B00C1">
              <w:rPr>
                <w:color w:val="000000"/>
                <w:sz w:val="16"/>
                <w:szCs w:val="16"/>
              </w:rPr>
              <w:t xml:space="preserve"> </w:t>
            </w:r>
            <w:r>
              <w:rPr>
                <w:color w:val="000000"/>
                <w:sz w:val="16"/>
                <w:szCs w:val="16"/>
              </w:rPr>
              <w:t xml:space="preserve">miasto </w:t>
            </w:r>
            <w:r w:rsidRPr="002B00C1">
              <w:rPr>
                <w:color w:val="000000"/>
                <w:sz w:val="16"/>
                <w:szCs w:val="16"/>
              </w:rPr>
              <w:t>Włocławek</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vAlign w:val="center"/>
          </w:tcPr>
          <w:p w:rsidR="007B28EA" w:rsidRPr="003D7708" w:rsidRDefault="007B28EA" w:rsidP="00FF19C1">
            <w:pPr>
              <w:jc w:val="center"/>
              <w:rPr>
                <w:b/>
                <w:bCs/>
                <w:color w:val="000000"/>
                <w:sz w:val="16"/>
                <w:szCs w:val="16"/>
              </w:rPr>
            </w:pPr>
            <w:r w:rsidRPr="003D7708">
              <w:rPr>
                <w:b/>
                <w:bCs/>
                <w:color w:val="000000"/>
                <w:sz w:val="16"/>
                <w:szCs w:val="16"/>
              </w:rPr>
              <w:t>organ odbierający</w:t>
            </w:r>
          </w:p>
        </w:tc>
        <w:tc>
          <w:tcPr>
            <w:tcW w:w="6483" w:type="dxa"/>
            <w:gridSpan w:val="8"/>
            <w:vAlign w:val="center"/>
          </w:tcPr>
          <w:p w:rsidR="007B28EA" w:rsidRPr="002B00C1" w:rsidRDefault="007B28EA" w:rsidP="00FF19C1">
            <w:pPr>
              <w:rPr>
                <w:color w:val="000000"/>
                <w:sz w:val="16"/>
                <w:szCs w:val="16"/>
              </w:rPr>
            </w:pPr>
            <w:r>
              <w:rPr>
                <w:color w:val="000000"/>
                <w:sz w:val="16"/>
                <w:szCs w:val="16"/>
              </w:rPr>
              <w:t>Zarząd</w:t>
            </w:r>
            <w:r w:rsidRPr="002B00C1">
              <w:rPr>
                <w:color w:val="000000"/>
                <w:sz w:val="16"/>
                <w:szCs w:val="16"/>
              </w:rPr>
              <w:t xml:space="preserve"> Województwa Kujawsko-Pomorskiego</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shd w:val="clear" w:color="000000" w:fill="D9D9D9"/>
            <w:vAlign w:val="center"/>
          </w:tcPr>
          <w:p w:rsidR="007B28EA" w:rsidRPr="003D7708" w:rsidRDefault="007B28EA" w:rsidP="00FF19C1">
            <w:pPr>
              <w:jc w:val="center"/>
              <w:rPr>
                <w:b/>
                <w:bCs/>
                <w:color w:val="000000"/>
                <w:sz w:val="16"/>
                <w:szCs w:val="16"/>
              </w:rPr>
            </w:pPr>
            <w:r w:rsidRPr="003D7708">
              <w:rPr>
                <w:b/>
                <w:bCs/>
                <w:color w:val="000000"/>
                <w:sz w:val="16"/>
                <w:szCs w:val="16"/>
              </w:rPr>
              <w:t>termin sprawozdania</w:t>
            </w:r>
          </w:p>
        </w:tc>
        <w:tc>
          <w:tcPr>
            <w:tcW w:w="6483" w:type="dxa"/>
            <w:gridSpan w:val="8"/>
            <w:vAlign w:val="center"/>
          </w:tcPr>
          <w:p w:rsidR="007B28EA" w:rsidRPr="002B00C1" w:rsidRDefault="007B28EA" w:rsidP="00FF19C1">
            <w:pPr>
              <w:rPr>
                <w:color w:val="000000"/>
                <w:sz w:val="16"/>
                <w:szCs w:val="16"/>
              </w:rPr>
            </w:pPr>
            <w:r>
              <w:rPr>
                <w:color w:val="000000"/>
                <w:sz w:val="16"/>
                <w:szCs w:val="16"/>
              </w:rPr>
              <w:t xml:space="preserve">do </w:t>
            </w:r>
            <w:r w:rsidRPr="002B00C1">
              <w:rPr>
                <w:color w:val="000000"/>
                <w:sz w:val="16"/>
                <w:szCs w:val="16"/>
              </w:rPr>
              <w:t>31 stycznia</w:t>
            </w:r>
            <w:r>
              <w:rPr>
                <w:color w:val="000000"/>
                <w:sz w:val="16"/>
                <w:szCs w:val="16"/>
              </w:rPr>
              <w:t xml:space="preserve"> </w:t>
            </w:r>
            <w:r w:rsidRPr="00DD3DC8">
              <w:rPr>
                <w:color w:val="000000"/>
                <w:sz w:val="16"/>
                <w:szCs w:val="16"/>
              </w:rPr>
              <w:t>każdego roku za rok poprzedni</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vMerge w:val="restart"/>
            <w:shd w:val="clear" w:color="000000" w:fill="D9D9D9"/>
            <w:vAlign w:val="center"/>
          </w:tcPr>
          <w:p w:rsidR="007B28EA" w:rsidRPr="003D7708" w:rsidRDefault="007B28EA" w:rsidP="00FF19C1">
            <w:pPr>
              <w:jc w:val="center"/>
              <w:rPr>
                <w:b/>
                <w:bCs/>
                <w:color w:val="000000"/>
                <w:sz w:val="16"/>
                <w:szCs w:val="16"/>
              </w:rPr>
            </w:pPr>
            <w:r w:rsidRPr="003D7708">
              <w:rPr>
                <w:b/>
                <w:bCs/>
                <w:color w:val="000000"/>
                <w:sz w:val="16"/>
                <w:szCs w:val="16"/>
              </w:rPr>
              <w:t>wskaźniki monitorowania postępu</w:t>
            </w: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liczba placówek oświatowych objętych edukacją ekologiczną [szt</w:t>
            </w:r>
            <w:r>
              <w:rPr>
                <w:color w:val="000000"/>
                <w:sz w:val="16"/>
                <w:szCs w:val="16"/>
              </w:rPr>
              <w:t>.</w:t>
            </w:r>
            <w:r w:rsidRPr="003D7708">
              <w:rPr>
                <w:color w:val="000000"/>
                <w:sz w:val="16"/>
                <w:szCs w:val="16"/>
              </w:rPr>
              <w:t>]</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vMerge/>
            <w:vAlign w:val="center"/>
          </w:tcPr>
          <w:p w:rsidR="007B28EA" w:rsidRPr="003D7708" w:rsidRDefault="007B28EA" w:rsidP="00FF19C1">
            <w:pPr>
              <w:jc w:val="center"/>
              <w:rPr>
                <w:b/>
                <w:bCs/>
                <w:color w:val="000000"/>
                <w:sz w:val="16"/>
                <w:szCs w:val="16"/>
              </w:rPr>
            </w:pP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liczba przeprowadzonych kampanii [sz</w:t>
            </w:r>
            <w:r>
              <w:rPr>
                <w:color w:val="000000"/>
                <w:sz w:val="16"/>
                <w:szCs w:val="16"/>
              </w:rPr>
              <w:t>t.</w:t>
            </w:r>
            <w:r w:rsidRPr="003D7708">
              <w:rPr>
                <w:color w:val="000000"/>
                <w:sz w:val="16"/>
                <w:szCs w:val="16"/>
              </w:rPr>
              <w:t>]</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vMerge/>
            <w:vAlign w:val="center"/>
          </w:tcPr>
          <w:p w:rsidR="007B28EA" w:rsidRPr="003D7708" w:rsidRDefault="007B28EA" w:rsidP="00FF19C1">
            <w:pPr>
              <w:jc w:val="center"/>
              <w:rPr>
                <w:b/>
                <w:bCs/>
                <w:color w:val="000000"/>
                <w:sz w:val="16"/>
                <w:szCs w:val="16"/>
              </w:rPr>
            </w:pP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liczba przeprowadzonych akcji szkolnych [szt</w:t>
            </w:r>
            <w:r>
              <w:rPr>
                <w:color w:val="000000"/>
                <w:sz w:val="16"/>
                <w:szCs w:val="16"/>
              </w:rPr>
              <w:t>.</w:t>
            </w:r>
            <w:r w:rsidRPr="003D7708">
              <w:rPr>
                <w:color w:val="000000"/>
                <w:sz w:val="16"/>
                <w:szCs w:val="16"/>
              </w:rPr>
              <w:t>]</w:t>
            </w:r>
          </w:p>
        </w:tc>
      </w:tr>
      <w:tr w:rsidR="007B28EA" w:rsidRPr="003D7708" w:rsidTr="00FF19C1">
        <w:trPr>
          <w:trHeight w:val="340"/>
        </w:trPr>
        <w:tc>
          <w:tcPr>
            <w:tcW w:w="1143" w:type="dxa"/>
            <w:vMerge/>
            <w:vAlign w:val="center"/>
          </w:tcPr>
          <w:p w:rsidR="007B28EA" w:rsidRPr="003D7708" w:rsidRDefault="007B28EA" w:rsidP="00FF19C1">
            <w:pPr>
              <w:rPr>
                <w:b/>
                <w:bCs/>
                <w:color w:val="000000"/>
                <w:sz w:val="16"/>
                <w:szCs w:val="16"/>
              </w:rPr>
            </w:pPr>
          </w:p>
        </w:tc>
        <w:tc>
          <w:tcPr>
            <w:tcW w:w="1180" w:type="dxa"/>
            <w:vMerge/>
            <w:vAlign w:val="center"/>
          </w:tcPr>
          <w:p w:rsidR="007B28EA" w:rsidRPr="003D7708" w:rsidRDefault="007B28EA" w:rsidP="00FF19C1">
            <w:pPr>
              <w:jc w:val="center"/>
              <w:rPr>
                <w:b/>
                <w:bCs/>
                <w:color w:val="000000"/>
                <w:sz w:val="16"/>
                <w:szCs w:val="16"/>
              </w:rPr>
            </w:pP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liczba przeprowadzonych konferencji [szt</w:t>
            </w:r>
            <w:r>
              <w:rPr>
                <w:color w:val="000000"/>
                <w:sz w:val="16"/>
                <w:szCs w:val="16"/>
              </w:rPr>
              <w:t>.</w:t>
            </w:r>
            <w:r w:rsidRPr="003D7708">
              <w:rPr>
                <w:color w:val="000000"/>
                <w:sz w:val="16"/>
                <w:szCs w:val="16"/>
              </w:rPr>
              <w:t>]</w:t>
            </w:r>
          </w:p>
        </w:tc>
      </w:tr>
      <w:tr w:rsidR="007B28EA" w:rsidRPr="003D7708" w:rsidTr="00FF19C1">
        <w:trPr>
          <w:trHeight w:val="690"/>
        </w:trPr>
        <w:tc>
          <w:tcPr>
            <w:tcW w:w="1143" w:type="dxa"/>
            <w:vMerge/>
            <w:vAlign w:val="center"/>
          </w:tcPr>
          <w:p w:rsidR="007B28EA" w:rsidRPr="003D7708" w:rsidRDefault="007B28EA" w:rsidP="00FF19C1">
            <w:pPr>
              <w:rPr>
                <w:b/>
                <w:bCs/>
                <w:color w:val="000000"/>
                <w:sz w:val="16"/>
                <w:szCs w:val="16"/>
              </w:rPr>
            </w:pPr>
          </w:p>
        </w:tc>
        <w:tc>
          <w:tcPr>
            <w:tcW w:w="1180" w:type="dxa"/>
            <w:vMerge/>
            <w:vAlign w:val="center"/>
          </w:tcPr>
          <w:p w:rsidR="007B28EA" w:rsidRPr="003D7708" w:rsidRDefault="007B28EA" w:rsidP="00FF19C1">
            <w:pPr>
              <w:jc w:val="center"/>
              <w:rPr>
                <w:b/>
                <w:bCs/>
                <w:color w:val="000000"/>
                <w:sz w:val="16"/>
                <w:szCs w:val="16"/>
              </w:rPr>
            </w:pPr>
          </w:p>
        </w:tc>
        <w:tc>
          <w:tcPr>
            <w:tcW w:w="6483" w:type="dxa"/>
            <w:gridSpan w:val="8"/>
            <w:vAlign w:val="center"/>
          </w:tcPr>
          <w:p w:rsidR="007B28EA" w:rsidRPr="003D7708" w:rsidRDefault="007B28EA" w:rsidP="00FF19C1">
            <w:pPr>
              <w:rPr>
                <w:color w:val="000000"/>
                <w:sz w:val="16"/>
                <w:szCs w:val="16"/>
              </w:rPr>
            </w:pPr>
            <w:r w:rsidRPr="003D7708">
              <w:rPr>
                <w:color w:val="000000"/>
                <w:sz w:val="16"/>
                <w:szCs w:val="16"/>
              </w:rPr>
              <w:t>liczba osób objętych działaniami informacyjnymi i edukacyjnymi [szt</w:t>
            </w:r>
            <w:r>
              <w:rPr>
                <w:color w:val="000000"/>
                <w:sz w:val="16"/>
                <w:szCs w:val="16"/>
              </w:rPr>
              <w:t>.</w:t>
            </w:r>
            <w:r w:rsidRPr="003D7708">
              <w:rPr>
                <w:color w:val="000000"/>
                <w:sz w:val="16"/>
                <w:szCs w:val="16"/>
              </w:rPr>
              <w:t>]</w:t>
            </w:r>
          </w:p>
        </w:tc>
      </w:tr>
      <w:tr w:rsidR="007B28EA" w:rsidRPr="003D7708" w:rsidTr="00FF19C1">
        <w:trPr>
          <w:trHeight w:val="690"/>
        </w:trPr>
        <w:tc>
          <w:tcPr>
            <w:tcW w:w="1143" w:type="dxa"/>
            <w:vMerge/>
            <w:vAlign w:val="center"/>
          </w:tcPr>
          <w:p w:rsidR="007B28EA" w:rsidRPr="003D7708" w:rsidRDefault="007B28EA" w:rsidP="00FF19C1">
            <w:pPr>
              <w:rPr>
                <w:b/>
                <w:bCs/>
                <w:color w:val="000000"/>
                <w:sz w:val="16"/>
                <w:szCs w:val="16"/>
              </w:rPr>
            </w:pPr>
          </w:p>
        </w:tc>
        <w:tc>
          <w:tcPr>
            <w:tcW w:w="1180" w:type="dxa"/>
            <w:vMerge/>
            <w:vAlign w:val="center"/>
          </w:tcPr>
          <w:p w:rsidR="007B28EA" w:rsidRPr="003D7708" w:rsidRDefault="007B28EA" w:rsidP="00FF19C1">
            <w:pPr>
              <w:jc w:val="center"/>
              <w:rPr>
                <w:b/>
                <w:bCs/>
                <w:color w:val="000000"/>
                <w:sz w:val="16"/>
                <w:szCs w:val="16"/>
              </w:rPr>
            </w:pPr>
          </w:p>
        </w:tc>
        <w:tc>
          <w:tcPr>
            <w:tcW w:w="6483" w:type="dxa"/>
            <w:gridSpan w:val="8"/>
            <w:vAlign w:val="center"/>
          </w:tcPr>
          <w:p w:rsidR="007B28EA" w:rsidRPr="003D7708" w:rsidRDefault="007B28EA" w:rsidP="00FF19C1">
            <w:pPr>
              <w:rPr>
                <w:color w:val="000000"/>
                <w:sz w:val="16"/>
                <w:szCs w:val="16"/>
              </w:rPr>
            </w:pPr>
            <w:r w:rsidRPr="00DD3DC8">
              <w:rPr>
                <w:color w:val="000000"/>
                <w:sz w:val="16"/>
                <w:szCs w:val="16"/>
              </w:rPr>
              <w:t>liczba przygotowanych materiałów edukacyjnych [szt.]</w:t>
            </w:r>
          </w:p>
        </w:tc>
      </w:tr>
    </w:tbl>
    <w:p w:rsidR="007B28EA" w:rsidRPr="00FF3B28" w:rsidRDefault="007B28EA" w:rsidP="00FF19C1">
      <w:pPr>
        <w:pStyle w:val="Caption"/>
      </w:pPr>
      <w:bookmarkStart w:id="294" w:name="_Toc28597995"/>
      <w:bookmarkStart w:id="295" w:name="_Toc33039651"/>
      <w:r w:rsidRPr="00FF3B28">
        <w:t xml:space="preserve">Tabela </w:t>
      </w:r>
      <w:r>
        <w:rPr>
          <w:noProof/>
        </w:rPr>
        <w:fldChar w:fldCharType="begin"/>
      </w:r>
      <w:r>
        <w:rPr>
          <w:noProof/>
        </w:rPr>
        <w:instrText xml:space="preserve"> SEQ Tabela \* ARABIC </w:instrText>
      </w:r>
      <w:r>
        <w:rPr>
          <w:noProof/>
        </w:rPr>
        <w:fldChar w:fldCharType="separate"/>
      </w:r>
      <w:r>
        <w:rPr>
          <w:noProof/>
        </w:rPr>
        <w:t>29</w:t>
      </w:r>
      <w:r>
        <w:rPr>
          <w:noProof/>
        </w:rPr>
        <w:fldChar w:fldCharType="end"/>
      </w:r>
      <w:r w:rsidRPr="00FF3B28">
        <w:t xml:space="preserve">. Harmonogram działań naprawczych w </w:t>
      </w:r>
      <w:r>
        <w:t>strefie miasto Włocławek (PL0403</w:t>
      </w:r>
      <w:r w:rsidRPr="00FF3B28">
        <w:t>_KPP)</w:t>
      </w:r>
      <w:r w:rsidRPr="00226745">
        <w:rPr>
          <w:rStyle w:val="FootnoteReference"/>
        </w:rPr>
        <w:t xml:space="preserve"> </w:t>
      </w:r>
      <w:r w:rsidRPr="00876674">
        <w:rPr>
          <w:rStyle w:val="FootnoteReference"/>
        </w:rPr>
        <w:footnoteReference w:id="105"/>
      </w:r>
      <w:bookmarkEnd w:id="294"/>
      <w:bookmarkEnd w:id="295"/>
    </w:p>
    <w:tbl>
      <w:tblPr>
        <w:tblW w:w="4920" w:type="pct"/>
        <w:jc w:val="center"/>
        <w:tblLayout w:type="fixed"/>
        <w:tblCellMar>
          <w:left w:w="70" w:type="dxa"/>
          <w:right w:w="70" w:type="dxa"/>
        </w:tblCellMar>
        <w:tblLook w:val="00A0"/>
      </w:tblPr>
      <w:tblGrid>
        <w:gridCol w:w="1400"/>
        <w:gridCol w:w="1240"/>
        <w:gridCol w:w="734"/>
        <w:gridCol w:w="798"/>
        <w:gridCol w:w="867"/>
        <w:gridCol w:w="430"/>
        <w:gridCol w:w="577"/>
        <w:gridCol w:w="722"/>
        <w:gridCol w:w="524"/>
        <w:gridCol w:w="629"/>
        <w:gridCol w:w="44"/>
        <w:gridCol w:w="1100"/>
      </w:tblGrid>
      <w:tr w:rsidR="007B28EA" w:rsidRPr="003D7708" w:rsidTr="005C3AC2">
        <w:trPr>
          <w:trHeight w:val="340"/>
          <w:tblHeader/>
          <w:jc w:val="center"/>
        </w:trPr>
        <w:tc>
          <w:tcPr>
            <w:tcW w:w="1456"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nr kolejny</w:t>
            </w:r>
          </w:p>
        </w:tc>
        <w:tc>
          <w:tcPr>
            <w:tcW w:w="3544" w:type="pct"/>
            <w:gridSpan w:val="10"/>
            <w:tcBorders>
              <w:top w:val="single" w:sz="4" w:space="0" w:color="auto"/>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PL0403/03</w:t>
            </w:r>
          </w:p>
        </w:tc>
      </w:tr>
      <w:tr w:rsidR="007B28EA" w:rsidRPr="003D7708" w:rsidTr="005C3AC2">
        <w:trPr>
          <w:trHeight w:val="340"/>
          <w:jc w:val="center"/>
        </w:trPr>
        <w:tc>
          <w:tcPr>
            <w:tcW w:w="773" w:type="pct"/>
            <w:vMerge w:val="restart"/>
            <w:tcBorders>
              <w:top w:val="nil"/>
              <w:left w:val="single" w:sz="4" w:space="0" w:color="auto"/>
              <w:bottom w:val="single" w:sz="4" w:space="0" w:color="000000"/>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informacje o działaniu naprawczym</w:t>
            </w: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kod</w:t>
            </w:r>
          </w:p>
        </w:tc>
        <w:tc>
          <w:tcPr>
            <w:tcW w:w="3544" w:type="pct"/>
            <w:gridSpan w:val="10"/>
            <w:tcBorders>
              <w:top w:val="single" w:sz="4" w:space="0" w:color="auto"/>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Pr>
                <w:b/>
                <w:bCs/>
                <w:color w:val="000000"/>
                <w:sz w:val="16"/>
                <w:szCs w:val="16"/>
              </w:rPr>
              <w:t>PL0403</w:t>
            </w:r>
            <w:r w:rsidRPr="003D7708">
              <w:rPr>
                <w:b/>
                <w:bCs/>
                <w:color w:val="000000"/>
                <w:sz w:val="16"/>
                <w:szCs w:val="16"/>
              </w:rPr>
              <w:t>_KPP</w:t>
            </w:r>
            <w:r>
              <w:rPr>
                <w:b/>
                <w:bCs/>
                <w:color w:val="000000"/>
                <w:sz w:val="16"/>
                <w:szCs w:val="16"/>
              </w:rPr>
              <w:t>*</w:t>
            </w:r>
          </w:p>
        </w:tc>
      </w:tr>
      <w:tr w:rsidR="007B28EA" w:rsidRPr="003D7708" w:rsidTr="005C3AC2">
        <w:trPr>
          <w:trHeight w:val="340"/>
          <w:jc w:val="center"/>
        </w:trPr>
        <w:tc>
          <w:tcPr>
            <w:tcW w:w="773" w:type="pct"/>
            <w:vMerge/>
            <w:tcBorders>
              <w:top w:val="nil"/>
              <w:left w:val="single" w:sz="4" w:space="0" w:color="auto"/>
              <w:bottom w:val="single" w:sz="4" w:space="0" w:color="000000"/>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nazwa</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sidRPr="003D7708">
              <w:rPr>
                <w:color w:val="000000"/>
                <w:sz w:val="16"/>
                <w:szCs w:val="16"/>
              </w:rPr>
              <w:t>Prowadzenie kontroli przestrzegania przepisów ograniczających używanie paliw lub urządzeń do celów grzewczych oraz zakazu spalania odpadów</w:t>
            </w:r>
          </w:p>
        </w:tc>
      </w:tr>
      <w:tr w:rsidR="007B28EA" w:rsidRPr="003D7708" w:rsidTr="005C3AC2">
        <w:trPr>
          <w:trHeight w:val="340"/>
          <w:jc w:val="center"/>
        </w:trPr>
        <w:tc>
          <w:tcPr>
            <w:tcW w:w="773" w:type="pct"/>
            <w:vMerge/>
            <w:tcBorders>
              <w:top w:val="nil"/>
              <w:left w:val="single" w:sz="4" w:space="0" w:color="auto"/>
              <w:bottom w:val="single" w:sz="4" w:space="0" w:color="000000"/>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opis</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sidRPr="005A7F1A">
              <w:rPr>
                <w:sz w:val="16"/>
              </w:rPr>
              <w:t>Działalność kontrolna powinna obejmować:</w:t>
            </w:r>
            <w:r w:rsidRPr="005A7F1A">
              <w:rPr>
                <w:sz w:val="16"/>
              </w:rPr>
              <w:br/>
              <w:t>-</w:t>
            </w:r>
            <w:r w:rsidRPr="00951A76">
              <w:rPr>
                <w:sz w:val="16"/>
                <w:szCs w:val="16"/>
              </w:rPr>
              <w:t xml:space="preserve"> </w:t>
            </w:r>
            <w:r w:rsidRPr="005A7F1A">
              <w:rPr>
                <w:sz w:val="16"/>
              </w:rPr>
              <w:t>przestrzeganie zakazu spalania odpadów w kotłach i piecach;</w:t>
            </w:r>
            <w:r w:rsidRPr="005A7F1A">
              <w:rPr>
                <w:sz w:val="16"/>
              </w:rPr>
              <w:br/>
              <w:t>-</w:t>
            </w:r>
            <w:r w:rsidRPr="00951A76">
              <w:rPr>
                <w:sz w:val="16"/>
                <w:szCs w:val="16"/>
              </w:rPr>
              <w:t xml:space="preserve"> </w:t>
            </w:r>
            <w:r w:rsidRPr="005A7F1A">
              <w:rPr>
                <w:sz w:val="16"/>
              </w:rPr>
              <w:t>przestrzeganie zakazu wypalania traw i łąk;</w:t>
            </w:r>
            <w:r w:rsidRPr="005A7F1A">
              <w:rPr>
                <w:sz w:val="16"/>
              </w:rPr>
              <w:br/>
              <w:t>-</w:t>
            </w:r>
            <w:r w:rsidRPr="00951A76">
              <w:rPr>
                <w:sz w:val="16"/>
                <w:szCs w:val="16"/>
              </w:rPr>
              <w:t xml:space="preserve"> </w:t>
            </w:r>
            <w:r w:rsidRPr="005A7F1A">
              <w:rPr>
                <w:sz w:val="16"/>
              </w:rPr>
              <w:t xml:space="preserve">przestrzeganie zapisów </w:t>
            </w:r>
            <w:r w:rsidRPr="00951A76">
              <w:rPr>
                <w:sz w:val="16"/>
                <w:szCs w:val="16"/>
              </w:rPr>
              <w:t xml:space="preserve">wynikających z tzw. </w:t>
            </w:r>
            <w:r w:rsidRPr="005A7F1A">
              <w:rPr>
                <w:sz w:val="16"/>
              </w:rPr>
              <w:t>uchwały</w:t>
            </w:r>
            <w:r w:rsidRPr="00951A76">
              <w:rPr>
                <w:sz w:val="16"/>
                <w:szCs w:val="16"/>
              </w:rPr>
              <w:t xml:space="preserve"> antysmogowej</w:t>
            </w:r>
            <w:r w:rsidRPr="005A7F1A">
              <w:rPr>
                <w:sz w:val="16"/>
              </w:rPr>
              <w:t>, o której mowa w art. 96 ustawy POŚ</w:t>
            </w:r>
            <w:r w:rsidRPr="00951A76">
              <w:rPr>
                <w:sz w:val="16"/>
                <w:szCs w:val="16"/>
              </w:rPr>
              <w:t xml:space="preserve"> obowiązującej na terenie strefy</w:t>
            </w:r>
            <w:r>
              <w:rPr>
                <w:sz w:val="16"/>
                <w:szCs w:val="16"/>
              </w:rPr>
              <w:t xml:space="preserve"> miasto Włocławek.</w:t>
            </w:r>
          </w:p>
        </w:tc>
      </w:tr>
      <w:tr w:rsidR="007B28EA" w:rsidRPr="003D7708" w:rsidTr="005C3AC2">
        <w:trPr>
          <w:trHeight w:val="340"/>
          <w:jc w:val="center"/>
        </w:trPr>
        <w:tc>
          <w:tcPr>
            <w:tcW w:w="773" w:type="pct"/>
            <w:vMerge/>
            <w:tcBorders>
              <w:top w:val="nil"/>
              <w:left w:val="single" w:sz="4" w:space="0" w:color="auto"/>
              <w:bottom w:val="single" w:sz="4" w:space="0" w:color="000000"/>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klasyfikacja</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FF19C1">
            <w:pPr>
              <w:rPr>
                <w:color w:val="000000"/>
                <w:sz w:val="16"/>
                <w:szCs w:val="16"/>
              </w:rPr>
            </w:pPr>
            <w:r>
              <w:rPr>
                <w:color w:val="000000"/>
                <w:sz w:val="16"/>
                <w:szCs w:val="16"/>
              </w:rPr>
              <w:t>i</w:t>
            </w:r>
            <w:r w:rsidRPr="003D7708">
              <w:rPr>
                <w:color w:val="000000"/>
                <w:sz w:val="16"/>
                <w:szCs w:val="16"/>
              </w:rPr>
              <w:t>nne</w:t>
            </w:r>
          </w:p>
        </w:tc>
      </w:tr>
      <w:tr w:rsidR="007B28EA" w:rsidRPr="003D7708" w:rsidTr="005C3AC2">
        <w:trPr>
          <w:trHeight w:val="340"/>
          <w:jc w:val="center"/>
        </w:trPr>
        <w:tc>
          <w:tcPr>
            <w:tcW w:w="773" w:type="pct"/>
            <w:vMerge/>
            <w:tcBorders>
              <w:top w:val="nil"/>
              <w:left w:val="single" w:sz="4" w:space="0" w:color="auto"/>
              <w:bottom w:val="single" w:sz="4" w:space="0" w:color="000000"/>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kategoria</w:t>
            </w:r>
          </w:p>
        </w:tc>
        <w:tc>
          <w:tcPr>
            <w:tcW w:w="3544" w:type="pct"/>
            <w:gridSpan w:val="10"/>
            <w:tcBorders>
              <w:top w:val="single" w:sz="4" w:space="0" w:color="auto"/>
              <w:left w:val="nil"/>
              <w:bottom w:val="single" w:sz="4" w:space="0" w:color="auto"/>
              <w:right w:val="single" w:sz="4" w:space="0" w:color="000000"/>
            </w:tcBorders>
            <w:noWrap/>
            <w:vAlign w:val="center"/>
          </w:tcPr>
          <w:p w:rsidR="007B28EA" w:rsidRPr="003D7708" w:rsidRDefault="007B28EA" w:rsidP="00FF19C1">
            <w:pPr>
              <w:rPr>
                <w:color w:val="000000"/>
                <w:sz w:val="16"/>
                <w:szCs w:val="16"/>
              </w:rPr>
            </w:pPr>
            <w:r>
              <w:rPr>
                <w:color w:val="000000"/>
                <w:sz w:val="16"/>
                <w:szCs w:val="16"/>
              </w:rPr>
              <w:t>d</w:t>
            </w:r>
            <w:r w:rsidRPr="003D7708">
              <w:rPr>
                <w:color w:val="000000"/>
                <w:sz w:val="16"/>
                <w:szCs w:val="16"/>
              </w:rPr>
              <w:t xml:space="preserve">ziałania zintegrowane z </w:t>
            </w:r>
            <w:r>
              <w:rPr>
                <w:color w:val="000000"/>
                <w:sz w:val="16"/>
                <w:szCs w:val="16"/>
              </w:rPr>
              <w:t>Planem działań krótkoterminowych</w:t>
            </w:r>
          </w:p>
        </w:tc>
      </w:tr>
      <w:tr w:rsidR="007B28EA" w:rsidRPr="003D7708" w:rsidTr="005C3AC2">
        <w:trPr>
          <w:trHeight w:val="340"/>
          <w:jc w:val="center"/>
        </w:trPr>
        <w:tc>
          <w:tcPr>
            <w:tcW w:w="773" w:type="pct"/>
            <w:vMerge/>
            <w:tcBorders>
              <w:top w:val="nil"/>
              <w:left w:val="single" w:sz="4" w:space="0" w:color="auto"/>
              <w:bottom w:val="single" w:sz="4" w:space="0" w:color="000000"/>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lokalizacja</w:t>
            </w:r>
          </w:p>
        </w:tc>
        <w:tc>
          <w:tcPr>
            <w:tcW w:w="3544" w:type="pct"/>
            <w:gridSpan w:val="10"/>
            <w:tcBorders>
              <w:top w:val="single" w:sz="4" w:space="0" w:color="auto"/>
              <w:left w:val="nil"/>
              <w:bottom w:val="single" w:sz="4" w:space="0" w:color="auto"/>
              <w:right w:val="single" w:sz="4" w:space="0" w:color="auto"/>
            </w:tcBorders>
            <w:noWrap/>
            <w:vAlign w:val="center"/>
          </w:tcPr>
          <w:p w:rsidR="007B28EA" w:rsidRPr="003D7708" w:rsidRDefault="007B28EA" w:rsidP="00FF19C1">
            <w:pPr>
              <w:rPr>
                <w:color w:val="000000"/>
                <w:sz w:val="16"/>
                <w:szCs w:val="16"/>
              </w:rPr>
            </w:pPr>
            <w:r w:rsidRPr="003D7708">
              <w:rPr>
                <w:color w:val="000000"/>
                <w:sz w:val="16"/>
                <w:szCs w:val="16"/>
              </w:rPr>
              <w:t>strefa miasto Włocławek</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000000"/>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kod(y) sytuacji przekroczenia</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FF19C1">
            <w:pPr>
              <w:rPr>
                <w:color w:val="000000"/>
                <w:sz w:val="16"/>
                <w:szCs w:val="16"/>
              </w:rPr>
            </w:pPr>
            <w:r w:rsidRPr="003D7708">
              <w:rPr>
                <w:color w:val="000000"/>
                <w:sz w:val="16"/>
                <w:szCs w:val="16"/>
              </w:rPr>
              <w:t>0418WloPM10d01, 0418WloPM10d02,</w:t>
            </w:r>
          </w:p>
          <w:p w:rsidR="007B28EA" w:rsidRPr="003D7708" w:rsidRDefault="007B28EA" w:rsidP="00FF19C1">
            <w:pPr>
              <w:rPr>
                <w:color w:val="000000"/>
                <w:sz w:val="16"/>
                <w:szCs w:val="16"/>
              </w:rPr>
            </w:pPr>
            <w:r w:rsidRPr="003D7708">
              <w:rPr>
                <w:color w:val="000000"/>
                <w:sz w:val="16"/>
                <w:szCs w:val="16"/>
              </w:rPr>
              <w:t>0418WloBaPa01, 0418WloBaPa02, 0418WloBaPa03</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scenariusz oceny</w:t>
            </w:r>
          </w:p>
        </w:tc>
        <w:tc>
          <w:tcPr>
            <w:tcW w:w="3544" w:type="pct"/>
            <w:gridSpan w:val="10"/>
            <w:tcBorders>
              <w:top w:val="single" w:sz="4" w:space="0" w:color="auto"/>
              <w:left w:val="nil"/>
              <w:bottom w:val="single" w:sz="4" w:space="0" w:color="auto"/>
              <w:right w:val="single" w:sz="4" w:space="0" w:color="000000"/>
            </w:tcBorders>
            <w:noWrap/>
            <w:vAlign w:val="center"/>
          </w:tcPr>
          <w:p w:rsidR="007B28EA" w:rsidRPr="003D7708" w:rsidRDefault="007B28EA" w:rsidP="00FF19C1">
            <w:pPr>
              <w:rPr>
                <w:color w:val="000000"/>
                <w:sz w:val="16"/>
                <w:szCs w:val="16"/>
              </w:rPr>
            </w:pPr>
            <w:r w:rsidRPr="003D7708">
              <w:rPr>
                <w:color w:val="000000"/>
                <w:sz w:val="16"/>
                <w:szCs w:val="16"/>
              </w:rPr>
              <w:t>nie dotyczy</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szczebel administracyjny, na którym można podąć dany środek</w:t>
            </w:r>
          </w:p>
        </w:tc>
        <w:tc>
          <w:tcPr>
            <w:tcW w:w="3544" w:type="pct"/>
            <w:gridSpan w:val="10"/>
            <w:tcBorders>
              <w:top w:val="single" w:sz="4" w:space="0" w:color="auto"/>
              <w:left w:val="nil"/>
              <w:bottom w:val="single" w:sz="4" w:space="0" w:color="auto"/>
              <w:right w:val="single" w:sz="4" w:space="0" w:color="auto"/>
            </w:tcBorders>
            <w:noWrap/>
            <w:vAlign w:val="center"/>
          </w:tcPr>
          <w:p w:rsidR="007B28EA" w:rsidRPr="003D7708" w:rsidRDefault="007B28EA" w:rsidP="00FF19C1">
            <w:pPr>
              <w:rPr>
                <w:color w:val="000000"/>
                <w:sz w:val="16"/>
                <w:szCs w:val="16"/>
              </w:rPr>
            </w:pPr>
            <w:r>
              <w:rPr>
                <w:color w:val="000000"/>
                <w:sz w:val="16"/>
                <w:szCs w:val="16"/>
              </w:rPr>
              <w:t>miejski</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jednostka realizująca zadanie</w:t>
            </w:r>
          </w:p>
        </w:tc>
        <w:tc>
          <w:tcPr>
            <w:tcW w:w="3544" w:type="pct"/>
            <w:gridSpan w:val="10"/>
            <w:tcBorders>
              <w:top w:val="single" w:sz="4" w:space="0" w:color="auto"/>
              <w:left w:val="nil"/>
              <w:bottom w:val="single" w:sz="4" w:space="0" w:color="auto"/>
              <w:right w:val="single" w:sz="4" w:space="0" w:color="auto"/>
            </w:tcBorders>
            <w:noWrap/>
            <w:vAlign w:val="center"/>
          </w:tcPr>
          <w:p w:rsidR="007B28EA" w:rsidRPr="003D7708" w:rsidRDefault="007B28EA" w:rsidP="00FF19C1">
            <w:pPr>
              <w:rPr>
                <w:color w:val="000000"/>
                <w:sz w:val="16"/>
                <w:szCs w:val="16"/>
              </w:rPr>
            </w:pPr>
            <w:r w:rsidRPr="003D7708">
              <w:rPr>
                <w:color w:val="000000"/>
                <w:sz w:val="16"/>
                <w:szCs w:val="16"/>
              </w:rPr>
              <w:t>samorząd lokalny</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zakres czasowy osiągnięcia redukcji stężeń</w:t>
            </w:r>
          </w:p>
        </w:tc>
        <w:tc>
          <w:tcPr>
            <w:tcW w:w="3544" w:type="pct"/>
            <w:gridSpan w:val="10"/>
            <w:tcBorders>
              <w:top w:val="single" w:sz="4" w:space="0" w:color="auto"/>
              <w:left w:val="nil"/>
              <w:bottom w:val="single" w:sz="4" w:space="0" w:color="auto"/>
              <w:right w:val="single" w:sz="4" w:space="0" w:color="auto"/>
            </w:tcBorders>
            <w:noWrap/>
            <w:vAlign w:val="center"/>
          </w:tcPr>
          <w:p w:rsidR="007B28EA" w:rsidRPr="003D7708" w:rsidRDefault="007B28EA" w:rsidP="00FF19C1">
            <w:pPr>
              <w:rPr>
                <w:color w:val="000000"/>
                <w:sz w:val="16"/>
                <w:szCs w:val="16"/>
              </w:rPr>
            </w:pPr>
            <w:r w:rsidRPr="003D7708">
              <w:rPr>
                <w:color w:val="000000"/>
                <w:sz w:val="16"/>
                <w:szCs w:val="16"/>
              </w:rPr>
              <w:t>krótkoterminowe (typ I – poniżej jednego roku)</w:t>
            </w:r>
          </w:p>
        </w:tc>
      </w:tr>
      <w:tr w:rsidR="007B28EA" w:rsidRPr="003D7708" w:rsidTr="005C3AC2">
        <w:trPr>
          <w:trHeight w:val="340"/>
          <w:jc w:val="center"/>
        </w:trPr>
        <w:tc>
          <w:tcPr>
            <w:tcW w:w="773" w:type="pct"/>
            <w:vMerge w:val="restart"/>
            <w:tcBorders>
              <w:top w:val="nil"/>
              <w:left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szacunkowa wysokość kosztów realizacji działania</w:t>
            </w: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rok</w:t>
            </w:r>
          </w:p>
        </w:tc>
        <w:tc>
          <w:tcPr>
            <w:tcW w:w="405"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2020</w:t>
            </w:r>
          </w:p>
        </w:tc>
        <w:tc>
          <w:tcPr>
            <w:tcW w:w="440"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2021</w:t>
            </w:r>
          </w:p>
        </w:tc>
        <w:tc>
          <w:tcPr>
            <w:tcW w:w="478"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2022</w:t>
            </w:r>
          </w:p>
        </w:tc>
        <w:tc>
          <w:tcPr>
            <w:tcW w:w="555" w:type="pct"/>
            <w:gridSpan w:val="2"/>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2023</w:t>
            </w:r>
          </w:p>
        </w:tc>
        <w:tc>
          <w:tcPr>
            <w:tcW w:w="398"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2024</w:t>
            </w:r>
          </w:p>
        </w:tc>
        <w:tc>
          <w:tcPr>
            <w:tcW w:w="289"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2025</w:t>
            </w:r>
          </w:p>
        </w:tc>
        <w:tc>
          <w:tcPr>
            <w:tcW w:w="371" w:type="pct"/>
            <w:gridSpan w:val="2"/>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2026</w:t>
            </w:r>
          </w:p>
        </w:tc>
        <w:tc>
          <w:tcPr>
            <w:tcW w:w="607"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ogółem</w:t>
            </w:r>
          </w:p>
        </w:tc>
      </w:tr>
      <w:tr w:rsidR="007B28EA" w:rsidRPr="003D7708" w:rsidTr="005C3AC2">
        <w:trPr>
          <w:trHeight w:val="340"/>
          <w:jc w:val="center"/>
        </w:trPr>
        <w:tc>
          <w:tcPr>
            <w:tcW w:w="773" w:type="pct"/>
            <w:vMerge/>
            <w:tcBorders>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7772BC">
              <w:rPr>
                <w:b/>
                <w:bCs/>
                <w:color w:val="000000"/>
                <w:sz w:val="16"/>
                <w:szCs w:val="16"/>
              </w:rPr>
              <w:t>PLN</w:t>
            </w:r>
            <w:r>
              <w:rPr>
                <w:b/>
                <w:bCs/>
                <w:color w:val="000000"/>
                <w:sz w:val="16"/>
                <w:szCs w:val="16"/>
              </w:rPr>
              <w:t xml:space="preserve"> [tys. zł]</w:t>
            </w:r>
          </w:p>
        </w:tc>
        <w:tc>
          <w:tcPr>
            <w:tcW w:w="405"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440"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478"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555" w:type="pct"/>
            <w:gridSpan w:val="2"/>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398"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289"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371" w:type="pct"/>
            <w:gridSpan w:val="2"/>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30</w:t>
            </w:r>
          </w:p>
        </w:tc>
        <w:tc>
          <w:tcPr>
            <w:tcW w:w="607" w:type="pct"/>
            <w:tcBorders>
              <w:top w:val="single" w:sz="4" w:space="0" w:color="auto"/>
              <w:left w:val="nil"/>
              <w:bottom w:val="single" w:sz="4" w:space="0" w:color="auto"/>
              <w:right w:val="single" w:sz="4" w:space="0" w:color="auto"/>
            </w:tcBorders>
            <w:shd w:val="clear" w:color="000000" w:fill="auto"/>
            <w:noWrap/>
            <w:vAlign w:val="center"/>
          </w:tcPr>
          <w:p w:rsidR="007B28EA" w:rsidRPr="007772BC" w:rsidRDefault="007B28EA" w:rsidP="00FF19C1">
            <w:pPr>
              <w:jc w:val="center"/>
              <w:rPr>
                <w:color w:val="000000"/>
                <w:sz w:val="16"/>
                <w:szCs w:val="16"/>
              </w:rPr>
            </w:pPr>
            <w:r w:rsidRPr="007772BC">
              <w:rPr>
                <w:color w:val="000000"/>
                <w:sz w:val="16"/>
                <w:szCs w:val="16"/>
              </w:rPr>
              <w:t>210</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źródła finansowania</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sidRPr="003D7708">
              <w:rPr>
                <w:color w:val="000000"/>
                <w:sz w:val="16"/>
                <w:szCs w:val="16"/>
              </w:rPr>
              <w:t>środki własne</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kategoria źródeł emisji lub sektory, których dotyczy działanie naprawcze</w:t>
            </w:r>
          </w:p>
        </w:tc>
        <w:tc>
          <w:tcPr>
            <w:tcW w:w="3544" w:type="pct"/>
            <w:gridSpan w:val="10"/>
            <w:tcBorders>
              <w:top w:val="single" w:sz="4" w:space="0" w:color="auto"/>
              <w:left w:val="nil"/>
              <w:bottom w:val="single" w:sz="4" w:space="0" w:color="auto"/>
              <w:right w:val="single" w:sz="4" w:space="0" w:color="auto"/>
            </w:tcBorders>
            <w:noWrap/>
            <w:vAlign w:val="center"/>
          </w:tcPr>
          <w:p w:rsidR="007B28EA" w:rsidRPr="003D7708" w:rsidRDefault="007B28EA" w:rsidP="00FF19C1">
            <w:pPr>
              <w:rPr>
                <w:color w:val="000000"/>
                <w:sz w:val="16"/>
                <w:szCs w:val="16"/>
              </w:rPr>
            </w:pPr>
            <w:r>
              <w:rPr>
                <w:color w:val="000000"/>
                <w:sz w:val="16"/>
                <w:szCs w:val="16"/>
              </w:rPr>
              <w:t>SNAP 0202</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skala przestrzenna</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FF19C1">
            <w:pPr>
              <w:rPr>
                <w:color w:val="000000"/>
                <w:sz w:val="16"/>
                <w:szCs w:val="16"/>
              </w:rPr>
            </w:pPr>
            <w:r>
              <w:rPr>
                <w:color w:val="000000"/>
                <w:sz w:val="16"/>
                <w:szCs w:val="16"/>
              </w:rPr>
              <w:t>miejska</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000000"/>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status realizacji działań</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FF19C1">
            <w:pPr>
              <w:rPr>
                <w:color w:val="000000"/>
                <w:sz w:val="16"/>
                <w:szCs w:val="16"/>
              </w:rPr>
            </w:pPr>
            <w:r w:rsidRPr="003D7708">
              <w:rPr>
                <w:color w:val="000000"/>
                <w:sz w:val="16"/>
                <w:szCs w:val="16"/>
              </w:rPr>
              <w:t>planowane</w:t>
            </w:r>
          </w:p>
        </w:tc>
      </w:tr>
      <w:tr w:rsidR="007B28EA" w:rsidRPr="003D7708" w:rsidTr="005C3AC2">
        <w:trPr>
          <w:trHeight w:val="340"/>
          <w:jc w:val="center"/>
        </w:trPr>
        <w:tc>
          <w:tcPr>
            <w:tcW w:w="1456" w:type="pct"/>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planowane terminy</w:t>
            </w:r>
          </w:p>
        </w:tc>
        <w:tc>
          <w:tcPr>
            <w:tcW w:w="845" w:type="pct"/>
            <w:gridSpan w:val="2"/>
            <w:tcBorders>
              <w:top w:val="single" w:sz="4" w:space="0" w:color="auto"/>
              <w:left w:val="nil"/>
              <w:bottom w:val="single" w:sz="4" w:space="0" w:color="auto"/>
              <w:right w:val="single" w:sz="4" w:space="0" w:color="000000"/>
            </w:tcBorders>
            <w:shd w:val="clear" w:color="000000" w:fill="F2F2F2"/>
            <w:vAlign w:val="center"/>
          </w:tcPr>
          <w:p w:rsidR="007B28EA" w:rsidRPr="003D7708" w:rsidRDefault="007B28EA" w:rsidP="00FF19C1">
            <w:pPr>
              <w:jc w:val="center"/>
              <w:rPr>
                <w:b/>
                <w:bCs/>
                <w:color w:val="000000"/>
                <w:sz w:val="16"/>
                <w:szCs w:val="16"/>
              </w:rPr>
            </w:pPr>
            <w:r w:rsidRPr="003D7708">
              <w:rPr>
                <w:b/>
                <w:bCs/>
                <w:color w:val="000000"/>
                <w:sz w:val="16"/>
                <w:szCs w:val="16"/>
              </w:rPr>
              <w:t>rozpoczęcia</w:t>
            </w:r>
          </w:p>
        </w:tc>
        <w:tc>
          <w:tcPr>
            <w:tcW w:w="715" w:type="pct"/>
            <w:gridSpan w:val="2"/>
            <w:tcBorders>
              <w:top w:val="single" w:sz="4" w:space="0" w:color="auto"/>
              <w:left w:val="nil"/>
              <w:bottom w:val="single" w:sz="4" w:space="0" w:color="auto"/>
              <w:right w:val="single" w:sz="4" w:space="0" w:color="000000"/>
            </w:tcBorders>
            <w:shd w:val="clear" w:color="000000" w:fill="F2F2F2"/>
            <w:vAlign w:val="center"/>
          </w:tcPr>
          <w:p w:rsidR="007B28EA" w:rsidRPr="003D7708" w:rsidRDefault="007B28EA" w:rsidP="00FF19C1">
            <w:pPr>
              <w:jc w:val="center"/>
              <w:rPr>
                <w:b/>
                <w:bCs/>
                <w:color w:val="000000"/>
                <w:sz w:val="16"/>
                <w:szCs w:val="16"/>
              </w:rPr>
            </w:pPr>
            <w:r w:rsidRPr="003D7708">
              <w:rPr>
                <w:b/>
                <w:bCs/>
                <w:color w:val="000000"/>
                <w:sz w:val="16"/>
                <w:szCs w:val="16"/>
              </w:rPr>
              <w:t>zakończenia</w:t>
            </w:r>
          </w:p>
        </w:tc>
        <w:tc>
          <w:tcPr>
            <w:tcW w:w="1983" w:type="pct"/>
            <w:gridSpan w:val="6"/>
            <w:tcBorders>
              <w:top w:val="single" w:sz="4" w:space="0" w:color="auto"/>
              <w:left w:val="nil"/>
              <w:bottom w:val="single" w:sz="4" w:space="0" w:color="auto"/>
              <w:right w:val="single" w:sz="4" w:space="0" w:color="000000"/>
            </w:tcBorders>
            <w:shd w:val="clear" w:color="000000" w:fill="F2F2F2"/>
            <w:vAlign w:val="center"/>
          </w:tcPr>
          <w:p w:rsidR="007B28EA" w:rsidRPr="003D7708" w:rsidRDefault="007B28EA" w:rsidP="00FF19C1">
            <w:pPr>
              <w:jc w:val="center"/>
              <w:rPr>
                <w:b/>
                <w:bCs/>
                <w:color w:val="000000"/>
                <w:sz w:val="16"/>
                <w:szCs w:val="16"/>
              </w:rPr>
            </w:pPr>
            <w:r w:rsidRPr="003D7708">
              <w:rPr>
                <w:b/>
                <w:bCs/>
                <w:color w:val="000000"/>
                <w:sz w:val="16"/>
                <w:szCs w:val="16"/>
              </w:rPr>
              <w:t>osiągnięcia efektu ekologicznego</w:t>
            </w:r>
          </w:p>
        </w:tc>
      </w:tr>
      <w:tr w:rsidR="007B28EA" w:rsidRPr="003D7708" w:rsidTr="005C3AC2">
        <w:trPr>
          <w:trHeight w:val="340"/>
          <w:jc w:val="center"/>
        </w:trPr>
        <w:tc>
          <w:tcPr>
            <w:tcW w:w="1456" w:type="pct"/>
            <w:gridSpan w:val="2"/>
            <w:vMerge/>
            <w:tcBorders>
              <w:top w:val="single" w:sz="4" w:space="0" w:color="auto"/>
              <w:left w:val="single" w:sz="4" w:space="0" w:color="auto"/>
              <w:bottom w:val="single" w:sz="4" w:space="0" w:color="000000"/>
              <w:right w:val="single" w:sz="4" w:space="0" w:color="000000"/>
            </w:tcBorders>
            <w:vAlign w:val="center"/>
          </w:tcPr>
          <w:p w:rsidR="007B28EA" w:rsidRPr="003D7708" w:rsidRDefault="007B28EA" w:rsidP="00FF19C1">
            <w:pPr>
              <w:rPr>
                <w:b/>
                <w:bCs/>
                <w:color w:val="000000"/>
                <w:sz w:val="16"/>
                <w:szCs w:val="16"/>
              </w:rPr>
            </w:pPr>
          </w:p>
        </w:tc>
        <w:tc>
          <w:tcPr>
            <w:tcW w:w="845" w:type="pct"/>
            <w:gridSpan w:val="2"/>
            <w:tcBorders>
              <w:top w:val="single" w:sz="4" w:space="0" w:color="auto"/>
              <w:left w:val="nil"/>
              <w:bottom w:val="single" w:sz="4" w:space="0" w:color="auto"/>
              <w:right w:val="single" w:sz="4" w:space="0" w:color="000000"/>
            </w:tcBorders>
            <w:vAlign w:val="center"/>
          </w:tcPr>
          <w:p w:rsidR="007B28EA" w:rsidRPr="003D7708" w:rsidRDefault="007B28EA" w:rsidP="00FF19C1">
            <w:pPr>
              <w:jc w:val="center"/>
              <w:rPr>
                <w:color w:val="000000"/>
                <w:sz w:val="16"/>
                <w:szCs w:val="16"/>
              </w:rPr>
            </w:pPr>
            <w:r w:rsidRPr="003D7708">
              <w:rPr>
                <w:color w:val="000000"/>
                <w:sz w:val="16"/>
                <w:szCs w:val="16"/>
              </w:rPr>
              <w:t>2020-07-01</w:t>
            </w:r>
          </w:p>
        </w:tc>
        <w:tc>
          <w:tcPr>
            <w:tcW w:w="715" w:type="pct"/>
            <w:gridSpan w:val="2"/>
            <w:tcBorders>
              <w:top w:val="single" w:sz="4" w:space="0" w:color="auto"/>
              <w:left w:val="nil"/>
              <w:bottom w:val="single" w:sz="4" w:space="0" w:color="auto"/>
              <w:right w:val="single" w:sz="4" w:space="0" w:color="000000"/>
            </w:tcBorders>
            <w:vAlign w:val="center"/>
          </w:tcPr>
          <w:p w:rsidR="007B28EA" w:rsidRPr="003D7708" w:rsidRDefault="007B28EA" w:rsidP="00FF19C1">
            <w:pPr>
              <w:jc w:val="center"/>
              <w:rPr>
                <w:color w:val="000000"/>
                <w:sz w:val="16"/>
                <w:szCs w:val="16"/>
              </w:rPr>
            </w:pPr>
            <w:r w:rsidRPr="003D7708">
              <w:rPr>
                <w:color w:val="000000"/>
                <w:sz w:val="16"/>
                <w:szCs w:val="16"/>
              </w:rPr>
              <w:t>2026-</w:t>
            </w:r>
            <w:r>
              <w:rPr>
                <w:color w:val="000000"/>
                <w:sz w:val="16"/>
                <w:szCs w:val="16"/>
              </w:rPr>
              <w:t>06</w:t>
            </w:r>
            <w:r w:rsidRPr="003D7708">
              <w:rPr>
                <w:color w:val="000000"/>
                <w:sz w:val="16"/>
                <w:szCs w:val="16"/>
              </w:rPr>
              <w:t>-</w:t>
            </w:r>
            <w:r>
              <w:rPr>
                <w:color w:val="000000"/>
                <w:sz w:val="16"/>
                <w:szCs w:val="16"/>
              </w:rPr>
              <w:t>30</w:t>
            </w:r>
          </w:p>
        </w:tc>
        <w:tc>
          <w:tcPr>
            <w:tcW w:w="1983" w:type="pct"/>
            <w:gridSpan w:val="6"/>
            <w:tcBorders>
              <w:top w:val="single" w:sz="4" w:space="0" w:color="auto"/>
              <w:left w:val="nil"/>
              <w:bottom w:val="single" w:sz="4" w:space="0" w:color="auto"/>
              <w:right w:val="single" w:sz="4" w:space="0" w:color="000000"/>
            </w:tcBorders>
            <w:vAlign w:val="center"/>
          </w:tcPr>
          <w:p w:rsidR="007B28EA" w:rsidRPr="003D7708" w:rsidRDefault="007B28EA" w:rsidP="00FF19C1">
            <w:pPr>
              <w:jc w:val="center"/>
              <w:rPr>
                <w:color w:val="000000"/>
                <w:sz w:val="16"/>
                <w:szCs w:val="16"/>
              </w:rPr>
            </w:pPr>
            <w:r w:rsidRPr="003D7708">
              <w:rPr>
                <w:color w:val="000000"/>
                <w:sz w:val="16"/>
                <w:szCs w:val="16"/>
              </w:rPr>
              <w:t>2026-12-31</w:t>
            </w:r>
          </w:p>
        </w:tc>
      </w:tr>
      <w:tr w:rsidR="007B28EA" w:rsidRPr="003D7708" w:rsidTr="005C3AC2">
        <w:trPr>
          <w:trHeight w:val="340"/>
          <w:jc w:val="center"/>
        </w:trPr>
        <w:tc>
          <w:tcPr>
            <w:tcW w:w="1456"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efekt rzeczowy</w:t>
            </w:r>
          </w:p>
        </w:tc>
        <w:tc>
          <w:tcPr>
            <w:tcW w:w="3544" w:type="pct"/>
            <w:gridSpan w:val="10"/>
            <w:tcBorders>
              <w:top w:val="single" w:sz="4" w:space="0" w:color="auto"/>
              <w:left w:val="nil"/>
              <w:bottom w:val="single" w:sz="4" w:space="0" w:color="auto"/>
              <w:right w:val="single" w:sz="4" w:space="0" w:color="000000"/>
            </w:tcBorders>
            <w:vAlign w:val="center"/>
          </w:tcPr>
          <w:p w:rsidR="007B28EA" w:rsidRPr="00403C7A" w:rsidRDefault="007B28EA" w:rsidP="00FF19C1">
            <w:pPr>
              <w:rPr>
                <w:color w:val="000000"/>
                <w:sz w:val="16"/>
                <w:szCs w:val="16"/>
              </w:rPr>
            </w:pPr>
            <w:r w:rsidRPr="00951A76">
              <w:rPr>
                <w:sz w:val="16"/>
                <w:szCs w:val="16"/>
              </w:rPr>
              <w:t xml:space="preserve">minimum: 10 kontroli w strefie w sezonie grzewczym, szczególnie w przypadku ogłoszenia </w:t>
            </w:r>
            <w:r>
              <w:rPr>
                <w:sz w:val="16"/>
                <w:szCs w:val="16"/>
              </w:rPr>
              <w:t>Alarmu wynikającego z Planu działań krótkoterminowych</w:t>
            </w:r>
          </w:p>
        </w:tc>
      </w:tr>
      <w:tr w:rsidR="007B28EA" w:rsidRPr="003D7708" w:rsidTr="005C3AC2">
        <w:trPr>
          <w:trHeight w:val="340"/>
          <w:jc w:val="center"/>
        </w:trPr>
        <w:tc>
          <w:tcPr>
            <w:tcW w:w="773" w:type="pct"/>
            <w:vMerge w:val="restart"/>
            <w:tcBorders>
              <w:top w:val="nil"/>
              <w:left w:val="single" w:sz="4" w:space="0" w:color="auto"/>
              <w:bottom w:val="nil"/>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szacowany efekt ekologiczny (redukcja emisji) [Mg/rok]</w:t>
            </w: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rok</w:t>
            </w:r>
          </w:p>
        </w:tc>
        <w:tc>
          <w:tcPr>
            <w:tcW w:w="405"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2020</w:t>
            </w:r>
          </w:p>
        </w:tc>
        <w:tc>
          <w:tcPr>
            <w:tcW w:w="440"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2021</w:t>
            </w:r>
          </w:p>
        </w:tc>
        <w:tc>
          <w:tcPr>
            <w:tcW w:w="478"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2022</w:t>
            </w:r>
          </w:p>
        </w:tc>
        <w:tc>
          <w:tcPr>
            <w:tcW w:w="237"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2023</w:t>
            </w:r>
          </w:p>
        </w:tc>
        <w:tc>
          <w:tcPr>
            <w:tcW w:w="318"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2024</w:t>
            </w:r>
          </w:p>
        </w:tc>
        <w:tc>
          <w:tcPr>
            <w:tcW w:w="398" w:type="pct"/>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2025</w:t>
            </w:r>
          </w:p>
        </w:tc>
        <w:tc>
          <w:tcPr>
            <w:tcW w:w="636" w:type="pct"/>
            <w:gridSpan w:val="2"/>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2026</w:t>
            </w:r>
          </w:p>
        </w:tc>
        <w:tc>
          <w:tcPr>
            <w:tcW w:w="631" w:type="pct"/>
            <w:gridSpan w:val="2"/>
            <w:tcBorders>
              <w:top w:val="nil"/>
              <w:left w:val="nil"/>
              <w:bottom w:val="single" w:sz="4" w:space="0" w:color="auto"/>
              <w:right w:val="single" w:sz="4" w:space="0" w:color="auto"/>
            </w:tcBorders>
            <w:shd w:val="clear" w:color="000000" w:fill="F2F2F2"/>
            <w:noWrap/>
            <w:vAlign w:val="center"/>
          </w:tcPr>
          <w:p w:rsidR="007B28EA" w:rsidRPr="003D7708" w:rsidRDefault="007B28EA" w:rsidP="00FF19C1">
            <w:pPr>
              <w:jc w:val="center"/>
              <w:rPr>
                <w:b/>
                <w:bCs/>
                <w:color w:val="000000"/>
                <w:sz w:val="16"/>
                <w:szCs w:val="16"/>
              </w:rPr>
            </w:pPr>
            <w:r w:rsidRPr="003D7708">
              <w:rPr>
                <w:b/>
                <w:bCs/>
                <w:color w:val="000000"/>
                <w:sz w:val="16"/>
                <w:szCs w:val="16"/>
              </w:rPr>
              <w:t>ogółem</w:t>
            </w:r>
          </w:p>
        </w:tc>
      </w:tr>
      <w:tr w:rsidR="007B28EA" w:rsidRPr="003D7708" w:rsidTr="005C3AC2">
        <w:trPr>
          <w:trHeight w:val="340"/>
          <w:jc w:val="center"/>
        </w:trPr>
        <w:tc>
          <w:tcPr>
            <w:tcW w:w="773" w:type="pct"/>
            <w:vMerge/>
            <w:tcBorders>
              <w:top w:val="nil"/>
              <w:left w:val="single" w:sz="4" w:space="0" w:color="auto"/>
              <w:bottom w:val="nil"/>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PM10</w:t>
            </w:r>
          </w:p>
        </w:tc>
        <w:tc>
          <w:tcPr>
            <w:tcW w:w="3544" w:type="pct"/>
            <w:gridSpan w:val="10"/>
            <w:tcBorders>
              <w:top w:val="nil"/>
              <w:left w:val="nil"/>
              <w:bottom w:val="single" w:sz="4" w:space="0" w:color="auto"/>
              <w:right w:val="single" w:sz="4" w:space="0" w:color="auto"/>
            </w:tcBorders>
            <w:noWrap/>
            <w:vAlign w:val="center"/>
          </w:tcPr>
          <w:p w:rsidR="007B28EA" w:rsidRPr="003D7708" w:rsidRDefault="007B28EA" w:rsidP="005C3AC2">
            <w:pPr>
              <w:rPr>
                <w:color w:val="000000"/>
                <w:sz w:val="16"/>
                <w:szCs w:val="16"/>
              </w:rPr>
            </w:pPr>
            <w:r w:rsidRPr="003D7708">
              <w:rPr>
                <w:color w:val="000000"/>
                <w:sz w:val="16"/>
                <w:szCs w:val="16"/>
              </w:rPr>
              <w:t>nie dotyczy</w:t>
            </w:r>
          </w:p>
        </w:tc>
      </w:tr>
      <w:tr w:rsidR="007B28EA" w:rsidRPr="003D7708" w:rsidTr="005C3AC2">
        <w:trPr>
          <w:trHeight w:val="340"/>
          <w:jc w:val="center"/>
        </w:trPr>
        <w:tc>
          <w:tcPr>
            <w:tcW w:w="773" w:type="pct"/>
            <w:vMerge/>
            <w:tcBorders>
              <w:top w:val="nil"/>
              <w:left w:val="single" w:sz="4" w:space="0" w:color="auto"/>
              <w:bottom w:val="nil"/>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B(a)P</w:t>
            </w:r>
          </w:p>
        </w:tc>
        <w:tc>
          <w:tcPr>
            <w:tcW w:w="3544" w:type="pct"/>
            <w:gridSpan w:val="10"/>
            <w:tcBorders>
              <w:top w:val="nil"/>
              <w:left w:val="nil"/>
              <w:bottom w:val="single" w:sz="4" w:space="0" w:color="auto"/>
              <w:right w:val="single" w:sz="4" w:space="0" w:color="auto"/>
            </w:tcBorders>
            <w:noWrap/>
            <w:vAlign w:val="center"/>
          </w:tcPr>
          <w:p w:rsidR="007B28EA" w:rsidRPr="003D7708" w:rsidRDefault="007B28EA" w:rsidP="005C3AC2">
            <w:pPr>
              <w:rPr>
                <w:color w:val="000000"/>
                <w:sz w:val="16"/>
                <w:szCs w:val="16"/>
              </w:rPr>
            </w:pPr>
            <w:r w:rsidRPr="003D7708">
              <w:rPr>
                <w:color w:val="000000"/>
                <w:sz w:val="16"/>
                <w:szCs w:val="16"/>
              </w:rPr>
              <w:t>nie dotyczy</w:t>
            </w:r>
          </w:p>
        </w:tc>
      </w:tr>
      <w:tr w:rsidR="007B28EA" w:rsidRPr="003D7708" w:rsidTr="005C3AC2">
        <w:trPr>
          <w:trHeight w:val="455"/>
          <w:jc w:val="center"/>
        </w:trPr>
        <w:tc>
          <w:tcPr>
            <w:tcW w:w="773" w:type="pct"/>
            <w:vMerge w:val="restart"/>
            <w:tcBorders>
              <w:top w:val="nil"/>
              <w:left w:val="single" w:sz="4" w:space="0" w:color="auto"/>
              <w:bottom w:val="nil"/>
              <w:right w:val="nil"/>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 xml:space="preserve">planowany wpływ na poziomy stężeń w </w:t>
            </w:r>
            <w:r>
              <w:rPr>
                <w:b/>
                <w:bCs/>
                <w:color w:val="000000"/>
                <w:sz w:val="16"/>
                <w:szCs w:val="16"/>
              </w:rPr>
              <w:t>roku zakończenia P</w:t>
            </w:r>
            <w:r w:rsidRPr="003D7708">
              <w:rPr>
                <w:b/>
                <w:bCs/>
                <w:color w:val="000000"/>
                <w:sz w:val="16"/>
                <w:szCs w:val="16"/>
              </w:rPr>
              <w:t>rogramu [μg/m</w:t>
            </w:r>
            <w:r w:rsidRPr="003D7708">
              <w:rPr>
                <w:b/>
                <w:bCs/>
                <w:color w:val="000000"/>
                <w:sz w:val="16"/>
                <w:szCs w:val="16"/>
                <w:vertAlign w:val="superscript"/>
              </w:rPr>
              <w:t>3</w:t>
            </w:r>
            <w:r w:rsidRPr="003D7708">
              <w:rPr>
                <w:b/>
                <w:bCs/>
                <w:color w:val="000000"/>
                <w:sz w:val="16"/>
                <w:szCs w:val="16"/>
              </w:rPr>
              <w:t>] lub [ng/m</w:t>
            </w:r>
            <w:r w:rsidRPr="003D7708">
              <w:rPr>
                <w:b/>
                <w:bCs/>
                <w:color w:val="000000"/>
                <w:sz w:val="16"/>
                <w:szCs w:val="16"/>
                <w:vertAlign w:val="superscript"/>
              </w:rPr>
              <w:t>3</w:t>
            </w:r>
            <w:r w:rsidRPr="003D7708">
              <w:rPr>
                <w:b/>
                <w:bCs/>
                <w:color w:val="000000"/>
                <w:sz w:val="16"/>
                <w:szCs w:val="16"/>
              </w:rPr>
              <w:t>]</w:t>
            </w:r>
          </w:p>
        </w:tc>
        <w:tc>
          <w:tcPr>
            <w:tcW w:w="684" w:type="pct"/>
            <w:tcBorders>
              <w:top w:val="nil"/>
              <w:left w:val="single" w:sz="4" w:space="0" w:color="auto"/>
              <w:bottom w:val="single" w:sz="4" w:space="0" w:color="auto"/>
              <w:right w:val="single" w:sz="4" w:space="0" w:color="auto"/>
            </w:tcBorders>
            <w:shd w:val="clear" w:color="000000" w:fill="D9D9D9"/>
            <w:noWrap/>
            <w:vAlign w:val="center"/>
          </w:tcPr>
          <w:p w:rsidR="007B28EA" w:rsidRPr="003D7708" w:rsidRDefault="007B28EA" w:rsidP="00FF19C1">
            <w:pPr>
              <w:rPr>
                <w:b/>
                <w:bCs/>
                <w:color w:val="000000"/>
                <w:sz w:val="16"/>
                <w:szCs w:val="16"/>
              </w:rPr>
            </w:pPr>
            <w:r w:rsidRPr="003D7708">
              <w:rPr>
                <w:b/>
                <w:bCs/>
                <w:color w:val="000000"/>
                <w:sz w:val="16"/>
                <w:szCs w:val="16"/>
              </w:rPr>
              <w:t>PM10</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5C3AC2">
            <w:pPr>
              <w:rPr>
                <w:color w:val="000000"/>
                <w:sz w:val="16"/>
                <w:szCs w:val="16"/>
              </w:rPr>
            </w:pPr>
            <w:r w:rsidRPr="003D7708">
              <w:rPr>
                <w:color w:val="000000"/>
                <w:sz w:val="16"/>
                <w:szCs w:val="16"/>
              </w:rPr>
              <w:t>nie dotyczy</w:t>
            </w:r>
          </w:p>
        </w:tc>
      </w:tr>
      <w:tr w:rsidR="007B28EA" w:rsidRPr="003D7708" w:rsidTr="005C3AC2">
        <w:trPr>
          <w:trHeight w:val="455"/>
          <w:jc w:val="center"/>
        </w:trPr>
        <w:tc>
          <w:tcPr>
            <w:tcW w:w="773" w:type="pct"/>
            <w:vMerge/>
            <w:tcBorders>
              <w:top w:val="nil"/>
              <w:left w:val="single" w:sz="4" w:space="0" w:color="auto"/>
              <w:bottom w:val="nil"/>
              <w:right w:val="nil"/>
            </w:tcBorders>
            <w:vAlign w:val="center"/>
          </w:tcPr>
          <w:p w:rsidR="007B28EA" w:rsidRPr="003D7708" w:rsidRDefault="007B28EA" w:rsidP="00FF19C1">
            <w:pPr>
              <w:jc w:val="center"/>
              <w:rPr>
                <w:b/>
                <w:bCs/>
                <w:color w:val="000000"/>
                <w:sz w:val="16"/>
                <w:szCs w:val="16"/>
              </w:rPr>
            </w:pPr>
          </w:p>
        </w:tc>
        <w:tc>
          <w:tcPr>
            <w:tcW w:w="684" w:type="pct"/>
            <w:tcBorders>
              <w:top w:val="nil"/>
              <w:left w:val="single" w:sz="4" w:space="0" w:color="auto"/>
              <w:bottom w:val="single" w:sz="4" w:space="0" w:color="auto"/>
              <w:right w:val="single" w:sz="4" w:space="0" w:color="auto"/>
            </w:tcBorders>
            <w:shd w:val="clear" w:color="000000" w:fill="D9D9D9"/>
            <w:noWrap/>
            <w:vAlign w:val="center"/>
          </w:tcPr>
          <w:p w:rsidR="007B28EA" w:rsidRPr="003D7708" w:rsidRDefault="007B28EA" w:rsidP="00FF19C1">
            <w:pPr>
              <w:jc w:val="center"/>
              <w:rPr>
                <w:b/>
                <w:bCs/>
                <w:color w:val="000000"/>
                <w:sz w:val="16"/>
                <w:szCs w:val="16"/>
              </w:rPr>
            </w:pPr>
            <w:r w:rsidRPr="003D7708">
              <w:rPr>
                <w:b/>
                <w:bCs/>
                <w:color w:val="000000"/>
                <w:sz w:val="16"/>
                <w:szCs w:val="16"/>
              </w:rPr>
              <w:t>B(a)P</w:t>
            </w:r>
          </w:p>
        </w:tc>
        <w:tc>
          <w:tcPr>
            <w:tcW w:w="3544" w:type="pct"/>
            <w:gridSpan w:val="10"/>
            <w:tcBorders>
              <w:top w:val="single" w:sz="4" w:space="0" w:color="auto"/>
              <w:left w:val="nil"/>
              <w:bottom w:val="single" w:sz="4" w:space="0" w:color="auto"/>
              <w:right w:val="single" w:sz="4" w:space="0" w:color="000000"/>
            </w:tcBorders>
            <w:vAlign w:val="center"/>
          </w:tcPr>
          <w:p w:rsidR="007B28EA" w:rsidRPr="003D7708" w:rsidRDefault="007B28EA" w:rsidP="005C3AC2">
            <w:pPr>
              <w:rPr>
                <w:color w:val="000000"/>
                <w:sz w:val="16"/>
                <w:szCs w:val="16"/>
              </w:rPr>
            </w:pPr>
            <w:r w:rsidRPr="003D7708">
              <w:rPr>
                <w:color w:val="000000"/>
                <w:sz w:val="16"/>
                <w:szCs w:val="16"/>
              </w:rPr>
              <w:t>nie dotyczy</w:t>
            </w:r>
          </w:p>
        </w:tc>
      </w:tr>
      <w:tr w:rsidR="007B28EA" w:rsidRPr="003D7708" w:rsidTr="005C3AC2">
        <w:trPr>
          <w:trHeight w:val="340"/>
          <w:jc w:val="center"/>
        </w:trPr>
        <w:tc>
          <w:tcPr>
            <w:tcW w:w="773" w:type="pct"/>
            <w:vMerge w:val="restart"/>
            <w:tcBorders>
              <w:top w:val="nil"/>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monitorowanie realizacji</w:t>
            </w:r>
          </w:p>
        </w:tc>
        <w:tc>
          <w:tcPr>
            <w:tcW w:w="684" w:type="pct"/>
            <w:tcBorders>
              <w:top w:val="nil"/>
              <w:left w:val="nil"/>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organ sprawozdający</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Pr>
                <w:color w:val="000000"/>
                <w:sz w:val="16"/>
                <w:szCs w:val="16"/>
              </w:rPr>
              <w:t xml:space="preserve">organ wykonawczy gminy </w:t>
            </w:r>
            <w:r w:rsidRPr="003D7708">
              <w:rPr>
                <w:color w:val="000000"/>
                <w:sz w:val="16"/>
                <w:szCs w:val="16"/>
              </w:rPr>
              <w:t>Włocławek</w:t>
            </w:r>
          </w:p>
        </w:tc>
      </w:tr>
      <w:tr w:rsidR="007B28EA" w:rsidRPr="003D7708" w:rsidTr="005C3AC2">
        <w:trPr>
          <w:trHeight w:val="340"/>
          <w:jc w:val="center"/>
        </w:trPr>
        <w:tc>
          <w:tcPr>
            <w:tcW w:w="773" w:type="pct"/>
            <w:vMerge/>
            <w:tcBorders>
              <w:top w:val="nil"/>
              <w:left w:val="single" w:sz="4" w:space="0" w:color="auto"/>
              <w:bottom w:val="single" w:sz="4" w:space="0" w:color="auto"/>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organ odbierający</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Pr>
                <w:color w:val="000000"/>
                <w:sz w:val="16"/>
                <w:szCs w:val="16"/>
              </w:rPr>
              <w:t>Zarząd</w:t>
            </w:r>
            <w:r w:rsidRPr="003D7708">
              <w:rPr>
                <w:color w:val="000000"/>
                <w:sz w:val="16"/>
                <w:szCs w:val="16"/>
              </w:rPr>
              <w:t xml:space="preserve"> Województwa Kujawsko-Pomorskiego</w:t>
            </w:r>
          </w:p>
        </w:tc>
      </w:tr>
      <w:tr w:rsidR="007B28EA" w:rsidRPr="003D7708" w:rsidTr="005C3AC2">
        <w:trPr>
          <w:trHeight w:val="340"/>
          <w:jc w:val="center"/>
        </w:trPr>
        <w:tc>
          <w:tcPr>
            <w:tcW w:w="773" w:type="pct"/>
            <w:vMerge/>
            <w:tcBorders>
              <w:top w:val="nil"/>
              <w:left w:val="single" w:sz="4" w:space="0" w:color="auto"/>
              <w:bottom w:val="single" w:sz="4" w:space="0" w:color="auto"/>
              <w:right w:val="single" w:sz="4" w:space="0" w:color="auto"/>
            </w:tcBorders>
            <w:vAlign w:val="center"/>
          </w:tcPr>
          <w:p w:rsidR="007B28EA" w:rsidRPr="003D7708" w:rsidRDefault="007B28EA" w:rsidP="00FF19C1">
            <w:pPr>
              <w:rPr>
                <w:b/>
                <w:bCs/>
                <w:color w:val="000000"/>
                <w:sz w:val="16"/>
                <w:szCs w:val="16"/>
              </w:rPr>
            </w:pPr>
          </w:p>
        </w:tc>
        <w:tc>
          <w:tcPr>
            <w:tcW w:w="684" w:type="pct"/>
            <w:tcBorders>
              <w:top w:val="nil"/>
              <w:left w:val="nil"/>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termin sprawozdania</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Pr>
                <w:color w:val="000000"/>
                <w:sz w:val="16"/>
                <w:szCs w:val="16"/>
              </w:rPr>
              <w:t xml:space="preserve">do </w:t>
            </w:r>
            <w:r w:rsidRPr="003D7708">
              <w:rPr>
                <w:color w:val="000000"/>
                <w:sz w:val="16"/>
                <w:szCs w:val="16"/>
              </w:rPr>
              <w:t>31 stycznia</w:t>
            </w:r>
            <w:r>
              <w:rPr>
                <w:color w:val="000000"/>
                <w:sz w:val="16"/>
                <w:szCs w:val="16"/>
              </w:rPr>
              <w:t xml:space="preserve"> </w:t>
            </w:r>
            <w:r w:rsidRPr="00DD3DC8">
              <w:rPr>
                <w:color w:val="000000"/>
                <w:sz w:val="16"/>
                <w:szCs w:val="16"/>
              </w:rPr>
              <w:t>każdego roku za rok poprzedni</w:t>
            </w:r>
          </w:p>
        </w:tc>
      </w:tr>
      <w:tr w:rsidR="007B28EA" w:rsidRPr="003D7708" w:rsidTr="005C3AC2">
        <w:trPr>
          <w:trHeight w:val="340"/>
          <w:jc w:val="center"/>
        </w:trPr>
        <w:tc>
          <w:tcPr>
            <w:tcW w:w="773" w:type="pct"/>
            <w:vMerge/>
            <w:tcBorders>
              <w:top w:val="nil"/>
              <w:left w:val="single" w:sz="4" w:space="0" w:color="auto"/>
              <w:bottom w:val="single" w:sz="4" w:space="0" w:color="auto"/>
              <w:right w:val="single" w:sz="4" w:space="0" w:color="auto"/>
            </w:tcBorders>
            <w:vAlign w:val="center"/>
          </w:tcPr>
          <w:p w:rsidR="007B28EA" w:rsidRPr="003D7708" w:rsidRDefault="007B28EA" w:rsidP="00FF19C1">
            <w:pPr>
              <w:rPr>
                <w:b/>
                <w:bCs/>
                <w:color w:val="000000"/>
                <w:sz w:val="16"/>
                <w:szCs w:val="16"/>
              </w:rPr>
            </w:pPr>
          </w:p>
        </w:tc>
        <w:tc>
          <w:tcPr>
            <w:tcW w:w="684" w:type="pct"/>
            <w:vMerge w:val="restart"/>
            <w:tcBorders>
              <w:top w:val="nil"/>
              <w:left w:val="single" w:sz="4" w:space="0" w:color="auto"/>
              <w:bottom w:val="single" w:sz="4" w:space="0" w:color="auto"/>
              <w:right w:val="single" w:sz="4" w:space="0" w:color="auto"/>
            </w:tcBorders>
            <w:shd w:val="clear" w:color="000000" w:fill="D9D9D9"/>
            <w:vAlign w:val="center"/>
          </w:tcPr>
          <w:p w:rsidR="007B28EA" w:rsidRPr="003D7708" w:rsidRDefault="007B28EA" w:rsidP="00FF19C1">
            <w:pPr>
              <w:rPr>
                <w:b/>
                <w:bCs/>
                <w:color w:val="000000"/>
                <w:sz w:val="16"/>
                <w:szCs w:val="16"/>
              </w:rPr>
            </w:pPr>
            <w:r w:rsidRPr="003D7708">
              <w:rPr>
                <w:b/>
                <w:bCs/>
                <w:color w:val="000000"/>
                <w:sz w:val="16"/>
                <w:szCs w:val="16"/>
              </w:rPr>
              <w:t>wskaźniki monitorowania postępu</w:t>
            </w: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sidRPr="003D7708">
              <w:rPr>
                <w:color w:val="000000"/>
                <w:sz w:val="16"/>
                <w:szCs w:val="16"/>
              </w:rPr>
              <w:t>liczba przeprowadzonych kontroli w zakresie przestrzegania zakazu spalania odpadów w</w:t>
            </w:r>
            <w:r>
              <w:rPr>
                <w:color w:val="000000"/>
                <w:sz w:val="16"/>
                <w:szCs w:val="16"/>
              </w:rPr>
              <w:t> </w:t>
            </w:r>
            <w:r w:rsidRPr="003D7708">
              <w:rPr>
                <w:color w:val="000000"/>
                <w:sz w:val="16"/>
                <w:szCs w:val="16"/>
              </w:rPr>
              <w:t>urządzeniach nie przeznaczonych do tego</w:t>
            </w:r>
            <w:r>
              <w:rPr>
                <w:color w:val="000000"/>
                <w:sz w:val="16"/>
                <w:szCs w:val="16"/>
              </w:rPr>
              <w:t>,</w:t>
            </w:r>
            <w:r w:rsidRPr="003D7708">
              <w:rPr>
                <w:color w:val="000000"/>
                <w:sz w:val="16"/>
                <w:szCs w:val="16"/>
              </w:rPr>
              <w:t xml:space="preserve"> wraz z podaniem liczby popełnionych wykroczeń, udzielonych pouczeń, wystawionych </w:t>
            </w:r>
            <w:r>
              <w:rPr>
                <w:color w:val="000000"/>
                <w:sz w:val="16"/>
                <w:szCs w:val="16"/>
              </w:rPr>
              <w:t>mandatów, spraw skierowanych do </w:t>
            </w:r>
            <w:r w:rsidRPr="003D7708">
              <w:rPr>
                <w:color w:val="000000"/>
                <w:sz w:val="16"/>
                <w:szCs w:val="16"/>
              </w:rPr>
              <w:t>sądu [szt</w:t>
            </w:r>
            <w:r>
              <w:rPr>
                <w:color w:val="000000"/>
                <w:sz w:val="16"/>
                <w:szCs w:val="16"/>
              </w:rPr>
              <w:t>.</w:t>
            </w:r>
            <w:r w:rsidRPr="003D7708">
              <w:rPr>
                <w:color w:val="000000"/>
                <w:sz w:val="16"/>
                <w:szCs w:val="16"/>
              </w:rPr>
              <w:t>]</w:t>
            </w:r>
          </w:p>
        </w:tc>
      </w:tr>
      <w:tr w:rsidR="007B28EA" w:rsidRPr="003D7708" w:rsidTr="005C3AC2">
        <w:trPr>
          <w:trHeight w:val="1086"/>
          <w:jc w:val="center"/>
        </w:trPr>
        <w:tc>
          <w:tcPr>
            <w:tcW w:w="773" w:type="pct"/>
            <w:vMerge/>
            <w:tcBorders>
              <w:top w:val="nil"/>
              <w:left w:val="single" w:sz="4" w:space="0" w:color="auto"/>
              <w:bottom w:val="single" w:sz="4" w:space="0" w:color="auto"/>
              <w:right w:val="single" w:sz="4" w:space="0" w:color="auto"/>
            </w:tcBorders>
            <w:vAlign w:val="center"/>
          </w:tcPr>
          <w:p w:rsidR="007B28EA" w:rsidRPr="003D7708" w:rsidRDefault="007B28EA" w:rsidP="00FF19C1">
            <w:pPr>
              <w:jc w:val="center"/>
              <w:rPr>
                <w:b/>
                <w:bCs/>
                <w:color w:val="000000"/>
                <w:sz w:val="16"/>
                <w:szCs w:val="16"/>
              </w:rPr>
            </w:pPr>
          </w:p>
        </w:tc>
        <w:tc>
          <w:tcPr>
            <w:tcW w:w="684" w:type="pct"/>
            <w:vMerge/>
            <w:tcBorders>
              <w:top w:val="nil"/>
              <w:left w:val="single" w:sz="4" w:space="0" w:color="auto"/>
              <w:bottom w:val="single" w:sz="4" w:space="0" w:color="auto"/>
              <w:right w:val="single" w:sz="4" w:space="0" w:color="auto"/>
            </w:tcBorders>
            <w:vAlign w:val="center"/>
          </w:tcPr>
          <w:p w:rsidR="007B28EA" w:rsidRPr="003D7708" w:rsidRDefault="007B28EA" w:rsidP="00FF19C1">
            <w:pPr>
              <w:jc w:val="center"/>
              <w:rPr>
                <w:b/>
                <w:bCs/>
                <w:color w:val="000000"/>
                <w:sz w:val="16"/>
                <w:szCs w:val="16"/>
              </w:rPr>
            </w:pPr>
          </w:p>
        </w:tc>
        <w:tc>
          <w:tcPr>
            <w:tcW w:w="3544" w:type="pct"/>
            <w:gridSpan w:val="10"/>
            <w:tcBorders>
              <w:top w:val="single" w:sz="4" w:space="0" w:color="auto"/>
              <w:left w:val="nil"/>
              <w:bottom w:val="single" w:sz="4" w:space="0" w:color="auto"/>
              <w:right w:val="single" w:sz="4" w:space="0" w:color="auto"/>
            </w:tcBorders>
            <w:vAlign w:val="center"/>
          </w:tcPr>
          <w:p w:rsidR="007B28EA" w:rsidRPr="003D7708" w:rsidRDefault="007B28EA" w:rsidP="00FF19C1">
            <w:pPr>
              <w:rPr>
                <w:color w:val="000000"/>
                <w:sz w:val="16"/>
                <w:szCs w:val="16"/>
              </w:rPr>
            </w:pPr>
            <w:r w:rsidRPr="007772BC">
              <w:rPr>
                <w:color w:val="000000"/>
                <w:sz w:val="16"/>
                <w:szCs w:val="16"/>
              </w:rPr>
              <w:t xml:space="preserve">liczba przeprowadzonych kontroli w zakresie przestrzegania wymagań określonych </w:t>
            </w:r>
            <w:r>
              <w:rPr>
                <w:color w:val="000000"/>
                <w:sz w:val="16"/>
                <w:szCs w:val="16"/>
              </w:rPr>
              <w:br/>
              <w:t xml:space="preserve">w tzw. uchwale antysmogowej o której mowa w art. 96 ustawy z dnia 27 kwietnia 2001 r. Prawo ochrony środowiska obowiązującej na terenie województwa kujawsko-pomorskiego, w tym miasta Włocławek, </w:t>
            </w:r>
            <w:r w:rsidRPr="007772BC">
              <w:rPr>
                <w:color w:val="000000"/>
                <w:sz w:val="16"/>
                <w:szCs w:val="16"/>
              </w:rPr>
              <w:t>wraz z podaniem liczby popełnionych wykroczeń, udzielonych pouczeń, wystawionych mandatów oraz spraw skierowanych do sądu [szt</w:t>
            </w:r>
            <w:r>
              <w:rPr>
                <w:color w:val="000000"/>
                <w:sz w:val="16"/>
                <w:szCs w:val="16"/>
              </w:rPr>
              <w:t>.</w:t>
            </w:r>
            <w:r w:rsidRPr="007772BC">
              <w:rPr>
                <w:color w:val="000000"/>
                <w:sz w:val="16"/>
                <w:szCs w:val="16"/>
              </w:rPr>
              <w:t>]</w:t>
            </w:r>
          </w:p>
        </w:tc>
      </w:tr>
    </w:tbl>
    <w:p w:rsidR="007B28EA" w:rsidRPr="00DD3DC8" w:rsidRDefault="007B28EA" w:rsidP="00FF19C1">
      <w:pPr>
        <w:pStyle w:val="POPnormal"/>
        <w:rPr>
          <w:sz w:val="16"/>
          <w:szCs w:val="16"/>
        </w:rPr>
      </w:pPr>
      <w:r w:rsidRPr="00DD3DC8">
        <w:rPr>
          <w:sz w:val="16"/>
          <w:szCs w:val="16"/>
        </w:rPr>
        <w:t>*</w:t>
      </w:r>
      <w:r>
        <w:rPr>
          <w:sz w:val="16"/>
          <w:szCs w:val="16"/>
        </w:rPr>
        <w:t xml:space="preserve"> </w:t>
      </w:r>
      <w:r w:rsidRPr="00DD3DC8">
        <w:rPr>
          <w:sz w:val="16"/>
          <w:szCs w:val="16"/>
        </w:rPr>
        <w:t>kod działania dotyczy kontroli palenisk paliw</w:t>
      </w:r>
    </w:p>
    <w:p w:rsidR="007B28EA" w:rsidRDefault="007B28EA" w:rsidP="00FF19C1">
      <w:pPr>
        <w:pStyle w:val="POPnormal"/>
      </w:pPr>
      <w:r>
        <w:t>W wyniku realizacji działań naprawczych w strefie miasto Włocławek, konieczne jest osiągnięcie wielkości redukcji, które zestawiono w poniższych tabelach.</w:t>
      </w:r>
    </w:p>
    <w:p w:rsidR="007B28EA" w:rsidRPr="00FF3B28" w:rsidRDefault="007B28EA" w:rsidP="00FF19C1">
      <w:pPr>
        <w:pStyle w:val="Caption"/>
      </w:pPr>
      <w:bookmarkStart w:id="296" w:name="_Toc28597996"/>
      <w:bookmarkStart w:id="297" w:name="_Toc33039652"/>
      <w:r w:rsidRPr="00FF3B28">
        <w:t xml:space="preserve">Tabela </w:t>
      </w:r>
      <w:r>
        <w:rPr>
          <w:noProof/>
        </w:rPr>
        <w:fldChar w:fldCharType="begin"/>
      </w:r>
      <w:r>
        <w:rPr>
          <w:noProof/>
        </w:rPr>
        <w:instrText xml:space="preserve"> SEQ Tabela \* ARABIC </w:instrText>
      </w:r>
      <w:r>
        <w:rPr>
          <w:noProof/>
        </w:rPr>
        <w:fldChar w:fldCharType="separate"/>
      </w:r>
      <w:r>
        <w:rPr>
          <w:noProof/>
        </w:rPr>
        <w:t>30</w:t>
      </w:r>
      <w:r>
        <w:rPr>
          <w:noProof/>
        </w:rPr>
        <w:fldChar w:fldCharType="end"/>
      </w:r>
      <w:r w:rsidRPr="00FF3B28">
        <w:t xml:space="preserve">. Wielkość </w:t>
      </w:r>
      <w:r>
        <w:t xml:space="preserve">narastająca </w:t>
      </w:r>
      <w:r w:rsidRPr="00FF3B28">
        <w:t xml:space="preserve">redukcji </w:t>
      </w:r>
      <w:r>
        <w:t>stężeń</w:t>
      </w:r>
      <w:r w:rsidRPr="00FF3B28">
        <w:t xml:space="preserve"> pyłu zawieszonego PM10 </w:t>
      </w:r>
      <w:r>
        <w:t>w</w:t>
      </w:r>
      <w:r w:rsidRPr="00FF3B28">
        <w:t xml:space="preserve"> powietrz</w:t>
      </w:r>
      <w:r>
        <w:t>u</w:t>
      </w:r>
      <w:r w:rsidRPr="00FF3B28">
        <w:t xml:space="preserve"> w wyniku realizacji działania naprawczego PL0403_ZSO w poszczególnych latach realizacji Programu</w:t>
      </w:r>
      <w:r w:rsidRPr="00876674">
        <w:rPr>
          <w:rStyle w:val="FootnoteReference"/>
        </w:rPr>
        <w:footnoteReference w:id="106"/>
      </w:r>
      <w:bookmarkEnd w:id="296"/>
      <w:bookmarkEnd w:id="297"/>
    </w:p>
    <w:tbl>
      <w:tblPr>
        <w:tblW w:w="4950" w:type="pct"/>
        <w:tblCellMar>
          <w:left w:w="70" w:type="dxa"/>
          <w:right w:w="70" w:type="dxa"/>
        </w:tblCellMar>
        <w:tblLook w:val="00A0"/>
      </w:tblPr>
      <w:tblGrid>
        <w:gridCol w:w="1260"/>
        <w:gridCol w:w="3080"/>
        <w:gridCol w:w="682"/>
        <w:gridCol w:w="683"/>
        <w:gridCol w:w="683"/>
        <w:gridCol w:w="683"/>
        <w:gridCol w:w="683"/>
        <w:gridCol w:w="683"/>
        <w:gridCol w:w="683"/>
      </w:tblGrid>
      <w:tr w:rsidR="007B28EA" w:rsidRPr="00290138" w:rsidTr="00FF19C1">
        <w:trPr>
          <w:cantSplit/>
          <w:trHeight w:val="300"/>
          <w:tblHeader/>
        </w:trPr>
        <w:tc>
          <w:tcPr>
            <w:tcW w:w="120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Pr>
                <w:b/>
                <w:bCs/>
                <w:sz w:val="16"/>
                <w:szCs w:val="16"/>
              </w:rPr>
              <w:t>strefa</w:t>
            </w:r>
          </w:p>
        </w:tc>
        <w:tc>
          <w:tcPr>
            <w:tcW w:w="7514" w:type="dxa"/>
            <w:gridSpan w:val="8"/>
            <w:tcBorders>
              <w:top w:val="single" w:sz="4" w:space="0" w:color="auto"/>
              <w:left w:val="nil"/>
              <w:bottom w:val="single" w:sz="4" w:space="0" w:color="auto"/>
              <w:right w:val="single" w:sz="4" w:space="0" w:color="000000"/>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 xml:space="preserve">wymagana redukcja </w:t>
            </w:r>
            <w:r>
              <w:rPr>
                <w:b/>
                <w:bCs/>
                <w:sz w:val="16"/>
                <w:szCs w:val="16"/>
              </w:rPr>
              <w:t>stężeń</w:t>
            </w:r>
            <w:r w:rsidRPr="00290138">
              <w:rPr>
                <w:b/>
                <w:bCs/>
                <w:sz w:val="16"/>
                <w:szCs w:val="16"/>
              </w:rPr>
              <w:t xml:space="preserve"> zanieczyszczeń do powietrza [</w:t>
            </w:r>
            <w:r w:rsidRPr="00A531D9">
              <w:rPr>
                <w:b/>
                <w:bCs/>
                <w:sz w:val="16"/>
                <w:szCs w:val="16"/>
              </w:rPr>
              <w:t>μg/m</w:t>
            </w:r>
            <w:r w:rsidRPr="00A531D9">
              <w:rPr>
                <w:b/>
                <w:bCs/>
                <w:sz w:val="16"/>
                <w:szCs w:val="16"/>
                <w:vertAlign w:val="superscript"/>
              </w:rPr>
              <w:t>3</w:t>
            </w:r>
            <w:r>
              <w:rPr>
                <w:b/>
                <w:bCs/>
                <w:sz w:val="16"/>
                <w:szCs w:val="16"/>
              </w:rPr>
              <w:t>/rok</w:t>
            </w:r>
            <w:r w:rsidRPr="00290138">
              <w:rPr>
                <w:b/>
                <w:bCs/>
                <w:sz w:val="16"/>
                <w:szCs w:val="16"/>
              </w:rPr>
              <w:t>]</w:t>
            </w:r>
            <w:r>
              <w:rPr>
                <w:b/>
                <w:bCs/>
                <w:sz w:val="16"/>
                <w:szCs w:val="16"/>
              </w:rPr>
              <w:t xml:space="preserve"> – jako </w:t>
            </w:r>
            <w:r w:rsidRPr="00912529">
              <w:rPr>
                <w:b/>
                <w:bCs/>
                <w:sz w:val="16"/>
                <w:szCs w:val="16"/>
              </w:rPr>
              <w:t xml:space="preserve">narastająca </w:t>
            </w:r>
            <w:r>
              <w:rPr>
                <w:b/>
                <w:bCs/>
                <w:sz w:val="16"/>
                <w:szCs w:val="16"/>
              </w:rPr>
              <w:t>średnia stężeń</w:t>
            </w:r>
          </w:p>
        </w:tc>
      </w:tr>
      <w:tr w:rsidR="007B28EA" w:rsidRPr="00290138" w:rsidTr="00FF19C1">
        <w:trPr>
          <w:cantSplit/>
          <w:trHeight w:val="300"/>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7B28EA" w:rsidRPr="00290138" w:rsidRDefault="007B28EA" w:rsidP="00FF19C1">
            <w:pPr>
              <w:jc w:val="center"/>
              <w:rPr>
                <w:b/>
                <w:bCs/>
                <w:sz w:val="16"/>
                <w:szCs w:val="16"/>
              </w:rPr>
            </w:pPr>
          </w:p>
        </w:tc>
        <w:tc>
          <w:tcPr>
            <w:tcW w:w="2944" w:type="dxa"/>
            <w:tcBorders>
              <w:top w:val="nil"/>
              <w:left w:val="nil"/>
              <w:bottom w:val="single" w:sz="4" w:space="0" w:color="auto"/>
              <w:right w:val="single" w:sz="4" w:space="0" w:color="auto"/>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PM10</w:t>
            </w:r>
          </w:p>
        </w:tc>
        <w:tc>
          <w:tcPr>
            <w:tcW w:w="4570" w:type="dxa"/>
            <w:gridSpan w:val="7"/>
            <w:tcBorders>
              <w:top w:val="single" w:sz="4" w:space="0" w:color="auto"/>
              <w:left w:val="nil"/>
              <w:bottom w:val="single" w:sz="4" w:space="0" w:color="auto"/>
              <w:right w:val="single" w:sz="4" w:space="0" w:color="000000"/>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PM10 w poszczególnych latach realizacji POP</w:t>
            </w:r>
          </w:p>
        </w:tc>
      </w:tr>
      <w:tr w:rsidR="007B28EA" w:rsidRPr="00290138" w:rsidTr="00FF19C1">
        <w:trPr>
          <w:cantSplit/>
          <w:trHeight w:val="165"/>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7B28EA" w:rsidRPr="00290138" w:rsidRDefault="007B28EA" w:rsidP="00FF19C1">
            <w:pPr>
              <w:jc w:val="center"/>
              <w:rPr>
                <w:b/>
                <w:bCs/>
                <w:sz w:val="16"/>
                <w:szCs w:val="16"/>
              </w:rPr>
            </w:pPr>
          </w:p>
        </w:tc>
        <w:tc>
          <w:tcPr>
            <w:tcW w:w="2944" w:type="dxa"/>
            <w:tcBorders>
              <w:top w:val="nil"/>
              <w:left w:val="nil"/>
              <w:bottom w:val="single" w:sz="4" w:space="0" w:color="auto"/>
              <w:right w:val="single" w:sz="4" w:space="0" w:color="auto"/>
            </w:tcBorders>
            <w:shd w:val="clear" w:color="000000" w:fill="D9D9D9"/>
            <w:noWrap/>
            <w:vAlign w:val="center"/>
          </w:tcPr>
          <w:p w:rsidR="007B28EA" w:rsidRPr="00E07FE6" w:rsidRDefault="007B28EA" w:rsidP="00FF19C1">
            <w:pPr>
              <w:jc w:val="center"/>
              <w:rPr>
                <w:b/>
                <w:bCs/>
                <w:sz w:val="16"/>
                <w:szCs w:val="16"/>
              </w:rPr>
            </w:pPr>
            <w:r w:rsidRPr="00E07FE6">
              <w:rPr>
                <w:b/>
                <w:bCs/>
                <w:sz w:val="16"/>
                <w:szCs w:val="16"/>
              </w:rPr>
              <w:t>średnia wymaganej redukcji stężeń</w:t>
            </w:r>
          </w:p>
          <w:p w:rsidR="007B28EA" w:rsidRPr="00290138" w:rsidRDefault="007B28EA" w:rsidP="00FF19C1">
            <w:pPr>
              <w:jc w:val="center"/>
              <w:rPr>
                <w:b/>
                <w:bCs/>
                <w:sz w:val="16"/>
                <w:szCs w:val="16"/>
              </w:rPr>
            </w:pPr>
            <w:r w:rsidRPr="00E07FE6">
              <w:rPr>
                <w:b/>
                <w:bCs/>
                <w:sz w:val="16"/>
                <w:szCs w:val="16"/>
              </w:rPr>
              <w:t>w latach 2020</w:t>
            </w:r>
            <w:r>
              <w:rPr>
                <w:b/>
                <w:bCs/>
                <w:sz w:val="16"/>
                <w:szCs w:val="16"/>
              </w:rPr>
              <w:t xml:space="preserve"> </w:t>
            </w:r>
            <w:r w:rsidRPr="00E07FE6">
              <w:rPr>
                <w:b/>
                <w:bCs/>
                <w:sz w:val="16"/>
                <w:szCs w:val="16"/>
              </w:rPr>
              <w:t>-2026</w:t>
            </w:r>
          </w:p>
        </w:tc>
        <w:tc>
          <w:tcPr>
            <w:tcW w:w="652"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2020</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2021</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2022</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2023</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2024</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2025</w:t>
            </w:r>
          </w:p>
        </w:tc>
        <w:tc>
          <w:tcPr>
            <w:tcW w:w="653"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2026</w:t>
            </w:r>
          </w:p>
        </w:tc>
      </w:tr>
      <w:tr w:rsidR="007B28EA" w:rsidRPr="00290138" w:rsidTr="00FF19C1">
        <w:trPr>
          <w:trHeight w:val="300"/>
        </w:trPr>
        <w:tc>
          <w:tcPr>
            <w:tcW w:w="1204" w:type="dxa"/>
            <w:tcBorders>
              <w:top w:val="nil"/>
              <w:left w:val="single" w:sz="4" w:space="0" w:color="auto"/>
              <w:bottom w:val="single" w:sz="4" w:space="0" w:color="auto"/>
              <w:right w:val="single" w:sz="4" w:space="0" w:color="auto"/>
            </w:tcBorders>
            <w:noWrap/>
            <w:vAlign w:val="center"/>
          </w:tcPr>
          <w:p w:rsidR="007B28EA" w:rsidRPr="00290138" w:rsidRDefault="007B28EA" w:rsidP="00FF19C1">
            <w:pPr>
              <w:jc w:val="center"/>
              <w:rPr>
                <w:sz w:val="16"/>
                <w:szCs w:val="16"/>
              </w:rPr>
            </w:pPr>
            <w:r>
              <w:rPr>
                <w:sz w:val="16"/>
                <w:szCs w:val="16"/>
              </w:rPr>
              <w:t>strefa miasto Włocławek</w:t>
            </w:r>
          </w:p>
        </w:tc>
        <w:tc>
          <w:tcPr>
            <w:tcW w:w="2944" w:type="dxa"/>
            <w:tcBorders>
              <w:top w:val="nil"/>
              <w:left w:val="nil"/>
              <w:bottom w:val="single" w:sz="4" w:space="0" w:color="auto"/>
              <w:right w:val="single" w:sz="4" w:space="0" w:color="auto"/>
            </w:tcBorders>
            <w:noWrap/>
            <w:vAlign w:val="center"/>
          </w:tcPr>
          <w:p w:rsidR="007B28EA" w:rsidRPr="009D5A5B" w:rsidRDefault="007B28EA" w:rsidP="00FF19C1">
            <w:pPr>
              <w:jc w:val="center"/>
              <w:rPr>
                <w:color w:val="000000"/>
                <w:sz w:val="16"/>
              </w:rPr>
            </w:pPr>
            <w:r>
              <w:rPr>
                <w:color w:val="000000"/>
                <w:sz w:val="16"/>
              </w:rPr>
              <w:t>46,33</w:t>
            </w:r>
          </w:p>
        </w:tc>
        <w:tc>
          <w:tcPr>
            <w:tcW w:w="652"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4,63</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6,95</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9,27</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9,27</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6,95</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4,63</w:t>
            </w:r>
          </w:p>
        </w:tc>
        <w:tc>
          <w:tcPr>
            <w:tcW w:w="653"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2B00C1">
              <w:rPr>
                <w:color w:val="000000"/>
                <w:sz w:val="16"/>
                <w:szCs w:val="16"/>
              </w:rPr>
              <w:t>4,63</w:t>
            </w:r>
          </w:p>
        </w:tc>
      </w:tr>
    </w:tbl>
    <w:p w:rsidR="007B28EA" w:rsidRPr="00FF3B28" w:rsidRDefault="007B28EA" w:rsidP="00FF19C1">
      <w:pPr>
        <w:pStyle w:val="Caption"/>
      </w:pPr>
      <w:bookmarkStart w:id="298" w:name="_Toc28597997"/>
      <w:bookmarkStart w:id="299" w:name="_Toc33039653"/>
      <w:r w:rsidRPr="00FF3B28">
        <w:t xml:space="preserve">Tabela </w:t>
      </w:r>
      <w:r>
        <w:rPr>
          <w:noProof/>
        </w:rPr>
        <w:fldChar w:fldCharType="begin"/>
      </w:r>
      <w:r>
        <w:rPr>
          <w:noProof/>
        </w:rPr>
        <w:instrText xml:space="preserve"> SEQ Tabela \* ARABIC </w:instrText>
      </w:r>
      <w:r>
        <w:rPr>
          <w:noProof/>
        </w:rPr>
        <w:fldChar w:fldCharType="separate"/>
      </w:r>
      <w:r>
        <w:rPr>
          <w:noProof/>
        </w:rPr>
        <w:t>31</w:t>
      </w:r>
      <w:r>
        <w:rPr>
          <w:noProof/>
        </w:rPr>
        <w:fldChar w:fldCharType="end"/>
      </w:r>
      <w:r w:rsidRPr="00FF3B28">
        <w:t>. Wielkość</w:t>
      </w:r>
      <w:r>
        <w:t xml:space="preserve"> narastająca</w:t>
      </w:r>
      <w:r w:rsidRPr="00FF3B28">
        <w:t xml:space="preserve"> redukcji </w:t>
      </w:r>
      <w:r>
        <w:t>stężeń</w:t>
      </w:r>
      <w:r w:rsidRPr="00FF3B28">
        <w:t xml:space="preserve"> benzo(a)pirenu </w:t>
      </w:r>
      <w:r>
        <w:t>w</w:t>
      </w:r>
      <w:r w:rsidRPr="00FF3B28">
        <w:t xml:space="preserve"> powietrz</w:t>
      </w:r>
      <w:r>
        <w:t>u</w:t>
      </w:r>
      <w:r w:rsidRPr="00FF3B28">
        <w:t xml:space="preserve"> w wyniku realizacji działania naprawczego PL0403_ZSO w poszczególnych latach realizacji Programu</w:t>
      </w:r>
      <w:r w:rsidRPr="00876674">
        <w:rPr>
          <w:rStyle w:val="FootnoteReference"/>
        </w:rPr>
        <w:footnoteReference w:id="107"/>
      </w:r>
      <w:bookmarkEnd w:id="298"/>
      <w:bookmarkEnd w:id="299"/>
      <w:r>
        <w:t xml:space="preserve"> </w:t>
      </w:r>
    </w:p>
    <w:tbl>
      <w:tblPr>
        <w:tblW w:w="5000" w:type="pct"/>
        <w:tblLayout w:type="fixed"/>
        <w:tblCellMar>
          <w:left w:w="70" w:type="dxa"/>
          <w:right w:w="70" w:type="dxa"/>
        </w:tblCellMar>
        <w:tblLook w:val="00A0"/>
      </w:tblPr>
      <w:tblGrid>
        <w:gridCol w:w="1260"/>
        <w:gridCol w:w="2549"/>
        <w:gridCol w:w="771"/>
        <w:gridCol w:w="772"/>
        <w:gridCol w:w="772"/>
        <w:gridCol w:w="772"/>
        <w:gridCol w:w="772"/>
        <w:gridCol w:w="772"/>
        <w:gridCol w:w="772"/>
      </w:tblGrid>
      <w:tr w:rsidR="007B28EA" w:rsidRPr="00290138" w:rsidTr="00FF19C1">
        <w:trPr>
          <w:trHeight w:val="300"/>
          <w:tblHeader/>
        </w:trPr>
        <w:tc>
          <w:tcPr>
            <w:tcW w:w="120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Pr>
                <w:b/>
                <w:bCs/>
                <w:sz w:val="16"/>
                <w:szCs w:val="16"/>
              </w:rPr>
              <w:t>strefa</w:t>
            </w:r>
          </w:p>
        </w:tc>
        <w:tc>
          <w:tcPr>
            <w:tcW w:w="7602" w:type="dxa"/>
            <w:gridSpan w:val="8"/>
            <w:tcBorders>
              <w:top w:val="single" w:sz="4" w:space="0" w:color="auto"/>
              <w:left w:val="nil"/>
              <w:bottom w:val="single" w:sz="4" w:space="0" w:color="auto"/>
              <w:right w:val="single" w:sz="4" w:space="0" w:color="000000"/>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 xml:space="preserve">wymagana redukcja </w:t>
            </w:r>
            <w:r>
              <w:rPr>
                <w:b/>
                <w:bCs/>
                <w:sz w:val="16"/>
                <w:szCs w:val="16"/>
              </w:rPr>
              <w:t>stężeń</w:t>
            </w:r>
            <w:r w:rsidRPr="00290138">
              <w:rPr>
                <w:b/>
                <w:bCs/>
                <w:sz w:val="16"/>
                <w:szCs w:val="16"/>
              </w:rPr>
              <w:t xml:space="preserve"> zanieczyszczeń do powietrza [</w:t>
            </w:r>
            <w:r>
              <w:rPr>
                <w:b/>
                <w:bCs/>
                <w:sz w:val="16"/>
                <w:szCs w:val="16"/>
              </w:rPr>
              <w:t>n</w:t>
            </w:r>
            <w:r w:rsidRPr="00A531D9">
              <w:rPr>
                <w:b/>
                <w:bCs/>
                <w:sz w:val="16"/>
                <w:szCs w:val="16"/>
              </w:rPr>
              <w:t>g/m</w:t>
            </w:r>
            <w:r w:rsidRPr="00A531D9">
              <w:rPr>
                <w:b/>
                <w:bCs/>
                <w:sz w:val="16"/>
                <w:szCs w:val="16"/>
                <w:vertAlign w:val="superscript"/>
              </w:rPr>
              <w:t>3</w:t>
            </w:r>
            <w:r>
              <w:rPr>
                <w:b/>
                <w:bCs/>
                <w:sz w:val="16"/>
                <w:szCs w:val="16"/>
              </w:rPr>
              <w:t>/rok</w:t>
            </w:r>
            <w:r w:rsidRPr="00290138">
              <w:rPr>
                <w:b/>
                <w:bCs/>
                <w:sz w:val="16"/>
                <w:szCs w:val="16"/>
              </w:rPr>
              <w:t>]</w:t>
            </w:r>
            <w:r>
              <w:rPr>
                <w:b/>
                <w:bCs/>
                <w:sz w:val="16"/>
                <w:szCs w:val="16"/>
              </w:rPr>
              <w:t xml:space="preserve"> – </w:t>
            </w:r>
            <w:r w:rsidRPr="00912529">
              <w:rPr>
                <w:b/>
                <w:bCs/>
                <w:sz w:val="16"/>
                <w:szCs w:val="16"/>
              </w:rPr>
              <w:t>jako narastająca średnia</w:t>
            </w:r>
            <w:r>
              <w:rPr>
                <w:b/>
                <w:bCs/>
                <w:sz w:val="16"/>
                <w:szCs w:val="16"/>
              </w:rPr>
              <w:t xml:space="preserve"> stężeń</w:t>
            </w:r>
          </w:p>
        </w:tc>
      </w:tr>
      <w:tr w:rsidR="007B28EA" w:rsidRPr="00290138" w:rsidTr="00FF19C1">
        <w:trPr>
          <w:trHeight w:val="300"/>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7B28EA" w:rsidRPr="00290138" w:rsidRDefault="007B28EA" w:rsidP="00FF19C1">
            <w:pPr>
              <w:jc w:val="center"/>
              <w:rPr>
                <w:b/>
                <w:bCs/>
                <w:sz w:val="16"/>
                <w:szCs w:val="16"/>
              </w:rPr>
            </w:pPr>
          </w:p>
        </w:tc>
        <w:tc>
          <w:tcPr>
            <w:tcW w:w="2437" w:type="dxa"/>
            <w:tcBorders>
              <w:top w:val="nil"/>
              <w:left w:val="nil"/>
              <w:bottom w:val="single" w:sz="4" w:space="0" w:color="auto"/>
              <w:right w:val="single" w:sz="4" w:space="0" w:color="auto"/>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B(a)P</w:t>
            </w:r>
          </w:p>
        </w:tc>
        <w:tc>
          <w:tcPr>
            <w:tcW w:w="5165" w:type="dxa"/>
            <w:gridSpan w:val="7"/>
            <w:tcBorders>
              <w:top w:val="single" w:sz="4" w:space="0" w:color="auto"/>
              <w:left w:val="nil"/>
              <w:bottom w:val="single" w:sz="4" w:space="0" w:color="auto"/>
              <w:right w:val="single" w:sz="4" w:space="0" w:color="000000"/>
            </w:tcBorders>
            <w:shd w:val="clear" w:color="000000" w:fill="D9D9D9"/>
            <w:vAlign w:val="center"/>
          </w:tcPr>
          <w:p w:rsidR="007B28EA" w:rsidRPr="00290138" w:rsidRDefault="007B28EA" w:rsidP="00FF19C1">
            <w:pPr>
              <w:jc w:val="center"/>
              <w:rPr>
                <w:b/>
                <w:bCs/>
                <w:sz w:val="16"/>
                <w:szCs w:val="16"/>
              </w:rPr>
            </w:pPr>
            <w:r w:rsidRPr="00290138">
              <w:rPr>
                <w:b/>
                <w:bCs/>
                <w:sz w:val="16"/>
                <w:szCs w:val="16"/>
              </w:rPr>
              <w:t>B(a)P w poszczególnych latach realizacji POP</w:t>
            </w:r>
          </w:p>
        </w:tc>
      </w:tr>
      <w:tr w:rsidR="007B28EA" w:rsidRPr="00290138" w:rsidTr="00FF19C1">
        <w:trPr>
          <w:trHeight w:val="300"/>
          <w:tblHeader/>
        </w:trPr>
        <w:tc>
          <w:tcPr>
            <w:tcW w:w="1204" w:type="dxa"/>
            <w:vMerge/>
            <w:tcBorders>
              <w:top w:val="single" w:sz="4" w:space="0" w:color="auto"/>
              <w:left w:val="single" w:sz="4" w:space="0" w:color="auto"/>
              <w:bottom w:val="single" w:sz="4" w:space="0" w:color="auto"/>
              <w:right w:val="single" w:sz="4" w:space="0" w:color="auto"/>
            </w:tcBorders>
            <w:vAlign w:val="center"/>
          </w:tcPr>
          <w:p w:rsidR="007B28EA" w:rsidRPr="00290138" w:rsidRDefault="007B28EA" w:rsidP="00FF19C1">
            <w:pPr>
              <w:jc w:val="center"/>
              <w:rPr>
                <w:b/>
                <w:bCs/>
                <w:sz w:val="16"/>
                <w:szCs w:val="16"/>
              </w:rPr>
            </w:pPr>
          </w:p>
        </w:tc>
        <w:tc>
          <w:tcPr>
            <w:tcW w:w="2437" w:type="dxa"/>
            <w:tcBorders>
              <w:top w:val="nil"/>
              <w:left w:val="nil"/>
              <w:bottom w:val="single" w:sz="4" w:space="0" w:color="auto"/>
              <w:right w:val="single" w:sz="4" w:space="0" w:color="auto"/>
            </w:tcBorders>
            <w:shd w:val="clear" w:color="000000" w:fill="D9D9D9"/>
            <w:noWrap/>
            <w:vAlign w:val="center"/>
          </w:tcPr>
          <w:p w:rsidR="007B28EA" w:rsidRPr="00E07FE6" w:rsidRDefault="007B28EA" w:rsidP="00FF19C1">
            <w:pPr>
              <w:jc w:val="center"/>
              <w:rPr>
                <w:b/>
                <w:bCs/>
                <w:sz w:val="16"/>
                <w:szCs w:val="16"/>
              </w:rPr>
            </w:pPr>
            <w:r w:rsidRPr="00E07FE6">
              <w:rPr>
                <w:b/>
                <w:bCs/>
                <w:sz w:val="16"/>
                <w:szCs w:val="16"/>
              </w:rPr>
              <w:t>średnia wymaganej redukcji stężeń</w:t>
            </w:r>
          </w:p>
          <w:p w:rsidR="007B28EA" w:rsidRPr="00290138" w:rsidRDefault="007B28EA" w:rsidP="00FF19C1">
            <w:pPr>
              <w:jc w:val="center"/>
              <w:rPr>
                <w:b/>
                <w:bCs/>
                <w:sz w:val="16"/>
                <w:szCs w:val="16"/>
              </w:rPr>
            </w:pPr>
            <w:r>
              <w:rPr>
                <w:b/>
                <w:bCs/>
                <w:sz w:val="16"/>
                <w:szCs w:val="16"/>
              </w:rPr>
              <w:t xml:space="preserve">w latach </w:t>
            </w:r>
            <w:r w:rsidRPr="00E07FE6">
              <w:rPr>
                <w:b/>
                <w:bCs/>
                <w:sz w:val="16"/>
                <w:szCs w:val="16"/>
              </w:rPr>
              <w:t>2020-2026</w:t>
            </w:r>
          </w:p>
        </w:tc>
        <w:tc>
          <w:tcPr>
            <w:tcW w:w="737"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2020</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2021</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2022</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2023</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2024</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2025</w:t>
            </w:r>
          </w:p>
        </w:tc>
        <w:tc>
          <w:tcPr>
            <w:tcW w:w="738" w:type="dxa"/>
            <w:tcBorders>
              <w:top w:val="nil"/>
              <w:left w:val="nil"/>
              <w:bottom w:val="single" w:sz="4" w:space="0" w:color="auto"/>
              <w:right w:val="single" w:sz="4" w:space="0" w:color="auto"/>
            </w:tcBorders>
            <w:shd w:val="clear" w:color="000000" w:fill="D9D9D9"/>
            <w:noWrap/>
            <w:vAlign w:val="center"/>
          </w:tcPr>
          <w:p w:rsidR="007B28EA" w:rsidRPr="00290138" w:rsidRDefault="007B28EA" w:rsidP="00FF19C1">
            <w:pPr>
              <w:jc w:val="center"/>
              <w:rPr>
                <w:b/>
                <w:bCs/>
                <w:sz w:val="16"/>
                <w:szCs w:val="16"/>
              </w:rPr>
            </w:pPr>
            <w:r w:rsidRPr="00290138">
              <w:rPr>
                <w:b/>
                <w:bCs/>
                <w:sz w:val="16"/>
                <w:szCs w:val="16"/>
              </w:rPr>
              <w:t>2026</w:t>
            </w:r>
          </w:p>
        </w:tc>
      </w:tr>
      <w:tr w:rsidR="007B28EA" w:rsidRPr="00290138" w:rsidTr="00FF19C1">
        <w:trPr>
          <w:trHeight w:val="300"/>
        </w:trPr>
        <w:tc>
          <w:tcPr>
            <w:tcW w:w="1204" w:type="dxa"/>
            <w:tcBorders>
              <w:top w:val="nil"/>
              <w:left w:val="single" w:sz="4" w:space="0" w:color="auto"/>
              <w:bottom w:val="single" w:sz="4" w:space="0" w:color="auto"/>
              <w:right w:val="single" w:sz="4" w:space="0" w:color="auto"/>
            </w:tcBorders>
            <w:noWrap/>
            <w:vAlign w:val="center"/>
          </w:tcPr>
          <w:p w:rsidR="007B28EA" w:rsidRDefault="007B28EA" w:rsidP="00FF19C1">
            <w:pPr>
              <w:jc w:val="center"/>
              <w:rPr>
                <w:sz w:val="16"/>
                <w:szCs w:val="16"/>
              </w:rPr>
            </w:pPr>
            <w:r>
              <w:rPr>
                <w:sz w:val="16"/>
                <w:szCs w:val="16"/>
              </w:rPr>
              <w:t>strefa miasto Włocławek</w:t>
            </w:r>
          </w:p>
        </w:tc>
        <w:tc>
          <w:tcPr>
            <w:tcW w:w="2437" w:type="dxa"/>
            <w:tcBorders>
              <w:top w:val="nil"/>
              <w:left w:val="nil"/>
              <w:bottom w:val="single" w:sz="4" w:space="0" w:color="auto"/>
              <w:right w:val="single" w:sz="4" w:space="0" w:color="auto"/>
            </w:tcBorders>
            <w:noWrap/>
            <w:vAlign w:val="center"/>
          </w:tcPr>
          <w:p w:rsidR="007B28EA" w:rsidRPr="009D5A5B" w:rsidRDefault="007B28EA" w:rsidP="00FF19C1">
            <w:pPr>
              <w:keepNext/>
              <w:keepLines/>
              <w:jc w:val="center"/>
              <w:outlineLvl w:val="0"/>
              <w:rPr>
                <w:sz w:val="16"/>
              </w:rPr>
            </w:pPr>
            <w:r w:rsidRPr="009D5A5B">
              <w:rPr>
                <w:sz w:val="16"/>
              </w:rPr>
              <w:t>0,</w:t>
            </w:r>
            <w:r>
              <w:rPr>
                <w:sz w:val="16"/>
              </w:rPr>
              <w:t>031</w:t>
            </w:r>
          </w:p>
        </w:tc>
        <w:tc>
          <w:tcPr>
            <w:tcW w:w="737"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003</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005</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006</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006</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005</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003</w:t>
            </w:r>
          </w:p>
        </w:tc>
        <w:tc>
          <w:tcPr>
            <w:tcW w:w="738" w:type="dxa"/>
            <w:tcBorders>
              <w:top w:val="nil"/>
              <w:left w:val="nil"/>
              <w:bottom w:val="single" w:sz="4" w:space="0" w:color="auto"/>
              <w:right w:val="single" w:sz="4" w:space="0" w:color="auto"/>
            </w:tcBorders>
            <w:noWrap/>
            <w:vAlign w:val="center"/>
          </w:tcPr>
          <w:p w:rsidR="007B28EA" w:rsidRPr="00084B43" w:rsidRDefault="007B28EA" w:rsidP="00FF19C1">
            <w:pPr>
              <w:jc w:val="center"/>
              <w:rPr>
                <w:color w:val="000000"/>
                <w:sz w:val="16"/>
              </w:rPr>
            </w:pPr>
            <w:r w:rsidRPr="00084B43">
              <w:rPr>
                <w:color w:val="000000"/>
                <w:sz w:val="16"/>
              </w:rPr>
              <w:t>0,</w:t>
            </w:r>
            <w:r w:rsidRPr="002B00C1">
              <w:rPr>
                <w:color w:val="000000"/>
                <w:sz w:val="16"/>
                <w:szCs w:val="16"/>
              </w:rPr>
              <w:t>003</w:t>
            </w:r>
          </w:p>
        </w:tc>
      </w:tr>
    </w:tbl>
    <w:p w:rsidR="007B28EA" w:rsidRDefault="007B28EA" w:rsidP="00CB2AAE">
      <w:pPr>
        <w:pStyle w:val="POPnagl3"/>
      </w:pPr>
      <w:bookmarkStart w:id="300" w:name="_Toc19511690"/>
      <w:bookmarkStart w:id="301" w:name="_Toc27723276"/>
      <w:bookmarkStart w:id="302" w:name="_Toc33039531"/>
      <w:r>
        <w:t>MOŻLIWE ŹRÓDŁA FINANSOWANIA DZIAŁAŃ WSKAZANYCH W PROGRAMIE</w:t>
      </w:r>
      <w:bookmarkEnd w:id="300"/>
      <w:bookmarkEnd w:id="301"/>
      <w:bookmarkEnd w:id="302"/>
    </w:p>
    <w:p w:rsidR="007B28EA" w:rsidRPr="00FB3802" w:rsidRDefault="007B28EA" w:rsidP="00FF19C1">
      <w:pPr>
        <w:pStyle w:val="POPnormal"/>
        <w:rPr>
          <w:rFonts w:eastAsia="ArialMT"/>
        </w:rPr>
      </w:pPr>
      <w:r w:rsidRPr="00FB3802">
        <w:t>Dofinansowania z zakresu ochrony środowiska, w tym och</w:t>
      </w:r>
      <w:r>
        <w:t>rony powietrza, opierają się na </w:t>
      </w:r>
      <w:r w:rsidRPr="00FB3802">
        <w:t xml:space="preserve">źródłach krajowych oraz zagranicznych. </w:t>
      </w:r>
      <w:r w:rsidRPr="00FB3802">
        <w:rPr>
          <w:rFonts w:eastAsia="ArialMT"/>
        </w:rPr>
        <w:t>Podstawą systemu są</w:t>
      </w:r>
      <w:r>
        <w:rPr>
          <w:rFonts w:eastAsia="ArialMT"/>
        </w:rPr>
        <w:t xml:space="preserve"> fundusze ekologiczne tj. </w:t>
      </w:r>
      <w:r w:rsidRPr="00FB3802">
        <w:rPr>
          <w:rFonts w:eastAsia="ArialMT"/>
        </w:rPr>
        <w:t xml:space="preserve">Narodowy Fundusz Ochrony Środowiska i Gospodarki Wodnej (NFOŚiGW), będący państwową osobą prawną oraz 16 wojewódzkich funduszy ochrony środowiska i gospodarki wodnej (WFOŚiGW), będących samorządowymi osobami prawnymi. </w:t>
      </w:r>
    </w:p>
    <w:p w:rsidR="007B28EA" w:rsidRPr="00FB3802" w:rsidRDefault="007B28EA" w:rsidP="00FF19C1">
      <w:pPr>
        <w:pStyle w:val="POPnormal"/>
        <w:rPr>
          <w:rFonts w:eastAsia="ArialMT"/>
        </w:rPr>
      </w:pPr>
      <w:r w:rsidRPr="00FB3802">
        <w:rPr>
          <w:rFonts w:eastAsia="ArialMT"/>
        </w:rPr>
        <w:t xml:space="preserve">Poniżej przedstawiono podstawowe informacje o istniejących źródłach finansowania działań wskazanych w Programie. </w:t>
      </w:r>
    </w:p>
    <w:p w:rsidR="007B28EA" w:rsidRDefault="007B28EA" w:rsidP="00FF19C1">
      <w:pPr>
        <w:pStyle w:val="POPnormal"/>
        <w:keepNext/>
        <w:rPr>
          <w:b/>
          <w:bCs/>
          <w:i/>
        </w:rPr>
      </w:pPr>
      <w:r w:rsidRPr="00FB3802">
        <w:rPr>
          <w:b/>
          <w:bCs/>
          <w:i/>
        </w:rPr>
        <w:t>Środki zagraniczne</w:t>
      </w:r>
    </w:p>
    <w:p w:rsidR="007B28EA" w:rsidRDefault="007B28EA" w:rsidP="00FF19C1">
      <w:pPr>
        <w:pStyle w:val="POPnormal"/>
        <w:keepNext/>
        <w:rPr>
          <w:i/>
        </w:rPr>
      </w:pPr>
      <w:r w:rsidRPr="00FB3802">
        <w:rPr>
          <w:b/>
          <w:i/>
        </w:rPr>
        <w:t xml:space="preserve">Fundusze norweskie i </w:t>
      </w:r>
      <w:r w:rsidRPr="008472EB">
        <w:rPr>
          <w:b/>
          <w:i/>
        </w:rPr>
        <w:t>Europejskiego Obszaru Gospodarczego (EOG)</w:t>
      </w:r>
    </w:p>
    <w:p w:rsidR="007B28EA" w:rsidRPr="00FB3802" w:rsidRDefault="007B28EA" w:rsidP="00FF19C1">
      <w:pPr>
        <w:pStyle w:val="POPnormal"/>
      </w:pPr>
      <w:r w:rsidRPr="00FB3802">
        <w:t xml:space="preserve">Jednym z dostępnych źródeł finansowania zadań związanych z ochroną środowiska (w tym </w:t>
      </w:r>
      <w:r>
        <w:t>z </w:t>
      </w:r>
      <w:r w:rsidRPr="00FB3802">
        <w:t>ochroną powietrza) są mechanizmy finansowe EOG oraz Norweski Mechanizm Finansowy (czyli tzw. Fundusze norweskie i EOG). Są one formą bezzwrotnej pomocy zagranicznej przyznanej przez Islandię, Norwegię i Liechtenstein nowym członkom UE, tj. kilkunastu państwom Europy Środkowej i Południowej oraz</w:t>
      </w:r>
      <w:r>
        <w:t> </w:t>
      </w:r>
      <w:r w:rsidRPr="00FB3802">
        <w:t>krajom bałtyckim. Fundusze te są związane z przystąpieniem Polski do Unii Europejskiej oraz</w:t>
      </w:r>
      <w:r>
        <w:t> </w:t>
      </w:r>
      <w:r w:rsidRPr="00FB3802">
        <w:t>z</w:t>
      </w:r>
      <w:r>
        <w:t> </w:t>
      </w:r>
      <w:r w:rsidRPr="00FB3802">
        <w:t>jednocz</w:t>
      </w:r>
      <w:r>
        <w:t>esnym wejściem naszego kraju do </w:t>
      </w:r>
      <w:r w:rsidRPr="00FB3802">
        <w:t>Europejskiego Obszaru Gospodarczego. W zamian za</w:t>
      </w:r>
      <w:r>
        <w:t> </w:t>
      </w:r>
      <w:r w:rsidRPr="00FB3802">
        <w:t>udzielaną pomoc finansową, państwa-darczyńcy korzystają z dostępu do rynku wewnętrznego UE, mimo że nie są jej członkami. Głównym celem Funduszy norweskich i Funduszy EOG jest</w:t>
      </w:r>
      <w:r>
        <w:t> </w:t>
      </w:r>
      <w:r w:rsidRPr="00FB3802">
        <w:t>przyczynianie się do zmniejszania różnic ekonomicznych i społecznych w obrębie EOG oraz</w:t>
      </w:r>
      <w:r>
        <w:t> </w:t>
      </w:r>
      <w:r w:rsidRPr="00FB3802">
        <w:t>wzmacnianie stosunków dwustronnych pomiędzy państwami-darczyńcami a państwem-beneficjentem. W zakresie programu dotyczącego środowiska operatorem jest Ministerstwo Środowiska z Narodowym Funduszem Ochrony Środowiska i Gospodarki Wodnej, a partnerem programu Norweska Dyrekcja ds. Zasobów Wodnych i Energii, Norweska Agencja Środowiska, Agencja ds. Energii Islandii. Programy w ramach III edycji Funduszy norweskich i EOG będą wdrażane do 2024 r.</w:t>
      </w:r>
      <w:r w:rsidRPr="00FB3802">
        <w:rPr>
          <w:vertAlign w:val="superscript"/>
        </w:rPr>
        <w:footnoteReference w:id="108"/>
      </w:r>
    </w:p>
    <w:p w:rsidR="007B28EA" w:rsidRDefault="007B28EA" w:rsidP="00FF19C1">
      <w:pPr>
        <w:pStyle w:val="POPnormal"/>
        <w:keepNext/>
        <w:rPr>
          <w:b/>
          <w:i/>
          <w:iCs/>
        </w:rPr>
      </w:pPr>
      <w:r w:rsidRPr="00FB3802">
        <w:rPr>
          <w:b/>
          <w:i/>
          <w:iCs/>
        </w:rPr>
        <w:t>Program LIFE</w:t>
      </w:r>
    </w:p>
    <w:p w:rsidR="007B28EA" w:rsidRPr="00FB3802" w:rsidRDefault="007B28EA" w:rsidP="00FF19C1">
      <w:pPr>
        <w:pStyle w:val="POPnormal"/>
      </w:pPr>
      <w:r w:rsidRPr="00FB3802">
        <w:t>Program LIFE to jedyny instrument finansowy Unii Europejskiej poświęcony wyłącznie współfinansowaniu projektów z dziedziny ochrony środowiska i klimatu. Jego głównym celem jest wspieranie procesu wdrażania wspólnotowego prawa ochrony środowiska, realizacja unijnej polityki w</w:t>
      </w:r>
      <w:r>
        <w:t> </w:t>
      </w:r>
      <w:r w:rsidRPr="00FB3802">
        <w:t>tym zakresie, jak również identyfikacja i promocja nowych rozwiązań dla problemów dotyczących środowiska. Beneficjentem Programu LIFE może być każdy podmiot (jednostki, podmioty, instytucje publiczne lub prywatne) zarejestrowany na terenie państwa należącego do UE.</w:t>
      </w:r>
      <w:r w:rsidRPr="00FB3802">
        <w:rPr>
          <w:vertAlign w:val="superscript"/>
        </w:rPr>
        <w:footnoteReference w:id="109"/>
      </w:r>
    </w:p>
    <w:p w:rsidR="007B28EA" w:rsidRDefault="007B28EA" w:rsidP="00FF19C1">
      <w:pPr>
        <w:pStyle w:val="POPnormal"/>
        <w:keepNext/>
        <w:rPr>
          <w:b/>
          <w:bCs/>
          <w:i/>
        </w:rPr>
      </w:pPr>
      <w:r w:rsidRPr="00FB3802">
        <w:rPr>
          <w:b/>
          <w:bCs/>
          <w:i/>
        </w:rPr>
        <w:t>Środki krajowe</w:t>
      </w:r>
    </w:p>
    <w:p w:rsidR="007B28EA" w:rsidRDefault="007B28EA" w:rsidP="00FF19C1">
      <w:pPr>
        <w:pStyle w:val="POPnormal"/>
        <w:keepNext/>
        <w:rPr>
          <w:b/>
          <w:i/>
        </w:rPr>
      </w:pPr>
      <w:r w:rsidRPr="00FB3802">
        <w:rPr>
          <w:b/>
          <w:i/>
        </w:rPr>
        <w:t>Narodowy Fundusz Ochrony Środowiska i Gospodarki Wodnej</w:t>
      </w:r>
    </w:p>
    <w:p w:rsidR="007B28EA" w:rsidRPr="00FB3802" w:rsidRDefault="007B28EA" w:rsidP="00FF19C1">
      <w:pPr>
        <w:pStyle w:val="POPnormal"/>
        <w:rPr>
          <w:rFonts w:eastAsia="ArialMT"/>
        </w:rPr>
      </w:pPr>
      <w:r w:rsidRPr="00FB3802">
        <w:rPr>
          <w:rFonts w:eastAsia="ArialMT"/>
        </w:rPr>
        <w:t>Podstawą do przyjmowania i rozpatrywania wniosków o dofinansowanie w NFOŚiGW są programy priorytetowe, które określają m.in. form</w:t>
      </w:r>
      <w:r>
        <w:rPr>
          <w:rFonts w:eastAsia="ArialMT"/>
        </w:rPr>
        <w:t>y i warunki dofinansowania oraz </w:t>
      </w:r>
      <w:r w:rsidRPr="00FB3802">
        <w:rPr>
          <w:rFonts w:eastAsia="ArialMT"/>
        </w:rPr>
        <w:t xml:space="preserve">szczegółowe kryteria wyboru przedsięwzięć. </w:t>
      </w:r>
    </w:p>
    <w:p w:rsidR="007B28EA" w:rsidRPr="00FB3802" w:rsidRDefault="007B28EA" w:rsidP="00FF19C1">
      <w:pPr>
        <w:pStyle w:val="POPnormal"/>
        <w:rPr>
          <w:rFonts w:eastAsia="ArialMT"/>
        </w:rPr>
      </w:pPr>
      <w:r w:rsidRPr="00FB3802">
        <w:rPr>
          <w:rFonts w:eastAsia="ArialMT"/>
        </w:rPr>
        <w:t>W zakresie poprawy jakości powietrza największym obecnie programem jest rządowy program priorytetowy „</w:t>
      </w:r>
      <w:r w:rsidRPr="008472EB">
        <w:rPr>
          <w:rFonts w:eastAsia="ArialMT"/>
          <w:b/>
          <w:bCs/>
        </w:rPr>
        <w:t>Czyste Powietrze</w:t>
      </w:r>
      <w:r w:rsidRPr="00FB3802">
        <w:rPr>
          <w:rFonts w:eastAsia="ArialMT"/>
        </w:rPr>
        <w:t xml:space="preserve">”. </w:t>
      </w:r>
      <w:r w:rsidRPr="00FB3802">
        <w:t>Celem programu jest ograniczenie emisji szkodliwych substancji do</w:t>
      </w:r>
      <w:r>
        <w:t> </w:t>
      </w:r>
      <w:r w:rsidRPr="00FB3802">
        <w:t>atmosfery, które powstają na skutek ogrzewania domów jednorodzinnych z wykorzystaniem przestarzałych źródeł ciepła, jak i niskiej jakości paliwa. Program oferuje dofinansowanie do wymiany starych i nieefektywnych źródeł ciepła na paliwo stałe</w:t>
      </w:r>
      <w:r>
        <w:t>, na </w:t>
      </w:r>
      <w:r w:rsidRPr="00FB3802">
        <w:t>nowoczesne źródła ciepła spełniające najwyższe normy oraz przeprowadzenie towarzyszących temu prac termomodernizacyjnych budynku. Program przewidziany jest na lata 2018-2029</w:t>
      </w:r>
      <w:r>
        <w:t>.</w:t>
      </w:r>
      <w:r w:rsidRPr="00FB3802">
        <w:rPr>
          <w:vertAlign w:val="superscript"/>
        </w:rPr>
        <w:footnoteReference w:id="110"/>
      </w:r>
      <w:r w:rsidRPr="00FB3802">
        <w:rPr>
          <w:vertAlign w:val="superscript"/>
        </w:rPr>
        <w:t xml:space="preserve"> </w:t>
      </w:r>
      <w:r>
        <w:t>Wnioski przyjmowane są w Wojewódzkich Funduszach Ochrony Środowiska i Gospodarki W</w:t>
      </w:r>
      <w:r w:rsidRPr="00FB3802">
        <w:t>odnej, jak również w gminach, które podpisały porozumienie z WFOŚiGW.</w:t>
      </w:r>
    </w:p>
    <w:p w:rsidR="007B28EA" w:rsidRPr="00FB3802" w:rsidRDefault="007B28EA" w:rsidP="00FF19C1">
      <w:pPr>
        <w:pStyle w:val="POPnormal"/>
      </w:pPr>
      <w:r w:rsidRPr="00FB3802">
        <w:t>Informacje o aktualnych naborach znajdują się na stronie internetowej NFOŚiGW: http://nfosigw.gov.pl.</w:t>
      </w:r>
    </w:p>
    <w:p w:rsidR="007B28EA" w:rsidRPr="00FB3802" w:rsidRDefault="007B28EA" w:rsidP="00FF19C1">
      <w:pPr>
        <w:pStyle w:val="POPnormal"/>
        <w:rPr>
          <w:rFonts w:eastAsia="ArialMT"/>
        </w:rPr>
      </w:pPr>
      <w:r w:rsidRPr="00FB3802">
        <w:rPr>
          <w:rFonts w:eastAsia="ArialMT"/>
        </w:rPr>
        <w:t>Zadania sprzyjające ochronie powietrza, są finansowane również z programów międzyresortowych NFOŚiGW:</w:t>
      </w:r>
    </w:p>
    <w:p w:rsidR="007B28EA" w:rsidRPr="00FB3802" w:rsidRDefault="007B28EA" w:rsidP="00FF19C1">
      <w:pPr>
        <w:pStyle w:val="POPwypkt"/>
        <w:rPr>
          <w:rFonts w:eastAsia="ArialMT"/>
        </w:rPr>
      </w:pPr>
      <w:r>
        <w:rPr>
          <w:rFonts w:eastAsia="ArialMT"/>
        </w:rPr>
        <w:t>z</w:t>
      </w:r>
      <w:r w:rsidRPr="00FB3802">
        <w:rPr>
          <w:rFonts w:eastAsia="ArialMT"/>
        </w:rPr>
        <w:t>adania wskazane przez ustawodawcę;</w:t>
      </w:r>
    </w:p>
    <w:p w:rsidR="007B28EA" w:rsidRPr="00FB3802" w:rsidRDefault="007B28EA" w:rsidP="00FF19C1">
      <w:pPr>
        <w:pStyle w:val="POPwypkt"/>
        <w:rPr>
          <w:rFonts w:eastAsia="ArialMT"/>
        </w:rPr>
      </w:pPr>
      <w:r>
        <w:rPr>
          <w:rFonts w:eastAsia="ArialMT"/>
        </w:rPr>
        <w:t>w</w:t>
      </w:r>
      <w:r w:rsidRPr="00FB3802">
        <w:rPr>
          <w:rFonts w:eastAsia="ArialMT"/>
        </w:rPr>
        <w:t>sparcie Ministra Środowiska w zakresie realizacji polityki ochrony środowiska – dotyczy ekspertyz i opracowań, beneficjantami mogą być Ministerstwo Środowiska, Państwowe Gospodarstwo Wodne Wody Polskie, Generalna Dyrekcja Ochrony Środowiska, Główny Inspektorat Ochrony Środowiska;</w:t>
      </w:r>
    </w:p>
    <w:p w:rsidR="007B28EA" w:rsidRPr="00FB3802" w:rsidRDefault="007B28EA" w:rsidP="00FF19C1">
      <w:pPr>
        <w:pStyle w:val="POPwypkt"/>
        <w:rPr>
          <w:rFonts w:eastAsia="ArialMT"/>
        </w:rPr>
      </w:pPr>
      <w:r>
        <w:rPr>
          <w:rFonts w:eastAsia="ArialMT"/>
        </w:rPr>
        <w:t>m</w:t>
      </w:r>
      <w:r w:rsidRPr="00FB3802">
        <w:rPr>
          <w:rFonts w:eastAsia="ArialMT"/>
        </w:rPr>
        <w:t>onitoring środowiska.</w:t>
      </w:r>
    </w:p>
    <w:p w:rsidR="007B28EA" w:rsidRDefault="007B28EA" w:rsidP="00FF19C1">
      <w:pPr>
        <w:pStyle w:val="POPnormal"/>
      </w:pPr>
      <w:r w:rsidRPr="00FB3802">
        <w:t xml:space="preserve">Największe środki finansowe na działania związane z </w:t>
      </w:r>
      <w:r>
        <w:t>ochroną środowiska dostępne są w</w:t>
      </w:r>
      <w:r w:rsidRPr="00FB3802">
        <w:t xml:space="preserve"> ramach Funduszy Strukturalnych i Inwestycyjnych Unii Europejskiej. Jest to 5 funduszy, które koncentrują się na następujących obszarach: badania naukowe i innowacje, technologie cyfrowe, wspieranie gospodarki niskoemisyjnej, zrównoważone zarządzanie zasobami naturalny</w:t>
      </w:r>
      <w:r>
        <w:t>mi oraz </w:t>
      </w:r>
      <w:r w:rsidRPr="00FB3802">
        <w:t>MŚP. Wszystkimi funduszami zarządzają samodzielnie kraje UE na podstawie umów partnerstwa. Na poziomie krajowym wydatki pochodzące z Funduszy Strukturalnych i Inwestycyjnych są ustalane w ramach programów operacyjnych: Programu</w:t>
      </w:r>
      <w:r>
        <w:t xml:space="preserve"> </w:t>
      </w:r>
      <w:r w:rsidRPr="00FB3802">
        <w:t>Operacyjnego Infrastruktura i Środowisko 2014-2020 (POIiŚ) oraz 16 Regionalnych Programów Operacyjnych 2014-2020 (RPO), stanowiących system wdrażania jednolitych Narodowych Strategicznych Ram Odniesienia.</w:t>
      </w:r>
    </w:p>
    <w:p w:rsidR="007B28EA" w:rsidRPr="004A1692" w:rsidRDefault="007B28EA" w:rsidP="00FF19C1">
      <w:pPr>
        <w:pStyle w:val="POPpowyr"/>
        <w:rPr>
          <w:sz w:val="22"/>
          <w:szCs w:val="22"/>
        </w:rPr>
      </w:pPr>
      <w:bookmarkStart w:id="303" w:name="_Hlk32924444"/>
      <w:r w:rsidRPr="004A1692">
        <w:rPr>
          <w:sz w:val="22"/>
          <w:szCs w:val="22"/>
        </w:rPr>
        <w:t>Wojewódzki Fundusz Ochrony Środowiska</w:t>
      </w:r>
      <w:r>
        <w:rPr>
          <w:sz w:val="22"/>
          <w:szCs w:val="22"/>
        </w:rPr>
        <w:t xml:space="preserve"> i Gospodarki Wodnej</w:t>
      </w:r>
    </w:p>
    <w:p w:rsidR="007B28EA" w:rsidRDefault="007B28EA" w:rsidP="00FF19C1">
      <w:pPr>
        <w:pStyle w:val="POPnormal"/>
      </w:pPr>
      <w:r>
        <w:t>Wojewódzki Fundusz Ochrony Środowiska i Gospodarki Wodnej w Toruniu działa na podstawie ustawy z dnia 27 kwietnia 2001 r. Prawo ochrony środowiska. Celem działania Wojewódzkiego Funduszu Ochrony Środowiska i Gospodarki Wodnej w Toruniu (dalej Wojewódzki Fundusz) związanym z ochroną powietrza jest finansowanie działań obejmujących obszar województwa kujawsko-pomorskiego, zgodnie z listą przedsięwzięć priorytetowych przyjętych na dany rok.</w:t>
      </w:r>
    </w:p>
    <w:p w:rsidR="007B28EA" w:rsidRPr="004A1692" w:rsidRDefault="007B28EA" w:rsidP="00FF19C1">
      <w:pPr>
        <w:pStyle w:val="POPnormal"/>
      </w:pPr>
      <w:r>
        <w:t>Więcej informacji nt. aktualnych źródeł dofinansowania inwestycji w ramach WFOŚiGW w Toruniu znajduje się na stronie internetowej: http://www.wfosigw.torun.pl</w:t>
      </w:r>
      <w:bookmarkEnd w:id="303"/>
    </w:p>
    <w:p w:rsidR="007B28EA" w:rsidRDefault="007B28EA" w:rsidP="00FF19C1">
      <w:pPr>
        <w:pStyle w:val="POPnormal"/>
        <w:keepNext/>
        <w:rPr>
          <w:b/>
          <w:i/>
          <w:iCs/>
        </w:rPr>
      </w:pPr>
      <w:r w:rsidRPr="00FB3802">
        <w:rPr>
          <w:b/>
          <w:i/>
          <w:iCs/>
        </w:rPr>
        <w:t xml:space="preserve">Program Infrastruktura i Środowisko 2014-2020 </w:t>
      </w:r>
      <w:r w:rsidRPr="00FB3802">
        <w:rPr>
          <w:b/>
          <w:i/>
          <w:iCs/>
          <w:vertAlign w:val="superscript"/>
        </w:rPr>
        <w:footnoteReference w:id="111"/>
      </w:r>
    </w:p>
    <w:p w:rsidR="007B28EA" w:rsidRPr="00FB3802" w:rsidRDefault="007B28EA" w:rsidP="00FF19C1">
      <w:pPr>
        <w:pStyle w:val="POPnormal"/>
      </w:pPr>
      <w:r w:rsidRPr="00FB3802">
        <w:t>Program Infrastruktura i Środowisko 2014-2020 to krajowy program wspierający gospodarkę</w:t>
      </w:r>
      <w:r>
        <w:t xml:space="preserve"> </w:t>
      </w:r>
      <w:r w:rsidRPr="00FB3802">
        <w:t>niskoemisyjną, ochronę środowiska, przeciwdziałanie i adaptację do zmian klimatu, transport (w tym rozwój transportu kolejowego, niskoemisyjnego transp</w:t>
      </w:r>
      <w:r>
        <w:t>ortu zbiorowego w miastach oraz </w:t>
      </w:r>
      <w:r w:rsidRPr="00FB3802">
        <w:t xml:space="preserve">rozwój sieci drogowej TEN-T), a także bezpieczeństwo energetyczne. </w:t>
      </w:r>
    </w:p>
    <w:p w:rsidR="007B28EA" w:rsidRDefault="007B28EA" w:rsidP="00FF19C1">
      <w:pPr>
        <w:pStyle w:val="POPnormal"/>
        <w:keepNext/>
        <w:rPr>
          <w:b/>
          <w:i/>
          <w:iCs/>
        </w:rPr>
      </w:pPr>
      <w:r w:rsidRPr="00FB3802">
        <w:rPr>
          <w:b/>
          <w:i/>
          <w:iCs/>
        </w:rPr>
        <w:t>Regionalny Program Operacyjny Województwa Kujawsko-Pomorskiego na lata 2014-2020</w:t>
      </w:r>
    </w:p>
    <w:p w:rsidR="007B28EA" w:rsidRPr="0006463C" w:rsidRDefault="007B28EA" w:rsidP="00FF19C1">
      <w:pPr>
        <w:pStyle w:val="POPnormal"/>
      </w:pPr>
      <w:r w:rsidRPr="00FB3802">
        <w:t xml:space="preserve">W ramach Regionalnego Programu Operacyjnego Województwa Kujawsko-Pomorskiego na lata </w:t>
      </w:r>
      <w:r>
        <w:br/>
      </w:r>
      <w:r w:rsidRPr="00FB3802">
        <w:t>2014-2020 (RPO WK-P) można otrzymać dotację na działania p</w:t>
      </w:r>
      <w:r>
        <w:t>oprawiające stan powietrza oraz </w:t>
      </w:r>
      <w:r w:rsidRPr="00FB3802">
        <w:t>efektywność energetyczną. Środki są przeznaczone na pro</w:t>
      </w:r>
      <w:r>
        <w:t>dukcję i dystrybucję energii ze </w:t>
      </w:r>
      <w:r w:rsidRPr="00FB3802">
        <w:t>źródeł odnawialnych, modernizację energetyczną budynków, rozwój energooszczędnych i</w:t>
      </w:r>
      <w:r>
        <w:t> </w:t>
      </w:r>
      <w:r w:rsidRPr="00FB3802">
        <w:t>przyjaznych środowisku środków transportu publicznego w miastach. Wspierane są również zadania wynikające z</w:t>
      </w:r>
      <w:r>
        <w:t> </w:t>
      </w:r>
      <w:r w:rsidRPr="00FB3802">
        <w:t>planów gospodarki niskoemisyjnej.</w:t>
      </w:r>
      <w:r w:rsidRPr="00FB3802">
        <w:rPr>
          <w:vertAlign w:val="superscript"/>
        </w:rPr>
        <w:footnoteReference w:id="112"/>
      </w:r>
      <w:r w:rsidRPr="00FB3802">
        <w:rPr>
          <w:vertAlign w:val="superscript"/>
        </w:rPr>
        <w:t xml:space="preserve"> </w:t>
      </w:r>
    </w:p>
    <w:p w:rsidR="007B28EA" w:rsidRDefault="007B28EA" w:rsidP="00FF19C1">
      <w:pPr>
        <w:pStyle w:val="POPnormal"/>
        <w:keepNext/>
        <w:rPr>
          <w:b/>
          <w:bCs/>
          <w:i/>
        </w:rPr>
      </w:pPr>
      <w:r w:rsidRPr="00FB3802">
        <w:rPr>
          <w:b/>
          <w:bCs/>
          <w:i/>
        </w:rPr>
        <w:t>Nowa perspektywa finansowa</w:t>
      </w:r>
    </w:p>
    <w:p w:rsidR="007B28EA" w:rsidRPr="00FB3802" w:rsidRDefault="007B28EA" w:rsidP="00FF19C1">
      <w:pPr>
        <w:pStyle w:val="POPnormal"/>
      </w:pPr>
      <w:r w:rsidRPr="00FB3802">
        <w:t>Obecnie trwają prace na</w:t>
      </w:r>
      <w:r>
        <w:t>d</w:t>
      </w:r>
      <w:r w:rsidRPr="00FB3802">
        <w:t xml:space="preserve"> zakończeniem ustaleń dotyczących nowych Wieloletnich ram finansowych Unii Europejskiej na lata 2021-2027</w:t>
      </w:r>
      <w:r w:rsidRPr="00FB3802">
        <w:rPr>
          <w:vertAlign w:val="superscript"/>
        </w:rPr>
        <w:footnoteReference w:id="113"/>
      </w:r>
      <w:r w:rsidRPr="00FB3802">
        <w:t>, w których zostaną określone nowe zasady przydziału środków z funduszy na poszczególne kraje oraz obszary. Ogromny nacisk położony zostanie na działania oparte o OZE w takich dziedzinach jak</w:t>
      </w:r>
      <w:r>
        <w:t>:</w:t>
      </w:r>
      <w:r w:rsidRPr="00FB3802">
        <w:t xml:space="preserve"> gospodarka odpadami, gospodarka o obiegu zamkniętym, przystosowanie się do zmian klimatu oraz niska emisja. </w:t>
      </w:r>
    </w:p>
    <w:p w:rsidR="007B28EA" w:rsidRDefault="007B28EA" w:rsidP="00CB2AAE">
      <w:pPr>
        <w:pStyle w:val="POPnagl2"/>
      </w:pPr>
      <w:bookmarkStart w:id="304" w:name="_Toc27723278"/>
      <w:bookmarkStart w:id="305" w:name="_Toc33039532"/>
      <w:r>
        <w:t>LISTA DZIAŁAŃ NIEOBJĘTYCH PROGRAMEM PLANOWANYCH LUB PRZEWIDZIANYCH DO REALIZACJI W PERSPEKTYWIE DŁUGOTERMINOWEJ</w:t>
      </w:r>
      <w:bookmarkEnd w:id="304"/>
      <w:bookmarkEnd w:id="305"/>
    </w:p>
    <w:p w:rsidR="007B28EA" w:rsidRPr="00245E65" w:rsidRDefault="007B28EA" w:rsidP="00FF19C1">
      <w:pPr>
        <w:pStyle w:val="K-Pnormal"/>
      </w:pPr>
      <w:r w:rsidRPr="00A17F1E">
        <w:t>W celu poprawy jakości środowiska naturalnego z jednoczesnym zwiększeniem komfortu życia mieszkańców, konieczna jest poprawa stanu jakości powietrza, a szczególnie dotrzymanie standard</w:t>
      </w:r>
      <w:r>
        <w:t>u</w:t>
      </w:r>
      <w:r w:rsidRPr="00A17F1E">
        <w:t xml:space="preserve"> dla</w:t>
      </w:r>
      <w:r>
        <w:t> </w:t>
      </w:r>
      <w:r w:rsidRPr="00A17F1E">
        <w:t>pyłu zawieszonego PM10 oraz</w:t>
      </w:r>
      <w:r>
        <w:t xml:space="preserve"> poziomu docelowego</w:t>
      </w:r>
      <w:r w:rsidRPr="00A17F1E">
        <w:t xml:space="preserve"> benzo(a)pirenu. Z</w:t>
      </w:r>
      <w:r>
        <w:t>adania przewidziane do </w:t>
      </w:r>
      <w:r w:rsidRPr="00245E65">
        <w:t>realizacji w ramach Programu ochrony powietrza na terenie strefy są</w:t>
      </w:r>
      <w:r>
        <w:t> </w:t>
      </w:r>
      <w:r w:rsidRPr="00245E65">
        <w:t>wynikiem szeregu przeprowadzonych analiz, w</w:t>
      </w:r>
      <w:r>
        <w:t xml:space="preserve"> </w:t>
      </w:r>
      <w:r w:rsidRPr="00245E65">
        <w:t>których rozpatrywano najróżniejsze koncepcje działań zmierzających do</w:t>
      </w:r>
      <w:r>
        <w:t> </w:t>
      </w:r>
      <w:r w:rsidRPr="00245E65">
        <w:t xml:space="preserve">poprawy stanu jakości powietrza. </w:t>
      </w:r>
    </w:p>
    <w:p w:rsidR="007B28EA" w:rsidRPr="00245E65" w:rsidRDefault="007B28EA" w:rsidP="00FF19C1">
      <w:pPr>
        <w:pStyle w:val="POPnormal"/>
      </w:pPr>
      <w:r>
        <w:t xml:space="preserve">Do </w:t>
      </w:r>
      <w:r w:rsidRPr="00245E65">
        <w:t xml:space="preserve">osiągnięcia korzystnych rezultatów środowiska naturalnego przy jednoczesnym zwiększeniu komfortu życia mieszkańców </w:t>
      </w:r>
      <w:r>
        <w:t>w perspektywie długoterminowej realizowane powinny być przedsięwzięcia</w:t>
      </w:r>
      <w:r w:rsidRPr="00245E65">
        <w:t>:</w:t>
      </w:r>
    </w:p>
    <w:p w:rsidR="007B28EA" w:rsidRDefault="007B28EA" w:rsidP="00FF19C1">
      <w:pPr>
        <w:pStyle w:val="POPwypkt"/>
      </w:pPr>
      <w:r w:rsidRPr="00245E65">
        <w:t>podnosz</w:t>
      </w:r>
      <w:r>
        <w:t>ące efektywność energetyczną</w:t>
      </w:r>
      <w:r w:rsidRPr="00245E65">
        <w:t xml:space="preserve"> transportu, m.in. poprzez rozwój </w:t>
      </w:r>
      <w:r>
        <w:t>elektromobilności,</w:t>
      </w:r>
      <w:r w:rsidRPr="00245E65">
        <w:t xml:space="preserve"> poprawę komfortu podróżowania mieszkańców, umiejętne zarządzanie siecią dróg i ruchem drogowym</w:t>
      </w:r>
      <w:r>
        <w:t>,</w:t>
      </w:r>
    </w:p>
    <w:p w:rsidR="007B28EA" w:rsidRPr="00245E65" w:rsidRDefault="007B28EA" w:rsidP="00FF19C1">
      <w:pPr>
        <w:pStyle w:val="POPwypkt"/>
      </w:pPr>
      <w:r>
        <w:t>wspomagające adaptację do zmian klimatu, w tym ochronę wrażliwych grup ludności.</w:t>
      </w:r>
    </w:p>
    <w:p w:rsidR="007B28EA" w:rsidRDefault="007B28EA" w:rsidP="00FF19C1">
      <w:pPr>
        <w:pStyle w:val="POPnormal"/>
      </w:pPr>
      <w:r w:rsidRPr="00245E65">
        <w:t xml:space="preserve">Bardzo ważnym elementem realizowanych polityk </w:t>
      </w:r>
      <w:r>
        <w:t>miejskich</w:t>
      </w:r>
      <w:r w:rsidRPr="00245E65">
        <w:t xml:space="preserve"> są plany zagospodarowania przestrzennego, które powinny uwzględniać możliwości zachowania korytarzy przewietrzania w tym klinów nawietrzających. Kliny te stanowią naturalne lub specjalnie projektowane obszary wolne od</w:t>
      </w:r>
      <w:r>
        <w:t> </w:t>
      </w:r>
      <w:r w:rsidRPr="00245E65">
        <w:t xml:space="preserve">zabudowy, które mają na celu poprawny przepływ powietrza przez, osiedle, </w:t>
      </w:r>
      <w:r>
        <w:t>miasto</w:t>
      </w:r>
      <w:r w:rsidRPr="00245E65">
        <w:t>, co</w:t>
      </w:r>
      <w:r>
        <w:t> </w:t>
      </w:r>
      <w:r w:rsidRPr="00245E65">
        <w:t>bezpośrednio wpływa na komfort życia grup wrażliwych</w:t>
      </w:r>
      <w:r>
        <w:t>.</w:t>
      </w:r>
    </w:p>
    <w:p w:rsidR="007B28EA" w:rsidRDefault="007B28EA" w:rsidP="00CB2AAE">
      <w:pPr>
        <w:pStyle w:val="POPnagl2"/>
      </w:pPr>
      <w:bookmarkStart w:id="306" w:name="_Toc19511728"/>
      <w:bookmarkStart w:id="307" w:name="_Toc27723293"/>
      <w:bookmarkStart w:id="308" w:name="_Toc33039533"/>
      <w:r>
        <w:t>DZIAŁANIA NAPRAWCZE, KTÓRE NIE ZOSTAŁY WYTYPOWANE DO WDROŻENIA</w:t>
      </w:r>
      <w:bookmarkEnd w:id="306"/>
      <w:bookmarkEnd w:id="307"/>
      <w:bookmarkEnd w:id="308"/>
    </w:p>
    <w:p w:rsidR="007B28EA" w:rsidRDefault="007B28EA" w:rsidP="00FF19C1">
      <w:pPr>
        <w:pStyle w:val="POPnormal"/>
      </w:pPr>
      <w:r>
        <w:t xml:space="preserve">W wyniku analiz modelowych oraz społeczno-ekonomicznych, część działań umożliwiających obniżenie emisji substancji do powietrza nie zostało wytypowanych do wdrożenia. </w:t>
      </w:r>
    </w:p>
    <w:p w:rsidR="007B28EA" w:rsidRPr="00F06629" w:rsidRDefault="007B28EA" w:rsidP="00FF19C1">
      <w:pPr>
        <w:pStyle w:val="POPpowyr"/>
      </w:pPr>
      <w:r w:rsidRPr="00F06629">
        <w:t>Całkowity zakaz stosowania paliw stałych</w:t>
      </w:r>
    </w:p>
    <w:p w:rsidR="007B28EA" w:rsidRDefault="007B28EA" w:rsidP="00FF19C1">
      <w:pPr>
        <w:pStyle w:val="POPnormal"/>
      </w:pPr>
      <w:r w:rsidRPr="00EC2C12">
        <w:rPr>
          <w:rStyle w:val="K-PnormalZnak"/>
        </w:rPr>
        <w:t>Nie proponowano wprowadzenia całkowitego zakazu stosowania paliw stałych do celów grzewczych w</w:t>
      </w:r>
      <w:r>
        <w:rPr>
          <w:rStyle w:val="K-PnormalZnak"/>
        </w:rPr>
        <w:t> </w:t>
      </w:r>
      <w:r w:rsidRPr="00EC2C12">
        <w:rPr>
          <w:rStyle w:val="K-PnormalZnak"/>
        </w:rPr>
        <w:t>indywidualnych</w:t>
      </w:r>
      <w:r>
        <w:rPr>
          <w:rStyle w:val="K-PnormalZnak"/>
        </w:rPr>
        <w:t xml:space="preserve"> systemach grzewczych ze względów społecznych oraz </w:t>
      </w:r>
      <w:r w:rsidRPr="00EC2C12">
        <w:rPr>
          <w:rStyle w:val="K-PnormalZnak"/>
        </w:rPr>
        <w:t xml:space="preserve">technicznych. W wielu </w:t>
      </w:r>
      <w:r>
        <w:rPr>
          <w:rStyle w:val="K-PnormalZnak"/>
        </w:rPr>
        <w:t>dzielnicach miasta Włocławka</w:t>
      </w:r>
      <w:r w:rsidRPr="00EC2C12">
        <w:rPr>
          <w:rStyle w:val="K-PnormalZnak"/>
        </w:rPr>
        <w:t xml:space="preserve"> brak</w:t>
      </w:r>
      <w:r>
        <w:rPr>
          <w:rStyle w:val="K-PnormalZnak"/>
        </w:rPr>
        <w:t xml:space="preserve"> jest</w:t>
      </w:r>
      <w:r w:rsidRPr="00EC2C12">
        <w:rPr>
          <w:rStyle w:val="K-PnormalZnak"/>
        </w:rPr>
        <w:t xml:space="preserve"> możliwości techn</w:t>
      </w:r>
      <w:r>
        <w:rPr>
          <w:rStyle w:val="K-PnormalZnak"/>
        </w:rPr>
        <w:t>icznych, gdyż nie ma dostępu do </w:t>
      </w:r>
      <w:r w:rsidRPr="00EC2C12">
        <w:rPr>
          <w:rStyle w:val="K-PnormalZnak"/>
        </w:rPr>
        <w:t>sieci ciepłowniczej lub gazowej.</w:t>
      </w:r>
      <w:r>
        <w:rPr>
          <w:rStyle w:val="K-PnormalZnak"/>
        </w:rPr>
        <w:t xml:space="preserve"> Ponadto </w:t>
      </w:r>
      <w:r>
        <w:t xml:space="preserve">wprowadzenie zakazu spalania paliw stałych obejmowałoby również spalanie drewna i innej biomasy, a więc spowodowałoby konieczność likwidacji miejscowych ogrzewaczy pomieszczeń. </w:t>
      </w:r>
    </w:p>
    <w:p w:rsidR="007B28EA" w:rsidRDefault="007B28EA" w:rsidP="00FF19C1">
      <w:pPr>
        <w:pStyle w:val="POPnormal"/>
      </w:pPr>
      <w:r w:rsidRPr="00EC2C12">
        <w:rPr>
          <w:rStyle w:val="K-PnormalZnak"/>
        </w:rPr>
        <w:t xml:space="preserve">Ograniczenia </w:t>
      </w:r>
      <w:r>
        <w:rPr>
          <w:rStyle w:val="K-PnormalZnak"/>
        </w:rPr>
        <w:t xml:space="preserve">w zakresie stosowania paliw stałych od 1 września 2019 r. </w:t>
      </w:r>
      <w:r w:rsidRPr="00EC2C12">
        <w:rPr>
          <w:rStyle w:val="K-PnormalZnak"/>
        </w:rPr>
        <w:t xml:space="preserve">określa </w:t>
      </w:r>
      <w:r>
        <w:rPr>
          <w:rStyle w:val="K-PnormalZnak"/>
        </w:rPr>
        <w:t xml:space="preserve">obowiązująca </w:t>
      </w:r>
      <w:r>
        <w:rPr>
          <w:rStyle w:val="K-PnormalZnak"/>
        </w:rPr>
        <w:br/>
        <w:t xml:space="preserve">na terenie strefy miasto Włocławek </w:t>
      </w:r>
      <w:r w:rsidRPr="00EC2C12">
        <w:rPr>
          <w:rStyle w:val="K-PnormalZnak"/>
        </w:rPr>
        <w:t>uchwał</w:t>
      </w:r>
      <w:r>
        <w:rPr>
          <w:rStyle w:val="K-PnormalZnak"/>
        </w:rPr>
        <w:t xml:space="preserve">a </w:t>
      </w:r>
      <w:r>
        <w:t xml:space="preserve">Nr VIII/136/19 Sejmiku Województwa Kujawsko-pomorskiego z dnia 24 czerwca 2019 r. w sprawie wprowadzenia na obszarze województwa kujawsko-pomorskiego ograniczeń i zakazów w zakresie eksploatacji instalacji, w których następuje spalanie paliw. </w:t>
      </w:r>
    </w:p>
    <w:p w:rsidR="007B28EA" w:rsidRDefault="007B28EA" w:rsidP="00FF19C1">
      <w:pPr>
        <w:pStyle w:val="POPpowyr"/>
      </w:pPr>
      <w:r w:rsidRPr="001C0098">
        <w:t>Strefy ograniczonej emisji komunikacyjnej</w:t>
      </w:r>
    </w:p>
    <w:p w:rsidR="007B28EA" w:rsidRDefault="007B28EA" w:rsidP="00FF19C1">
      <w:pPr>
        <w:pStyle w:val="POPnormal"/>
      </w:pPr>
      <w:r>
        <w:t>Wprowadzenie strefy ograniczonej emisji komunikacyjnej zostało odrzucone, ponieważ przeprowadzone modelowanie matematyczne i jego analiza wskazały, że odpowiedzialność transportu drogowego za przekroczenia poziomu dopuszczalnego dla pyłu PM10 ma charakter lokalny.</w:t>
      </w:r>
    </w:p>
    <w:p w:rsidR="007B28EA" w:rsidRDefault="007B28EA" w:rsidP="00FF19C1">
      <w:pPr>
        <w:rPr>
          <w:sz w:val="22"/>
          <w:szCs w:val="20"/>
        </w:rPr>
      </w:pPr>
      <w:r>
        <w:br w:type="page"/>
      </w:r>
    </w:p>
    <w:p w:rsidR="007B28EA" w:rsidRPr="009474A6" w:rsidRDefault="007B28EA" w:rsidP="00FF19C1">
      <w:pPr>
        <w:pStyle w:val="POPnormal"/>
        <w:ind w:left="4963"/>
        <w:rPr>
          <w:szCs w:val="22"/>
        </w:rPr>
      </w:pPr>
      <w:bookmarkStart w:id="309" w:name="_Toc33039534"/>
      <w:r w:rsidRPr="009474A6">
        <w:rPr>
          <w:rStyle w:val="POPnagl1Znak"/>
          <w:rFonts w:ascii="Times New Roman" w:hAnsi="Times New Roman" w:cs="Times New Roman"/>
          <w:b w:val="0"/>
          <w:bCs w:val="0"/>
          <w:caps/>
          <w:sz w:val="22"/>
          <w:szCs w:val="22"/>
          <w:lang w:val="pl-PL"/>
        </w:rPr>
        <w:t>Z</w:t>
      </w:r>
      <w:r w:rsidRPr="009474A6">
        <w:rPr>
          <w:rStyle w:val="POPnagl1Znak"/>
          <w:rFonts w:ascii="Times New Roman" w:hAnsi="Times New Roman" w:cs="Times New Roman"/>
          <w:b w:val="0"/>
          <w:bCs w:val="0"/>
          <w:color w:val="auto"/>
          <w:sz w:val="22"/>
          <w:szCs w:val="22"/>
          <w:lang w:val="pl-PL"/>
        </w:rPr>
        <w:t xml:space="preserve">ałącznik nr </w:t>
      </w:r>
      <w:r w:rsidRPr="009474A6">
        <w:rPr>
          <w:rStyle w:val="POPnagl1Znak"/>
          <w:rFonts w:ascii="Times New Roman" w:hAnsi="Times New Roman" w:cs="Times New Roman"/>
          <w:b w:val="0"/>
          <w:bCs w:val="0"/>
          <w:caps/>
          <w:sz w:val="22"/>
          <w:szCs w:val="22"/>
          <w:lang w:val="pl-PL"/>
        </w:rPr>
        <w:t>3</w:t>
      </w:r>
      <w:bookmarkEnd w:id="309"/>
      <w:r w:rsidRPr="009474A6">
        <w:rPr>
          <w:szCs w:val="22"/>
        </w:rPr>
        <w:t xml:space="preserve"> do uchwały Nr………….</w:t>
      </w:r>
      <w:r w:rsidRPr="009474A6">
        <w:rPr>
          <w:szCs w:val="22"/>
        </w:rPr>
        <w:br/>
        <w:t xml:space="preserve">Sejmiku Województwa Kujawsko-Pomorskiego z dnia……………………... </w:t>
      </w:r>
    </w:p>
    <w:p w:rsidR="007B28EA" w:rsidRDefault="007B28EA" w:rsidP="00FF19C1">
      <w:pPr>
        <w:pStyle w:val="POPnormal"/>
      </w:pPr>
    </w:p>
    <w:p w:rsidR="007B28EA" w:rsidRDefault="007B28EA" w:rsidP="00FF19C1">
      <w:pPr>
        <w:pStyle w:val="POPnormal"/>
        <w:rPr>
          <w:b/>
          <w:bCs/>
        </w:rPr>
      </w:pPr>
      <w:r w:rsidRPr="006F09C9">
        <w:rPr>
          <w:b/>
          <w:bCs/>
        </w:rPr>
        <w:t>Plan działań krótkoterminowych.</w:t>
      </w:r>
    </w:p>
    <w:p w:rsidR="007B28EA" w:rsidRDefault="007B28EA" w:rsidP="00FF19C1">
      <w:pPr>
        <w:pStyle w:val="POPnormal"/>
        <w:ind w:left="4963"/>
      </w:pPr>
    </w:p>
    <w:p w:rsidR="007B28EA" w:rsidRDefault="007B28EA" w:rsidP="00FF19C1">
      <w:pPr>
        <w:rPr>
          <w:noProof/>
        </w:rPr>
      </w:pPr>
    </w:p>
    <w:p w:rsidR="007B28EA" w:rsidRPr="00BF5B42" w:rsidRDefault="007B28EA" w:rsidP="00FF19C1">
      <w:pPr>
        <w:pStyle w:val="POPnormal"/>
        <w:sectPr w:rsidR="007B28EA" w:rsidRPr="00BF5B42" w:rsidSect="003A43FA">
          <w:footerReference w:type="even" r:id="rId45"/>
          <w:footerReference w:type="default" r:id="rId46"/>
          <w:pgSz w:w="11906" w:h="16838"/>
          <w:pgMar w:top="1417" w:right="1417" w:bottom="1417" w:left="1417" w:header="709" w:footer="709" w:gutter="0"/>
          <w:cols w:space="708"/>
          <w:titlePg/>
          <w:docGrid w:linePitch="360"/>
        </w:sectPr>
      </w:pPr>
    </w:p>
    <w:p w:rsidR="007B28EA" w:rsidRDefault="007B28EA" w:rsidP="00CB2AAE">
      <w:pPr>
        <w:pStyle w:val="POPnagl2"/>
      </w:pPr>
      <w:bookmarkStart w:id="310" w:name="_Toc19511692"/>
      <w:bookmarkStart w:id="311" w:name="_Toc32445963"/>
      <w:bookmarkStart w:id="312" w:name="_Toc33039535"/>
      <w:r w:rsidRPr="00937168">
        <w:t>PLAN DZIAŁAŃ KRÓTKOTERMINOWYCH</w:t>
      </w:r>
      <w:bookmarkEnd w:id="310"/>
      <w:bookmarkEnd w:id="311"/>
      <w:bookmarkEnd w:id="312"/>
    </w:p>
    <w:p w:rsidR="007B28EA" w:rsidRPr="00801919" w:rsidRDefault="007B28EA" w:rsidP="00FF19C1">
      <w:pPr>
        <w:pStyle w:val="POPnormal"/>
        <w:rPr>
          <w:lang w:eastAsia="ar-SA"/>
        </w:rPr>
      </w:pPr>
      <w:r w:rsidRPr="00801919">
        <w:rPr>
          <w:lang w:eastAsia="ar-SA"/>
        </w:rPr>
        <w:t xml:space="preserve">PDK dla strefy </w:t>
      </w:r>
      <w:r>
        <w:rPr>
          <w:lang w:eastAsia="ar-SA"/>
        </w:rPr>
        <w:t>miasto Włocławek</w:t>
      </w:r>
      <w:r w:rsidRPr="00801919">
        <w:rPr>
          <w:lang w:eastAsia="ar-SA"/>
        </w:rPr>
        <w:t xml:space="preserve"> przygotowano dla pyłu zawieszonego PM10 oraz</w:t>
      </w:r>
      <w:r>
        <w:rPr>
          <w:lang w:eastAsia="ar-SA"/>
        </w:rPr>
        <w:t> </w:t>
      </w:r>
      <w:r w:rsidRPr="00801919">
        <w:rPr>
          <w:lang w:eastAsia="ar-SA"/>
        </w:rPr>
        <w:t>benzo(a)pirenu.</w:t>
      </w:r>
    </w:p>
    <w:p w:rsidR="007B28EA" w:rsidRPr="002E0103" w:rsidRDefault="007B28EA" w:rsidP="00CB2AAE">
      <w:pPr>
        <w:pStyle w:val="POPnagl3"/>
      </w:pPr>
      <w:bookmarkStart w:id="313" w:name="_Toc19511693"/>
      <w:bookmarkStart w:id="314" w:name="_Toc32445964"/>
      <w:bookmarkStart w:id="315" w:name="_Toc33039536"/>
      <w:r w:rsidRPr="002E0103">
        <w:t>Podstawy prawne PDK</w:t>
      </w:r>
      <w:bookmarkEnd w:id="313"/>
      <w:bookmarkEnd w:id="314"/>
      <w:bookmarkEnd w:id="315"/>
    </w:p>
    <w:p w:rsidR="007B28EA" w:rsidRDefault="007B28EA" w:rsidP="00FF19C1">
      <w:pPr>
        <w:pStyle w:val="POPnormal"/>
      </w:pPr>
      <w:bookmarkStart w:id="316" w:name="_Ref24971692"/>
      <w:bookmarkStart w:id="317" w:name="_Toc25565848"/>
      <w:r w:rsidRPr="00193196">
        <w:t>Podstawą prawną przygotowania Planu działań krótkoterminowych (PDK) jest</w:t>
      </w:r>
      <w:r>
        <w:t xml:space="preserve"> art. 91 ust. 3a ustawy Prawo ochrony środowiska (Dz. U. z 2019 r. poz. 1396 ze zm.), stanowiący, iż dla stref, w których przekraczane są, poziomy dopuszczalne lub docelowe substancji w powietrzu, zarząd województwa opracowuje projekt uchwały w sprawie programu ochrony powietrza lub jego aktualizacji, którego integralną część stanowi plan działań krótkoterminowych, o którym mowa w art. 92 ww. ustawy.</w:t>
      </w:r>
      <w:r w:rsidRPr="00193196">
        <w:t xml:space="preserve">  </w:t>
      </w:r>
    </w:p>
    <w:p w:rsidR="007B28EA" w:rsidRPr="00193196" w:rsidRDefault="007B28EA" w:rsidP="00FF19C1">
      <w:pPr>
        <w:pStyle w:val="POPnormal"/>
      </w:pPr>
      <w:r w:rsidRPr="00193196">
        <w:t>W PDK ustala się działania mające na celu:</w:t>
      </w:r>
    </w:p>
    <w:p w:rsidR="007B28EA" w:rsidRPr="00193196" w:rsidRDefault="007B28EA" w:rsidP="0012283A">
      <w:pPr>
        <w:pStyle w:val="POPwypkt"/>
        <w:numPr>
          <w:ilvl w:val="0"/>
          <w:numId w:val="28"/>
        </w:numPr>
      </w:pPr>
      <w:r w:rsidRPr="00193196">
        <w:t>zmniejszenie ryzyka wystąpienia takich przekroczeń,</w:t>
      </w:r>
    </w:p>
    <w:p w:rsidR="007B28EA" w:rsidRPr="00193196" w:rsidRDefault="007B28EA" w:rsidP="0012283A">
      <w:pPr>
        <w:pStyle w:val="POPwypkt"/>
        <w:numPr>
          <w:ilvl w:val="0"/>
          <w:numId w:val="28"/>
        </w:numPr>
      </w:pPr>
      <w:r w:rsidRPr="00193196">
        <w:t>ograniczenie skutków i czasu trwania zaistniałych przekroczeń.</w:t>
      </w:r>
    </w:p>
    <w:p w:rsidR="007B28EA" w:rsidRPr="00193196" w:rsidRDefault="007B28EA" w:rsidP="00FF19C1">
      <w:pPr>
        <w:pStyle w:val="POPnormal"/>
      </w:pPr>
      <w:r w:rsidRPr="00193196">
        <w:t xml:space="preserve">Podstawą prawną opracowania i wdrożenia PDK jest ustawa Prawo ochrony środowiska oraz akty wykonawcze: </w:t>
      </w:r>
    </w:p>
    <w:p w:rsidR="007B28EA" w:rsidRPr="00193196" w:rsidRDefault="007B28EA" w:rsidP="00066AEF">
      <w:pPr>
        <w:pStyle w:val="POPwypkt"/>
        <w:numPr>
          <w:ilvl w:val="0"/>
          <w:numId w:val="46"/>
        </w:numPr>
        <w:ind w:left="709"/>
      </w:pPr>
      <w:r w:rsidRPr="00193196">
        <w:t>rozporządzenie Ministra Środowiska z dnia 24 sierpnia 2012 r. w sprawie poziomów niektórych substancji w powietrzu określające poziomy dopuszczalne, poziomy docelowe, poziomy informowania i poziomy alarmowe substancji w powietrzu</w:t>
      </w:r>
      <w:r w:rsidRPr="00AD1DF3">
        <w:rPr>
          <w:rStyle w:val="FootnoteReference"/>
        </w:rPr>
        <w:footnoteReference w:id="114"/>
      </w:r>
      <w:r w:rsidRPr="00193196">
        <w:t>,</w:t>
      </w:r>
    </w:p>
    <w:p w:rsidR="007B28EA" w:rsidRPr="00193196" w:rsidRDefault="007B28EA" w:rsidP="00066AEF">
      <w:pPr>
        <w:pStyle w:val="POPwypkt"/>
        <w:numPr>
          <w:ilvl w:val="0"/>
          <w:numId w:val="46"/>
        </w:numPr>
        <w:ind w:left="709"/>
        <w:rPr>
          <w:lang w:eastAsia="ar-SA"/>
        </w:rPr>
      </w:pPr>
      <w:r w:rsidRPr="00193196">
        <w:t xml:space="preserve">rozporządzenie </w:t>
      </w:r>
      <w:r w:rsidRPr="00193196">
        <w:rPr>
          <w:lang w:eastAsia="ar-SA"/>
        </w:rPr>
        <w:t>Ministra Środowiska z dnia 14 czerwca 2019 r. w sprawie programów ochrony powietrza oraz planów działań krótkoterminowych</w:t>
      </w:r>
      <w:r w:rsidRPr="00193196">
        <w:rPr>
          <w:rStyle w:val="FootnoteReference"/>
          <w:lang w:eastAsia="ar-SA"/>
        </w:rPr>
        <w:footnoteReference w:id="115"/>
      </w:r>
      <w:r w:rsidRPr="00193196">
        <w:rPr>
          <w:lang w:eastAsia="ar-SA"/>
        </w:rPr>
        <w:t xml:space="preserve"> określające zakres PDK i wskazujące przykładowe działania,</w:t>
      </w:r>
    </w:p>
    <w:p w:rsidR="007B28EA" w:rsidRDefault="007B28EA" w:rsidP="00066AEF">
      <w:pPr>
        <w:pStyle w:val="POPwypkt"/>
        <w:numPr>
          <w:ilvl w:val="0"/>
          <w:numId w:val="46"/>
        </w:numPr>
        <w:ind w:left="709"/>
      </w:pPr>
      <w:r w:rsidRPr="00193196">
        <w:t>rozporządzenie Ministra Środowiska z dnia 6 czerwca 2018 r. w sprawie zakresu i sposobu przekazywania informacji dotyczących zanieczyszczenia powietrza</w:t>
      </w:r>
      <w:r w:rsidRPr="00AD1DF3">
        <w:rPr>
          <w:rStyle w:val="FootnoteReference"/>
        </w:rPr>
        <w:footnoteReference w:id="116"/>
      </w:r>
      <w:r w:rsidRPr="00AD1DF3">
        <w:rPr>
          <w:vertAlign w:val="superscript"/>
        </w:rPr>
        <w:t xml:space="preserve"> </w:t>
      </w:r>
      <w:r>
        <w:rPr>
          <w:vertAlign w:val="subscript"/>
        </w:rPr>
        <w:t>.</w:t>
      </w:r>
    </w:p>
    <w:p w:rsidR="007B28EA" w:rsidRDefault="007B28EA" w:rsidP="005C3AC2">
      <w:pPr>
        <w:pStyle w:val="POPwypkt"/>
        <w:numPr>
          <w:ilvl w:val="0"/>
          <w:numId w:val="0"/>
        </w:numPr>
      </w:pPr>
      <w:r>
        <w:t>U</w:t>
      </w:r>
      <w:r w:rsidRPr="00193196">
        <w:t xml:space="preserve">stawa POŚ określa obowiązki i wskazuje organy/podmioty odpowiedzialne za poszczególne elementy PDK zgodnie z </w:t>
      </w:r>
      <w:r>
        <w:t xml:space="preserve">poniższym </w:t>
      </w:r>
      <w:r w:rsidRPr="00193196">
        <w:t>zestawieniem.</w:t>
      </w:r>
      <w:r>
        <w:t xml:space="preserve"> </w:t>
      </w:r>
      <w:bookmarkStart w:id="318" w:name="_Toc28598000"/>
    </w:p>
    <w:p w:rsidR="007B28EA" w:rsidRDefault="007B28EA" w:rsidP="00FF19C1">
      <w:pPr>
        <w:pStyle w:val="K-Ppodpistab"/>
      </w:pPr>
      <w:bookmarkStart w:id="319" w:name="_Toc31843721"/>
      <w:bookmarkStart w:id="320" w:name="_Toc32445926"/>
      <w:bookmarkStart w:id="321" w:name="_Toc33039654"/>
      <w:r>
        <w:t xml:space="preserve">Tabela </w:t>
      </w:r>
      <w:r>
        <w:rPr>
          <w:noProof/>
        </w:rPr>
        <w:fldChar w:fldCharType="begin"/>
      </w:r>
      <w:r>
        <w:rPr>
          <w:noProof/>
        </w:rPr>
        <w:instrText xml:space="preserve"> SEQ Tabela \* ARABIC </w:instrText>
      </w:r>
      <w:r>
        <w:rPr>
          <w:noProof/>
        </w:rPr>
        <w:fldChar w:fldCharType="separate"/>
      </w:r>
      <w:r>
        <w:rPr>
          <w:noProof/>
        </w:rPr>
        <w:t>32</w:t>
      </w:r>
      <w:r>
        <w:rPr>
          <w:noProof/>
        </w:rPr>
        <w:fldChar w:fldCharType="end"/>
      </w:r>
      <w:r>
        <w:t>.</w:t>
      </w:r>
      <w:r w:rsidRPr="00713EEE">
        <w:t xml:space="preserve"> </w:t>
      </w:r>
      <w:r w:rsidRPr="00193196">
        <w:t>Zakres kompetencji poszczególnych organów w ramach PDK</w:t>
      </w:r>
      <w:bookmarkEnd w:id="318"/>
      <w:bookmarkEnd w:id="319"/>
      <w:bookmarkEnd w:id="320"/>
      <w:bookmarkEnd w:id="32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68" w:type="dxa"/>
          <w:bottom w:w="28" w:type="dxa"/>
          <w:right w:w="68" w:type="dxa"/>
        </w:tblCellMar>
        <w:tblLook w:val="00A0"/>
      </w:tblPr>
      <w:tblGrid>
        <w:gridCol w:w="2148"/>
        <w:gridCol w:w="2224"/>
        <w:gridCol w:w="4836"/>
      </w:tblGrid>
      <w:tr w:rsidR="007B28EA" w:rsidRPr="008409F0" w:rsidTr="00FF19C1">
        <w:trPr>
          <w:cantSplit/>
          <w:trHeight w:val="227"/>
          <w:tblHeader/>
        </w:trPr>
        <w:tc>
          <w:tcPr>
            <w:tcW w:w="2053" w:type="dxa"/>
            <w:shd w:val="clear" w:color="auto" w:fill="D9D9D9"/>
            <w:vAlign w:val="center"/>
          </w:tcPr>
          <w:p w:rsidR="007B28EA" w:rsidRPr="00E52A54" w:rsidRDefault="007B28EA" w:rsidP="00FF19C1">
            <w:pPr>
              <w:pStyle w:val="lwypunkt"/>
              <w:numPr>
                <w:ilvl w:val="0"/>
                <w:numId w:val="0"/>
              </w:numPr>
              <w:ind w:firstLine="34"/>
              <w:jc w:val="center"/>
              <w:rPr>
                <w:b/>
                <w:sz w:val="16"/>
                <w:szCs w:val="22"/>
              </w:rPr>
            </w:pPr>
            <w:r w:rsidRPr="00E52A54">
              <w:rPr>
                <w:b/>
                <w:sz w:val="16"/>
                <w:szCs w:val="22"/>
              </w:rPr>
              <w:t>organ administracyjny</w:t>
            </w:r>
          </w:p>
        </w:tc>
        <w:tc>
          <w:tcPr>
            <w:tcW w:w="2126" w:type="dxa"/>
            <w:shd w:val="clear" w:color="auto" w:fill="D9D9D9"/>
            <w:vAlign w:val="center"/>
          </w:tcPr>
          <w:p w:rsidR="007B28EA" w:rsidRPr="00E52A54" w:rsidRDefault="007B28EA" w:rsidP="00FF19C1">
            <w:pPr>
              <w:pStyle w:val="lwypunkt"/>
              <w:numPr>
                <w:ilvl w:val="0"/>
                <w:numId w:val="0"/>
              </w:numPr>
              <w:jc w:val="center"/>
              <w:rPr>
                <w:b/>
                <w:sz w:val="16"/>
                <w:szCs w:val="22"/>
              </w:rPr>
            </w:pPr>
            <w:r w:rsidRPr="00E52A54">
              <w:rPr>
                <w:b/>
                <w:sz w:val="16"/>
                <w:szCs w:val="22"/>
              </w:rPr>
              <w:t>podstawa prawna</w:t>
            </w:r>
          </w:p>
        </w:tc>
        <w:tc>
          <w:tcPr>
            <w:tcW w:w="4623" w:type="dxa"/>
            <w:shd w:val="clear" w:color="auto" w:fill="D9D9D9"/>
            <w:vAlign w:val="center"/>
          </w:tcPr>
          <w:p w:rsidR="007B28EA" w:rsidRPr="00E52A54" w:rsidRDefault="007B28EA" w:rsidP="00FF19C1">
            <w:pPr>
              <w:pStyle w:val="lwypunkt"/>
              <w:numPr>
                <w:ilvl w:val="0"/>
                <w:numId w:val="0"/>
              </w:numPr>
              <w:jc w:val="center"/>
              <w:rPr>
                <w:b/>
                <w:sz w:val="16"/>
                <w:szCs w:val="22"/>
              </w:rPr>
            </w:pPr>
            <w:r w:rsidRPr="00E52A54">
              <w:rPr>
                <w:b/>
                <w:sz w:val="16"/>
                <w:szCs w:val="22"/>
              </w:rPr>
              <w:t>działanie</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Regionalny Wydział Monitoringu Środowiska</w:t>
            </w:r>
          </w:p>
          <w:p w:rsidR="007B28EA" w:rsidRPr="00E52A54" w:rsidRDefault="007B28EA" w:rsidP="00FF19C1">
            <w:pPr>
              <w:pStyle w:val="lwypunkt"/>
              <w:numPr>
                <w:ilvl w:val="0"/>
                <w:numId w:val="0"/>
              </w:numPr>
              <w:jc w:val="left"/>
              <w:rPr>
                <w:sz w:val="16"/>
                <w:szCs w:val="22"/>
              </w:rPr>
            </w:pPr>
            <w:r w:rsidRPr="00E52A54">
              <w:rPr>
                <w:sz w:val="16"/>
                <w:szCs w:val="22"/>
              </w:rPr>
              <w:t>Głównego Inspektoratu Ochrony Środowiska</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Art. 94 ust. 1b ustawy POŚ</w:t>
            </w:r>
          </w:p>
          <w:p w:rsidR="007B28EA" w:rsidRPr="00E52A54" w:rsidRDefault="007B28EA" w:rsidP="00FF19C1">
            <w:pPr>
              <w:pStyle w:val="lwypunkt"/>
              <w:numPr>
                <w:ilvl w:val="0"/>
                <w:numId w:val="0"/>
              </w:numPr>
              <w:jc w:val="left"/>
              <w:rPr>
                <w:sz w:val="16"/>
                <w:szCs w:val="22"/>
              </w:rPr>
            </w:pPr>
            <w:r w:rsidRPr="00E52A54">
              <w:rPr>
                <w:sz w:val="16"/>
                <w:szCs w:val="22"/>
              </w:rPr>
              <w:t>Art. 94 ust. 1c ustawy POŚ</w:t>
            </w:r>
          </w:p>
        </w:tc>
        <w:tc>
          <w:tcPr>
            <w:tcW w:w="4623" w:type="dxa"/>
            <w:vAlign w:val="center"/>
          </w:tcPr>
          <w:p w:rsidR="007B28EA" w:rsidRPr="00E52A54" w:rsidRDefault="007B28EA" w:rsidP="00FF19C1">
            <w:pPr>
              <w:pStyle w:val="lwypunkt"/>
              <w:numPr>
                <w:ilvl w:val="0"/>
                <w:numId w:val="0"/>
              </w:numPr>
              <w:rPr>
                <w:sz w:val="16"/>
                <w:szCs w:val="22"/>
              </w:rPr>
            </w:pPr>
            <w:r w:rsidRPr="00E52A54">
              <w:rPr>
                <w:sz w:val="16"/>
                <w:szCs w:val="22"/>
              </w:rPr>
              <w:t xml:space="preserve">Powiadomienie </w:t>
            </w:r>
            <w:r w:rsidRPr="00E52A54">
              <w:rPr>
                <w:sz w:val="16"/>
                <w:szCs w:val="16"/>
              </w:rPr>
              <w:t>zarządu</w:t>
            </w:r>
            <w:r w:rsidRPr="00E52A54">
              <w:rPr>
                <w:sz w:val="16"/>
                <w:szCs w:val="22"/>
              </w:rPr>
              <w:t xml:space="preserve"> województwa o ryzyku wystąpienia przekroczenia poziomu </w:t>
            </w:r>
            <w:r w:rsidRPr="00E52A54">
              <w:rPr>
                <w:sz w:val="16"/>
                <w:szCs w:val="16"/>
              </w:rPr>
              <w:t xml:space="preserve">alarmowego, informowania, </w:t>
            </w:r>
            <w:r w:rsidRPr="00E52A54">
              <w:rPr>
                <w:sz w:val="16"/>
                <w:szCs w:val="22"/>
              </w:rPr>
              <w:t>dopuszczalnego lub docelowego substancji w powietrzu.</w:t>
            </w:r>
          </w:p>
          <w:p w:rsidR="007B28EA" w:rsidRPr="00E52A54" w:rsidRDefault="007B28EA" w:rsidP="00FF19C1">
            <w:pPr>
              <w:pStyle w:val="lwypunkt"/>
              <w:numPr>
                <w:ilvl w:val="0"/>
                <w:numId w:val="0"/>
              </w:numPr>
              <w:rPr>
                <w:sz w:val="16"/>
                <w:szCs w:val="22"/>
              </w:rPr>
            </w:pPr>
            <w:r w:rsidRPr="00E52A54">
              <w:rPr>
                <w:sz w:val="16"/>
                <w:szCs w:val="22"/>
              </w:rPr>
              <w:t>Powiadomienie Wojewódzkiego Centrum Zarządzania Kryzysowego o </w:t>
            </w:r>
            <w:r w:rsidRPr="00E52A54">
              <w:rPr>
                <w:sz w:val="16"/>
                <w:szCs w:val="16"/>
              </w:rPr>
              <w:t xml:space="preserve">ryzyku przekroczenia poziomu dopuszczalnego, docelowego, informowania, alarmowego lub o </w:t>
            </w:r>
            <w:r w:rsidRPr="00E52A54">
              <w:rPr>
                <w:sz w:val="16"/>
                <w:szCs w:val="22"/>
              </w:rPr>
              <w:t xml:space="preserve">przekroczeniu </w:t>
            </w:r>
            <w:r w:rsidRPr="00E52A54">
              <w:rPr>
                <w:sz w:val="16"/>
                <w:szCs w:val="16"/>
              </w:rPr>
              <w:t xml:space="preserve">tych </w:t>
            </w:r>
            <w:r w:rsidRPr="00E52A54">
              <w:rPr>
                <w:sz w:val="16"/>
                <w:szCs w:val="22"/>
              </w:rPr>
              <w:t xml:space="preserve">poziomów zobowiązujących do podjęcia działań krótkoterminowych. </w:t>
            </w:r>
            <w:r w:rsidRPr="00E52A54">
              <w:rPr>
                <w:sz w:val="16"/>
                <w:szCs w:val="16"/>
              </w:rPr>
              <w:t xml:space="preserve"> </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Wojewódzki Inspektor Ochrony Środowiska</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Art. 96a ustawy POŚ</w:t>
            </w:r>
          </w:p>
        </w:tc>
        <w:tc>
          <w:tcPr>
            <w:tcW w:w="4623" w:type="dxa"/>
            <w:vAlign w:val="center"/>
          </w:tcPr>
          <w:p w:rsidR="007B28EA" w:rsidRPr="00E52A54" w:rsidRDefault="007B28EA" w:rsidP="00FF19C1">
            <w:pPr>
              <w:pStyle w:val="lwypunkt"/>
              <w:numPr>
                <w:ilvl w:val="0"/>
                <w:numId w:val="0"/>
              </w:numPr>
              <w:rPr>
                <w:sz w:val="16"/>
                <w:szCs w:val="22"/>
              </w:rPr>
            </w:pPr>
            <w:r w:rsidRPr="00E52A54">
              <w:rPr>
                <w:sz w:val="16"/>
                <w:szCs w:val="22"/>
              </w:rPr>
              <w:t>Sprawowanie kontroli nad terminowym uchwaleniem oraz realizacją Planu działań krótkoterminowych.</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Wojewódzkie Centrum Zarządzania Kryzysowego</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 xml:space="preserve">Art. 16 ust. 2 </w:t>
            </w:r>
            <w:r w:rsidRPr="00E52A54">
              <w:rPr>
                <w:sz w:val="16"/>
                <w:szCs w:val="16"/>
              </w:rPr>
              <w:t>pkt 4 i pkt 6 ustawy</w:t>
            </w:r>
            <w:r w:rsidRPr="00E52A54">
              <w:rPr>
                <w:sz w:val="16"/>
                <w:szCs w:val="22"/>
              </w:rPr>
              <w:t xml:space="preserve"> o zarządzaniu kryzysowym</w:t>
            </w:r>
            <w:r w:rsidRPr="00E52A54">
              <w:rPr>
                <w:rStyle w:val="FootnoteReference"/>
                <w:sz w:val="16"/>
                <w:szCs w:val="22"/>
              </w:rPr>
              <w:footnoteReference w:id="117"/>
            </w:r>
          </w:p>
        </w:tc>
        <w:tc>
          <w:tcPr>
            <w:tcW w:w="4623" w:type="dxa"/>
            <w:vAlign w:val="center"/>
          </w:tcPr>
          <w:p w:rsidR="007B28EA" w:rsidRPr="00E52A54" w:rsidRDefault="007B28EA" w:rsidP="00FF19C1">
            <w:pPr>
              <w:pStyle w:val="lwypunkt"/>
              <w:numPr>
                <w:ilvl w:val="0"/>
                <w:numId w:val="0"/>
              </w:numPr>
              <w:rPr>
                <w:sz w:val="16"/>
                <w:szCs w:val="16"/>
              </w:rPr>
            </w:pPr>
            <w:r w:rsidRPr="00E52A54">
              <w:rPr>
                <w:sz w:val="16"/>
                <w:szCs w:val="22"/>
              </w:rPr>
              <w:t>Współpraca z podmiotami realizującymi monitoring środowiska.</w:t>
            </w:r>
          </w:p>
          <w:p w:rsidR="007B28EA" w:rsidRPr="00E52A54" w:rsidRDefault="007B28EA" w:rsidP="00FF19C1">
            <w:pPr>
              <w:pStyle w:val="lwypunkt"/>
              <w:numPr>
                <w:ilvl w:val="0"/>
                <w:numId w:val="0"/>
              </w:numPr>
              <w:rPr>
                <w:sz w:val="16"/>
                <w:szCs w:val="22"/>
              </w:rPr>
            </w:pPr>
            <w:r w:rsidRPr="00E52A54">
              <w:rPr>
                <w:sz w:val="16"/>
                <w:szCs w:val="16"/>
              </w:rPr>
              <w:t>Dokumentowanie działań podejmowanych przez centrum.</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 xml:space="preserve">Wojewódzkie Centrum Zarządzania Kryzysowego </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 xml:space="preserve">Art. 92 ust. 1d </w:t>
            </w:r>
            <w:r w:rsidRPr="00E52A54">
              <w:rPr>
                <w:sz w:val="16"/>
                <w:szCs w:val="16"/>
              </w:rPr>
              <w:t>ustawy</w:t>
            </w:r>
            <w:r w:rsidRPr="00E52A54">
              <w:rPr>
                <w:sz w:val="16"/>
                <w:szCs w:val="22"/>
              </w:rPr>
              <w:t xml:space="preserve"> POŚ</w:t>
            </w:r>
          </w:p>
          <w:p w:rsidR="007B28EA" w:rsidRPr="00E52A54" w:rsidRDefault="007B28EA" w:rsidP="00FF19C1">
            <w:pPr>
              <w:pStyle w:val="lwypunkt"/>
              <w:numPr>
                <w:ilvl w:val="0"/>
                <w:numId w:val="0"/>
              </w:numPr>
              <w:jc w:val="left"/>
              <w:rPr>
                <w:sz w:val="16"/>
                <w:szCs w:val="22"/>
              </w:rPr>
            </w:pPr>
            <w:r w:rsidRPr="00E52A54">
              <w:rPr>
                <w:sz w:val="16"/>
                <w:szCs w:val="22"/>
              </w:rPr>
              <w:t xml:space="preserve">Art. 93 ust. 1 </w:t>
            </w:r>
            <w:r w:rsidRPr="00E52A54">
              <w:rPr>
                <w:sz w:val="16"/>
                <w:szCs w:val="16"/>
              </w:rPr>
              <w:t>ustawy</w:t>
            </w:r>
            <w:r w:rsidRPr="00E52A54">
              <w:rPr>
                <w:sz w:val="16"/>
                <w:szCs w:val="22"/>
              </w:rPr>
              <w:t xml:space="preserve"> POŚ</w:t>
            </w:r>
          </w:p>
        </w:tc>
        <w:tc>
          <w:tcPr>
            <w:tcW w:w="4623" w:type="dxa"/>
            <w:vAlign w:val="center"/>
          </w:tcPr>
          <w:p w:rsidR="007B28EA" w:rsidRPr="00E52A54" w:rsidRDefault="007B28EA" w:rsidP="00FF19C1">
            <w:pPr>
              <w:pStyle w:val="lwypunkt"/>
              <w:numPr>
                <w:ilvl w:val="0"/>
                <w:numId w:val="0"/>
              </w:numPr>
              <w:rPr>
                <w:sz w:val="16"/>
                <w:szCs w:val="22"/>
              </w:rPr>
            </w:pPr>
            <w:r w:rsidRPr="00E52A54">
              <w:rPr>
                <w:sz w:val="16"/>
                <w:szCs w:val="22"/>
              </w:rPr>
              <w:t>Informowanie właściwych organów o konieczności podjęcia działań krótkoterminowych.</w:t>
            </w:r>
          </w:p>
          <w:p w:rsidR="007B28EA" w:rsidRPr="00E52A54" w:rsidRDefault="007B28EA" w:rsidP="00FF19C1">
            <w:pPr>
              <w:pStyle w:val="lwypunkt"/>
              <w:numPr>
                <w:ilvl w:val="0"/>
                <w:numId w:val="0"/>
              </w:numPr>
              <w:rPr>
                <w:sz w:val="16"/>
                <w:szCs w:val="22"/>
              </w:rPr>
            </w:pPr>
            <w:r w:rsidRPr="00E52A54">
              <w:rPr>
                <w:sz w:val="16"/>
                <w:szCs w:val="22"/>
              </w:rPr>
              <w:t xml:space="preserve">Powiadomienie społeczeństwa w sposób zwyczajowo przyjęty </w:t>
            </w:r>
            <w:r w:rsidRPr="00E52A54">
              <w:rPr>
                <w:sz w:val="16"/>
                <w:szCs w:val="22"/>
              </w:rPr>
              <w:br/>
              <w:t xml:space="preserve">o ryzyku przekroczenia poziomu dopuszczalnego, docelowego, informowania, alarmowego oraz o przekroczeniu tych poziomów. </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Prezydent Miasta</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 xml:space="preserve">Art. 92 ust. 1a </w:t>
            </w:r>
            <w:r w:rsidRPr="00E52A54">
              <w:rPr>
                <w:sz w:val="16"/>
                <w:szCs w:val="16"/>
              </w:rPr>
              <w:t>ustawy</w:t>
            </w:r>
            <w:r w:rsidRPr="00E52A54">
              <w:rPr>
                <w:sz w:val="16"/>
                <w:szCs w:val="22"/>
              </w:rPr>
              <w:t xml:space="preserve"> POŚ</w:t>
            </w:r>
          </w:p>
        </w:tc>
        <w:tc>
          <w:tcPr>
            <w:tcW w:w="4623" w:type="dxa"/>
            <w:vAlign w:val="center"/>
          </w:tcPr>
          <w:p w:rsidR="007B28EA" w:rsidRPr="00E52A54" w:rsidRDefault="007B28EA" w:rsidP="00FF19C1">
            <w:pPr>
              <w:pStyle w:val="lwypunkt"/>
              <w:numPr>
                <w:ilvl w:val="0"/>
                <w:numId w:val="0"/>
              </w:numPr>
              <w:rPr>
                <w:sz w:val="16"/>
                <w:szCs w:val="22"/>
              </w:rPr>
            </w:pPr>
            <w:r w:rsidRPr="00E52A54">
              <w:rPr>
                <w:sz w:val="16"/>
                <w:szCs w:val="22"/>
              </w:rPr>
              <w:t xml:space="preserve">Opiniowanie Planu działań krótkoterminowych w ciągu miesiąca </w:t>
            </w:r>
            <w:r w:rsidRPr="00E52A54">
              <w:rPr>
                <w:sz w:val="16"/>
                <w:szCs w:val="22"/>
              </w:rPr>
              <w:br/>
              <w:t>od dnia otrzymania projektu uchwały.</w:t>
            </w:r>
          </w:p>
        </w:tc>
      </w:tr>
      <w:tr w:rsidR="007B28EA" w:rsidRPr="008409F0" w:rsidTr="00FF19C1">
        <w:trPr>
          <w:cantSplit/>
          <w:trHeight w:val="227"/>
        </w:trPr>
        <w:tc>
          <w:tcPr>
            <w:tcW w:w="2053"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Powiatowe Centrum Zarządzania Kryzysowego</w:t>
            </w:r>
          </w:p>
        </w:tc>
        <w:tc>
          <w:tcPr>
            <w:tcW w:w="2126" w:type="dxa"/>
            <w:vAlign w:val="center"/>
          </w:tcPr>
          <w:p w:rsidR="007B28EA" w:rsidRPr="00E52A54" w:rsidRDefault="007B28EA" w:rsidP="00FF19C1">
            <w:pPr>
              <w:pStyle w:val="lwypunkt"/>
              <w:numPr>
                <w:ilvl w:val="0"/>
                <w:numId w:val="0"/>
              </w:numPr>
              <w:jc w:val="left"/>
              <w:rPr>
                <w:sz w:val="16"/>
                <w:szCs w:val="22"/>
              </w:rPr>
            </w:pPr>
            <w:r w:rsidRPr="00E52A54">
              <w:rPr>
                <w:sz w:val="16"/>
                <w:szCs w:val="22"/>
              </w:rPr>
              <w:t>Art. 18 ust. 2 ustawy o zarządzaniu kryzysowym</w:t>
            </w:r>
          </w:p>
        </w:tc>
        <w:tc>
          <w:tcPr>
            <w:tcW w:w="4623" w:type="dxa"/>
            <w:vAlign w:val="center"/>
          </w:tcPr>
          <w:p w:rsidR="007B28EA" w:rsidRPr="00E52A54" w:rsidRDefault="007B28EA" w:rsidP="00FF19C1">
            <w:pPr>
              <w:pStyle w:val="lwypunkt"/>
              <w:numPr>
                <w:ilvl w:val="0"/>
                <w:numId w:val="0"/>
              </w:numPr>
              <w:rPr>
                <w:sz w:val="16"/>
                <w:szCs w:val="22"/>
              </w:rPr>
            </w:pPr>
            <w:r w:rsidRPr="00E52A54">
              <w:rPr>
                <w:sz w:val="16"/>
                <w:szCs w:val="22"/>
              </w:rPr>
              <w:t>Zapewnienie przepływu informacji na potrzeby zarządzania kryzysowego oraz współpraca z podmiotami realizującymi monitoring środowiska.</w:t>
            </w:r>
          </w:p>
        </w:tc>
      </w:tr>
    </w:tbl>
    <w:p w:rsidR="007B28EA" w:rsidRPr="001D563C" w:rsidRDefault="007B28EA" w:rsidP="00FC7A48">
      <w:pPr>
        <w:pStyle w:val="POPnormal"/>
        <w:tabs>
          <w:tab w:val="left" w:pos="426"/>
        </w:tabs>
      </w:pPr>
      <w:r>
        <w:t xml:space="preserve">Działania w </w:t>
      </w:r>
      <w:r w:rsidRPr="00962EBF">
        <w:t>PDK dla strefy miasto Włocławek zostały podzielone na:</w:t>
      </w:r>
    </w:p>
    <w:p w:rsidR="007B28EA" w:rsidRDefault="007B28EA" w:rsidP="00066AEF">
      <w:pPr>
        <w:pStyle w:val="POPwypkt"/>
        <w:numPr>
          <w:ilvl w:val="0"/>
          <w:numId w:val="28"/>
        </w:numPr>
        <w:ind w:hanging="294"/>
      </w:pPr>
      <w:r w:rsidRPr="001D563C">
        <w:t>działania operacyjne mające na celu ograniczeni</w:t>
      </w:r>
      <w:r>
        <w:t>e wielkości emisji ze źródeł na </w:t>
      </w:r>
      <w:r w:rsidRPr="001D563C">
        <w:t>obszarach objętym PDK,</w:t>
      </w:r>
    </w:p>
    <w:p w:rsidR="007B28EA" w:rsidRDefault="007B28EA" w:rsidP="00066AEF">
      <w:pPr>
        <w:pStyle w:val="POPwypkt"/>
        <w:numPr>
          <w:ilvl w:val="0"/>
          <w:numId w:val="28"/>
        </w:numPr>
        <w:ind w:hanging="294"/>
      </w:pPr>
      <w:r w:rsidRPr="001D563C">
        <w:t>działania informacyjne i prewencyjne mające na celu ostrzeganie przed</w:t>
      </w:r>
      <w:r>
        <w:t> </w:t>
      </w:r>
      <w:r w:rsidRPr="001D563C">
        <w:t>negatywnym wpływem jakości powietrza na zdrowie mieszkańców</w:t>
      </w:r>
      <w:r>
        <w:t>.</w:t>
      </w:r>
    </w:p>
    <w:bookmarkEnd w:id="316"/>
    <w:bookmarkEnd w:id="317"/>
    <w:p w:rsidR="007B28EA" w:rsidRPr="001D18B9" w:rsidRDefault="007B28EA" w:rsidP="00FF19C1">
      <w:pPr>
        <w:pStyle w:val="POPnormal"/>
      </w:pPr>
      <w:r w:rsidRPr="001D18B9">
        <w:t>Przy określaniu ryzyka wystąpienia przekroczenia poziomów alarmowych i poziomów informowania społeczeństwa należy pamiętać, że w 2018 roku dla pyłu PM10 obowiązywały wyższe poziomy alarm</w:t>
      </w:r>
      <w:r>
        <w:t>owy</w:t>
      </w:r>
      <w:r w:rsidRPr="001D18B9">
        <w:t xml:space="preserve"> (300 µg/m</w:t>
      </w:r>
      <w:r w:rsidRPr="001D18B9">
        <w:rPr>
          <w:vertAlign w:val="superscript"/>
        </w:rPr>
        <w:t>3</w:t>
      </w:r>
      <w:r w:rsidRPr="001D18B9">
        <w:t>) i informowania społeczeństwa (200 µg/m</w:t>
      </w:r>
      <w:r w:rsidRPr="001D18B9">
        <w:rPr>
          <w:vertAlign w:val="superscript"/>
        </w:rPr>
        <w:t>3</w:t>
      </w:r>
      <w:r w:rsidRPr="001D18B9">
        <w:t>) niż obecnie. Poziomy te nie były przekraczane w 2018 roku. Jednak od 11 października 2019 roku obowiązują nowe niższe poziomy:</w:t>
      </w:r>
    </w:p>
    <w:p w:rsidR="007B28EA" w:rsidRDefault="007B28EA" w:rsidP="00FF19C1">
      <w:pPr>
        <w:pStyle w:val="POPlista"/>
        <w:numPr>
          <w:ilvl w:val="0"/>
          <w:numId w:val="20"/>
        </w:numPr>
        <w:ind w:left="738" w:hanging="284"/>
      </w:pPr>
      <w:r>
        <w:t>informowania (100 µg/m</w:t>
      </w:r>
      <w:r w:rsidRPr="002B6F6E">
        <w:rPr>
          <w:vertAlign w:val="superscript"/>
        </w:rPr>
        <w:t>3</w:t>
      </w:r>
      <w:r>
        <w:t>),</w:t>
      </w:r>
    </w:p>
    <w:p w:rsidR="007B28EA" w:rsidRDefault="007B28EA" w:rsidP="00FF19C1">
      <w:pPr>
        <w:pStyle w:val="POPlista"/>
        <w:numPr>
          <w:ilvl w:val="0"/>
          <w:numId w:val="20"/>
        </w:numPr>
        <w:ind w:left="738" w:hanging="284"/>
      </w:pPr>
      <w:r>
        <w:t>alarmowy (150 µg/m</w:t>
      </w:r>
      <w:r w:rsidRPr="002B6F6E">
        <w:rPr>
          <w:vertAlign w:val="superscript"/>
        </w:rPr>
        <w:t>3</w:t>
      </w:r>
      <w:r>
        <w:t>).</w:t>
      </w:r>
    </w:p>
    <w:p w:rsidR="007B28EA" w:rsidRDefault="007B28EA" w:rsidP="00FF19C1">
      <w:pPr>
        <w:pStyle w:val="K-Pnormal"/>
      </w:pPr>
      <w:r>
        <w:t xml:space="preserve">Wyniki pomiarów jakości powietrza substancji objętych Programem, prowadzonych na terenie </w:t>
      </w:r>
      <w:r w:rsidRPr="00962EBF">
        <w:t>strefy miasto Włocławek w roku 2018 oraz w latach poprzednich tj. 2013-2017, analizę wielkości poziomów substancji w powietrzu w strefie, w tym warunków, w których powstają ponadnormatywne stężenia analizowanych substancji oraz identyfikację ryzyka przekroczenia poziomu alarmowego lub</w:t>
      </w:r>
      <w:r>
        <w:t> </w:t>
      </w:r>
      <w:r w:rsidRPr="00962EBF">
        <w:t xml:space="preserve">informowania lub przekroczenie o ponad 200% poziomu dopuszczalnego lub docelowego substancji w powietrzu przedstawiono w </w:t>
      </w:r>
      <w:r>
        <w:t xml:space="preserve">załączniku nr 1 do niniejszej uchwały w </w:t>
      </w:r>
      <w:r w:rsidRPr="00962EBF">
        <w:t>rozdziale „Wyniki pomiarów jakości powietrza w strefie miasto Włocławek w latach 2013-</w:t>
      </w:r>
      <w:smartTag w:uri="urn:schemas-microsoft-com:office:smarttags" w:element="metricconverter">
        <w:smartTagPr>
          <w:attr w:name="ProductID" w:val="2018”"/>
        </w:smartTagPr>
        <w:r w:rsidRPr="00962EBF">
          <w:t>2018”</w:t>
        </w:r>
      </w:smartTag>
      <w:r w:rsidRPr="00962EBF">
        <w:t>.</w:t>
      </w:r>
    </w:p>
    <w:p w:rsidR="007B28EA" w:rsidRPr="00521524" w:rsidRDefault="007B28EA" w:rsidP="00FF19C1">
      <w:pPr>
        <w:pStyle w:val="K-Pnormal"/>
      </w:pPr>
      <w:r>
        <w:t>Potencjalne źród</w:t>
      </w:r>
      <w:r w:rsidRPr="00521524">
        <w:t>ł</w:t>
      </w:r>
      <w:r>
        <w:t>a</w:t>
      </w:r>
      <w:r w:rsidRPr="00521524">
        <w:t xml:space="preserve"> przekroczeń poziomów alarmowych, informowania, dopuszczalnych lub</w:t>
      </w:r>
      <w:r>
        <w:t> </w:t>
      </w:r>
      <w:r w:rsidRPr="00521524">
        <w:t>docelowych substancji w powietrzu w strefie przedstawiono w</w:t>
      </w:r>
      <w:r>
        <w:t xml:space="preserve"> załączniku nr 1 do niniejszej uchwały w </w:t>
      </w:r>
      <w:r w:rsidRPr="00521524">
        <w:t>rozdziale ,,Analiza stanu jakości powietrza”.</w:t>
      </w:r>
    </w:p>
    <w:p w:rsidR="007B28EA" w:rsidRDefault="007B28EA" w:rsidP="00FF19C1">
      <w:pPr>
        <w:pStyle w:val="POPnormal"/>
      </w:pPr>
      <w:r w:rsidRPr="002F7654">
        <w:t xml:space="preserve">Realizacja działań </w:t>
      </w:r>
      <w:r>
        <w:t xml:space="preserve">krótkoterminowych </w:t>
      </w:r>
      <w:r w:rsidRPr="002F7654">
        <w:t>ma na celu ograniczenie narażenia na występowanie wysokich stężeń zanieczyszczeń w powietrzu, redukcj</w:t>
      </w:r>
      <w:r>
        <w:t>ę</w:t>
      </w:r>
      <w:r w:rsidRPr="002F7654">
        <w:t xml:space="preserve"> stężeń oraz skrócenie czasu trwania przekroczenia</w:t>
      </w:r>
      <w:r>
        <w:t>. Podjęte działania mają ograniczyć narażenie ludności na oddziaływanie stężeń substancji w powietrzu w tym w szczególności wrażliwych grup ludności.</w:t>
      </w:r>
    </w:p>
    <w:p w:rsidR="007B28EA" w:rsidRPr="00F22535" w:rsidRDefault="007B28EA" w:rsidP="005C3AC2">
      <w:pPr>
        <w:pStyle w:val="POPwyr"/>
      </w:pPr>
      <w:r w:rsidRPr="00F22535">
        <w:t>Sposób i tryb powiadamiania przez WCZK o ryzyku bądź o zaistnieniu przekroczenia poziomu dopuszczalnego, informowania i alarmowego dla pyłu zawieszonego PM10</w:t>
      </w:r>
      <w:r>
        <w:t xml:space="preserve"> </w:t>
      </w:r>
      <w:r>
        <w:br/>
      </w:r>
      <w:r w:rsidRPr="00F22535">
        <w:t>lub poziomu docelowego B(a)P.</w:t>
      </w:r>
    </w:p>
    <w:p w:rsidR="007B28EA" w:rsidRDefault="007B28EA" w:rsidP="00FF19C1">
      <w:pPr>
        <w:pStyle w:val="POPnormal"/>
      </w:pPr>
      <w:r w:rsidRPr="00193196">
        <w:t>W przypadku ryzyka wystąpienia</w:t>
      </w:r>
      <w:r>
        <w:t xml:space="preserve"> lub wystąpienia</w:t>
      </w:r>
      <w:r w:rsidRPr="00193196">
        <w:t xml:space="preserve"> przekroczenia poziomu alarmowego, informowania, dopuszczalnego lub docelowego substancji w powietrzu w danej strefie Główny Inspektor Ochrony Środowi</w:t>
      </w:r>
      <w:r>
        <w:t>ska powiadamia o tym Wojewódzkie Centrum Zarządzania K</w:t>
      </w:r>
      <w:r w:rsidRPr="00193196">
        <w:t>ryzysowego</w:t>
      </w:r>
      <w:r>
        <w:t xml:space="preserve"> w Bydgoszczy.</w:t>
      </w:r>
    </w:p>
    <w:p w:rsidR="007B28EA" w:rsidRDefault="007B28EA" w:rsidP="00FF19C1">
      <w:pPr>
        <w:pStyle w:val="POPwypkt"/>
        <w:numPr>
          <w:ilvl w:val="0"/>
          <w:numId w:val="0"/>
        </w:numPr>
      </w:pPr>
    </w:p>
    <w:p w:rsidR="007B28EA" w:rsidRDefault="007B28EA" w:rsidP="00FF19C1">
      <w:pPr>
        <w:pStyle w:val="POPwypkt"/>
        <w:numPr>
          <w:ilvl w:val="0"/>
          <w:numId w:val="0"/>
        </w:numPr>
      </w:pPr>
    </w:p>
    <w:p w:rsidR="007B28EA" w:rsidRDefault="007B28EA" w:rsidP="00FF19C1">
      <w:pPr>
        <w:pStyle w:val="POPwypkt"/>
        <w:numPr>
          <w:ilvl w:val="0"/>
          <w:numId w:val="0"/>
        </w:numPr>
      </w:pPr>
      <w:r w:rsidRPr="00962EBF">
        <w:t>Wyznacza się dla strefy miasto Włocławek trzy poziomy powiadomień w ramach PDK:</w:t>
      </w:r>
    </w:p>
    <w:p w:rsidR="007B28EA" w:rsidRDefault="007B28EA" w:rsidP="00066AEF">
      <w:pPr>
        <w:pStyle w:val="POPwypkt"/>
        <w:numPr>
          <w:ilvl w:val="0"/>
          <w:numId w:val="45"/>
        </w:numPr>
        <w:ind w:left="851"/>
      </w:pPr>
      <w:r>
        <w:t>Poziom I - Ostrzeżenie dotyczące ryzyka lub przekroczenia poziomu dopuszczalnego pyłu zawieszonego PM10 lub docelowego B(a)P w powietrzu,</w:t>
      </w:r>
    </w:p>
    <w:p w:rsidR="007B28EA" w:rsidRDefault="007B28EA" w:rsidP="00066AEF">
      <w:pPr>
        <w:pStyle w:val="POPwypkt"/>
        <w:numPr>
          <w:ilvl w:val="0"/>
          <w:numId w:val="45"/>
        </w:numPr>
        <w:ind w:left="851"/>
      </w:pPr>
      <w:r>
        <w:t>Poziom II - Alarm I stopnia dotyczący ryzyka wystąpienia lub wystąpienia przekroczenia poziomu informowania dla pyłu zawieszonego PM10 w powietrzu,</w:t>
      </w:r>
    </w:p>
    <w:p w:rsidR="007B28EA" w:rsidRDefault="007B28EA" w:rsidP="00066AEF">
      <w:pPr>
        <w:pStyle w:val="POPwypkt"/>
        <w:numPr>
          <w:ilvl w:val="0"/>
          <w:numId w:val="45"/>
        </w:numPr>
        <w:ind w:left="851"/>
      </w:pPr>
      <w:r>
        <w:t xml:space="preserve">Poziom III - Alarm II stopnia dotyczący ryzyka wystąpienia przekroczenia lub wystąpienia przekroczenia poziomu alarmowego dla pyłu zawieszonego PM10 w powietrzu.  </w:t>
      </w:r>
    </w:p>
    <w:p w:rsidR="007B28EA" w:rsidRDefault="007B28EA" w:rsidP="00FF19C1">
      <w:pPr>
        <w:pStyle w:val="POPwyr"/>
      </w:pPr>
      <w:r>
        <w:t>Warunki ogłaszania poszczególnych poziomów PDK</w:t>
      </w:r>
    </w:p>
    <w:p w:rsidR="007B28EA" w:rsidRDefault="007B28EA" w:rsidP="00FF19C1">
      <w:pPr>
        <w:pStyle w:val="K-Pnormal"/>
      </w:pPr>
      <w:r>
        <w:t xml:space="preserve">W tabeli poniżej zestawiono warunki, jakie decydują o konieczności ogłoszenia poszczególnych poziomów PDK. Ilekroć w PDK mowa o poziomach dopuszczalnych, docelowych, informowania i alarmowych należy rozumieć te wskazane w </w:t>
      </w:r>
      <w:r w:rsidRPr="00BA4F5C">
        <w:t>rozporządzeni</w:t>
      </w:r>
      <w:r>
        <w:t>u</w:t>
      </w:r>
      <w:r w:rsidRPr="00BA4F5C">
        <w:t xml:space="preserve"> Ministra Środowiska z dnia 24</w:t>
      </w:r>
      <w:r>
        <w:t> </w:t>
      </w:r>
      <w:r w:rsidRPr="00BA4F5C">
        <w:t>sierpnia 2012 r. w sprawie poziomów niektórych substancji w powietrzu</w:t>
      </w:r>
      <w:r>
        <w:rPr>
          <w:rStyle w:val="FootnoteReference"/>
        </w:rPr>
        <w:footnoteReference w:id="118"/>
      </w:r>
      <w:r w:rsidRPr="009C1559">
        <w:t xml:space="preserve"> </w:t>
      </w:r>
      <w:r>
        <w:t>dotyczące pyłu zawieszonego PM10 oraz benzo(a)pirenu.</w:t>
      </w:r>
    </w:p>
    <w:p w:rsidR="007B28EA" w:rsidRDefault="007B28EA" w:rsidP="00FF19C1">
      <w:pPr>
        <w:pStyle w:val="K-Ppodpistab"/>
      </w:pPr>
      <w:bookmarkStart w:id="322" w:name="_Toc32445927"/>
      <w:bookmarkStart w:id="323" w:name="_Toc33039655"/>
      <w:r>
        <w:t xml:space="preserve">Tabela </w:t>
      </w:r>
      <w:r>
        <w:rPr>
          <w:noProof/>
        </w:rPr>
        <w:fldChar w:fldCharType="begin"/>
      </w:r>
      <w:r>
        <w:rPr>
          <w:noProof/>
        </w:rPr>
        <w:instrText xml:space="preserve"> SEQ Tabela \* ARABIC </w:instrText>
      </w:r>
      <w:r>
        <w:rPr>
          <w:noProof/>
        </w:rPr>
        <w:fldChar w:fldCharType="separate"/>
      </w:r>
      <w:r>
        <w:rPr>
          <w:noProof/>
        </w:rPr>
        <w:t>33</w:t>
      </w:r>
      <w:r>
        <w:rPr>
          <w:noProof/>
        </w:rPr>
        <w:fldChar w:fldCharType="end"/>
      </w:r>
      <w:r>
        <w:rPr>
          <w:noProof/>
        </w:rPr>
        <w:t xml:space="preserve">. </w:t>
      </w:r>
      <w:r>
        <w:t>Warunki ogłaszania poszczególnych poziomów PDK</w:t>
      </w:r>
      <w:bookmarkEnd w:id="322"/>
      <w:bookmarkEnd w:id="3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70"/>
        <w:gridCol w:w="7716"/>
      </w:tblGrid>
      <w:tr w:rsidR="007B28EA" w:rsidRPr="0046243B" w:rsidTr="00FF19C1">
        <w:trPr>
          <w:cantSplit/>
          <w:trHeight w:val="227"/>
          <w:tblHeader/>
        </w:trPr>
        <w:tc>
          <w:tcPr>
            <w:tcW w:w="1405" w:type="dxa"/>
            <w:shd w:val="clear" w:color="auto" w:fill="D9D9D9"/>
            <w:vAlign w:val="center"/>
          </w:tcPr>
          <w:p w:rsidR="007B28EA" w:rsidRPr="00E36B3A" w:rsidRDefault="007B28EA" w:rsidP="00FF19C1">
            <w:pPr>
              <w:pStyle w:val="K-Pnormal"/>
              <w:spacing w:before="0" w:after="0" w:line="240" w:lineRule="auto"/>
              <w:jc w:val="center"/>
              <w:rPr>
                <w:b/>
                <w:sz w:val="16"/>
              </w:rPr>
            </w:pPr>
            <w:r w:rsidRPr="00216845">
              <w:rPr>
                <w:b/>
                <w:sz w:val="16"/>
              </w:rPr>
              <w:t>poziom PDK</w:t>
            </w:r>
          </w:p>
        </w:tc>
        <w:tc>
          <w:tcPr>
            <w:tcW w:w="7375" w:type="dxa"/>
            <w:shd w:val="clear" w:color="auto" w:fill="D9D9D9"/>
            <w:vAlign w:val="center"/>
          </w:tcPr>
          <w:p w:rsidR="007B28EA" w:rsidRPr="00E36B3A" w:rsidRDefault="007B28EA" w:rsidP="00FF19C1">
            <w:pPr>
              <w:pStyle w:val="K-Pnormal"/>
              <w:spacing w:before="0" w:after="0" w:line="240" w:lineRule="auto"/>
              <w:jc w:val="center"/>
              <w:rPr>
                <w:b/>
                <w:sz w:val="16"/>
              </w:rPr>
            </w:pPr>
            <w:r w:rsidRPr="00E36B3A">
              <w:rPr>
                <w:b/>
                <w:sz w:val="16"/>
              </w:rPr>
              <w:t>warunki ogłoszenia</w:t>
            </w:r>
          </w:p>
        </w:tc>
      </w:tr>
      <w:tr w:rsidR="007B28EA" w:rsidRPr="0046243B" w:rsidTr="00FF19C1">
        <w:trPr>
          <w:trHeight w:val="227"/>
        </w:trPr>
        <w:tc>
          <w:tcPr>
            <w:tcW w:w="1405" w:type="dxa"/>
            <w:vAlign w:val="center"/>
          </w:tcPr>
          <w:p w:rsidR="007B28EA" w:rsidRPr="00E36B3A" w:rsidRDefault="007B28EA" w:rsidP="00FF19C1">
            <w:pPr>
              <w:pStyle w:val="K-Pnormal"/>
              <w:spacing w:before="0" w:after="0" w:line="240" w:lineRule="auto"/>
              <w:jc w:val="left"/>
              <w:rPr>
                <w:b/>
                <w:sz w:val="16"/>
              </w:rPr>
            </w:pPr>
            <w:r w:rsidRPr="00216845">
              <w:rPr>
                <w:b/>
                <w:sz w:val="16"/>
              </w:rPr>
              <w:t>Poziom 1</w:t>
            </w:r>
          </w:p>
          <w:p w:rsidR="007B28EA" w:rsidRPr="00E36B3A" w:rsidRDefault="007B28EA" w:rsidP="00FF19C1">
            <w:pPr>
              <w:pStyle w:val="K-Pnormal"/>
              <w:spacing w:before="0" w:after="0" w:line="240" w:lineRule="auto"/>
              <w:jc w:val="left"/>
              <w:rPr>
                <w:b/>
                <w:sz w:val="16"/>
              </w:rPr>
            </w:pPr>
            <w:r w:rsidRPr="00E36B3A">
              <w:rPr>
                <w:b/>
                <w:sz w:val="16"/>
              </w:rPr>
              <w:t>OSTRZEŻENIE</w:t>
            </w:r>
          </w:p>
        </w:tc>
        <w:tc>
          <w:tcPr>
            <w:tcW w:w="7375" w:type="dxa"/>
            <w:vAlign w:val="center"/>
          </w:tcPr>
          <w:p w:rsidR="007B28EA" w:rsidRPr="00E36B3A" w:rsidRDefault="007B28EA" w:rsidP="00FF19C1">
            <w:pPr>
              <w:pStyle w:val="K-Pnormal"/>
              <w:spacing w:before="0" w:after="0" w:line="240" w:lineRule="auto"/>
              <w:jc w:val="left"/>
              <w:rPr>
                <w:sz w:val="16"/>
              </w:rPr>
            </w:pPr>
            <w:r w:rsidRPr="00E36B3A">
              <w:rPr>
                <w:sz w:val="16"/>
              </w:rPr>
              <w:t>Ogłaszany w przypadku wystąpienia przynajmniej jednego z warunków:</w:t>
            </w:r>
          </w:p>
          <w:p w:rsidR="007B28EA" w:rsidRPr="00E36B3A" w:rsidRDefault="007B28EA" w:rsidP="00066AEF">
            <w:pPr>
              <w:pStyle w:val="K-Pnormal"/>
              <w:numPr>
                <w:ilvl w:val="0"/>
                <w:numId w:val="31"/>
              </w:numPr>
              <w:spacing w:before="0" w:after="0" w:line="240" w:lineRule="auto"/>
              <w:ind w:left="369" w:hanging="283"/>
              <w:jc w:val="left"/>
              <w:rPr>
                <w:sz w:val="16"/>
              </w:rPr>
            </w:pPr>
            <w:r w:rsidRPr="00E36B3A">
              <w:rPr>
                <w:sz w:val="16"/>
              </w:rPr>
              <w:t>Otrzymania informacji z GIOŚ o ryzyku wystąpienia przekroczenia poziomu dopuszczalnego pyłu zawieszonego PM10lub docelowego B(a)P</w:t>
            </w:r>
            <w:r>
              <w:rPr>
                <w:sz w:val="16"/>
              </w:rPr>
              <w:t>;</w:t>
            </w:r>
          </w:p>
          <w:p w:rsidR="007B28EA" w:rsidRPr="00216845" w:rsidRDefault="007B28EA" w:rsidP="00066AEF">
            <w:pPr>
              <w:pStyle w:val="K-Pnormal"/>
              <w:numPr>
                <w:ilvl w:val="0"/>
                <w:numId w:val="31"/>
              </w:numPr>
              <w:spacing w:before="0" w:after="0" w:line="240" w:lineRule="auto"/>
              <w:ind w:left="369" w:hanging="283"/>
              <w:jc w:val="left"/>
              <w:rPr>
                <w:sz w:val="16"/>
              </w:rPr>
            </w:pPr>
            <w:r w:rsidRPr="00E36B3A">
              <w:rPr>
                <w:sz w:val="16"/>
              </w:rPr>
              <w:t xml:space="preserve">Wystąpienie w pomiarach jakości powietrza </w:t>
            </w:r>
            <w:r w:rsidRPr="00E36B3A">
              <w:rPr>
                <w:sz w:val="16"/>
                <w:szCs w:val="16"/>
                <w:lang w:eastAsia="en-US"/>
              </w:rPr>
              <w:t>prowadzonych</w:t>
            </w:r>
            <w:r w:rsidRPr="00216845">
              <w:rPr>
                <w:sz w:val="16"/>
              </w:rPr>
              <w:t xml:space="preserve"> w ramach PMŚ przekroczenia poziomu dopuszczalnego pyłu zawieszonego PM10</w:t>
            </w:r>
            <w:r>
              <w:rPr>
                <w:sz w:val="16"/>
              </w:rPr>
              <w:t xml:space="preserve"> </w:t>
            </w:r>
            <w:r w:rsidRPr="00216845">
              <w:rPr>
                <w:sz w:val="16"/>
              </w:rPr>
              <w:t>lub poziomu docelowego B(a)P.</w:t>
            </w:r>
          </w:p>
        </w:tc>
      </w:tr>
      <w:tr w:rsidR="007B28EA" w:rsidRPr="0046243B" w:rsidTr="00FF19C1">
        <w:trPr>
          <w:trHeight w:val="227"/>
        </w:trPr>
        <w:tc>
          <w:tcPr>
            <w:tcW w:w="1405" w:type="dxa"/>
            <w:vAlign w:val="center"/>
          </w:tcPr>
          <w:p w:rsidR="007B28EA" w:rsidRPr="00E36B3A" w:rsidRDefault="007B28EA" w:rsidP="00FF19C1">
            <w:pPr>
              <w:pStyle w:val="K-Pnormal"/>
              <w:spacing w:before="0" w:after="0" w:line="240" w:lineRule="auto"/>
              <w:jc w:val="left"/>
              <w:rPr>
                <w:b/>
                <w:sz w:val="16"/>
              </w:rPr>
            </w:pPr>
            <w:r w:rsidRPr="00216845">
              <w:rPr>
                <w:b/>
                <w:sz w:val="16"/>
              </w:rPr>
              <w:t>Poziom 2</w:t>
            </w:r>
          </w:p>
          <w:p w:rsidR="007B28EA" w:rsidRPr="00E36B3A" w:rsidRDefault="007B28EA" w:rsidP="00FF19C1">
            <w:pPr>
              <w:pStyle w:val="K-Pnormal"/>
              <w:spacing w:before="0" w:after="0" w:line="240" w:lineRule="auto"/>
              <w:jc w:val="left"/>
              <w:rPr>
                <w:b/>
                <w:sz w:val="16"/>
              </w:rPr>
            </w:pPr>
            <w:r w:rsidRPr="00E36B3A">
              <w:rPr>
                <w:b/>
                <w:sz w:val="16"/>
              </w:rPr>
              <w:t>ALARM I stopnia</w:t>
            </w:r>
          </w:p>
        </w:tc>
        <w:tc>
          <w:tcPr>
            <w:tcW w:w="7375" w:type="dxa"/>
            <w:vAlign w:val="center"/>
          </w:tcPr>
          <w:p w:rsidR="007B28EA" w:rsidRPr="00E36B3A" w:rsidRDefault="007B28EA" w:rsidP="00FF19C1">
            <w:pPr>
              <w:pStyle w:val="K-Pnormal"/>
              <w:spacing w:before="0" w:after="0" w:line="240" w:lineRule="auto"/>
              <w:jc w:val="left"/>
              <w:rPr>
                <w:sz w:val="16"/>
              </w:rPr>
            </w:pPr>
            <w:r w:rsidRPr="00E36B3A">
              <w:rPr>
                <w:sz w:val="16"/>
              </w:rPr>
              <w:t>Ogłaszany w przypadku wystąpienia przynajmniej jednego z warunków:</w:t>
            </w:r>
          </w:p>
          <w:p w:rsidR="007B28EA" w:rsidRPr="00E36B3A" w:rsidRDefault="007B28EA" w:rsidP="00066AEF">
            <w:pPr>
              <w:pStyle w:val="K-Pnormal"/>
              <w:numPr>
                <w:ilvl w:val="0"/>
                <w:numId w:val="32"/>
              </w:numPr>
              <w:spacing w:before="0" w:after="0" w:line="240" w:lineRule="auto"/>
              <w:ind w:left="369" w:hanging="283"/>
              <w:jc w:val="left"/>
              <w:rPr>
                <w:sz w:val="16"/>
                <w:szCs w:val="16"/>
                <w:lang w:eastAsia="en-US"/>
              </w:rPr>
            </w:pPr>
            <w:r w:rsidRPr="00E36B3A">
              <w:rPr>
                <w:sz w:val="16"/>
                <w:szCs w:val="16"/>
                <w:lang w:eastAsia="en-US"/>
              </w:rPr>
              <w:t>Wystąpienie w prognozach jakości powietrza ryzyka wystąpienia przekroczenia poziomu informowania dla</w:t>
            </w:r>
            <w:r>
              <w:rPr>
                <w:sz w:val="16"/>
                <w:szCs w:val="16"/>
                <w:lang w:eastAsia="en-US"/>
              </w:rPr>
              <w:t> </w:t>
            </w:r>
            <w:r w:rsidRPr="00E36B3A">
              <w:rPr>
                <w:sz w:val="16"/>
                <w:szCs w:val="16"/>
                <w:lang w:eastAsia="en-US"/>
              </w:rPr>
              <w:t>pyłu PM10</w:t>
            </w:r>
            <w:r>
              <w:rPr>
                <w:sz w:val="16"/>
                <w:szCs w:val="16"/>
                <w:lang w:eastAsia="en-US"/>
              </w:rPr>
              <w:t>;</w:t>
            </w:r>
          </w:p>
          <w:p w:rsidR="007B28EA" w:rsidRPr="00216845" w:rsidRDefault="007B28EA" w:rsidP="00066AEF">
            <w:pPr>
              <w:pStyle w:val="K-Pnormal"/>
              <w:numPr>
                <w:ilvl w:val="0"/>
                <w:numId w:val="32"/>
              </w:numPr>
              <w:spacing w:before="0" w:after="0" w:line="240" w:lineRule="auto"/>
              <w:ind w:left="369" w:hanging="283"/>
              <w:jc w:val="left"/>
              <w:rPr>
                <w:sz w:val="16"/>
              </w:rPr>
            </w:pPr>
            <w:r w:rsidRPr="00216845">
              <w:rPr>
                <w:sz w:val="16"/>
              </w:rPr>
              <w:t>Wystąpienie w pomiarach jakości powietrza prowadzanych w ramach PMŚ</w:t>
            </w:r>
            <w:r w:rsidRPr="00E36B3A">
              <w:rPr>
                <w:sz w:val="16"/>
              </w:rPr>
              <w:t xml:space="preserve"> przekroczenia poziomu informowania dla pyłu PM10.</w:t>
            </w:r>
          </w:p>
        </w:tc>
      </w:tr>
      <w:tr w:rsidR="007B28EA" w:rsidRPr="0046243B" w:rsidTr="00FF19C1">
        <w:trPr>
          <w:trHeight w:val="227"/>
        </w:trPr>
        <w:tc>
          <w:tcPr>
            <w:tcW w:w="1405" w:type="dxa"/>
            <w:vAlign w:val="center"/>
          </w:tcPr>
          <w:p w:rsidR="007B28EA" w:rsidRPr="00E36B3A" w:rsidRDefault="007B28EA" w:rsidP="00FF19C1">
            <w:pPr>
              <w:pStyle w:val="K-Pnormal"/>
              <w:spacing w:before="0" w:after="0" w:line="240" w:lineRule="auto"/>
              <w:jc w:val="left"/>
              <w:rPr>
                <w:b/>
                <w:sz w:val="16"/>
              </w:rPr>
            </w:pPr>
            <w:r w:rsidRPr="00216845">
              <w:rPr>
                <w:b/>
                <w:sz w:val="16"/>
              </w:rPr>
              <w:t>Poziom 3</w:t>
            </w:r>
          </w:p>
          <w:p w:rsidR="007B28EA" w:rsidRPr="00E36B3A" w:rsidRDefault="007B28EA" w:rsidP="00FF19C1">
            <w:pPr>
              <w:pStyle w:val="K-Pnormal"/>
              <w:spacing w:before="0" w:after="0" w:line="240" w:lineRule="auto"/>
              <w:jc w:val="left"/>
              <w:rPr>
                <w:b/>
                <w:sz w:val="16"/>
              </w:rPr>
            </w:pPr>
            <w:r w:rsidRPr="00E36B3A">
              <w:rPr>
                <w:b/>
                <w:sz w:val="16"/>
              </w:rPr>
              <w:t>ALARM II stopnia</w:t>
            </w:r>
          </w:p>
        </w:tc>
        <w:tc>
          <w:tcPr>
            <w:tcW w:w="7375" w:type="dxa"/>
            <w:vAlign w:val="center"/>
          </w:tcPr>
          <w:p w:rsidR="007B28EA" w:rsidRPr="00E36B3A" w:rsidRDefault="007B28EA" w:rsidP="00FF19C1">
            <w:pPr>
              <w:pStyle w:val="K-Pnormal"/>
              <w:spacing w:before="0" w:after="0" w:line="240" w:lineRule="auto"/>
              <w:jc w:val="left"/>
              <w:rPr>
                <w:sz w:val="16"/>
              </w:rPr>
            </w:pPr>
            <w:r w:rsidRPr="00E36B3A">
              <w:rPr>
                <w:sz w:val="16"/>
              </w:rPr>
              <w:t>Ogłaszany w przypadku wystąpienia przynajmniej jednego z warunków:</w:t>
            </w:r>
          </w:p>
          <w:p w:rsidR="007B28EA" w:rsidRPr="00E36B3A" w:rsidRDefault="007B28EA" w:rsidP="00066AEF">
            <w:pPr>
              <w:pStyle w:val="K-Pnormal"/>
              <w:numPr>
                <w:ilvl w:val="0"/>
                <w:numId w:val="33"/>
              </w:numPr>
              <w:spacing w:before="0" w:after="0" w:line="240" w:lineRule="auto"/>
              <w:ind w:left="365" w:hanging="283"/>
              <w:jc w:val="left"/>
              <w:rPr>
                <w:sz w:val="16"/>
                <w:szCs w:val="16"/>
                <w:lang w:eastAsia="en-US"/>
              </w:rPr>
            </w:pPr>
            <w:r w:rsidRPr="00E36B3A">
              <w:rPr>
                <w:sz w:val="16"/>
                <w:szCs w:val="16"/>
                <w:lang w:eastAsia="en-US"/>
              </w:rPr>
              <w:t>Wystąpienie w prognozach jakości powietrza ryzyka wystąpienia przekroczenia poziomu alarmowego dla pyłu PM10</w:t>
            </w:r>
            <w:r>
              <w:rPr>
                <w:sz w:val="16"/>
                <w:szCs w:val="16"/>
                <w:lang w:eastAsia="en-US"/>
              </w:rPr>
              <w:t>;</w:t>
            </w:r>
          </w:p>
          <w:p w:rsidR="007B28EA" w:rsidRPr="00216845" w:rsidRDefault="007B28EA" w:rsidP="00066AEF">
            <w:pPr>
              <w:pStyle w:val="K-Pnormal"/>
              <w:numPr>
                <w:ilvl w:val="0"/>
                <w:numId w:val="33"/>
              </w:numPr>
              <w:spacing w:before="0" w:after="0" w:line="240" w:lineRule="auto"/>
              <w:ind w:left="365" w:hanging="283"/>
              <w:jc w:val="left"/>
              <w:rPr>
                <w:sz w:val="16"/>
              </w:rPr>
            </w:pPr>
            <w:r w:rsidRPr="00216845">
              <w:rPr>
                <w:sz w:val="16"/>
              </w:rPr>
              <w:t>Wystąpienie w pomiarach jakości powietrza prowadzanych w ramach PMŚ przekroczenia po</w:t>
            </w:r>
            <w:r>
              <w:rPr>
                <w:sz w:val="16"/>
              </w:rPr>
              <w:t>ziomu alarmowego dla pyłu PM10.</w:t>
            </w:r>
          </w:p>
        </w:tc>
      </w:tr>
    </w:tbl>
    <w:p w:rsidR="007B28EA" w:rsidRPr="0086014F" w:rsidRDefault="007B28EA" w:rsidP="00FF19C1">
      <w:pPr>
        <w:pStyle w:val="POPwypkt"/>
        <w:numPr>
          <w:ilvl w:val="0"/>
          <w:numId w:val="0"/>
        </w:numPr>
      </w:pPr>
      <w:r w:rsidRPr="0086014F">
        <w:t>Powiadomienie każdego poziomu ma formę komunikatu wydawanego przez WCZK w Bydgoszczy po</w:t>
      </w:r>
      <w:r>
        <w:t> </w:t>
      </w:r>
      <w:r w:rsidRPr="0086014F">
        <w:t xml:space="preserve">otrzymaniu informacji od GIOŚ o ryzyku wystąpienia przekroczenia bądź </w:t>
      </w:r>
      <w:r w:rsidRPr="0086014F">
        <w:br/>
        <w:t>o przekroczeniu stężeń substancji objętych niniejszym Planem. Komunikat wydany przez WCZK Kujawsko-Pomorskiego Urzędu Wojewódzkiego w Bydgoszczy zawiera informacje o:</w:t>
      </w:r>
    </w:p>
    <w:p w:rsidR="007B28EA" w:rsidRPr="0086014F" w:rsidRDefault="007B28EA" w:rsidP="00FF19C1">
      <w:pPr>
        <w:pStyle w:val="POPwypkt"/>
      </w:pPr>
      <w:r w:rsidRPr="0086014F">
        <w:t xml:space="preserve">ogłoszonym Alarmie lub Ostrzeżeniu oraz zanieczyszczeniu, którego stężenie zostało przekroczone lub istnieje ryzyko jego przekroczenia, </w:t>
      </w:r>
    </w:p>
    <w:p w:rsidR="007B28EA" w:rsidRPr="0086014F" w:rsidRDefault="007B28EA" w:rsidP="00FF19C1">
      <w:pPr>
        <w:pStyle w:val="POPwypkt"/>
      </w:pPr>
      <w:r w:rsidRPr="0086014F">
        <w:t>dacie i godzinie wystąpienia ryzyka lub przekroczenia określonych zanieczyszczeń,</w:t>
      </w:r>
    </w:p>
    <w:p w:rsidR="007B28EA" w:rsidRPr="0086014F" w:rsidRDefault="007B28EA" w:rsidP="00FF19C1">
      <w:pPr>
        <w:pStyle w:val="POPwypkt"/>
      </w:pPr>
      <w:r w:rsidRPr="0086014F">
        <w:t>przyczynach wystąpienia sytuacji ponadnormatywnej,</w:t>
      </w:r>
    </w:p>
    <w:p w:rsidR="007B28EA" w:rsidRPr="0086014F" w:rsidRDefault="007B28EA" w:rsidP="00FF19C1">
      <w:pPr>
        <w:pStyle w:val="POPwypkt"/>
      </w:pPr>
      <w:r w:rsidRPr="0086014F">
        <w:t xml:space="preserve">obszarze, na którym obowiązuje ogłoszony </w:t>
      </w:r>
      <w:r>
        <w:t>A</w:t>
      </w:r>
      <w:r w:rsidRPr="0086014F">
        <w:t xml:space="preserve">larm lub </w:t>
      </w:r>
      <w:r>
        <w:t>O</w:t>
      </w:r>
      <w:r w:rsidRPr="0086014F">
        <w:t>strzeżenie,</w:t>
      </w:r>
    </w:p>
    <w:p w:rsidR="007B28EA" w:rsidRPr="0086014F" w:rsidRDefault="007B28EA" w:rsidP="00FF19C1">
      <w:pPr>
        <w:pStyle w:val="POPwypkt"/>
      </w:pPr>
      <w:r w:rsidRPr="0086014F">
        <w:t xml:space="preserve">czasie obowiązywania </w:t>
      </w:r>
      <w:r>
        <w:t>Alarmu</w:t>
      </w:r>
      <w:r w:rsidRPr="0086014F">
        <w:t xml:space="preserve"> lub </w:t>
      </w:r>
      <w:r>
        <w:t>Ostrzeżenia</w:t>
      </w:r>
      <w:r w:rsidRPr="0086014F">
        <w:t xml:space="preserve"> oraz prognozach zmian poziomów substancji w powietrzu, łącznie z przyczynami tych zmian,</w:t>
      </w:r>
    </w:p>
    <w:p w:rsidR="007B28EA" w:rsidRPr="0086014F" w:rsidRDefault="007B28EA" w:rsidP="00FF19C1">
      <w:pPr>
        <w:pStyle w:val="POPwypkt"/>
      </w:pPr>
      <w:r w:rsidRPr="0086014F">
        <w:t xml:space="preserve">zagrożeniu w czasie trwania </w:t>
      </w:r>
      <w:r>
        <w:t>Alarmu</w:t>
      </w:r>
      <w:r w:rsidRPr="0086014F">
        <w:t xml:space="preserve"> lub </w:t>
      </w:r>
      <w:r>
        <w:t>Ostrzeżenia</w:t>
      </w:r>
      <w:r w:rsidRPr="0086014F">
        <w:t>, w tym możliwe negatywne skutki dla zdrowia oraz grupy ludności wrażliwe na pogarszającą się jakość powietrza,</w:t>
      </w:r>
    </w:p>
    <w:p w:rsidR="007B28EA" w:rsidRPr="0086014F" w:rsidRDefault="007B28EA" w:rsidP="00FF19C1">
      <w:pPr>
        <w:pStyle w:val="POPwypkt"/>
      </w:pPr>
      <w:r w:rsidRPr="0086014F">
        <w:t>zaleceniach dla ludności i koniecznych do podjęcia środków ostrożności,</w:t>
      </w:r>
    </w:p>
    <w:p w:rsidR="007B28EA" w:rsidRPr="0086014F" w:rsidRDefault="007B28EA" w:rsidP="00FF19C1">
      <w:pPr>
        <w:pStyle w:val="POPwypkt"/>
      </w:pPr>
      <w:r w:rsidRPr="0086014F">
        <w:t>zaleceniach dla ludności, w szczególności grup osób wrażliwych (dzieci oraz osób starszych),</w:t>
      </w:r>
    </w:p>
    <w:p w:rsidR="007B28EA" w:rsidRPr="0086014F" w:rsidRDefault="007B28EA" w:rsidP="00FF19C1">
      <w:pPr>
        <w:pStyle w:val="POPwypkt"/>
      </w:pPr>
      <w:r w:rsidRPr="0086014F">
        <w:t xml:space="preserve">działaniach krótkoterminowych, które należy podjąć w czasie każdego z </w:t>
      </w:r>
      <w:r>
        <w:t>Alarmów</w:t>
      </w:r>
      <w:r w:rsidRPr="0086014F">
        <w:t xml:space="preserve"> </w:t>
      </w:r>
      <w:r w:rsidRPr="0086014F">
        <w:br/>
        <w:t xml:space="preserve">i </w:t>
      </w:r>
      <w:r>
        <w:t>Ostrzeżenia</w:t>
      </w:r>
      <w:r w:rsidRPr="0086014F">
        <w:t>,</w:t>
      </w:r>
    </w:p>
    <w:p w:rsidR="007B28EA" w:rsidRPr="0086014F" w:rsidRDefault="007B28EA" w:rsidP="00FF19C1">
      <w:pPr>
        <w:pStyle w:val="POPwypkt"/>
      </w:pPr>
      <w:r w:rsidRPr="0086014F">
        <w:t>kontakt do odpowiednich służb.</w:t>
      </w:r>
    </w:p>
    <w:p w:rsidR="007B28EA" w:rsidRPr="00F22535" w:rsidRDefault="007B28EA" w:rsidP="00FF19C1">
      <w:pPr>
        <w:pStyle w:val="K-Pnormal"/>
        <w:rPr>
          <w:b/>
          <w:bCs/>
          <w:iCs/>
          <w:smallCaps/>
        </w:rPr>
      </w:pPr>
      <w:r w:rsidRPr="00991A33">
        <w:t>Komunikaty te przekazywane są przez WCZK w przypadku:</w:t>
      </w:r>
    </w:p>
    <w:p w:rsidR="007B28EA" w:rsidRPr="00E640CE" w:rsidRDefault="007B28EA" w:rsidP="00FF19C1">
      <w:pPr>
        <w:pStyle w:val="POPnormal"/>
        <w:numPr>
          <w:ilvl w:val="0"/>
          <w:numId w:val="42"/>
        </w:numPr>
      </w:pPr>
      <w:r>
        <w:t>Ostrzeżenia</w:t>
      </w:r>
      <w:r w:rsidRPr="00E640CE">
        <w:t xml:space="preserve"> (poziom I) do:</w:t>
      </w:r>
    </w:p>
    <w:p w:rsidR="007B28EA" w:rsidRPr="00E640CE" w:rsidRDefault="007B28EA" w:rsidP="00FF19C1">
      <w:pPr>
        <w:pStyle w:val="POPnormal"/>
        <w:ind w:left="705"/>
      </w:pPr>
      <w:r w:rsidRPr="00E640CE">
        <w:t>-</w:t>
      </w:r>
      <w:r w:rsidRPr="00F22535">
        <w:t xml:space="preserve"> </w:t>
      </w:r>
      <w:r>
        <w:t xml:space="preserve">Miejsko-Powiatowego </w:t>
      </w:r>
      <w:r w:rsidRPr="00E640CE">
        <w:t xml:space="preserve">Centrum Zarządzania Kryzysowego </w:t>
      </w:r>
      <w:r w:rsidRPr="00F22535">
        <w:t xml:space="preserve">Miasta </w:t>
      </w:r>
      <w:r>
        <w:t>Włocławek</w:t>
      </w:r>
      <w:r w:rsidRPr="00E640CE">
        <w:t>,</w:t>
      </w:r>
    </w:p>
    <w:p w:rsidR="007B28EA" w:rsidRPr="00962EBF" w:rsidRDefault="007B28EA" w:rsidP="00FF19C1">
      <w:pPr>
        <w:pStyle w:val="POPnormal"/>
        <w:ind w:left="705"/>
      </w:pPr>
      <w:r w:rsidRPr="00962EBF">
        <w:t>- Prezydenta Miasta Włocławek,</w:t>
      </w:r>
    </w:p>
    <w:p w:rsidR="007B28EA" w:rsidRPr="00962EBF" w:rsidRDefault="007B28EA" w:rsidP="00FF19C1">
      <w:pPr>
        <w:pStyle w:val="POPnormal"/>
        <w:ind w:left="705"/>
      </w:pPr>
      <w:r w:rsidRPr="00962EBF">
        <w:t>- społeczeństwa,</w:t>
      </w:r>
    </w:p>
    <w:p w:rsidR="007B28EA" w:rsidRPr="00962EBF" w:rsidRDefault="007B28EA" w:rsidP="00FF19C1">
      <w:pPr>
        <w:pStyle w:val="POPnormal"/>
        <w:ind w:left="705"/>
      </w:pPr>
      <w:r w:rsidRPr="00962EBF">
        <w:t xml:space="preserve">b) </w:t>
      </w:r>
      <w:r>
        <w:t>Alarmu</w:t>
      </w:r>
      <w:r w:rsidRPr="00962EBF">
        <w:t xml:space="preserve"> I (poziom II)</w:t>
      </w:r>
    </w:p>
    <w:p w:rsidR="007B28EA" w:rsidRPr="00962EBF" w:rsidRDefault="007B28EA" w:rsidP="00FF19C1">
      <w:pPr>
        <w:pStyle w:val="POPnormal"/>
        <w:ind w:left="705"/>
      </w:pPr>
      <w:r w:rsidRPr="00962EBF">
        <w:t xml:space="preserve">- </w:t>
      </w:r>
      <w:r>
        <w:t xml:space="preserve">Miejsko-Powiatowego </w:t>
      </w:r>
      <w:r w:rsidRPr="00962EBF">
        <w:t xml:space="preserve">Centrum Zarządzania Kryzysowego Miasta </w:t>
      </w:r>
      <w:r>
        <w:t>Włocławek</w:t>
      </w:r>
      <w:r w:rsidRPr="00962EBF">
        <w:t>,</w:t>
      </w:r>
    </w:p>
    <w:p w:rsidR="007B28EA" w:rsidRPr="00F22535" w:rsidRDefault="007B28EA" w:rsidP="00FF19C1">
      <w:pPr>
        <w:pStyle w:val="POPnormal"/>
        <w:ind w:left="705"/>
      </w:pPr>
      <w:r w:rsidRPr="00962EBF">
        <w:t>- Prezydenta Miasta Włocławek,</w:t>
      </w:r>
    </w:p>
    <w:p w:rsidR="007B28EA" w:rsidRDefault="007B28EA" w:rsidP="00FF19C1">
      <w:pPr>
        <w:pStyle w:val="POPnormal"/>
        <w:ind w:left="705"/>
      </w:pPr>
      <w:r w:rsidRPr="00F22535">
        <w:t>- społeczeństwa,</w:t>
      </w:r>
    </w:p>
    <w:p w:rsidR="007B28EA" w:rsidRDefault="007B28EA" w:rsidP="00FF19C1">
      <w:pPr>
        <w:pStyle w:val="POPnormal"/>
        <w:ind w:left="705"/>
      </w:pPr>
      <w:r>
        <w:t>- dyrektorów przedszkoli, szpitali, przychodni i placówek opieki medycznej.</w:t>
      </w:r>
    </w:p>
    <w:p w:rsidR="007B28EA" w:rsidRPr="00E640CE" w:rsidRDefault="007B28EA" w:rsidP="00FF19C1">
      <w:pPr>
        <w:pStyle w:val="POPnormal"/>
        <w:ind w:left="705"/>
      </w:pPr>
      <w:r w:rsidRPr="00E640CE">
        <w:t xml:space="preserve">b) </w:t>
      </w:r>
      <w:r>
        <w:t>Alarmu</w:t>
      </w:r>
      <w:r w:rsidRPr="00E640CE">
        <w:t xml:space="preserve"> II (poziom III) do:</w:t>
      </w:r>
    </w:p>
    <w:p w:rsidR="007B28EA" w:rsidRPr="00F22535" w:rsidRDefault="007B28EA" w:rsidP="00FF19C1">
      <w:pPr>
        <w:pStyle w:val="POPnormal"/>
        <w:ind w:left="705"/>
      </w:pPr>
      <w:r w:rsidRPr="00F22535">
        <w:t xml:space="preserve">- </w:t>
      </w:r>
      <w:r>
        <w:t xml:space="preserve">Miejsko-Powiatowego </w:t>
      </w:r>
      <w:r w:rsidRPr="00F22535">
        <w:t xml:space="preserve">Centrum Zarządzania Kryzysowego Miasta </w:t>
      </w:r>
      <w:r>
        <w:t>Włocławek</w:t>
      </w:r>
      <w:r w:rsidRPr="00F22535">
        <w:t>,</w:t>
      </w:r>
    </w:p>
    <w:p w:rsidR="007B28EA" w:rsidRPr="00F22535" w:rsidRDefault="007B28EA" w:rsidP="00FF19C1">
      <w:pPr>
        <w:pStyle w:val="POPnormal"/>
        <w:ind w:left="705"/>
      </w:pPr>
      <w:r w:rsidRPr="00962EBF">
        <w:t>- Prezydenta Miasta Włocławek,</w:t>
      </w:r>
    </w:p>
    <w:p w:rsidR="007B28EA" w:rsidRPr="00E640CE" w:rsidRDefault="007B28EA" w:rsidP="00FF19C1">
      <w:pPr>
        <w:pStyle w:val="POPnormal"/>
        <w:ind w:left="705"/>
      </w:pPr>
      <w:r w:rsidRPr="00F22535">
        <w:t>- społeczeństwa,</w:t>
      </w:r>
    </w:p>
    <w:p w:rsidR="007B28EA" w:rsidRDefault="007B28EA" w:rsidP="00FF19C1">
      <w:pPr>
        <w:pStyle w:val="POPnormal"/>
        <w:ind w:left="705"/>
      </w:pPr>
      <w:r w:rsidRPr="00E640CE">
        <w:t>- zarządców dróg,</w:t>
      </w:r>
    </w:p>
    <w:p w:rsidR="007B28EA" w:rsidRDefault="007B28EA" w:rsidP="00FF19C1">
      <w:pPr>
        <w:pStyle w:val="POPnormal"/>
        <w:ind w:left="705"/>
      </w:pPr>
      <w:r>
        <w:t>- dyrektorów przedszkoli, szpitali, przychodni i placówek opieki medycznej.</w:t>
      </w:r>
    </w:p>
    <w:p w:rsidR="007B28EA" w:rsidRDefault="007B28EA" w:rsidP="00FF19C1">
      <w:pPr>
        <w:pStyle w:val="POPwyr"/>
      </w:pPr>
      <w:r>
        <w:t>Ogólna strategia udostępniania informacji zainteresowanym stronom.</w:t>
      </w:r>
    </w:p>
    <w:p w:rsidR="007B28EA" w:rsidRDefault="007B28EA" w:rsidP="00FF19C1">
      <w:pPr>
        <w:pStyle w:val="K-Pnormal"/>
      </w:pPr>
      <w:r>
        <w:t>Sposoby przekazywania informacji o ryzyku przekroczenia lub o przekroczeniu: poziomu dopuszczalnego, informowania i alarmowego pyłu zawieszonego PM10 oraz poziomu docelowego B(a)P w powietrzu:</w:t>
      </w:r>
    </w:p>
    <w:p w:rsidR="007B28EA" w:rsidRDefault="007B28EA" w:rsidP="00FF19C1">
      <w:pPr>
        <w:pStyle w:val="POPwypkt"/>
      </w:pPr>
      <w:r>
        <w:t>poprzez Regionalny System Ostrzegania (RSO),</w:t>
      </w:r>
    </w:p>
    <w:p w:rsidR="007B28EA" w:rsidRDefault="007B28EA" w:rsidP="00FF19C1">
      <w:pPr>
        <w:pStyle w:val="POPwypkt"/>
      </w:pPr>
      <w:r>
        <w:t>przekazywanie w sposób zwyczajowo przyjęty komunikatów do placówek oświatowych, opiekuńczych, szpitali, przychodni i placówek opieki społecznej,</w:t>
      </w:r>
    </w:p>
    <w:p w:rsidR="007B28EA" w:rsidRDefault="007B28EA" w:rsidP="00FF19C1">
      <w:pPr>
        <w:pStyle w:val="POPwypkt"/>
      </w:pPr>
      <w:r>
        <w:t>wywieszanie ogłoszeń na terenie urzędów lub w sposób zwyczajowo przyjęty na danym terenie,</w:t>
      </w:r>
    </w:p>
    <w:p w:rsidR="007B28EA" w:rsidRPr="002D094C" w:rsidRDefault="007B28EA" w:rsidP="00FF19C1">
      <w:pPr>
        <w:pStyle w:val="POPwypkt"/>
      </w:pPr>
      <w:r>
        <w:t>informowanie poprzez lokalne rozgłośnie, ogłoszenia prasowe, Internet (informacje o stężeniu z poprzedniej doby i prognozowane na dzień bieżący na portalach internetowych) lub w inny zwyczajowo przyjęty sposób podczas zapowiedzi prognoz pogody w telewizji, w radiu regionalnym.</w:t>
      </w:r>
    </w:p>
    <w:p w:rsidR="007B28EA" w:rsidRDefault="007B28EA" w:rsidP="00CB2AAE">
      <w:pPr>
        <w:pStyle w:val="POPnagl3"/>
      </w:pPr>
      <w:bookmarkStart w:id="324" w:name="_Toc32445965"/>
      <w:bookmarkStart w:id="325" w:name="_Toc33039537"/>
      <w:r>
        <w:t>obowiązki związane z realizacją PDK</w:t>
      </w:r>
      <w:bookmarkEnd w:id="324"/>
      <w:bookmarkEnd w:id="325"/>
    </w:p>
    <w:p w:rsidR="007B28EA" w:rsidRPr="006F5F7E" w:rsidRDefault="007B28EA" w:rsidP="00FF19C1">
      <w:pPr>
        <w:pStyle w:val="POPpowyr"/>
      </w:pPr>
      <w:bookmarkStart w:id="326" w:name="_Toc26776959"/>
      <w:bookmarkStart w:id="327" w:name="_Toc27393704"/>
      <w:bookmarkStart w:id="328" w:name="_Toc27575842"/>
      <w:r w:rsidRPr="006F5F7E">
        <w:t>Sposób postępowania organów, instytucji i podmiotów korzystających ze środowiska oraz</w:t>
      </w:r>
      <w:r>
        <w:t> </w:t>
      </w:r>
      <w:r w:rsidRPr="006F5F7E">
        <w:t>zachowania się obywateli w przypadku wystąpienia przekroczeń</w:t>
      </w:r>
      <w:bookmarkEnd w:id="326"/>
      <w:bookmarkEnd w:id="327"/>
      <w:bookmarkEnd w:id="328"/>
    </w:p>
    <w:p w:rsidR="007B28EA" w:rsidRDefault="007B28EA" w:rsidP="00FF19C1">
      <w:pPr>
        <w:pStyle w:val="K-Pnormal"/>
      </w:pPr>
      <w:r>
        <w:t>Wszelkie działania krótkoterminowe są zarządzane, inicjowane, kontrolowane i kończone przez Wojewódzkie Centrum Zarządzania Kryzysowego Kujawsko-Pomorskiego Urzędu Wojewódzkiego w Bydgoszczy.</w:t>
      </w:r>
    </w:p>
    <w:p w:rsidR="007B28EA" w:rsidRDefault="007B28EA" w:rsidP="00FF19C1">
      <w:pPr>
        <w:pStyle w:val="K-Pnormal"/>
      </w:pPr>
      <w:r>
        <w:t>Ustawa POŚ określa obowiązki i odpowiedzialność za poszczególne elementy PDK:</w:t>
      </w:r>
    </w:p>
    <w:p w:rsidR="007B28EA" w:rsidRPr="00962EBF" w:rsidRDefault="007B28EA" w:rsidP="00FF19C1">
      <w:pPr>
        <w:pStyle w:val="POPlista"/>
        <w:numPr>
          <w:ilvl w:val="0"/>
          <w:numId w:val="37"/>
        </w:numPr>
      </w:pPr>
      <w:r>
        <w:t xml:space="preserve">Zarząd Województwa Kujawsko-Pomorskiego odpowiada za opracowanie projektu Planu </w:t>
      </w:r>
      <w:r w:rsidRPr="00962EBF">
        <w:t xml:space="preserve">działań krótkoterminowych i przeprowadzenie konsultacji z Prezydentem </w:t>
      </w:r>
      <w:r>
        <w:t>M</w:t>
      </w:r>
      <w:r w:rsidRPr="00962EBF">
        <w:t>iasta Włocławek,</w:t>
      </w:r>
    </w:p>
    <w:p w:rsidR="007B28EA" w:rsidRPr="00962EBF" w:rsidRDefault="007B28EA" w:rsidP="00FF19C1">
      <w:pPr>
        <w:pStyle w:val="POPlista"/>
        <w:numPr>
          <w:ilvl w:val="0"/>
          <w:numId w:val="37"/>
        </w:numPr>
      </w:pPr>
      <w:r w:rsidRPr="00962EBF">
        <w:t>Sejmik Województwa – odpowiada za uchwalenie PDK,</w:t>
      </w:r>
    </w:p>
    <w:p w:rsidR="007B28EA" w:rsidRPr="00962EBF" w:rsidRDefault="007B28EA" w:rsidP="00FF19C1">
      <w:pPr>
        <w:pStyle w:val="POPlista"/>
        <w:numPr>
          <w:ilvl w:val="0"/>
          <w:numId w:val="37"/>
        </w:numPr>
      </w:pPr>
      <w:r w:rsidRPr="00962EBF">
        <w:t>Główny Inspektor Ochrony Środowiska (w tym Regionalny Wydział Monitoringu Środowiska w Bydgoszczy) odpowiada za:</w:t>
      </w:r>
    </w:p>
    <w:p w:rsidR="007B28EA" w:rsidRPr="00962EBF" w:rsidRDefault="007B28EA" w:rsidP="00FF19C1">
      <w:pPr>
        <w:pStyle w:val="POPwypkt"/>
        <w:numPr>
          <w:ilvl w:val="1"/>
          <w:numId w:val="37"/>
        </w:numPr>
      </w:pPr>
      <w:r w:rsidRPr="00962EBF">
        <w:t>monitoring jakości powietrza zgodnie z wymogami stawianymi przez Państwowy Monitoring Środowiska,</w:t>
      </w:r>
    </w:p>
    <w:p w:rsidR="007B28EA" w:rsidRPr="00962EBF" w:rsidRDefault="007B28EA" w:rsidP="00FF19C1">
      <w:pPr>
        <w:pStyle w:val="POPwypkt"/>
        <w:numPr>
          <w:ilvl w:val="1"/>
          <w:numId w:val="37"/>
        </w:numPr>
      </w:pPr>
      <w:r w:rsidRPr="00962EBF">
        <w:t>powiadamianie organów o stanie jakości powietrza i ryzyku wystąpienia lub wystąpieniu przekroczeń poziomów dopuszczalnych, docelowych, informowania i alarmowych substancji w powietrzu,</w:t>
      </w:r>
    </w:p>
    <w:p w:rsidR="007B28EA" w:rsidRPr="00962EBF" w:rsidRDefault="007B28EA" w:rsidP="00FF19C1">
      <w:pPr>
        <w:pStyle w:val="POPlista"/>
        <w:numPr>
          <w:ilvl w:val="0"/>
          <w:numId w:val="37"/>
        </w:numPr>
      </w:pPr>
      <w:r w:rsidRPr="00962EBF">
        <w:t>Wojewódzki Inspektor Ochrony Środowiska sprawuje nadzór w zakresie terminowego uchwalania PDK oraz wdrażania PDK przez Prezydenta miasta Włocławek,</w:t>
      </w:r>
    </w:p>
    <w:p w:rsidR="007B28EA" w:rsidRDefault="007B28EA" w:rsidP="00FF19C1">
      <w:pPr>
        <w:pStyle w:val="POPlista"/>
        <w:numPr>
          <w:ilvl w:val="0"/>
          <w:numId w:val="37"/>
        </w:numPr>
      </w:pPr>
      <w:r w:rsidRPr="00962EBF">
        <w:t>Instytut Ochrony Środowiska – Państwowy Instytut Badawczy wykonuje modelowanie</w:t>
      </w:r>
      <w:r>
        <w:t xml:space="preserve"> matematyczne</w:t>
      </w:r>
      <w:r w:rsidRPr="00193196">
        <w:t xml:space="preserve"> transportu i przemian sub</w:t>
      </w:r>
      <w:r>
        <w:t>stancji w powietrzu oraz analizę</w:t>
      </w:r>
      <w:r w:rsidRPr="00193196">
        <w:t xml:space="preserve"> wyników tego modelowania na potrzeby m.in. określania ryzyka wystąpienia przekroczenia poziomu alarmowego, dopuszczalnego lub docelowego substancji w powietrzu</w:t>
      </w:r>
      <w:r>
        <w:t xml:space="preserve"> albo informacji o wystąpieniu przekroczenia poziomu alarmowego, dopuszczalnego lub docelowego substancji,</w:t>
      </w:r>
    </w:p>
    <w:p w:rsidR="007B28EA" w:rsidRDefault="007B28EA" w:rsidP="00FF19C1">
      <w:pPr>
        <w:pStyle w:val="POPlista"/>
        <w:numPr>
          <w:ilvl w:val="0"/>
          <w:numId w:val="37"/>
        </w:numPr>
      </w:pPr>
      <w:r>
        <w:t>Wojewódzkie Centrum Zarządzania Kryzysowego Kujawsko-Pomorskiego Urzędu Wojewódzkiego w Bydgoszczy odpowiada za:</w:t>
      </w:r>
    </w:p>
    <w:p w:rsidR="007B28EA" w:rsidRDefault="007B28EA" w:rsidP="00FF19C1">
      <w:pPr>
        <w:pStyle w:val="POPwypkt"/>
        <w:numPr>
          <w:ilvl w:val="1"/>
          <w:numId w:val="37"/>
        </w:numPr>
      </w:pPr>
      <w:r>
        <w:t>ogłoszenie określonego poziomu Ostrzeżenia lub Alarmu,</w:t>
      </w:r>
    </w:p>
    <w:p w:rsidR="007B28EA" w:rsidRDefault="007B28EA" w:rsidP="00FF19C1">
      <w:pPr>
        <w:pStyle w:val="POPwypkt"/>
        <w:numPr>
          <w:ilvl w:val="1"/>
          <w:numId w:val="37"/>
        </w:numPr>
      </w:pPr>
      <w:r>
        <w:t>niezwłocznie powiadamianie społeczeństwa i podmiotów określonych w PDK o konieczności podjęcia określonych działań wskazanych dla każdego rodzaju ogłoszonego poziomu PDK,</w:t>
      </w:r>
    </w:p>
    <w:p w:rsidR="007B28EA" w:rsidRDefault="007B28EA" w:rsidP="00FF19C1">
      <w:pPr>
        <w:pStyle w:val="POPwypkt"/>
        <w:numPr>
          <w:ilvl w:val="1"/>
          <w:numId w:val="37"/>
        </w:numPr>
      </w:pPr>
      <w:r>
        <w:t>współdziałanie z centrum zarządzania kryzysowego organów administracji publicznej niższego szczebla,</w:t>
      </w:r>
    </w:p>
    <w:p w:rsidR="007B28EA" w:rsidRDefault="007B28EA" w:rsidP="00FF19C1">
      <w:pPr>
        <w:pStyle w:val="POPwypkt"/>
        <w:numPr>
          <w:ilvl w:val="1"/>
          <w:numId w:val="37"/>
        </w:numPr>
      </w:pPr>
      <w:r>
        <w:t>nadzór nad funkcjonowaniem systemu wykrywania i alarmowania oraz systemu wczesnego ostrzegania ludności,</w:t>
      </w:r>
    </w:p>
    <w:p w:rsidR="007B28EA" w:rsidRDefault="007B28EA" w:rsidP="00FF19C1">
      <w:pPr>
        <w:pStyle w:val="POPwypkt"/>
        <w:numPr>
          <w:ilvl w:val="1"/>
          <w:numId w:val="37"/>
        </w:numPr>
      </w:pPr>
      <w:r>
        <w:t>współpracę z podmiotami realizującymi monitoring środowiska,</w:t>
      </w:r>
    </w:p>
    <w:p w:rsidR="007B28EA" w:rsidRDefault="007B28EA" w:rsidP="00FF19C1">
      <w:pPr>
        <w:pStyle w:val="POPwypkt"/>
        <w:numPr>
          <w:ilvl w:val="1"/>
          <w:numId w:val="37"/>
        </w:numPr>
      </w:pPr>
      <w:r>
        <w:t>dokumentowanie działań podejmowanych przez centrum w ramach realizacji PDK,</w:t>
      </w:r>
    </w:p>
    <w:p w:rsidR="007B28EA" w:rsidRDefault="007B28EA" w:rsidP="00FF19C1">
      <w:pPr>
        <w:pStyle w:val="POPwypkt"/>
        <w:numPr>
          <w:ilvl w:val="1"/>
          <w:numId w:val="37"/>
        </w:numPr>
      </w:pPr>
      <w:r>
        <w:t>uzupełnienie zapisów Planów Zarządzania Kryzysowego o wskazania realizacji PDK,</w:t>
      </w:r>
    </w:p>
    <w:p w:rsidR="007B28EA" w:rsidRDefault="007B28EA" w:rsidP="00FF19C1">
      <w:pPr>
        <w:pStyle w:val="POPwypkt"/>
        <w:numPr>
          <w:ilvl w:val="1"/>
          <w:numId w:val="37"/>
        </w:numPr>
      </w:pPr>
      <w:r>
        <w:t>zamieszczanie powiadomień o ogłoszeniu bądź odwołaniu Ostrzeżenia lub Alarmu, jego obszarze, czasie trwania, powodach wystąpienia oraz o zaleceniach dla ludności,</w:t>
      </w:r>
    </w:p>
    <w:p w:rsidR="007B28EA" w:rsidRDefault="007B28EA" w:rsidP="00FF19C1">
      <w:pPr>
        <w:pStyle w:val="POPwypkt"/>
        <w:numPr>
          <w:ilvl w:val="1"/>
          <w:numId w:val="37"/>
        </w:numPr>
      </w:pPr>
      <w:r>
        <w:t>przekazywania Zarządowi Województwa Kujawsko-Pomorskiego sprawozdań rocznych z zakresu ogłaszanych poziomów PDK.</w:t>
      </w:r>
    </w:p>
    <w:p w:rsidR="007B28EA" w:rsidRDefault="007B28EA" w:rsidP="00FF19C1">
      <w:pPr>
        <w:pStyle w:val="POPnormal"/>
      </w:pPr>
      <w:r>
        <w:t>Dodatkowo określa się sposób postępowania jednostek wskazanych do realizacji zapisów PDK takich jak:</w:t>
      </w:r>
    </w:p>
    <w:p w:rsidR="007B28EA" w:rsidRDefault="007B28EA" w:rsidP="00FF19C1">
      <w:pPr>
        <w:pStyle w:val="POPlista"/>
        <w:numPr>
          <w:ilvl w:val="0"/>
          <w:numId w:val="38"/>
        </w:numPr>
      </w:pPr>
      <w:r>
        <w:t>Dyrektorzy szpitali, oddziałów ratunkowych, pogotowia oraz przychodni:</w:t>
      </w:r>
    </w:p>
    <w:p w:rsidR="007B28EA" w:rsidRDefault="007B28EA" w:rsidP="00FF19C1">
      <w:pPr>
        <w:pStyle w:val="POPwypkt"/>
        <w:numPr>
          <w:ilvl w:val="1"/>
          <w:numId w:val="38"/>
        </w:numPr>
      </w:pPr>
      <w:r>
        <w:t>śledzą komunikaty przekazywane przez WCZK Kujawsko-Pomorskiego Urzędu Wojewódzkiego w zakresie działań wskazanych do realizacji w ramach PDK,</w:t>
      </w:r>
    </w:p>
    <w:p w:rsidR="007B28EA" w:rsidRDefault="007B28EA" w:rsidP="00FF19C1">
      <w:pPr>
        <w:pStyle w:val="POPwypkt"/>
        <w:numPr>
          <w:ilvl w:val="1"/>
          <w:numId w:val="38"/>
        </w:numPr>
      </w:pPr>
      <w:r>
        <w:t>powiadamiają personel o ogłoszeniu Alarmu i sposobie postępowania w trakcie jego obowiązywania,</w:t>
      </w:r>
    </w:p>
    <w:p w:rsidR="007B28EA" w:rsidRDefault="007B28EA" w:rsidP="00FF19C1">
      <w:pPr>
        <w:pStyle w:val="POPwypkt"/>
        <w:numPr>
          <w:ilvl w:val="1"/>
          <w:numId w:val="38"/>
        </w:numPr>
      </w:pPr>
      <w:r>
        <w:t>zapewniają warunki do przyjęcia zwiększonej ilości pacjentów,</w:t>
      </w:r>
    </w:p>
    <w:p w:rsidR="007B28EA" w:rsidRDefault="007B28EA" w:rsidP="00FF19C1">
      <w:pPr>
        <w:pStyle w:val="POPlista"/>
        <w:numPr>
          <w:ilvl w:val="0"/>
          <w:numId w:val="38"/>
        </w:numPr>
      </w:pPr>
      <w:r>
        <w:t>Dyrektorzy placówek szkolno-opiekuńczych:</w:t>
      </w:r>
    </w:p>
    <w:p w:rsidR="007B28EA" w:rsidRDefault="007B28EA" w:rsidP="00FF19C1">
      <w:pPr>
        <w:pStyle w:val="POPwypkt"/>
        <w:numPr>
          <w:ilvl w:val="1"/>
          <w:numId w:val="38"/>
        </w:numPr>
      </w:pPr>
      <w:r>
        <w:t>śledzą komunikaty przekazywane przez WCZK Kujawsko-Pomorskiego Urzędu Wojewódzkiego w zakresie działań wskazanych do realizacji w ramach PDK,</w:t>
      </w:r>
    </w:p>
    <w:p w:rsidR="007B28EA" w:rsidRDefault="007B28EA" w:rsidP="00FF19C1">
      <w:pPr>
        <w:pStyle w:val="POPwypkt"/>
        <w:numPr>
          <w:ilvl w:val="1"/>
          <w:numId w:val="38"/>
        </w:numPr>
      </w:pPr>
      <w:r>
        <w:t>powiadamiają personel o ogłoszeniu Alarmu i sposobie postępowania w trakcie jego obowiązywania,</w:t>
      </w:r>
    </w:p>
    <w:p w:rsidR="007B28EA" w:rsidRDefault="007B28EA" w:rsidP="00FF19C1">
      <w:pPr>
        <w:pStyle w:val="POPwypkt"/>
        <w:numPr>
          <w:ilvl w:val="1"/>
          <w:numId w:val="38"/>
        </w:numPr>
      </w:pPr>
      <w:r>
        <w:t>wydają zalecenia dotyczące sposobu postępowania w trakcie trwania Alarmu poprzez ograniczenie przebywania na otwartej przestrzeni czy ograniczenie wyjść poza obszar budynków w czasie wolnym,</w:t>
      </w:r>
    </w:p>
    <w:p w:rsidR="007B28EA" w:rsidRDefault="007B28EA" w:rsidP="00FF19C1">
      <w:pPr>
        <w:pStyle w:val="POPlista"/>
        <w:numPr>
          <w:ilvl w:val="0"/>
          <w:numId w:val="38"/>
        </w:numPr>
      </w:pPr>
      <w:r>
        <w:t>Zarządcy dróg:</w:t>
      </w:r>
    </w:p>
    <w:p w:rsidR="007B28EA" w:rsidRDefault="007B28EA" w:rsidP="00FF19C1">
      <w:pPr>
        <w:pStyle w:val="POPwypkt"/>
        <w:numPr>
          <w:ilvl w:val="1"/>
          <w:numId w:val="38"/>
        </w:numPr>
      </w:pPr>
      <w:r>
        <w:t>odpowiadają za organizację zakazu wjazdu samochodów ciężarowych do centrów miast,</w:t>
      </w:r>
    </w:p>
    <w:p w:rsidR="007B28EA" w:rsidRDefault="007B28EA" w:rsidP="00FF19C1">
      <w:pPr>
        <w:pStyle w:val="POPwypkt"/>
        <w:numPr>
          <w:ilvl w:val="1"/>
          <w:numId w:val="38"/>
        </w:numPr>
      </w:pPr>
      <w:r>
        <w:t>odpowiadają za przygotowanie objazdów i znaków informacyjnych,</w:t>
      </w:r>
    </w:p>
    <w:p w:rsidR="007B28EA" w:rsidRDefault="007B28EA" w:rsidP="00FF19C1">
      <w:pPr>
        <w:pStyle w:val="POPlista"/>
        <w:numPr>
          <w:ilvl w:val="0"/>
          <w:numId w:val="38"/>
        </w:numPr>
      </w:pPr>
      <w:r>
        <w:t xml:space="preserve">Straż miejska: </w:t>
      </w:r>
    </w:p>
    <w:p w:rsidR="007B28EA" w:rsidRDefault="007B28EA" w:rsidP="00FF19C1">
      <w:pPr>
        <w:pStyle w:val="POPwypkt"/>
        <w:numPr>
          <w:ilvl w:val="1"/>
          <w:numId w:val="38"/>
        </w:numPr>
      </w:pPr>
      <w:r>
        <w:t>prowadzi wzmożone kontrole dotyczące przestrzegania zakazu spalania odpadów w urządzeniach do tego celu nie przeznaczonych,</w:t>
      </w:r>
    </w:p>
    <w:p w:rsidR="007B28EA" w:rsidRDefault="007B28EA" w:rsidP="00FF19C1">
      <w:pPr>
        <w:pStyle w:val="POPwypkt"/>
        <w:numPr>
          <w:ilvl w:val="1"/>
          <w:numId w:val="38"/>
        </w:numPr>
      </w:pPr>
      <w:r>
        <w:t xml:space="preserve">prowadzi </w:t>
      </w:r>
      <w:r w:rsidRPr="00812E8F">
        <w:t>wzmożone kontrole dotyczące przestrzegania ograniczeń w stosowa</w:t>
      </w:r>
      <w:r>
        <w:t>niu paliw i </w:t>
      </w:r>
      <w:r w:rsidRPr="00812E8F">
        <w:t>urządzeń zgodnie z uchwałą</w:t>
      </w:r>
      <w:r w:rsidRPr="00F22535">
        <w:rPr>
          <w:szCs w:val="22"/>
        </w:rPr>
        <w:t xml:space="preserve"> antysmogową, o której mowa w art. 96 ustawy POŚ obowiązującą na terenie strefy.</w:t>
      </w:r>
    </w:p>
    <w:p w:rsidR="007B28EA" w:rsidRDefault="007B28EA" w:rsidP="00FF19C1">
      <w:pPr>
        <w:pStyle w:val="POPnormal"/>
      </w:pPr>
      <w:r w:rsidRPr="001C206B">
        <w:rPr>
          <w:b/>
          <w:bCs/>
        </w:rPr>
        <w:t>Osoby fizyczne</w:t>
      </w:r>
      <w:r>
        <w:t>, szczególnie należące do grup wrażliwych (m.in. dzieci i ich opiekunowie, osoby starsze, osoby przewlekle chore) znajdujące się na obszarach, gdzie ogłoszono alarm w ramach PDK powinny stosować się do zaleceń wskazanych w powiadomieniach.</w:t>
      </w:r>
    </w:p>
    <w:p w:rsidR="007B28EA" w:rsidRDefault="007B28EA" w:rsidP="00FF19C1">
      <w:pPr>
        <w:pStyle w:val="POPnormal"/>
      </w:pPr>
      <w:r>
        <w:t>W celu sprawnego podejmowana działań w przypadku ogłoszenia Ostrzeżenia lub Alarmów I lub II stopnia, konieczne jest przygotowanie odpowiednich procedur postępowania, które umożliwią sprawne wdrażanie wskazanych w PDK działań. Należy tu wymienić:</w:t>
      </w:r>
    </w:p>
    <w:p w:rsidR="007B28EA" w:rsidRDefault="007B28EA" w:rsidP="00FF19C1">
      <w:pPr>
        <w:pStyle w:val="POPlista"/>
        <w:numPr>
          <w:ilvl w:val="0"/>
          <w:numId w:val="20"/>
        </w:numPr>
        <w:ind w:left="738" w:hanging="284"/>
      </w:pPr>
      <w:r>
        <w:t>przygotowanie procedur wymiany informacji pomiędzy instytucjami odpowiedzialnymi za informowanie o wprowadzaniu działań wskazanych w PDK, w tym: GIOŚ, Regionalny Wydział Monitoringu Środowiska w Bydgoszczy, WCZK Kujawsko-Pomorskiego Urzędu Wojewódzkiego w Bydgoszczy;</w:t>
      </w:r>
    </w:p>
    <w:p w:rsidR="007B28EA" w:rsidRDefault="007B28EA" w:rsidP="00FF19C1">
      <w:pPr>
        <w:pStyle w:val="POPlista"/>
        <w:numPr>
          <w:ilvl w:val="0"/>
          <w:numId w:val="20"/>
        </w:numPr>
        <w:ind w:left="738" w:hanging="284"/>
      </w:pPr>
      <w:r>
        <w:t>przygotowanie procedur postępowania w przypadku wystąpienia Alarmu I oraz II stopnia umożliwiających sprawne powiadamianie: dyrektorów szkół, przedszkoli, żłobków, przychodni, szpitali oraz ośrodków opieki.</w:t>
      </w:r>
    </w:p>
    <w:p w:rsidR="007B28EA" w:rsidRDefault="007B28EA" w:rsidP="00CB2AAE">
      <w:pPr>
        <w:pStyle w:val="POPnagl3"/>
      </w:pPr>
      <w:bookmarkStart w:id="329" w:name="_Toc32445966"/>
      <w:bookmarkStart w:id="330" w:name="_Toc33039538"/>
      <w:r w:rsidRPr="00BB25A7">
        <w:t>Zakres i rodzaj działań krótkoterminowych oraz sposób postępowania</w:t>
      </w:r>
      <w:bookmarkEnd w:id="329"/>
      <w:bookmarkEnd w:id="330"/>
      <w:r w:rsidRPr="00BB25A7">
        <w:t xml:space="preserve"> </w:t>
      </w:r>
    </w:p>
    <w:p w:rsidR="007B28EA" w:rsidRDefault="007B28EA" w:rsidP="00FF19C1">
      <w:pPr>
        <w:pStyle w:val="POPnormal"/>
      </w:pPr>
      <w:r w:rsidRPr="001D563C">
        <w:t>W PDK działania zostały podzielone na:</w:t>
      </w:r>
    </w:p>
    <w:p w:rsidR="007B28EA" w:rsidRDefault="007B28EA" w:rsidP="00FF19C1">
      <w:pPr>
        <w:pStyle w:val="POPwypkt"/>
      </w:pPr>
      <w:r w:rsidRPr="00D7793F">
        <w:t>działania informacyjne i działania ochronne w celu ochrony ludn</w:t>
      </w:r>
      <w:r w:rsidRPr="00D357EF">
        <w:t>ości, w tym grup wrażliwych</w:t>
      </w:r>
      <w:r w:rsidRPr="00F22535">
        <w:t>*</w:t>
      </w:r>
      <w:r w:rsidRPr="00D7793F">
        <w:t xml:space="preserve"> poprzez zalecenia sposobu postępowania w czasie występowania określonych poziomów stężeń zanieczyszczeń w powietrzu</w:t>
      </w:r>
      <w:r>
        <w:t>,</w:t>
      </w:r>
    </w:p>
    <w:p w:rsidR="007B28EA" w:rsidRPr="00D357EF" w:rsidRDefault="007B28EA" w:rsidP="00FF19C1">
      <w:pPr>
        <w:pStyle w:val="POPwypkt"/>
      </w:pPr>
      <w:r w:rsidRPr="00D7793F">
        <w:t>działania prewencyjne mające na celu ostrzeganie przed negatywnym wpływem jakości p</w:t>
      </w:r>
      <w:r w:rsidRPr="00D357EF">
        <w:t>owietrza na zdrowie mieszkańców,</w:t>
      </w:r>
    </w:p>
    <w:p w:rsidR="007B28EA" w:rsidRDefault="007B28EA" w:rsidP="00FF19C1">
      <w:pPr>
        <w:pStyle w:val="POPwypkt"/>
      </w:pPr>
      <w:r w:rsidRPr="001D563C">
        <w:t>działania operacyjne mające na celu ograniczeni</w:t>
      </w:r>
      <w:r>
        <w:t>e wielkości emisji ze źródeł na </w:t>
      </w:r>
      <w:r w:rsidRPr="001D563C">
        <w:t>obsz</w:t>
      </w:r>
      <w:r>
        <w:t>arze objętym PDK.</w:t>
      </w:r>
    </w:p>
    <w:p w:rsidR="007B28EA" w:rsidRDefault="007B28EA" w:rsidP="00FF19C1">
      <w:pPr>
        <w:pStyle w:val="POPnormal"/>
      </w:pPr>
      <w:r>
        <w:t>* Grupy wrażliwe to:</w:t>
      </w:r>
    </w:p>
    <w:p w:rsidR="007B28EA" w:rsidRPr="00FA2CFB" w:rsidRDefault="007B28EA" w:rsidP="00FF19C1">
      <w:pPr>
        <w:widowControl w:val="0"/>
        <w:numPr>
          <w:ilvl w:val="0"/>
          <w:numId w:val="43"/>
        </w:numPr>
        <w:tabs>
          <w:tab w:val="right" w:pos="284"/>
        </w:tabs>
        <w:suppressAutoHyphens/>
        <w:autoSpaceDE w:val="0"/>
        <w:autoSpaceDN w:val="0"/>
        <w:spacing w:after="200" w:line="276" w:lineRule="auto"/>
        <w:contextualSpacing/>
        <w:jc w:val="both"/>
        <w:rPr>
          <w:sz w:val="22"/>
          <w:szCs w:val="22"/>
        </w:rPr>
      </w:pPr>
      <w:r w:rsidRPr="00BB25A7">
        <w:rPr>
          <w:sz w:val="22"/>
          <w:szCs w:val="22"/>
        </w:rPr>
        <w:t xml:space="preserve">osoby cierpiące z powodu przewlekłych chorób sercowo-naczyniowych (zwłaszcza niewydolność serca, choroba wieńcowa), </w:t>
      </w:r>
    </w:p>
    <w:p w:rsidR="007B28EA" w:rsidRPr="00FA2CFB" w:rsidRDefault="007B28EA" w:rsidP="00FF19C1">
      <w:pPr>
        <w:widowControl w:val="0"/>
        <w:numPr>
          <w:ilvl w:val="0"/>
          <w:numId w:val="43"/>
        </w:numPr>
        <w:tabs>
          <w:tab w:val="right" w:pos="284"/>
        </w:tabs>
        <w:suppressAutoHyphens/>
        <w:autoSpaceDE w:val="0"/>
        <w:autoSpaceDN w:val="0"/>
        <w:spacing w:after="200" w:line="276" w:lineRule="auto"/>
        <w:contextualSpacing/>
        <w:jc w:val="both"/>
        <w:rPr>
          <w:sz w:val="22"/>
          <w:szCs w:val="22"/>
        </w:rPr>
      </w:pPr>
      <w:r w:rsidRPr="00BB25A7">
        <w:rPr>
          <w:sz w:val="22"/>
          <w:szCs w:val="22"/>
        </w:rPr>
        <w:t xml:space="preserve">osoby cierpiące z powodu przewlekłych chorób układu oddechowego (np. astma, przewlekła obturacyjna choroba płuc), </w:t>
      </w:r>
    </w:p>
    <w:p w:rsidR="007B28EA" w:rsidRDefault="007B28EA" w:rsidP="00FF19C1">
      <w:pPr>
        <w:widowControl w:val="0"/>
        <w:numPr>
          <w:ilvl w:val="0"/>
          <w:numId w:val="43"/>
        </w:numPr>
        <w:tabs>
          <w:tab w:val="right" w:pos="284"/>
        </w:tabs>
        <w:suppressAutoHyphens/>
        <w:autoSpaceDE w:val="0"/>
        <w:autoSpaceDN w:val="0"/>
        <w:spacing w:after="200" w:line="276" w:lineRule="auto"/>
        <w:contextualSpacing/>
        <w:jc w:val="both"/>
        <w:rPr>
          <w:sz w:val="22"/>
          <w:szCs w:val="22"/>
        </w:rPr>
      </w:pPr>
      <w:r w:rsidRPr="00BB25A7">
        <w:rPr>
          <w:sz w:val="22"/>
          <w:szCs w:val="22"/>
        </w:rPr>
        <w:t>osoby starsze, kobiety w ciąży oraz dzieci,</w:t>
      </w:r>
    </w:p>
    <w:p w:rsidR="007B28EA" w:rsidRPr="00F22535" w:rsidRDefault="007B28EA" w:rsidP="00FF19C1">
      <w:pPr>
        <w:widowControl w:val="0"/>
        <w:numPr>
          <w:ilvl w:val="0"/>
          <w:numId w:val="43"/>
        </w:numPr>
        <w:tabs>
          <w:tab w:val="right" w:pos="284"/>
        </w:tabs>
        <w:suppressAutoHyphens/>
        <w:autoSpaceDE w:val="0"/>
        <w:autoSpaceDN w:val="0"/>
        <w:spacing w:after="200" w:line="276" w:lineRule="auto"/>
        <w:contextualSpacing/>
        <w:jc w:val="both"/>
        <w:rPr>
          <w:szCs w:val="22"/>
        </w:rPr>
      </w:pPr>
      <w:r w:rsidRPr="00BB25A7">
        <w:rPr>
          <w:sz w:val="22"/>
          <w:szCs w:val="22"/>
        </w:rPr>
        <w:t>osoby z rozpoznaną chorobą nowotworową oraz ozdrowieńcy</w:t>
      </w:r>
      <w:r>
        <w:rPr>
          <w:sz w:val="22"/>
          <w:szCs w:val="22"/>
        </w:rPr>
        <w:t>.</w:t>
      </w:r>
    </w:p>
    <w:p w:rsidR="007B28EA" w:rsidRPr="000F1167" w:rsidRDefault="007B28EA" w:rsidP="00FF19C1">
      <w:pPr>
        <w:pStyle w:val="POPnormal"/>
      </w:pPr>
      <w:r>
        <w:t>Rodzaj działań podejmowanych w ramach poszczególnych poziomów PDK wskazano w tabeli poniżej.</w:t>
      </w:r>
    </w:p>
    <w:p w:rsidR="007B28EA" w:rsidRDefault="007B28EA" w:rsidP="00FF19C1">
      <w:pPr>
        <w:pStyle w:val="Caption"/>
      </w:pPr>
      <w:bookmarkStart w:id="331" w:name="_Toc32445928"/>
      <w:bookmarkStart w:id="332" w:name="_Toc33039656"/>
      <w:r>
        <w:t xml:space="preserve">Tabela </w:t>
      </w:r>
      <w:r>
        <w:rPr>
          <w:noProof/>
        </w:rPr>
        <w:fldChar w:fldCharType="begin"/>
      </w:r>
      <w:r>
        <w:rPr>
          <w:noProof/>
        </w:rPr>
        <w:instrText xml:space="preserve"> SEQ Tabela \* ARABIC </w:instrText>
      </w:r>
      <w:r>
        <w:rPr>
          <w:noProof/>
        </w:rPr>
        <w:fldChar w:fldCharType="separate"/>
      </w:r>
      <w:r>
        <w:rPr>
          <w:noProof/>
        </w:rPr>
        <w:t>34</w:t>
      </w:r>
      <w:r>
        <w:rPr>
          <w:noProof/>
        </w:rPr>
        <w:fldChar w:fldCharType="end"/>
      </w:r>
      <w:r>
        <w:t>.</w:t>
      </w:r>
      <w:r w:rsidRPr="00246750">
        <w:t>Działania informacyjne i ochronne wskazane do realizacji w ramach poszczególnych poziomów PDK</w:t>
      </w:r>
      <w:bookmarkEnd w:id="331"/>
      <w:bookmarkEnd w:id="3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489"/>
        <w:gridCol w:w="7697"/>
      </w:tblGrid>
      <w:tr w:rsidR="007B28EA" w:rsidRPr="0046243B" w:rsidTr="005B5156">
        <w:trPr>
          <w:cantSplit/>
          <w:trHeight w:val="227"/>
          <w:tblHeader/>
        </w:trPr>
        <w:tc>
          <w:tcPr>
            <w:tcW w:w="1423" w:type="dxa"/>
            <w:shd w:val="clear" w:color="auto" w:fill="D9D9D9"/>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poziom PDK</w:t>
            </w:r>
          </w:p>
        </w:tc>
        <w:tc>
          <w:tcPr>
            <w:tcW w:w="7357" w:type="dxa"/>
            <w:shd w:val="clear" w:color="auto" w:fill="D9D9D9"/>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podejmowane działania informacyjne i ochronne</w:t>
            </w:r>
          </w:p>
        </w:tc>
      </w:tr>
      <w:tr w:rsidR="007B28EA" w:rsidRPr="0046243B" w:rsidTr="005B5156">
        <w:trPr>
          <w:trHeight w:val="227"/>
        </w:trPr>
        <w:tc>
          <w:tcPr>
            <w:tcW w:w="1423" w:type="dxa"/>
            <w:vAlign w:val="center"/>
          </w:tcPr>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Poziom 1</w:t>
            </w:r>
          </w:p>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OSTRZEŻENIE</w:t>
            </w:r>
          </w:p>
        </w:tc>
        <w:tc>
          <w:tcPr>
            <w:tcW w:w="7357" w:type="dxa"/>
            <w:vAlign w:val="center"/>
          </w:tcPr>
          <w:p w:rsidR="007B28EA" w:rsidRPr="005B5156" w:rsidRDefault="007B28EA" w:rsidP="005B5156">
            <w:pPr>
              <w:pStyle w:val="K-Pnormal"/>
              <w:spacing w:before="0" w:after="0" w:line="240" w:lineRule="auto"/>
              <w:jc w:val="left"/>
              <w:rPr>
                <w:sz w:val="16"/>
                <w:lang w:eastAsia="en-US"/>
              </w:rPr>
            </w:pPr>
            <w:r w:rsidRPr="005B5156">
              <w:rPr>
                <w:sz w:val="16"/>
                <w:lang w:eastAsia="en-US"/>
              </w:rPr>
              <w:t xml:space="preserve">Informacja o pogorszeniu jakości powietrza (wystąpieniu lub ryzyku wystąpienia przekroczenia) kierowana </w:t>
            </w:r>
            <w:r w:rsidRPr="005B5156">
              <w:rPr>
                <w:b/>
                <w:sz w:val="16"/>
                <w:lang w:eastAsia="en-US"/>
              </w:rPr>
              <w:t>do ogółu społeczeństwa</w:t>
            </w:r>
            <w:r w:rsidRPr="005B5156">
              <w:rPr>
                <w:sz w:val="16"/>
                <w:lang w:eastAsia="en-US"/>
              </w:rPr>
              <w:t>.</w:t>
            </w:r>
          </w:p>
          <w:p w:rsidR="007B28EA" w:rsidRPr="005B5156" w:rsidRDefault="007B28EA" w:rsidP="005B5156">
            <w:pPr>
              <w:pStyle w:val="K-Pnormal"/>
              <w:spacing w:before="0" w:after="0" w:line="240" w:lineRule="auto"/>
              <w:jc w:val="left"/>
              <w:rPr>
                <w:sz w:val="16"/>
                <w:lang w:eastAsia="en-US"/>
              </w:rPr>
            </w:pPr>
            <w:r w:rsidRPr="005B5156">
              <w:rPr>
                <w:sz w:val="16"/>
                <w:lang w:eastAsia="en-US"/>
              </w:rPr>
              <w:t xml:space="preserve">Zalecenie </w:t>
            </w:r>
            <w:r w:rsidRPr="005B5156">
              <w:rPr>
                <w:sz w:val="16"/>
                <w:szCs w:val="16"/>
                <w:lang w:eastAsia="en-US"/>
              </w:rPr>
              <w:t>stosowania</w:t>
            </w:r>
            <w:r w:rsidRPr="005B5156">
              <w:rPr>
                <w:sz w:val="16"/>
                <w:lang w:eastAsia="en-US"/>
              </w:rPr>
              <w:t xml:space="preserve"> się do zaleceń lekarskich i właściwe zaopatrzenie się w potrzebne medykamenty kierowana </w:t>
            </w:r>
            <w:r w:rsidRPr="005B5156">
              <w:rPr>
                <w:b/>
                <w:sz w:val="16"/>
                <w:lang w:eastAsia="en-US"/>
              </w:rPr>
              <w:t>do grup wrażliwych</w:t>
            </w:r>
            <w:r w:rsidRPr="005B5156">
              <w:rPr>
                <w:sz w:val="16"/>
                <w:lang w:eastAsia="en-US"/>
              </w:rPr>
              <w:t>.</w:t>
            </w:r>
          </w:p>
          <w:p w:rsidR="007B28EA" w:rsidRPr="005B5156" w:rsidRDefault="007B28EA" w:rsidP="005B5156">
            <w:pPr>
              <w:pStyle w:val="K-Pnormal"/>
              <w:spacing w:before="0" w:after="0" w:line="240" w:lineRule="auto"/>
              <w:jc w:val="left"/>
              <w:rPr>
                <w:sz w:val="16"/>
                <w:szCs w:val="16"/>
                <w:lang w:eastAsia="en-US"/>
              </w:rPr>
            </w:pPr>
            <w:r w:rsidRPr="005B5156">
              <w:rPr>
                <w:sz w:val="16"/>
                <w:lang w:eastAsia="en-US"/>
              </w:rPr>
              <w:t>Informacja o wprowadzanych działaniach prewencyjnych.</w:t>
            </w:r>
          </w:p>
        </w:tc>
      </w:tr>
      <w:tr w:rsidR="007B28EA" w:rsidRPr="0046243B" w:rsidTr="005B5156">
        <w:trPr>
          <w:trHeight w:val="227"/>
        </w:trPr>
        <w:tc>
          <w:tcPr>
            <w:tcW w:w="1423" w:type="dxa"/>
            <w:vAlign w:val="center"/>
          </w:tcPr>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Poziom 2</w:t>
            </w:r>
          </w:p>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ALARM I stopnia</w:t>
            </w:r>
          </w:p>
        </w:tc>
        <w:tc>
          <w:tcPr>
            <w:tcW w:w="7357" w:type="dxa"/>
            <w:vAlign w:val="center"/>
          </w:tcPr>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 xml:space="preserve">Wszystkie wskazane w przypadku wystąpienia poziomu 1 PDK, a ponadto </w:t>
            </w:r>
            <w:r w:rsidRPr="005B5156">
              <w:rPr>
                <w:b/>
                <w:bCs/>
                <w:sz w:val="16"/>
                <w:szCs w:val="16"/>
                <w:lang w:eastAsia="en-US"/>
              </w:rPr>
              <w:t>kierowane do ogółu społeczeństwa</w:t>
            </w:r>
            <w:r w:rsidRPr="005B5156">
              <w:rPr>
                <w:sz w:val="16"/>
                <w:szCs w:val="16"/>
                <w:lang w:eastAsia="en-US"/>
              </w:rPr>
              <w:t xml:space="preserve">, w tym </w:t>
            </w:r>
            <w:r w:rsidRPr="005B5156">
              <w:rPr>
                <w:b/>
                <w:bCs/>
                <w:sz w:val="16"/>
                <w:szCs w:val="16"/>
                <w:lang w:eastAsia="en-US"/>
              </w:rPr>
              <w:t>grup wrażliwych</w:t>
            </w:r>
            <w:r w:rsidRPr="005B5156">
              <w:rPr>
                <w:sz w:val="16"/>
                <w:szCs w:val="16"/>
                <w:lang w:eastAsia="en-US"/>
              </w:rPr>
              <w:t>:</w:t>
            </w:r>
          </w:p>
          <w:p w:rsidR="007B28EA" w:rsidRPr="005B5156" w:rsidRDefault="007B28EA" w:rsidP="00066AEF">
            <w:pPr>
              <w:pStyle w:val="K-Pnormal"/>
              <w:numPr>
                <w:ilvl w:val="0"/>
                <w:numId w:val="36"/>
              </w:numPr>
              <w:spacing w:before="0" w:after="0" w:line="240" w:lineRule="auto"/>
              <w:ind w:left="186" w:hanging="142"/>
              <w:jc w:val="left"/>
              <w:rPr>
                <w:sz w:val="16"/>
                <w:szCs w:val="16"/>
                <w:lang w:eastAsia="en-US"/>
              </w:rPr>
            </w:pPr>
            <w:r w:rsidRPr="005B5156">
              <w:rPr>
                <w:sz w:val="16"/>
                <w:szCs w:val="16"/>
                <w:lang w:eastAsia="en-US"/>
              </w:rPr>
              <w:t>zalecenie ograniczenie długotrwałego przebywania dzieci, kobiet w ciąży (jako grupy wrażliwej) na otwartej przestrzeni w czasie pobytu w placówce oświatowej lub opiekuńczej kierowane do dyrektorów placówek,</w:t>
            </w:r>
          </w:p>
          <w:p w:rsidR="007B28EA" w:rsidRPr="005B5156" w:rsidRDefault="007B28EA" w:rsidP="00066AEF">
            <w:pPr>
              <w:pStyle w:val="K-Pnormal"/>
              <w:numPr>
                <w:ilvl w:val="0"/>
                <w:numId w:val="36"/>
              </w:numPr>
              <w:spacing w:before="0" w:after="0" w:line="240" w:lineRule="auto"/>
              <w:ind w:left="186" w:hanging="142"/>
              <w:jc w:val="left"/>
              <w:rPr>
                <w:sz w:val="16"/>
                <w:szCs w:val="16"/>
                <w:lang w:eastAsia="en-US"/>
              </w:rPr>
            </w:pPr>
            <w:r w:rsidRPr="005B5156">
              <w:rPr>
                <w:sz w:val="16"/>
                <w:szCs w:val="16"/>
                <w:lang w:eastAsia="en-US"/>
              </w:rPr>
              <w:t>zalecenie ograniczenie długotrwałego przebywania na otwartej przestrzeni dla uniknięcia długotrwałego narażenia na podwyższone stężenia zanieczyszczeń, pozostawanie w pomieszczeniach,</w:t>
            </w:r>
          </w:p>
          <w:p w:rsidR="007B28EA" w:rsidRPr="005B5156" w:rsidRDefault="007B28EA" w:rsidP="00066AEF">
            <w:pPr>
              <w:pStyle w:val="K-Pnormal"/>
              <w:numPr>
                <w:ilvl w:val="0"/>
                <w:numId w:val="36"/>
              </w:numPr>
              <w:spacing w:before="0" w:after="0" w:line="240" w:lineRule="auto"/>
              <w:ind w:left="186" w:hanging="142"/>
              <w:jc w:val="left"/>
              <w:rPr>
                <w:sz w:val="16"/>
                <w:szCs w:val="16"/>
                <w:lang w:eastAsia="en-US"/>
              </w:rPr>
            </w:pPr>
            <w:r w:rsidRPr="005B5156">
              <w:rPr>
                <w:sz w:val="16"/>
                <w:szCs w:val="16"/>
                <w:lang w:eastAsia="en-US"/>
              </w:rPr>
              <w:t>przygotowanie służb ochrony zdrowia na zwiększoną liczbę przypadków zachorowań na choroby układu oddechowego i układu krążenia.</w:t>
            </w:r>
          </w:p>
          <w:p w:rsidR="007B28EA" w:rsidRPr="005B5156" w:rsidRDefault="007B28EA" w:rsidP="005B5156">
            <w:pPr>
              <w:pStyle w:val="K-Pnormal"/>
              <w:jc w:val="left"/>
              <w:rPr>
                <w:sz w:val="16"/>
                <w:szCs w:val="16"/>
                <w:lang w:eastAsia="en-US"/>
              </w:rPr>
            </w:pPr>
            <w:r w:rsidRPr="005B5156">
              <w:rPr>
                <w:sz w:val="16"/>
                <w:szCs w:val="16"/>
                <w:lang w:eastAsia="en-US"/>
              </w:rPr>
              <w:t>Informacja o wprowadzanych dodatkowych działaniach prewencyjnych.</w:t>
            </w:r>
          </w:p>
        </w:tc>
      </w:tr>
      <w:tr w:rsidR="007B28EA" w:rsidRPr="0046243B" w:rsidTr="005B5156">
        <w:trPr>
          <w:trHeight w:val="227"/>
        </w:trPr>
        <w:tc>
          <w:tcPr>
            <w:tcW w:w="1423" w:type="dxa"/>
            <w:vAlign w:val="center"/>
          </w:tcPr>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Poziom 3</w:t>
            </w:r>
          </w:p>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ALARM II stopnia</w:t>
            </w:r>
          </w:p>
        </w:tc>
        <w:tc>
          <w:tcPr>
            <w:tcW w:w="7357" w:type="dxa"/>
            <w:vAlign w:val="center"/>
          </w:tcPr>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Wszystkie wskazane w przypadku wystąpienia poziomu 1 i 2 PDK, a ponadto:</w:t>
            </w:r>
          </w:p>
          <w:p w:rsidR="007B28EA" w:rsidRPr="005B5156" w:rsidRDefault="007B28EA" w:rsidP="005B5156">
            <w:pPr>
              <w:pStyle w:val="K-Pnormal"/>
              <w:spacing w:before="0" w:after="0" w:line="240" w:lineRule="auto"/>
              <w:jc w:val="left"/>
              <w:rPr>
                <w:b/>
                <w:bCs/>
                <w:sz w:val="16"/>
                <w:szCs w:val="16"/>
                <w:lang w:eastAsia="en-US"/>
              </w:rPr>
            </w:pPr>
            <w:r w:rsidRPr="005B5156">
              <w:rPr>
                <w:b/>
                <w:bCs/>
                <w:sz w:val="16"/>
                <w:szCs w:val="16"/>
                <w:lang w:eastAsia="en-US"/>
              </w:rPr>
              <w:t>Kierowane do ogółu społeczeństwa, w tym grup wrażliwych:</w:t>
            </w:r>
          </w:p>
          <w:p w:rsidR="007B28EA" w:rsidRPr="005B5156" w:rsidRDefault="007B28EA" w:rsidP="00066AEF">
            <w:pPr>
              <w:pStyle w:val="K-Pnormal"/>
              <w:numPr>
                <w:ilvl w:val="0"/>
                <w:numId w:val="34"/>
              </w:numPr>
              <w:spacing w:before="0" w:after="0" w:line="240" w:lineRule="auto"/>
              <w:ind w:left="186" w:hanging="142"/>
              <w:jc w:val="left"/>
              <w:rPr>
                <w:sz w:val="16"/>
                <w:szCs w:val="16"/>
                <w:lang w:eastAsia="en-US"/>
              </w:rPr>
            </w:pPr>
            <w:r w:rsidRPr="005B5156">
              <w:rPr>
                <w:sz w:val="16"/>
                <w:szCs w:val="16"/>
                <w:lang w:eastAsia="en-US"/>
              </w:rPr>
              <w:t>zalecenie ograniczenia aktywności fizycznej na otwartej przestrzeni dla uniknięcia długotrwałego narażenia na wysokie stężenia zanieczyszczeń,</w:t>
            </w:r>
          </w:p>
          <w:p w:rsidR="007B28EA" w:rsidRPr="005B5156" w:rsidRDefault="007B28EA" w:rsidP="00066AEF">
            <w:pPr>
              <w:pStyle w:val="K-Pnormal"/>
              <w:numPr>
                <w:ilvl w:val="0"/>
                <w:numId w:val="34"/>
              </w:numPr>
              <w:spacing w:before="0" w:after="0" w:line="240" w:lineRule="auto"/>
              <w:ind w:left="186" w:hanging="142"/>
              <w:jc w:val="left"/>
              <w:rPr>
                <w:sz w:val="16"/>
                <w:szCs w:val="16"/>
                <w:lang w:eastAsia="en-US"/>
              </w:rPr>
            </w:pPr>
            <w:r w:rsidRPr="005B5156">
              <w:rPr>
                <w:sz w:val="16"/>
                <w:szCs w:val="16"/>
                <w:lang w:eastAsia="en-US"/>
              </w:rPr>
              <w:t>zalecenie zwiększenia nadzoru nad osobami przewlekle chorymi oraz niepełnosprawnymi,</w:t>
            </w:r>
          </w:p>
          <w:p w:rsidR="007B28EA" w:rsidRPr="005B5156" w:rsidRDefault="007B28EA" w:rsidP="00066AEF">
            <w:pPr>
              <w:pStyle w:val="K-Pnormal"/>
              <w:numPr>
                <w:ilvl w:val="0"/>
                <w:numId w:val="34"/>
              </w:numPr>
              <w:spacing w:before="0" w:after="0" w:line="240" w:lineRule="auto"/>
              <w:ind w:left="186" w:hanging="142"/>
              <w:jc w:val="left"/>
              <w:rPr>
                <w:sz w:val="16"/>
                <w:szCs w:val="16"/>
                <w:lang w:eastAsia="en-US"/>
              </w:rPr>
            </w:pPr>
            <w:r w:rsidRPr="005B5156">
              <w:rPr>
                <w:sz w:val="16"/>
                <w:szCs w:val="16"/>
                <w:lang w:eastAsia="en-US"/>
              </w:rPr>
              <w:t xml:space="preserve">stosowanie środków ochrony osobistej (np. tzw. masek antysmogowych) </w:t>
            </w:r>
            <w:r w:rsidRPr="005B5156">
              <w:rPr>
                <w:b/>
                <w:bCs/>
                <w:sz w:val="16"/>
                <w:szCs w:val="16"/>
                <w:lang w:eastAsia="en-US"/>
              </w:rPr>
              <w:t>tylko po konsultacji z lekarzem</w:t>
            </w:r>
            <w:r w:rsidRPr="005B5156">
              <w:rPr>
                <w:sz w:val="16"/>
                <w:szCs w:val="16"/>
                <w:lang w:eastAsia="en-US"/>
              </w:rPr>
              <w:t>.</w:t>
            </w:r>
          </w:p>
          <w:p w:rsidR="007B28EA" w:rsidRPr="005B5156" w:rsidRDefault="007B28EA" w:rsidP="00066AEF">
            <w:pPr>
              <w:pStyle w:val="K-Pnormal"/>
              <w:numPr>
                <w:ilvl w:val="0"/>
                <w:numId w:val="34"/>
              </w:numPr>
              <w:spacing w:before="0" w:after="0" w:line="240" w:lineRule="auto"/>
              <w:ind w:left="186" w:hanging="142"/>
              <w:jc w:val="left"/>
              <w:rPr>
                <w:sz w:val="16"/>
                <w:szCs w:val="16"/>
                <w:lang w:eastAsia="en-US"/>
              </w:rPr>
            </w:pPr>
            <w:r w:rsidRPr="005B5156">
              <w:rPr>
                <w:sz w:val="16"/>
                <w:szCs w:val="16"/>
                <w:lang w:eastAsia="en-US"/>
              </w:rPr>
              <w:t>zalecenie korzystania z komunikacji publicznej.</w:t>
            </w:r>
          </w:p>
          <w:p w:rsidR="007B28EA" w:rsidRPr="005B5156" w:rsidRDefault="007B28EA" w:rsidP="005B5156">
            <w:pPr>
              <w:pStyle w:val="K-Pnormal"/>
              <w:spacing w:before="0" w:after="0" w:line="240" w:lineRule="auto"/>
              <w:jc w:val="left"/>
              <w:rPr>
                <w:sz w:val="16"/>
                <w:szCs w:val="16"/>
                <w:lang w:eastAsia="en-US"/>
              </w:rPr>
            </w:pPr>
            <w:r w:rsidRPr="005B5156">
              <w:rPr>
                <w:b/>
                <w:bCs/>
                <w:sz w:val="16"/>
                <w:szCs w:val="16"/>
                <w:lang w:eastAsia="en-US"/>
              </w:rPr>
              <w:t>Kierowane do grup wrażliwych:</w:t>
            </w:r>
          </w:p>
          <w:p w:rsidR="007B28EA" w:rsidRPr="005B5156" w:rsidRDefault="007B28EA" w:rsidP="00066AEF">
            <w:pPr>
              <w:pStyle w:val="K-Pnormal"/>
              <w:numPr>
                <w:ilvl w:val="0"/>
                <w:numId w:val="35"/>
              </w:numPr>
              <w:spacing w:before="0" w:after="0" w:line="240" w:lineRule="auto"/>
              <w:ind w:left="186" w:hanging="141"/>
              <w:jc w:val="left"/>
              <w:rPr>
                <w:b/>
                <w:bCs/>
                <w:sz w:val="16"/>
                <w:szCs w:val="16"/>
                <w:lang w:eastAsia="en-US"/>
              </w:rPr>
            </w:pPr>
            <w:r w:rsidRPr="005B5156">
              <w:rPr>
                <w:sz w:val="16"/>
                <w:szCs w:val="16"/>
                <w:lang w:eastAsia="en-US"/>
              </w:rPr>
              <w:t>unikanie wietrzenia pomieszczeń.</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Informacja o wprowadzanych działaniach prewencyjnych i operacyjnych.</w:t>
            </w:r>
          </w:p>
        </w:tc>
      </w:tr>
    </w:tbl>
    <w:p w:rsidR="007B28EA" w:rsidRDefault="007B28EA" w:rsidP="00FF19C1">
      <w:pPr>
        <w:rPr>
          <w:bCs/>
          <w:i/>
          <w:sz w:val="18"/>
          <w:szCs w:val="18"/>
        </w:rPr>
      </w:pPr>
    </w:p>
    <w:p w:rsidR="007B28EA" w:rsidRDefault="007B28EA" w:rsidP="00FF19C1">
      <w:pPr>
        <w:pStyle w:val="Caption"/>
      </w:pPr>
      <w:bookmarkStart w:id="333" w:name="_Toc32445929"/>
      <w:bookmarkStart w:id="334" w:name="_Toc33039657"/>
      <w:r>
        <w:t xml:space="preserve">Tabela </w:t>
      </w:r>
      <w:r>
        <w:rPr>
          <w:noProof/>
        </w:rPr>
        <w:fldChar w:fldCharType="begin"/>
      </w:r>
      <w:r>
        <w:rPr>
          <w:noProof/>
        </w:rPr>
        <w:instrText xml:space="preserve"> SEQ Tabela \* ARABIC </w:instrText>
      </w:r>
      <w:r>
        <w:rPr>
          <w:noProof/>
        </w:rPr>
        <w:fldChar w:fldCharType="separate"/>
      </w:r>
      <w:r>
        <w:rPr>
          <w:noProof/>
        </w:rPr>
        <w:t>35</w:t>
      </w:r>
      <w:r>
        <w:rPr>
          <w:noProof/>
        </w:rPr>
        <w:fldChar w:fldCharType="end"/>
      </w:r>
      <w:r>
        <w:t>.</w:t>
      </w:r>
      <w:r w:rsidRPr="000F1167">
        <w:t xml:space="preserve"> </w:t>
      </w:r>
      <w:r>
        <w:t>Działania prewencyjne i operacyjne wskazane do realizacji w ramach poszczególnych poziomów PDK</w:t>
      </w:r>
      <w:bookmarkEnd w:id="333"/>
      <w:bookmarkEnd w:id="33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1543"/>
        <w:gridCol w:w="7643"/>
      </w:tblGrid>
      <w:tr w:rsidR="007B28EA" w:rsidRPr="00041BD4" w:rsidTr="005B5156">
        <w:trPr>
          <w:cantSplit/>
          <w:trHeight w:val="227"/>
          <w:tblHeader/>
        </w:trPr>
        <w:tc>
          <w:tcPr>
            <w:tcW w:w="840" w:type="pct"/>
            <w:shd w:val="clear" w:color="auto" w:fill="D9D9D9"/>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poziom PDK</w:t>
            </w:r>
          </w:p>
        </w:tc>
        <w:tc>
          <w:tcPr>
            <w:tcW w:w="4160" w:type="pct"/>
            <w:shd w:val="clear" w:color="auto" w:fill="D9D9D9"/>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podejmowane działania prewencyjne i operacyjne</w:t>
            </w:r>
          </w:p>
        </w:tc>
      </w:tr>
      <w:tr w:rsidR="007B28EA" w:rsidRPr="00041BD4" w:rsidTr="005B5156">
        <w:trPr>
          <w:trHeight w:val="227"/>
        </w:trPr>
        <w:tc>
          <w:tcPr>
            <w:tcW w:w="840" w:type="pct"/>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Poziom 1</w:t>
            </w:r>
          </w:p>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OSTRZEŻENIE</w:t>
            </w:r>
          </w:p>
        </w:tc>
        <w:tc>
          <w:tcPr>
            <w:tcW w:w="4160" w:type="pct"/>
            <w:vAlign w:val="center"/>
          </w:tcPr>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Działania prewencyjne:</w:t>
            </w:r>
          </w:p>
          <w:p w:rsidR="007B28EA" w:rsidRPr="005B5156" w:rsidRDefault="007B28EA" w:rsidP="00066AEF">
            <w:pPr>
              <w:pStyle w:val="K-Pnormal"/>
              <w:numPr>
                <w:ilvl w:val="0"/>
                <w:numId w:val="41"/>
              </w:numPr>
              <w:spacing w:before="0" w:after="0" w:line="240" w:lineRule="auto"/>
              <w:ind w:left="353" w:hanging="284"/>
              <w:jc w:val="left"/>
              <w:rPr>
                <w:sz w:val="16"/>
                <w:szCs w:val="16"/>
                <w:lang w:eastAsia="en-US"/>
              </w:rPr>
            </w:pPr>
            <w:r w:rsidRPr="005B5156">
              <w:rPr>
                <w:sz w:val="16"/>
                <w:szCs w:val="16"/>
                <w:lang w:eastAsia="en-US"/>
              </w:rPr>
              <w:t>Zalecenie rezygnacji z korzystania z kominków opalanych drewnem w przypadku, jeżeli nie jest to jedyne źródło ogrzewania pomieszczeń mieszkalnych,</w:t>
            </w:r>
          </w:p>
          <w:p w:rsidR="007B28EA" w:rsidRPr="005B5156" w:rsidRDefault="007B28EA" w:rsidP="00066AEF">
            <w:pPr>
              <w:pStyle w:val="K-Pnormal"/>
              <w:numPr>
                <w:ilvl w:val="0"/>
                <w:numId w:val="41"/>
              </w:numPr>
              <w:spacing w:before="0" w:after="0" w:line="240" w:lineRule="auto"/>
              <w:ind w:left="353" w:hanging="284"/>
              <w:jc w:val="left"/>
              <w:rPr>
                <w:sz w:val="16"/>
                <w:szCs w:val="16"/>
                <w:lang w:eastAsia="en-US"/>
              </w:rPr>
            </w:pPr>
            <w:r w:rsidRPr="005B5156">
              <w:rPr>
                <w:sz w:val="16"/>
                <w:szCs w:val="16"/>
                <w:lang w:eastAsia="en-US"/>
              </w:rPr>
              <w:t>Zalecenie niestosowania dmuchaw do sprzątania.</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Ogłoszenie OSTRZEŻENIA nie wymaga podejmowania działań operacyjnych.</w:t>
            </w:r>
          </w:p>
        </w:tc>
      </w:tr>
      <w:tr w:rsidR="007B28EA" w:rsidRPr="00041BD4" w:rsidTr="005B5156">
        <w:trPr>
          <w:trHeight w:val="227"/>
        </w:trPr>
        <w:tc>
          <w:tcPr>
            <w:tcW w:w="840" w:type="pct"/>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Poziom 2</w:t>
            </w:r>
          </w:p>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ALARM I</w:t>
            </w:r>
          </w:p>
        </w:tc>
        <w:tc>
          <w:tcPr>
            <w:tcW w:w="4160" w:type="pct"/>
            <w:vAlign w:val="center"/>
          </w:tcPr>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Wszystkie wskazane w przypadku wystąpienia poziomu 1 PDK, a ponadto:</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Działania prewencyjne:</w:t>
            </w:r>
          </w:p>
          <w:p w:rsidR="007B28EA" w:rsidRPr="005B5156" w:rsidRDefault="007B28EA" w:rsidP="00066AEF">
            <w:pPr>
              <w:pStyle w:val="K-Pnormal"/>
              <w:numPr>
                <w:ilvl w:val="0"/>
                <w:numId w:val="39"/>
              </w:numPr>
              <w:spacing w:before="0" w:after="0" w:line="240" w:lineRule="auto"/>
              <w:ind w:left="353" w:hanging="284"/>
              <w:jc w:val="left"/>
              <w:rPr>
                <w:sz w:val="16"/>
                <w:szCs w:val="16"/>
                <w:lang w:eastAsia="en-US"/>
              </w:rPr>
            </w:pPr>
            <w:r w:rsidRPr="005B5156">
              <w:rPr>
                <w:sz w:val="16"/>
                <w:szCs w:val="16"/>
                <w:lang w:eastAsia="en-US"/>
              </w:rPr>
              <w:t>wzmożone kontrole w zakresie przestrzegania zakazu spalania odpadów w urządzeniach nie przeznaczonych do tego celu,</w:t>
            </w:r>
          </w:p>
          <w:p w:rsidR="007B28EA" w:rsidRPr="005B5156" w:rsidRDefault="007B28EA" w:rsidP="00066AEF">
            <w:pPr>
              <w:pStyle w:val="K-Pnormal"/>
              <w:numPr>
                <w:ilvl w:val="0"/>
                <w:numId w:val="39"/>
              </w:numPr>
              <w:spacing w:before="0" w:after="0" w:line="240" w:lineRule="auto"/>
              <w:ind w:left="353" w:hanging="284"/>
              <w:jc w:val="left"/>
              <w:rPr>
                <w:sz w:val="16"/>
                <w:szCs w:val="16"/>
                <w:lang w:eastAsia="en-US"/>
              </w:rPr>
            </w:pPr>
            <w:r w:rsidRPr="005B5156">
              <w:rPr>
                <w:sz w:val="16"/>
                <w:szCs w:val="16"/>
                <w:lang w:eastAsia="en-US"/>
              </w:rPr>
              <w:t>nakaz zraszania pryzm materiałów sypkich w celu wyeliminowania pylenia,</w:t>
            </w:r>
          </w:p>
          <w:p w:rsidR="007B28EA" w:rsidRPr="005B5156" w:rsidRDefault="007B28EA" w:rsidP="00066AEF">
            <w:pPr>
              <w:pStyle w:val="K-Pnormal"/>
              <w:numPr>
                <w:ilvl w:val="0"/>
                <w:numId w:val="39"/>
              </w:numPr>
              <w:spacing w:before="0" w:after="0" w:line="240" w:lineRule="auto"/>
              <w:ind w:left="353" w:hanging="284"/>
              <w:jc w:val="left"/>
              <w:rPr>
                <w:sz w:val="16"/>
                <w:szCs w:val="16"/>
                <w:lang w:eastAsia="en-US"/>
              </w:rPr>
            </w:pPr>
            <w:r w:rsidRPr="005B5156">
              <w:rPr>
                <w:sz w:val="16"/>
                <w:szCs w:val="16"/>
                <w:lang w:eastAsia="en-US"/>
              </w:rPr>
              <w:t>zalecenie ograniczenia korzystania z samochodów na rzecz komunikacji publicznej lub przemieszczania się pieszo lub rowerem.</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Ogłoszenie ALARMU I stopnia nie wymaga podejmowania działań operacyjnych.</w:t>
            </w:r>
          </w:p>
        </w:tc>
      </w:tr>
      <w:tr w:rsidR="007B28EA" w:rsidRPr="00041BD4" w:rsidTr="005B5156">
        <w:trPr>
          <w:trHeight w:val="227"/>
        </w:trPr>
        <w:tc>
          <w:tcPr>
            <w:tcW w:w="840" w:type="pct"/>
            <w:vAlign w:val="center"/>
          </w:tcPr>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Poziom 3</w:t>
            </w:r>
          </w:p>
          <w:p w:rsidR="007B28EA" w:rsidRPr="005B5156" w:rsidRDefault="007B28EA" w:rsidP="005B5156">
            <w:pPr>
              <w:pStyle w:val="K-Pnormal"/>
              <w:spacing w:before="0" w:after="0" w:line="240" w:lineRule="auto"/>
              <w:jc w:val="center"/>
              <w:rPr>
                <w:b/>
                <w:bCs/>
                <w:sz w:val="16"/>
                <w:szCs w:val="16"/>
                <w:lang w:eastAsia="en-US"/>
              </w:rPr>
            </w:pPr>
            <w:r w:rsidRPr="005B5156">
              <w:rPr>
                <w:b/>
                <w:bCs/>
                <w:sz w:val="16"/>
                <w:szCs w:val="16"/>
                <w:lang w:eastAsia="en-US"/>
              </w:rPr>
              <w:t>ALARM II</w:t>
            </w:r>
          </w:p>
        </w:tc>
        <w:tc>
          <w:tcPr>
            <w:tcW w:w="4160" w:type="pct"/>
            <w:vAlign w:val="center"/>
          </w:tcPr>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Wszystkie wskazane w przypadku wystąpienia poziomu 1 i 2 PDK, a ponadto:</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Działania operacyjne mające na celu redukcję:</w:t>
            </w:r>
          </w:p>
          <w:p w:rsidR="007B28EA" w:rsidRPr="005B5156" w:rsidRDefault="007B28EA" w:rsidP="00066AEF">
            <w:pPr>
              <w:pStyle w:val="K-Pnormal"/>
              <w:numPr>
                <w:ilvl w:val="0"/>
                <w:numId w:val="40"/>
              </w:numPr>
              <w:spacing w:before="0" w:after="0" w:line="240" w:lineRule="auto"/>
              <w:ind w:left="211" w:hanging="218"/>
              <w:jc w:val="left"/>
              <w:rPr>
                <w:sz w:val="16"/>
                <w:szCs w:val="16"/>
                <w:lang w:eastAsia="en-US"/>
              </w:rPr>
            </w:pPr>
            <w:r w:rsidRPr="005B5156">
              <w:rPr>
                <w:sz w:val="16"/>
                <w:szCs w:val="16"/>
                <w:lang w:eastAsia="en-US"/>
              </w:rPr>
              <w:t>emisji powierzchniowej:</w:t>
            </w:r>
          </w:p>
          <w:p w:rsidR="007B28EA" w:rsidRPr="005B5156" w:rsidRDefault="007B28EA" w:rsidP="00066AEF">
            <w:pPr>
              <w:pStyle w:val="K-Pnormal"/>
              <w:numPr>
                <w:ilvl w:val="1"/>
                <w:numId w:val="40"/>
              </w:numPr>
              <w:spacing w:before="0" w:after="0" w:line="240" w:lineRule="auto"/>
              <w:ind w:left="494" w:hanging="276"/>
              <w:jc w:val="left"/>
              <w:rPr>
                <w:sz w:val="16"/>
                <w:szCs w:val="16"/>
                <w:lang w:eastAsia="en-US"/>
              </w:rPr>
            </w:pPr>
            <w:r w:rsidRPr="005B5156">
              <w:rPr>
                <w:sz w:val="16"/>
                <w:szCs w:val="16"/>
                <w:lang w:eastAsia="en-US"/>
              </w:rPr>
              <w:t>czasowy zakaz palenia w kominkach, jeżeli nie stanowią one jedynego źródła ogrzewania mieszkań w okresie grzewczym,</w:t>
            </w:r>
          </w:p>
          <w:p w:rsidR="007B28EA" w:rsidRPr="005B5156" w:rsidRDefault="007B28EA" w:rsidP="00066AEF">
            <w:pPr>
              <w:pStyle w:val="K-Pnormal"/>
              <w:numPr>
                <w:ilvl w:val="1"/>
                <w:numId w:val="40"/>
              </w:numPr>
              <w:spacing w:before="0" w:after="0" w:line="240" w:lineRule="auto"/>
              <w:ind w:left="494" w:hanging="276"/>
              <w:jc w:val="left"/>
              <w:rPr>
                <w:sz w:val="16"/>
                <w:szCs w:val="16"/>
                <w:lang w:eastAsia="en-US"/>
              </w:rPr>
            </w:pPr>
            <w:r w:rsidRPr="005B5156">
              <w:rPr>
                <w:color w:val="000000"/>
                <w:sz w:val="16"/>
                <w:szCs w:val="16"/>
                <w:lang w:eastAsia="en-US"/>
              </w:rPr>
              <w:t xml:space="preserve">wzmożenie kontroli w zakresie przestrzegania zapisów </w:t>
            </w:r>
            <w:r w:rsidRPr="005B5156">
              <w:rPr>
                <w:sz w:val="16"/>
                <w:szCs w:val="16"/>
                <w:lang w:eastAsia="en-US"/>
              </w:rPr>
              <w:t>wynikających z tzw. uchwały antysmogowej, o której mowa w art. 96 ustawy POŚ obowiązującej na terenie strefy miasto Włocławek.</w:t>
            </w:r>
          </w:p>
          <w:p w:rsidR="007B28EA" w:rsidRPr="005B5156" w:rsidRDefault="007B28EA" w:rsidP="00066AEF">
            <w:pPr>
              <w:pStyle w:val="K-Pnormal"/>
              <w:numPr>
                <w:ilvl w:val="0"/>
                <w:numId w:val="40"/>
              </w:numPr>
              <w:spacing w:before="0" w:after="0" w:line="240" w:lineRule="auto"/>
              <w:ind w:left="211" w:hanging="211"/>
              <w:jc w:val="left"/>
              <w:rPr>
                <w:sz w:val="16"/>
                <w:szCs w:val="16"/>
                <w:lang w:eastAsia="en-US"/>
              </w:rPr>
            </w:pPr>
            <w:r w:rsidRPr="005B5156">
              <w:rPr>
                <w:sz w:val="16"/>
                <w:szCs w:val="16"/>
                <w:lang w:eastAsia="en-US"/>
              </w:rPr>
              <w:t>emisji liniowej:</w:t>
            </w:r>
          </w:p>
          <w:p w:rsidR="007B28EA" w:rsidRPr="005B5156" w:rsidRDefault="007B28EA" w:rsidP="00066AEF">
            <w:pPr>
              <w:pStyle w:val="K-Pnormal"/>
              <w:numPr>
                <w:ilvl w:val="1"/>
                <w:numId w:val="40"/>
              </w:numPr>
              <w:spacing w:before="0" w:after="0" w:line="240" w:lineRule="auto"/>
              <w:ind w:left="494" w:hanging="218"/>
              <w:jc w:val="left"/>
              <w:rPr>
                <w:sz w:val="16"/>
                <w:szCs w:val="16"/>
                <w:lang w:eastAsia="en-US"/>
              </w:rPr>
            </w:pPr>
            <w:r w:rsidRPr="005B5156">
              <w:rPr>
                <w:sz w:val="16"/>
                <w:szCs w:val="16"/>
                <w:lang w:eastAsia="en-US"/>
              </w:rPr>
              <w:t>ewentualny zakaz wjazdu samochodów na wyznaczone obszary w centrum miasta Włocławek,</w:t>
            </w:r>
          </w:p>
          <w:p w:rsidR="007B28EA" w:rsidRPr="005B5156" w:rsidRDefault="007B28EA" w:rsidP="005B5156">
            <w:pPr>
              <w:pStyle w:val="K-Pnormal"/>
              <w:spacing w:before="0" w:after="0" w:line="240" w:lineRule="auto"/>
              <w:jc w:val="left"/>
              <w:rPr>
                <w:sz w:val="16"/>
                <w:szCs w:val="16"/>
                <w:lang w:eastAsia="en-US"/>
              </w:rPr>
            </w:pPr>
            <w:r w:rsidRPr="005B5156">
              <w:rPr>
                <w:sz w:val="16"/>
                <w:szCs w:val="16"/>
                <w:lang w:eastAsia="en-US"/>
              </w:rPr>
              <w:t>wprowadzenie darmowej komunikacji publicznej w czasie trwania Alarmu.</w:t>
            </w:r>
          </w:p>
        </w:tc>
      </w:tr>
    </w:tbl>
    <w:p w:rsidR="007B28EA" w:rsidRPr="00321B67" w:rsidRDefault="007B28EA" w:rsidP="00FF19C1">
      <w:pPr>
        <w:pStyle w:val="POPnag4"/>
      </w:pPr>
      <w:bookmarkStart w:id="335" w:name="_Toc19511696"/>
      <w:r w:rsidRPr="00321B67">
        <w:t>Lista podmiotów korzystających ze środowiska zobowiązanych do ograniczenia lub</w:t>
      </w:r>
      <w:r>
        <w:t> </w:t>
      </w:r>
      <w:r w:rsidRPr="00321B67">
        <w:t>zaprzestania wprowadzania gazów i pyłów do powietrza</w:t>
      </w:r>
      <w:bookmarkEnd w:id="335"/>
    </w:p>
    <w:p w:rsidR="007B28EA" w:rsidRPr="00962EBF" w:rsidRDefault="007B28EA" w:rsidP="00FF19C1">
      <w:pPr>
        <w:pStyle w:val="K-Pnormal"/>
      </w:pPr>
      <w:r>
        <w:t>Na podstawie rozporządzenia Ministra Środowiska z dnia 14 czerwca 2019 r. w sprawie programów ochrony powietrza i planów działań krótkoterminowych</w:t>
      </w:r>
      <w:r>
        <w:rPr>
          <w:rStyle w:val="FootnoteReference"/>
        </w:rPr>
        <w:footnoteReference w:id="119"/>
      </w:r>
      <w:r>
        <w:t xml:space="preserve"> jednostkami, które </w:t>
      </w:r>
      <w:r w:rsidRPr="00962EBF">
        <w:t>powinny podjąć działania krótkoterminowe są podmioty korzystające ze środowiska z obszaru strefy miasto Włocławek.</w:t>
      </w:r>
    </w:p>
    <w:p w:rsidR="007B28EA" w:rsidRDefault="007B28EA" w:rsidP="00FF19C1">
      <w:pPr>
        <w:pStyle w:val="POPnormal"/>
      </w:pPr>
      <w:r>
        <w:t>P</w:t>
      </w:r>
      <w:r w:rsidRPr="009C4329">
        <w:t>r</w:t>
      </w:r>
      <w:r>
        <w:t>zepro</w:t>
      </w:r>
      <w:r w:rsidRPr="009C4329">
        <w:t xml:space="preserve">wadzone analizy udziału poszczególnych grup źródeł </w:t>
      </w:r>
      <w:r w:rsidRPr="001C3A68">
        <w:t xml:space="preserve">w wielkości stężeń wskazane w załączniku nr 1 do niniejszej uchwały w punkcie ,,Szacunkowy </w:t>
      </w:r>
      <w:r w:rsidRPr="00962EBF">
        <w:t>przyrost tła miejskiego i</w:t>
      </w:r>
      <w:r>
        <w:t> </w:t>
      </w:r>
      <w:r w:rsidRPr="00962EBF">
        <w:t>lokalnego w</w:t>
      </w:r>
      <w:r>
        <w:t> </w:t>
      </w:r>
      <w:r w:rsidRPr="00962EBF">
        <w:t>roku bazowym 2018 w podziale na grupy źródeł emisji” wskazują na znikomy udział emisji punktowej (przemysłu i energetyki) na wielkość stężeń analizowanych zanieczyszczeń na terenie strefy miasto Włocławek. Biorąc pod uwagę powyższe argumenty, nie</w:t>
      </w:r>
      <w:r>
        <w:t> </w:t>
      </w:r>
      <w:r w:rsidRPr="00962EBF">
        <w:t>wskazano listy podmiotów korzystających ze środowiska</w:t>
      </w:r>
      <w:r w:rsidRPr="00D37ED9">
        <w:t xml:space="preserve"> zobowiązanych do ograniczenia lub</w:t>
      </w:r>
      <w:r>
        <w:t> </w:t>
      </w:r>
      <w:r w:rsidRPr="00D37ED9">
        <w:t>zaprzestania wprowadzania gazów i</w:t>
      </w:r>
      <w:r>
        <w:t> </w:t>
      </w:r>
      <w:r w:rsidRPr="00D37ED9">
        <w:t>pyłów do powietrza w przypadku ogłoszenia któregokol</w:t>
      </w:r>
      <w:r>
        <w:t>wiek z poziomów ostrzegania PDK.</w:t>
      </w:r>
    </w:p>
    <w:p w:rsidR="007B28EA" w:rsidRDefault="007B28EA" w:rsidP="00FF19C1">
      <w:pPr>
        <w:pStyle w:val="POPwyr"/>
      </w:pPr>
      <w:bookmarkStart w:id="336" w:name="_Toc19511697"/>
      <w:r>
        <w:t>Sposób organizacji i ograniczenia ruchu pojazdów napędzanych silnikami spalinowymi</w:t>
      </w:r>
      <w:bookmarkEnd w:id="336"/>
    </w:p>
    <w:p w:rsidR="007B28EA" w:rsidRDefault="007B28EA" w:rsidP="00FF19C1">
      <w:pPr>
        <w:pStyle w:val="POPnormal"/>
      </w:pPr>
      <w:r>
        <w:t xml:space="preserve">W ramach PDK zostały określone działania mające na celu ograniczenie negatywnego wpływu na jakość powietrza dla źródeł zaliczanych do źródeł komunikacyjnych. W ramach działań w ograniczonym zakresie określa się sposób organizacji, ograniczenia lub zakazu ruchu pojazdów i innych urządzeń napędzanych silnikami spalinowymi. </w:t>
      </w:r>
    </w:p>
    <w:p w:rsidR="007B28EA" w:rsidRDefault="007B28EA" w:rsidP="00FF19C1">
      <w:pPr>
        <w:pStyle w:val="POPnormal"/>
      </w:pPr>
      <w:r>
        <w:t>Działanie związane z wdrożeniem zakazu wjazdu samochodów ciężarowych powyżej 3,5 Mg na wyznaczone tereny (nie dotyczy samochodów bezpośredniego zaopatrzenia</w:t>
      </w:r>
      <w:r w:rsidRPr="0056196F">
        <w:t xml:space="preserve"> </w:t>
      </w:r>
      <w:r>
        <w:t>oraz samochodów uprzywilejowanych) musi być wprowadzone poprzez:</w:t>
      </w:r>
    </w:p>
    <w:p w:rsidR="007B28EA" w:rsidRDefault="007B28EA" w:rsidP="00FF19C1">
      <w:pPr>
        <w:pStyle w:val="POPwypkt"/>
      </w:pPr>
      <w:r>
        <w:t>ograniczenie realizacji działania do obszaru centrum miasta,</w:t>
      </w:r>
    </w:p>
    <w:p w:rsidR="007B28EA" w:rsidRDefault="007B28EA" w:rsidP="00FF19C1">
      <w:pPr>
        <w:pStyle w:val="POPwypkt"/>
      </w:pPr>
      <w:r>
        <w:t>wyznaczenie dróg alternatywnych oraz określenie obszaru objętego działaniem,</w:t>
      </w:r>
    </w:p>
    <w:p w:rsidR="007B28EA" w:rsidRDefault="007B28EA" w:rsidP="00FF19C1">
      <w:pPr>
        <w:pStyle w:val="POPwypkt"/>
      </w:pPr>
      <w:r>
        <w:t>organizację systemu powiadomienia o ograniczeniu poprzez tablice informacyjne, informacje w mediach lokalnych.</w:t>
      </w:r>
    </w:p>
    <w:p w:rsidR="007B28EA" w:rsidRDefault="007B28EA" w:rsidP="00FF19C1">
      <w:pPr>
        <w:pStyle w:val="POPnormal"/>
      </w:pPr>
      <w:r>
        <w:t xml:space="preserve">WCZK Kujawsko-Pomorskiego Urzędu Wojewódzkiego w Bydgoszczy przekazuje informacje </w:t>
      </w:r>
      <w:r>
        <w:br/>
      </w:r>
      <w:r w:rsidRPr="00E957B9">
        <w:t xml:space="preserve">o ogłoszeniu stopnia </w:t>
      </w:r>
      <w:r>
        <w:t>Alarmu</w:t>
      </w:r>
      <w:r w:rsidRPr="00E957B9">
        <w:t xml:space="preserve"> oraz możliwości wprowadzenia zakazu ruchu pojazdów</w:t>
      </w:r>
      <w:r>
        <w:t xml:space="preserve"> odpowiednim jednostkom odpowiedzialnym za ich realizację, tj. zarządzającym drogami. </w:t>
      </w:r>
      <w:r w:rsidRPr="00E957B9">
        <w:t>Obowiązek organizacji ruchu po</w:t>
      </w:r>
      <w:r>
        <w:t> </w:t>
      </w:r>
      <w:r w:rsidRPr="00E957B9">
        <w:t>wprowadzeniu z</w:t>
      </w:r>
      <w:r>
        <w:t xml:space="preserve">akazu należy do zarządców dróg. Jednostkami kontrolującymi wprowadzenie działania jest Policja oraz </w:t>
      </w:r>
      <w:bookmarkStart w:id="337" w:name="_Hlk32930792"/>
      <w:r>
        <w:t xml:space="preserve">Straż Miejska </w:t>
      </w:r>
      <w:bookmarkEnd w:id="337"/>
      <w:r>
        <w:t xml:space="preserve">w czasie trwania Alarmu. </w:t>
      </w:r>
    </w:p>
    <w:p w:rsidR="007B28EA" w:rsidRDefault="007B28EA" w:rsidP="00FF19C1">
      <w:pPr>
        <w:pStyle w:val="POPnormal"/>
      </w:pPr>
      <w:r>
        <w:t>Zakaz wjazdu pojazdów do centrum miasta nie może dotyczyć pojazdów bezpośredniego zaopatrzenia oraz pojazdów uprzywilejowanych.</w:t>
      </w:r>
    </w:p>
    <w:p w:rsidR="007B28EA" w:rsidRDefault="007B28EA" w:rsidP="00CB2AAE">
      <w:pPr>
        <w:pStyle w:val="POPnagl3"/>
      </w:pPr>
      <w:bookmarkStart w:id="338" w:name="_Toc27723284"/>
      <w:bookmarkStart w:id="339" w:name="_Toc32445967"/>
      <w:bookmarkStart w:id="340" w:name="_Toc33039539"/>
      <w:r>
        <w:t>Skutki realizacji planu działań krótkoterminowych, zagrożenia i bariery w realizacji</w:t>
      </w:r>
      <w:bookmarkEnd w:id="338"/>
      <w:bookmarkEnd w:id="339"/>
      <w:bookmarkEnd w:id="340"/>
    </w:p>
    <w:p w:rsidR="007B28EA" w:rsidRDefault="007B28EA" w:rsidP="00FF19C1">
      <w:pPr>
        <w:pStyle w:val="POPnormal"/>
      </w:pPr>
      <w:r w:rsidRPr="00962EBF">
        <w:t>Dla strefy miasto Włocławek opracowano Plan działań krótkoterminowych ze względu</w:t>
      </w:r>
      <w:r>
        <w:t xml:space="preserve"> na przekroczenia poziomu dopuszczalnego pyłu PM10 oraz poziomu docelowego B(a)P.</w:t>
      </w:r>
    </w:p>
    <w:p w:rsidR="007B28EA" w:rsidRDefault="007B28EA" w:rsidP="00FF19C1">
      <w:pPr>
        <w:pStyle w:val="POPnormal"/>
      </w:pPr>
      <w:r>
        <w:t>Według diagnozy, przyczyną występowania przekroczeń dla analizowanych substancji jest działalność źródeł powierzchniowych związanych z sektorem komunalno-bytowym. Realizacja działań krótkoterminowych zaproponowanych w PDK, z uwagi na specyfikę możliwości realizacji działań, może przynosić skutki zmian organizacyjnych, jak i skutki finansowe.</w:t>
      </w:r>
    </w:p>
    <w:p w:rsidR="007B28EA" w:rsidRDefault="007B28EA" w:rsidP="00FF19C1">
      <w:pPr>
        <w:pStyle w:val="POPnormal"/>
      </w:pPr>
      <w:r w:rsidRPr="00962EBF">
        <w:t>W odniesieniu do ludności na obszarze strefy miasto Włocławek zastosowanie się do działań</w:t>
      </w:r>
      <w:r>
        <w:t xml:space="preserve"> wskazanych w PDK może przynieść pozytywne skutki w postaci ograniczenia negatywnego wpływu wysokich stężeń substancji na zdrowie i życie ludności. Wymaga to jednak zmian w zakresie:</w:t>
      </w:r>
    </w:p>
    <w:p w:rsidR="007B28EA" w:rsidRDefault="007B28EA" w:rsidP="00FF19C1">
      <w:pPr>
        <w:pStyle w:val="POPwypkt"/>
      </w:pPr>
      <w:r>
        <w:t>zwiększenia zasięgu systemu informowania o jakości powietrza,</w:t>
      </w:r>
    </w:p>
    <w:p w:rsidR="007B28EA" w:rsidRDefault="007B28EA" w:rsidP="00FF19C1">
      <w:pPr>
        <w:pStyle w:val="POPwypkt"/>
      </w:pPr>
      <w:r>
        <w:t>zwiększenia świadomości ekologicznej ludności,</w:t>
      </w:r>
    </w:p>
    <w:p w:rsidR="007B28EA" w:rsidRDefault="007B28EA" w:rsidP="00FF19C1">
      <w:pPr>
        <w:pStyle w:val="POPwypkt"/>
      </w:pPr>
      <w:r>
        <w:t>organizacji systemu kontroli realizacji działań krótkoterminowych,</w:t>
      </w:r>
    </w:p>
    <w:p w:rsidR="007B28EA" w:rsidRDefault="007B28EA" w:rsidP="00FF19C1">
      <w:pPr>
        <w:pStyle w:val="POPwypkt"/>
      </w:pPr>
      <w:r>
        <w:t>sposobu korzystania ze środków komunikacji,</w:t>
      </w:r>
    </w:p>
    <w:p w:rsidR="007B28EA" w:rsidRDefault="007B28EA" w:rsidP="00FF19C1">
      <w:pPr>
        <w:pStyle w:val="POPwypkt"/>
      </w:pPr>
      <w:r>
        <w:t>organizacji ruchu pojazdów na obszarach ograniczonych dla pojazdów powyżej 3,5 Mg w okresie trwania Alarmów.</w:t>
      </w:r>
    </w:p>
    <w:p w:rsidR="007B28EA" w:rsidRDefault="007B28EA" w:rsidP="00FF19C1">
      <w:pPr>
        <w:pStyle w:val="POPnormal"/>
      </w:pPr>
      <w:r>
        <w:t>Efektywne realizowanie PDK wiąże się również z niwelowaniem barier, które nie pozwalają na realizację wszystkich działań w pełnym zakresie. Do barier tych należą:</w:t>
      </w:r>
    </w:p>
    <w:p w:rsidR="007B28EA" w:rsidRDefault="007B28EA" w:rsidP="00FF19C1">
      <w:pPr>
        <w:pStyle w:val="POPwypkt"/>
      </w:pPr>
      <w:r>
        <w:t>ograniczone możliwości wpływania na indywidualne systemy grzewcze i ich funkcjonowanie,</w:t>
      </w:r>
    </w:p>
    <w:p w:rsidR="007B28EA" w:rsidRDefault="007B28EA" w:rsidP="00FF19C1">
      <w:pPr>
        <w:pStyle w:val="POPwypkt"/>
      </w:pPr>
      <w:r>
        <w:t>ograniczone możliwości kontroli wykorzystania kominków w ramach indywidualnych systemów grzewczych,</w:t>
      </w:r>
    </w:p>
    <w:p w:rsidR="007B28EA" w:rsidRDefault="007B28EA" w:rsidP="00FF19C1">
      <w:pPr>
        <w:pStyle w:val="POPwypkt"/>
      </w:pPr>
      <w:r>
        <w:t>ograniczenie finansowe do stosowania paliw stałych o lepszych parametrach spalania i zawartości popiołu,</w:t>
      </w:r>
    </w:p>
    <w:p w:rsidR="007B28EA" w:rsidRDefault="007B28EA" w:rsidP="00FF19C1">
      <w:pPr>
        <w:pStyle w:val="POPwypkt"/>
      </w:pPr>
      <w:r>
        <w:t xml:space="preserve">ograniczenie w wyznaczeniu alternatywnych tras tranzytowych dla pojazdów powyżej 3,5 Mg oraz kontrola stosowania zakazu, </w:t>
      </w:r>
    </w:p>
    <w:p w:rsidR="007B28EA" w:rsidRDefault="007B28EA" w:rsidP="00FF19C1">
      <w:pPr>
        <w:pStyle w:val="POPwypkt"/>
      </w:pPr>
      <w:r>
        <w:t>ograniczenie swobód obywatelskich poprzez działania ingerujące w sposób wykorzystania transportu, czy też wykorzystanie paliw.</w:t>
      </w:r>
    </w:p>
    <w:p w:rsidR="007B28EA" w:rsidRDefault="007B28EA" w:rsidP="00FF19C1">
      <w:pPr>
        <w:pStyle w:val="POPnormal"/>
      </w:pPr>
      <w:r>
        <w:t>Każdorazowe wdrożenie działań krótkoterminowych niesie za sobą konsekwencje finansowe, prawne i społeczne. Im większy obszar obejmują działania i im dłużej one trwają, tym koszty są wyższe.</w:t>
      </w:r>
    </w:p>
    <w:p w:rsidR="007B28EA" w:rsidRDefault="007B28EA" w:rsidP="00CB2AAE">
      <w:pPr>
        <w:pStyle w:val="POPnagl3"/>
      </w:pPr>
      <w:bookmarkStart w:id="341" w:name="_Toc32445968"/>
      <w:bookmarkStart w:id="342" w:name="_Toc33039540"/>
      <w:r>
        <w:t>Terminy Podjęcia planu działań krótkoterminowych,</w:t>
      </w:r>
      <w:bookmarkEnd w:id="341"/>
      <w:bookmarkEnd w:id="342"/>
      <w:r>
        <w:t xml:space="preserve"> </w:t>
      </w:r>
    </w:p>
    <w:p w:rsidR="007B28EA" w:rsidRPr="00B20F04" w:rsidRDefault="007B28EA" w:rsidP="00FF19C1">
      <w:pPr>
        <w:pStyle w:val="K-Pnormal"/>
      </w:pPr>
      <w:bookmarkStart w:id="343" w:name="_Hlk32931029"/>
      <w:r>
        <w:t xml:space="preserve">Realizacja Planu przez jednostki powinna zostać podjęta bezzwłocznie po otrzymaniu komunikatu wydawanego przez WCZK w Bydgoszczy po otrzymaniu informacji od GIOŚ o ryzyku wystąpienia lub o wystąpieniu przekroczenia poziomu dopuszczalnego PM10, oraz poziomu docelowego B(a)P oraz o przekroczeniu poziomu informowania lub alarmowego pyłu zawieszonego PM10. </w:t>
      </w:r>
    </w:p>
    <w:p w:rsidR="007B28EA" w:rsidRPr="0056196F" w:rsidRDefault="007B28EA" w:rsidP="00CB2AAE">
      <w:pPr>
        <w:pStyle w:val="POPnagl3"/>
      </w:pPr>
      <w:bookmarkStart w:id="344" w:name="_Toc32445969"/>
      <w:bookmarkStart w:id="345" w:name="_Toc33039541"/>
      <w:bookmarkEnd w:id="343"/>
      <w:r w:rsidRPr="0056196F">
        <w:t>Monitorowanie realizacji Planu działań krótkoterminowych</w:t>
      </w:r>
      <w:bookmarkEnd w:id="344"/>
      <w:bookmarkEnd w:id="345"/>
    </w:p>
    <w:p w:rsidR="007B28EA" w:rsidRDefault="007B28EA" w:rsidP="00FF19C1">
      <w:pPr>
        <w:pStyle w:val="K-Pnormal"/>
      </w:pPr>
      <w:r>
        <w:t xml:space="preserve">Organy, instytucje oraz podmioty uczestniczące w realizacji Planu działań krótkoterminowych corocznie do dnia 31 stycznia są zobowiązane do przekazywania Zarządowi Województwa Kujawsko-Pomorskiego sprawozdań z jego realizacji za pomocą platformy sprawozdawczej zgodnie z informacjami przedstawionymi </w:t>
      </w:r>
      <w:r w:rsidRPr="008E7355">
        <w:t>w</w:t>
      </w:r>
      <w:r>
        <w:t xml:space="preserve"> załączniku nr 5 do niniejszej uchwały w pkt „M</w:t>
      </w:r>
      <w:r w:rsidRPr="00DB1FF2">
        <w:t xml:space="preserve">onitorowanie realizacji </w:t>
      </w:r>
      <w:r>
        <w:t>P</w:t>
      </w:r>
      <w:r w:rsidRPr="00DB1FF2">
        <w:t>rogramu</w:t>
      </w:r>
      <w:r>
        <w:t>”.</w:t>
      </w:r>
    </w:p>
    <w:p w:rsidR="007B28EA" w:rsidRDefault="007B28EA" w:rsidP="00FF19C1">
      <w:pPr>
        <w:pStyle w:val="K-Pnormal"/>
      </w:pPr>
      <w:r w:rsidRPr="001A0520">
        <w:t>Wojewódzkie Centrum Zarządzania Kryzysowego Kujawsko-Pomorskiego Urzędu Wojewódzkiego w</w:t>
      </w:r>
      <w:r>
        <w:t> </w:t>
      </w:r>
      <w:r w:rsidRPr="001A0520">
        <w:t>Bydgoszczy odpowiada za</w:t>
      </w:r>
      <w:r>
        <w:t xml:space="preserve"> przekazanie Zarządowi Województwa Kujawsko-Pomorskiego nie później niż do 31 stycznia każdego roku sprawozdań rocznych za rok poprzedni z zakresu ogłaszanych poziomów PDK, podjętych działań informacyjnych oraz wskazanych do realizacji działań krótkoterminowych.</w:t>
      </w:r>
    </w:p>
    <w:p w:rsidR="007B28EA" w:rsidRDefault="007B28EA">
      <w:r>
        <w:br w:type="page"/>
      </w:r>
    </w:p>
    <w:p w:rsidR="007B28EA" w:rsidRDefault="007B28EA" w:rsidP="00FF19C1">
      <w:pPr>
        <w:pStyle w:val="POPnormal"/>
      </w:pPr>
    </w:p>
    <w:p w:rsidR="007B28EA" w:rsidRDefault="007B28EA" w:rsidP="00FF19C1">
      <w:pPr>
        <w:pStyle w:val="POPnormal"/>
        <w:ind w:left="4963"/>
      </w:pPr>
      <w:bookmarkStart w:id="346" w:name="_Toc33039542"/>
      <w:r w:rsidRPr="009474A6">
        <w:rPr>
          <w:rStyle w:val="POPnagl1Znak"/>
          <w:rFonts w:ascii="Times New Roman" w:hAnsi="Times New Roman" w:cs="Times New Roman"/>
          <w:b w:val="0"/>
          <w:bCs w:val="0"/>
          <w:caps/>
          <w:sz w:val="22"/>
          <w:szCs w:val="22"/>
          <w:lang w:val="pl-PL"/>
        </w:rPr>
        <w:t>Z</w:t>
      </w:r>
      <w:r w:rsidRPr="009474A6">
        <w:rPr>
          <w:rStyle w:val="POPnagl1Znak"/>
          <w:rFonts w:ascii="Times New Roman" w:hAnsi="Times New Roman" w:cs="Times New Roman"/>
          <w:b w:val="0"/>
          <w:bCs w:val="0"/>
          <w:color w:val="auto"/>
          <w:sz w:val="22"/>
          <w:szCs w:val="22"/>
          <w:lang w:val="pl-PL"/>
        </w:rPr>
        <w:t xml:space="preserve">ałącznik nr </w:t>
      </w:r>
      <w:r w:rsidRPr="009474A6">
        <w:rPr>
          <w:rStyle w:val="POPnagl1Znak"/>
          <w:rFonts w:ascii="Times New Roman" w:hAnsi="Times New Roman" w:cs="Times New Roman"/>
          <w:b w:val="0"/>
          <w:bCs w:val="0"/>
          <w:sz w:val="22"/>
          <w:szCs w:val="22"/>
          <w:lang w:val="pl-PL"/>
        </w:rPr>
        <w:t>4</w:t>
      </w:r>
      <w:bookmarkEnd w:id="346"/>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7B28EA" w:rsidRDefault="007B28EA" w:rsidP="00FF19C1">
      <w:pPr>
        <w:pStyle w:val="POPnormal"/>
      </w:pPr>
    </w:p>
    <w:p w:rsidR="007B28EA" w:rsidRPr="00BF5B42" w:rsidRDefault="007B28EA" w:rsidP="00FF19C1">
      <w:pPr>
        <w:pStyle w:val="POPnormal"/>
        <w:sectPr w:rsidR="007B28EA" w:rsidRPr="00BF5B42" w:rsidSect="003A43FA">
          <w:footerReference w:type="even" r:id="rId47"/>
          <w:footerReference w:type="default" r:id="rId48"/>
          <w:pgSz w:w="11906" w:h="16838"/>
          <w:pgMar w:top="1417" w:right="1417" w:bottom="1417" w:left="1417" w:header="709" w:footer="709" w:gutter="0"/>
          <w:cols w:space="708"/>
          <w:titlePg/>
          <w:docGrid w:linePitch="360"/>
        </w:sectPr>
      </w:pPr>
    </w:p>
    <w:p w:rsidR="007B28EA" w:rsidRPr="00265C53" w:rsidRDefault="007B28EA" w:rsidP="00FF19C1">
      <w:pPr>
        <w:pStyle w:val="POPnagl1"/>
        <w:jc w:val="both"/>
      </w:pPr>
      <w:bookmarkStart w:id="347" w:name="_Toc32445970"/>
      <w:bookmarkStart w:id="348" w:name="_Toc33039543"/>
      <w:r w:rsidRPr="00265C53">
        <w:t>OGRANICZENIA I OBOWIAZKI ZWIĄZANE Z REALIZACJĄ PROGRAMU</w:t>
      </w:r>
      <w:bookmarkEnd w:id="347"/>
      <w:bookmarkEnd w:id="348"/>
    </w:p>
    <w:p w:rsidR="007B28EA" w:rsidRPr="008E7355" w:rsidRDefault="007B28EA" w:rsidP="00CB2AAE">
      <w:pPr>
        <w:pStyle w:val="POPnagl2"/>
      </w:pPr>
      <w:bookmarkStart w:id="349" w:name="_Toc19511701"/>
      <w:bookmarkStart w:id="350" w:name="_Toc32445971"/>
      <w:bookmarkStart w:id="351" w:name="_Toc33039544"/>
      <w:r w:rsidRPr="008E7355">
        <w:t>PRZEKAZYWANIE ZARZĄDOWI WOJEWÓDZTWA PRZEZ ORGANY ADMINISTRACJI INFORMACJI O</w:t>
      </w:r>
      <w:r>
        <w:t> </w:t>
      </w:r>
      <w:r w:rsidRPr="008E7355">
        <w:t>WYDAWANYCH DECYZJACH</w:t>
      </w:r>
      <w:bookmarkEnd w:id="349"/>
      <w:r w:rsidRPr="008E7355">
        <w:t xml:space="preserve"> ORAZ AKTACH PRAWA MIEJSCOWEGO</w:t>
      </w:r>
      <w:bookmarkEnd w:id="350"/>
      <w:bookmarkEnd w:id="351"/>
    </w:p>
    <w:p w:rsidR="007B28EA" w:rsidRDefault="007B28EA" w:rsidP="00FF19C1">
      <w:pPr>
        <w:pStyle w:val="POPnormal"/>
      </w:pPr>
      <w:r>
        <w:t xml:space="preserve">Realizacja Programu ochrony powietrza </w:t>
      </w:r>
      <w:r w:rsidRPr="00F85F65">
        <w:t xml:space="preserve">wymaga współpracy wielu strony oraz aktualnej oceny realizacji prac. Ważnym elementem umożliwiającym rozpoczęcie wdrażania wyznaczonych postanowień Programu ochrony powietrza dla strefy </w:t>
      </w:r>
      <w:r>
        <w:t>miasto Włocławek</w:t>
      </w:r>
      <w:r w:rsidRPr="00F85F65">
        <w:t xml:space="preserve"> jest przeniesienie podstawowych założeń oraz kierunków działań do wszystkich dokumentów strategicznych na</w:t>
      </w:r>
      <w:r>
        <w:t> </w:t>
      </w:r>
      <w:r w:rsidRPr="00F85F65">
        <w:t>poziomie wojewódzkim, powiatowym czy miejskim. Pozwoli to na efektyw</w:t>
      </w:r>
      <w:r>
        <w:t>ne i </w:t>
      </w:r>
      <w:r w:rsidRPr="00F85F65">
        <w:t>sprawne współdziałanie odpowiedzialnych za jego realizację</w:t>
      </w:r>
      <w:r>
        <w:t xml:space="preserve"> jednostek organizacyjnych oraz </w:t>
      </w:r>
      <w:r w:rsidRPr="00F85F65">
        <w:t>planowe</w:t>
      </w:r>
      <w:r>
        <w:t xml:space="preserve"> realizowanie działań naprawczych. </w:t>
      </w:r>
    </w:p>
    <w:p w:rsidR="007B28EA" w:rsidRPr="00A94C9F" w:rsidRDefault="007B28EA" w:rsidP="00FF19C1">
      <w:pPr>
        <w:pStyle w:val="K-Pnormal"/>
      </w:pPr>
      <w:r w:rsidRPr="008E7355">
        <w:t>Jednostki odpowiedzialne za realizację poszczególnych zadań, w tym organy administracji publicznej, wskazano w</w:t>
      </w:r>
      <w:r>
        <w:t xml:space="preserve"> załączniku nr 2 do niniejszej uchwały w pkt</w:t>
      </w:r>
      <w:r w:rsidRPr="008E7355">
        <w:t xml:space="preserve"> </w:t>
      </w:r>
      <w:r>
        <w:t xml:space="preserve">„Harmonogram </w:t>
      </w:r>
      <w:r w:rsidRPr="002B2551">
        <w:t>rzeczowo-finansowy działań</w:t>
      </w:r>
      <w:r>
        <w:t xml:space="preserve"> naprawczych”.</w:t>
      </w:r>
      <w:r w:rsidRPr="008E7355">
        <w:t xml:space="preserve"> </w:t>
      </w:r>
    </w:p>
    <w:p w:rsidR="007B28EA" w:rsidRDefault="007B28EA" w:rsidP="00FF19C1">
      <w:pPr>
        <w:pStyle w:val="POPnormal"/>
      </w:pPr>
      <w:r>
        <w:t>O</w:t>
      </w:r>
      <w:r w:rsidRPr="008E7355">
        <w:t>bowiązki wynikają</w:t>
      </w:r>
      <w:r>
        <w:t>ce</w:t>
      </w:r>
      <w:r w:rsidRPr="008E7355">
        <w:t xml:space="preserve"> z </w:t>
      </w:r>
      <w:r>
        <w:t>P</w:t>
      </w:r>
      <w:r w:rsidRPr="008E7355">
        <w:t>lanu działań krótkoterminowych, szczegółowo przedstawion</w:t>
      </w:r>
      <w:r>
        <w:t>o</w:t>
      </w:r>
      <w:r w:rsidRPr="008E7355">
        <w:t xml:space="preserve"> </w:t>
      </w:r>
      <w:r>
        <w:br/>
      </w:r>
      <w:r w:rsidRPr="008E7355">
        <w:t>w</w:t>
      </w:r>
      <w:r>
        <w:t xml:space="preserve"> załączniku nr 3 do niniejszej uchwały w pkt</w:t>
      </w:r>
      <w:r w:rsidRPr="008E7355">
        <w:t xml:space="preserve"> „Plan działań krótkoterminowych”.</w:t>
      </w:r>
    </w:p>
    <w:p w:rsidR="007B28EA" w:rsidRPr="008E7355" w:rsidRDefault="007B28EA" w:rsidP="00FF19C1">
      <w:pPr>
        <w:pStyle w:val="POPnormal"/>
      </w:pPr>
      <w:r>
        <w:t>Ponadto organ</w:t>
      </w:r>
      <w:r w:rsidRPr="008E7355">
        <w:t xml:space="preserve"> administracji </w:t>
      </w:r>
      <w:r>
        <w:t xml:space="preserve">właściwy w sprawach </w:t>
      </w:r>
      <w:r w:rsidRPr="008E7355">
        <w:t>powin</w:t>
      </w:r>
      <w:r>
        <w:t xml:space="preserve">ien </w:t>
      </w:r>
      <w:r w:rsidRPr="008E7355">
        <w:t>przekazywać Zarządowi Województwa Kujawsko-Pomorskiego:</w:t>
      </w:r>
    </w:p>
    <w:p w:rsidR="007B28EA" w:rsidRPr="008E7355" w:rsidRDefault="007B28EA" w:rsidP="00FF19C1">
      <w:pPr>
        <w:pStyle w:val="POPlista"/>
        <w:numPr>
          <w:ilvl w:val="0"/>
          <w:numId w:val="20"/>
        </w:numPr>
      </w:pPr>
      <w:r w:rsidRPr="008E7355">
        <w:t>informacje o wydawanych decyzjach, których ustalenia przyczyniają się do poprawy stanu jakości powietrza,</w:t>
      </w:r>
    </w:p>
    <w:p w:rsidR="007B28EA" w:rsidRDefault="007B28EA" w:rsidP="00FF19C1">
      <w:pPr>
        <w:pStyle w:val="POPlista"/>
        <w:numPr>
          <w:ilvl w:val="0"/>
          <w:numId w:val="20"/>
        </w:numPr>
      </w:pPr>
      <w:r w:rsidRPr="008E7355">
        <w:t>informacje o wydawanych aktach prawa miejscowego (np. miejscowe plany zagospodarowania przestrzennego), których zapisy realizują kierunki działań wskazanych w</w:t>
      </w:r>
      <w:r>
        <w:t xml:space="preserve"> załączniku nr 1 do niniejszej uchwały w pkt</w:t>
      </w:r>
      <w:r w:rsidRPr="008E7355">
        <w:t xml:space="preserve"> </w:t>
      </w:r>
      <w:r>
        <w:t>„U</w:t>
      </w:r>
      <w:r w:rsidRPr="00861E84">
        <w:t>warunkowania wynikające z planów zagospodarowania przestrzennego</w:t>
      </w:r>
      <w:r>
        <w:t xml:space="preserve">” </w:t>
      </w:r>
      <w:r w:rsidRPr="005E1CCB">
        <w:t>i</w:t>
      </w:r>
      <w:r w:rsidRPr="008E7355">
        <w:t>/lub mają bezpośredni lub pośredni wpływ na jakość powietrza</w:t>
      </w:r>
      <w:r>
        <w:t>,</w:t>
      </w:r>
    </w:p>
    <w:p w:rsidR="007B28EA" w:rsidRDefault="007B28EA" w:rsidP="00FF19C1">
      <w:pPr>
        <w:pStyle w:val="POPlista"/>
        <w:numPr>
          <w:ilvl w:val="0"/>
          <w:numId w:val="20"/>
        </w:numPr>
      </w:pPr>
      <w:r>
        <w:t>sprawozdania z realizacji Programu i Planu.</w:t>
      </w:r>
    </w:p>
    <w:p w:rsidR="007B28EA" w:rsidRPr="00E84201" w:rsidRDefault="007B28EA" w:rsidP="00CB2AAE">
      <w:pPr>
        <w:pStyle w:val="POPnagl2"/>
      </w:pPr>
      <w:bookmarkStart w:id="352" w:name="_Toc19511703"/>
      <w:bookmarkStart w:id="353" w:name="_Toc27723288"/>
      <w:bookmarkStart w:id="354" w:name="_Toc33039545"/>
      <w:r w:rsidRPr="00E84201">
        <w:t>OBOWIĄZKI I OGRANICZENIA PODMIOTÓW KORZYSTAJĄCYCH ZE ŚRODOWISKA</w:t>
      </w:r>
      <w:bookmarkEnd w:id="352"/>
      <w:r w:rsidRPr="00E84201">
        <w:t xml:space="preserve"> ORAZ OSÓB FIZYCZNYCH</w:t>
      </w:r>
      <w:bookmarkEnd w:id="353"/>
      <w:bookmarkEnd w:id="354"/>
    </w:p>
    <w:p w:rsidR="007B28EA" w:rsidRPr="00DB7647" w:rsidRDefault="007B28EA" w:rsidP="00FF19C1">
      <w:pPr>
        <w:pStyle w:val="POPnormal"/>
      </w:pPr>
      <w:r w:rsidRPr="00DB7647">
        <w:t>Podmioty korzystające ze środowiska zaliczane są do emisji punktowej. Z uwagi na niewielki wpływ tego rodzaju źródeł na wysokość stężeń analizowanych zanieczyszczeń w powietrzu, nie</w:t>
      </w:r>
      <w:r>
        <w:t> </w:t>
      </w:r>
      <w:r w:rsidRPr="00DB7647">
        <w:t>wskazano w</w:t>
      </w:r>
      <w:r>
        <w:t> </w:t>
      </w:r>
      <w:r w:rsidRPr="00DB7647">
        <w:t>przedmiot</w:t>
      </w:r>
      <w:r>
        <w:t>owym Programie dedykowanych tym </w:t>
      </w:r>
      <w:r w:rsidRPr="00DB7647">
        <w:t>podmiotom zadań.</w:t>
      </w:r>
    </w:p>
    <w:p w:rsidR="007B28EA" w:rsidRPr="00DB7647" w:rsidRDefault="007B28EA" w:rsidP="00FF19C1">
      <w:pPr>
        <w:pStyle w:val="POPnormal"/>
      </w:pPr>
      <w:r w:rsidRPr="00DB7647">
        <w:t>Obowiązkiem podmiotów korzystających ze środowiska jest realizacja obowiązków wynikających z</w:t>
      </w:r>
      <w:r>
        <w:t> </w:t>
      </w:r>
      <w:r w:rsidRPr="00DB7647">
        <w:t>przepisów prawa, w szczególności:</w:t>
      </w:r>
    </w:p>
    <w:p w:rsidR="007B28EA" w:rsidRPr="00DB7647" w:rsidRDefault="007B28EA" w:rsidP="00FF19C1">
      <w:pPr>
        <w:pStyle w:val="POPlista"/>
        <w:numPr>
          <w:ilvl w:val="0"/>
          <w:numId w:val="20"/>
        </w:numPr>
      </w:pPr>
      <w:r w:rsidRPr="00DB7647">
        <w:t>dotrzymywanie standardów emisyjnych,</w:t>
      </w:r>
    </w:p>
    <w:p w:rsidR="007B28EA" w:rsidRPr="00DB7647" w:rsidRDefault="007B28EA" w:rsidP="00FF19C1">
      <w:pPr>
        <w:pStyle w:val="POPlista"/>
        <w:numPr>
          <w:ilvl w:val="0"/>
          <w:numId w:val="20"/>
        </w:numPr>
      </w:pPr>
      <w:r w:rsidRPr="00DB7647">
        <w:t>wprowadzanie gazów i pyłów do powietrza zgodnie z warunkami określonymi w pozwoleniach,</w:t>
      </w:r>
    </w:p>
    <w:p w:rsidR="007B28EA" w:rsidRDefault="007B28EA" w:rsidP="00FF19C1">
      <w:pPr>
        <w:pStyle w:val="POPlista"/>
        <w:numPr>
          <w:ilvl w:val="0"/>
          <w:numId w:val="20"/>
        </w:numPr>
      </w:pPr>
      <w:r w:rsidRPr="00DB7647">
        <w:t>stosowanie najlepszych dostępnych technik (BAT).</w:t>
      </w:r>
    </w:p>
    <w:p w:rsidR="007B28EA" w:rsidRPr="006B4551" w:rsidRDefault="007B28EA" w:rsidP="00FF19C1">
      <w:pPr>
        <w:pStyle w:val="K-Pnormal"/>
      </w:pPr>
      <w:r>
        <w:t xml:space="preserve">Wymagany zakres zgodności warunków określonych dla instalacji IPPC w pozwoleniu zintegrowanym z zapisami konkluzji BAT określa ustawa </w:t>
      </w:r>
      <w:r w:rsidRPr="004F7A57">
        <w:t>Prawo ochrony środowiska, a w szczególności jej art. 204, 202 i 211. Z przepisów tych wynika, że dla instalacji wymagających uzyskania pozwolenia zintegrowanego ustala się dopuszczalną wielkość emisji gazów lub pyłów wprowadzanych do</w:t>
      </w:r>
      <w:r>
        <w:t> </w:t>
      </w:r>
      <w:r w:rsidRPr="004F7A57">
        <w:t>powietrza</w:t>
      </w:r>
      <w:r w:rsidRPr="006B4551">
        <w:t>:</w:t>
      </w:r>
    </w:p>
    <w:p w:rsidR="007B28EA" w:rsidRDefault="007B28EA" w:rsidP="00FF19C1">
      <w:pPr>
        <w:pStyle w:val="K-Pnormal"/>
        <w:numPr>
          <w:ilvl w:val="0"/>
          <w:numId w:val="30"/>
        </w:numPr>
      </w:pPr>
      <w:r>
        <w:t xml:space="preserve">wymienionych </w:t>
      </w:r>
      <w:r w:rsidRPr="007B522E">
        <w:t>w konkluzjach BAT</w:t>
      </w:r>
      <w:r>
        <w:t xml:space="preserve">, a jeżeli nie zostały opublikowane w Dzienniku Urzędowym Unii Europejskiej – </w:t>
      </w:r>
      <w:r w:rsidRPr="007B522E">
        <w:t>w</w:t>
      </w:r>
      <w:r>
        <w:rPr>
          <w:b/>
          <w:bCs/>
        </w:rPr>
        <w:t xml:space="preserve"> </w:t>
      </w:r>
      <w:r w:rsidRPr="007B522E">
        <w:t>dokumentach referencyjnych BREF</w:t>
      </w:r>
      <w:r>
        <w:t>,</w:t>
      </w:r>
    </w:p>
    <w:p w:rsidR="007B28EA" w:rsidRPr="00DB7647" w:rsidRDefault="007B28EA" w:rsidP="00FF19C1">
      <w:pPr>
        <w:pStyle w:val="K-Pnormal"/>
        <w:numPr>
          <w:ilvl w:val="0"/>
          <w:numId w:val="30"/>
        </w:numPr>
      </w:pPr>
      <w:r>
        <w:t>objętych standardami emisyjnymi.</w:t>
      </w:r>
    </w:p>
    <w:p w:rsidR="007B28EA" w:rsidRPr="00DB7647" w:rsidRDefault="007B28EA" w:rsidP="00FF19C1">
      <w:pPr>
        <w:pStyle w:val="POPnormal"/>
      </w:pPr>
      <w:r w:rsidRPr="00DB7647">
        <w:t>Ponadto podmioty korzystające ze środowiska powinny stosować się do zaleceń wskazanych w kierunkach działań, w tym w szczególności:</w:t>
      </w:r>
    </w:p>
    <w:p w:rsidR="007B28EA" w:rsidRPr="00DB7647" w:rsidRDefault="007B28EA" w:rsidP="00FF19C1">
      <w:pPr>
        <w:pStyle w:val="POPlista"/>
        <w:numPr>
          <w:ilvl w:val="0"/>
          <w:numId w:val="20"/>
        </w:numPr>
      </w:pPr>
      <w:r w:rsidRPr="00DB7647">
        <w:t>wymian</w:t>
      </w:r>
      <w:r>
        <w:t>y</w:t>
      </w:r>
      <w:r w:rsidRPr="00DB7647">
        <w:t xml:space="preserve"> niskosprawnych źródeł spalania o małej mocy do 1 MW,</w:t>
      </w:r>
    </w:p>
    <w:p w:rsidR="007B28EA" w:rsidRPr="00DB7647" w:rsidRDefault="007B28EA" w:rsidP="00FF19C1">
      <w:pPr>
        <w:pStyle w:val="POPlista"/>
        <w:numPr>
          <w:ilvl w:val="0"/>
          <w:numId w:val="20"/>
        </w:numPr>
      </w:pPr>
      <w:r w:rsidRPr="00DB7647">
        <w:t>ograniczeni</w:t>
      </w:r>
      <w:r>
        <w:t>a</w:t>
      </w:r>
      <w:r w:rsidRPr="00DB7647">
        <w:t xml:space="preserve"> emisji z transportu materiałów sypkich,</w:t>
      </w:r>
    </w:p>
    <w:p w:rsidR="007B28EA" w:rsidRPr="00DB7647" w:rsidRDefault="007B28EA" w:rsidP="00FF19C1">
      <w:pPr>
        <w:pStyle w:val="POPlista"/>
        <w:numPr>
          <w:ilvl w:val="0"/>
          <w:numId w:val="20"/>
        </w:numPr>
      </w:pPr>
      <w:r w:rsidRPr="00DB7647">
        <w:t>czyszczeni</w:t>
      </w:r>
      <w:r>
        <w:t>a</w:t>
      </w:r>
      <w:r w:rsidRPr="00DB7647">
        <w:t xml:space="preserve"> pojazdów opuszczających place budo</w:t>
      </w:r>
      <w:r>
        <w:t>wy, obszary przeróbki kopalin i </w:t>
      </w:r>
      <w:r w:rsidRPr="00DB7647">
        <w:t>obszary o</w:t>
      </w:r>
      <w:r>
        <w:t> </w:t>
      </w:r>
      <w:r w:rsidRPr="00DB7647">
        <w:t>znacznym zapyleniu,</w:t>
      </w:r>
    </w:p>
    <w:p w:rsidR="007B28EA" w:rsidRPr="00DB7647" w:rsidRDefault="007B28EA" w:rsidP="00FF19C1">
      <w:pPr>
        <w:pStyle w:val="POPlista"/>
        <w:numPr>
          <w:ilvl w:val="0"/>
          <w:numId w:val="20"/>
        </w:numPr>
      </w:pPr>
      <w:r w:rsidRPr="00DB7647">
        <w:t>nasadz</w:t>
      </w:r>
      <w:r>
        <w:t>a</w:t>
      </w:r>
      <w:r w:rsidRPr="00DB7647">
        <w:t>ni</w:t>
      </w:r>
      <w:r>
        <w:t>a</w:t>
      </w:r>
      <w:r w:rsidRPr="00DB7647">
        <w:t xml:space="preserve"> zieleni wokół obszarów prowadzenia robót przeróbczych i składów magazynowych materiałów sypkich,</w:t>
      </w:r>
    </w:p>
    <w:p w:rsidR="007B28EA" w:rsidRPr="00DB7647" w:rsidRDefault="007B28EA" w:rsidP="00FF19C1">
      <w:pPr>
        <w:pStyle w:val="POPlista"/>
        <w:numPr>
          <w:ilvl w:val="0"/>
          <w:numId w:val="20"/>
        </w:numPr>
      </w:pPr>
      <w:r w:rsidRPr="00DB7647">
        <w:t>zraszani</w:t>
      </w:r>
      <w:r>
        <w:t>a</w:t>
      </w:r>
      <w:r w:rsidRPr="00DB7647">
        <w:t xml:space="preserve"> pryzm materiałów sypkich.</w:t>
      </w:r>
    </w:p>
    <w:p w:rsidR="007B28EA" w:rsidRDefault="007B28EA" w:rsidP="00FF19C1">
      <w:pPr>
        <w:pStyle w:val="POPnormal"/>
      </w:pPr>
      <w:r w:rsidRPr="00DB7647">
        <w:t>Nie wskazano w Programie specjalnych ograniczeń dla os</w:t>
      </w:r>
      <w:r>
        <w:t>ób fizycznych, jedynie te które </w:t>
      </w:r>
      <w:r w:rsidRPr="00DB7647">
        <w:t>wynikają z</w:t>
      </w:r>
      <w:r>
        <w:t> </w:t>
      </w:r>
      <w:r w:rsidRPr="00DB7647">
        <w:t>przepisów prawa.</w:t>
      </w:r>
    </w:p>
    <w:p w:rsidR="007B28EA" w:rsidRDefault="007B28EA">
      <w:r>
        <w:br w:type="page"/>
      </w:r>
    </w:p>
    <w:p w:rsidR="007B28EA" w:rsidRDefault="007B28EA" w:rsidP="00FF19C1">
      <w:pPr>
        <w:pStyle w:val="POPnormal"/>
        <w:ind w:left="4963"/>
      </w:pPr>
      <w:bookmarkStart w:id="355" w:name="_Toc33039546"/>
      <w:r w:rsidRPr="00DF03E8">
        <w:rPr>
          <w:rStyle w:val="POPnagl1Znak"/>
          <w:rFonts w:ascii="Times New Roman" w:hAnsi="Times New Roman" w:cs="Times New Roman"/>
          <w:b w:val="0"/>
          <w:bCs w:val="0"/>
          <w:caps/>
          <w:sz w:val="22"/>
          <w:szCs w:val="22"/>
          <w:lang w:val="pl-PL"/>
        </w:rPr>
        <w:t>Z</w:t>
      </w:r>
      <w:r w:rsidRPr="00DF03E8">
        <w:rPr>
          <w:rStyle w:val="POPnagl1Znak"/>
          <w:rFonts w:ascii="Times New Roman" w:hAnsi="Times New Roman" w:cs="Times New Roman"/>
          <w:b w:val="0"/>
          <w:bCs w:val="0"/>
          <w:color w:val="auto"/>
          <w:sz w:val="22"/>
          <w:szCs w:val="22"/>
          <w:lang w:val="pl-PL"/>
        </w:rPr>
        <w:t xml:space="preserve">ałącznik nr </w:t>
      </w:r>
      <w:r w:rsidRPr="00DF03E8">
        <w:rPr>
          <w:rStyle w:val="POPnagl1Znak"/>
          <w:rFonts w:ascii="Times New Roman" w:hAnsi="Times New Roman" w:cs="Times New Roman"/>
          <w:b w:val="0"/>
          <w:bCs w:val="0"/>
          <w:sz w:val="22"/>
          <w:szCs w:val="22"/>
          <w:lang w:val="pl-PL"/>
        </w:rPr>
        <w:t>5</w:t>
      </w:r>
      <w:bookmarkEnd w:id="355"/>
      <w:r w:rsidRPr="003B3CC4">
        <w:t xml:space="preserve"> </w:t>
      </w:r>
      <w:r w:rsidRPr="00803ABF">
        <w:t xml:space="preserve">do </w:t>
      </w:r>
      <w:r>
        <w:t>uchwały Nr………….</w:t>
      </w:r>
      <w:r>
        <w:br/>
      </w:r>
      <w:r w:rsidRPr="00282501">
        <w:t>Sejmiku Województwa Kujawsko-Pomorskiego</w:t>
      </w:r>
      <w:r>
        <w:t xml:space="preserve"> </w:t>
      </w:r>
      <w:r w:rsidRPr="00282501">
        <w:t>z dnia</w:t>
      </w:r>
      <w:r>
        <w:t>……………………...</w:t>
      </w:r>
      <w:r w:rsidRPr="00282501">
        <w:t xml:space="preserve"> </w:t>
      </w:r>
    </w:p>
    <w:p w:rsidR="007B28EA" w:rsidRDefault="007B28EA" w:rsidP="00FF19C1">
      <w:pPr>
        <w:pStyle w:val="POPnormal"/>
        <w:ind w:left="4963"/>
      </w:pPr>
    </w:p>
    <w:p w:rsidR="007B28EA" w:rsidRDefault="007B28EA" w:rsidP="00FF19C1">
      <w:pPr>
        <w:pStyle w:val="POPnormal"/>
        <w:rPr>
          <w:b/>
          <w:bCs/>
        </w:rPr>
      </w:pPr>
      <w:r w:rsidRPr="006F09C9">
        <w:rPr>
          <w:b/>
          <w:bCs/>
        </w:rPr>
        <w:t>Określenie sposobu sporządzania sprawozdań z realizacji</w:t>
      </w:r>
      <w:r>
        <w:rPr>
          <w:b/>
          <w:bCs/>
        </w:rPr>
        <w:t xml:space="preserve"> </w:t>
      </w:r>
      <w:r w:rsidRPr="006F09C9">
        <w:rPr>
          <w:b/>
          <w:bCs/>
        </w:rPr>
        <w:t>Program</w:t>
      </w:r>
      <w:r>
        <w:rPr>
          <w:b/>
          <w:bCs/>
        </w:rPr>
        <w:t>u</w:t>
      </w:r>
      <w:r w:rsidRPr="006F09C9">
        <w:rPr>
          <w:b/>
          <w:bCs/>
        </w:rPr>
        <w:t>.</w:t>
      </w:r>
    </w:p>
    <w:p w:rsidR="007B28EA" w:rsidRDefault="007B28EA" w:rsidP="00FF19C1">
      <w:pPr>
        <w:pStyle w:val="POPnormal"/>
        <w:ind w:left="4963"/>
      </w:pPr>
    </w:p>
    <w:p w:rsidR="007B28EA" w:rsidRDefault="007B28EA" w:rsidP="00FF19C1">
      <w:pPr>
        <w:rPr>
          <w:noProof/>
        </w:rPr>
      </w:pPr>
    </w:p>
    <w:p w:rsidR="007B28EA" w:rsidRPr="00BF5B42" w:rsidRDefault="007B28EA" w:rsidP="00FF19C1">
      <w:pPr>
        <w:pStyle w:val="POPnormal"/>
        <w:sectPr w:rsidR="007B28EA" w:rsidRPr="00BF5B42" w:rsidSect="003A43FA">
          <w:footerReference w:type="even" r:id="rId49"/>
          <w:footerReference w:type="default" r:id="rId50"/>
          <w:pgSz w:w="11906" w:h="16838"/>
          <w:pgMar w:top="1417" w:right="1417" w:bottom="1417" w:left="1417" w:header="709" w:footer="709" w:gutter="0"/>
          <w:cols w:space="708"/>
          <w:titlePg/>
          <w:docGrid w:linePitch="360"/>
        </w:sectPr>
      </w:pPr>
    </w:p>
    <w:p w:rsidR="007B28EA" w:rsidRDefault="007B28EA" w:rsidP="00CB2AAE">
      <w:pPr>
        <w:pStyle w:val="POPnagl2"/>
      </w:pPr>
      <w:bookmarkStart w:id="356" w:name="_Toc27723277"/>
      <w:bookmarkStart w:id="357" w:name="_Toc33039547"/>
      <w:r>
        <w:t>WSKAŹNIKI MONITOROWANIA POSTĘPU DLA PLANOWANYCH DZIAŁAŃ NAPRAWCZYCH</w:t>
      </w:r>
      <w:bookmarkEnd w:id="356"/>
      <w:bookmarkEnd w:id="357"/>
    </w:p>
    <w:p w:rsidR="007B28EA" w:rsidRPr="00525E0A" w:rsidRDefault="007B28EA" w:rsidP="00FF19C1">
      <w:pPr>
        <w:pStyle w:val="POPwyr"/>
        <w:rPr>
          <w:color w:val="auto"/>
        </w:rPr>
      </w:pPr>
      <w:r w:rsidRPr="00525E0A">
        <w:rPr>
          <w:color w:val="auto"/>
        </w:rPr>
        <w:t>Proponowane wskaźniki monitorowania</w:t>
      </w:r>
    </w:p>
    <w:p w:rsidR="007B28EA" w:rsidRPr="00F94F19" w:rsidRDefault="007B28EA" w:rsidP="00FF19C1">
      <w:pPr>
        <w:pStyle w:val="K-Pnormal"/>
      </w:pPr>
      <w:r>
        <w:t>K</w:t>
      </w:r>
      <w:r w:rsidRPr="00F94F19">
        <w:t xml:space="preserve">ażdemu zadaniu wskazanemu do realizacji </w:t>
      </w:r>
      <w:r w:rsidRPr="008E7355">
        <w:t>w</w:t>
      </w:r>
      <w:r>
        <w:t xml:space="preserve"> załączniku nr 2 do niniejszej uchwały w pkt.</w:t>
      </w:r>
      <w:r w:rsidRPr="008E7355">
        <w:t xml:space="preserve"> </w:t>
      </w:r>
      <w:r>
        <w:t xml:space="preserve"> Harmonogram </w:t>
      </w:r>
      <w:r w:rsidRPr="002B2551">
        <w:t>rzeczowo-finansowy działań</w:t>
      </w:r>
      <w:r>
        <w:t xml:space="preserve"> naprawczych”</w:t>
      </w:r>
      <w:r w:rsidRPr="00F94F19">
        <w:t xml:space="preserve"> zostały przypisane odpowiednie wskaźniki monitorowania postępu.</w:t>
      </w:r>
    </w:p>
    <w:p w:rsidR="007B28EA" w:rsidRPr="00F94F19" w:rsidRDefault="007B28EA" w:rsidP="00FF19C1">
      <w:pPr>
        <w:pStyle w:val="K-Pnormal"/>
      </w:pPr>
      <w:r w:rsidRPr="00F94F19">
        <w:t xml:space="preserve">W przypadku działań naprawczych prowadzących do redukcji emisji z sektora komunalno-bytowego proponowane wskaźniki monitorowania postępu dla planowanych </w:t>
      </w:r>
      <w:r>
        <w:t>działań zostały tak </w:t>
      </w:r>
      <w:r w:rsidRPr="00F94F19">
        <w:t>dobrane, aby umożliwiały wyznaczenie osiągniętego efektu ekologicznego. Dlatego wskazano następujące wskaźniki:</w:t>
      </w:r>
    </w:p>
    <w:p w:rsidR="007B28EA" w:rsidRPr="00F94F19" w:rsidRDefault="007B28EA" w:rsidP="00FF19C1">
      <w:pPr>
        <w:pStyle w:val="POPwypkt"/>
      </w:pPr>
      <w:r w:rsidRPr="00F94F19">
        <w:t>liczba i powierzchnia budynków, w tym jednorodzinnych i wielorodzinnych</w:t>
      </w:r>
      <w:r>
        <w:t xml:space="preserve"> lub lokali</w:t>
      </w:r>
      <w:r w:rsidRPr="00F94F19">
        <w:t>, w których zlikwidowano nieefektywne źródło ciepła na paliwa stałe liczone w</w:t>
      </w:r>
      <w:r>
        <w:t> </w:t>
      </w:r>
      <w:r w:rsidRPr="00F94F19">
        <w:t>sztukach i m</w:t>
      </w:r>
      <w:r w:rsidRPr="00F94F19">
        <w:rPr>
          <w:vertAlign w:val="superscript"/>
        </w:rPr>
        <w:t>2</w:t>
      </w:r>
      <w:r w:rsidRPr="00F94F19">
        <w:t>, wraz z podaniem zmiany sposobu ogrzewania na:</w:t>
      </w:r>
    </w:p>
    <w:p w:rsidR="007B28EA" w:rsidRPr="00F94F19" w:rsidRDefault="007B28EA" w:rsidP="00FF19C1">
      <w:pPr>
        <w:pStyle w:val="POPlista"/>
        <w:numPr>
          <w:ilvl w:val="0"/>
          <w:numId w:val="20"/>
        </w:numPr>
      </w:pPr>
      <w:r w:rsidRPr="00F94F19">
        <w:t>przyłącze do sieci ciepłowniczej,</w:t>
      </w:r>
    </w:p>
    <w:p w:rsidR="007B28EA" w:rsidRPr="00F94F19" w:rsidRDefault="007B28EA" w:rsidP="00FF19C1">
      <w:pPr>
        <w:pStyle w:val="POPlista"/>
        <w:numPr>
          <w:ilvl w:val="0"/>
          <w:numId w:val="20"/>
        </w:numPr>
      </w:pPr>
      <w:r w:rsidRPr="00F94F19">
        <w:t>przyłącze do sieci gazowej,</w:t>
      </w:r>
    </w:p>
    <w:p w:rsidR="007B28EA" w:rsidRPr="00F94F19" w:rsidRDefault="007B28EA" w:rsidP="00FF19C1">
      <w:pPr>
        <w:pStyle w:val="POPlista"/>
        <w:numPr>
          <w:ilvl w:val="0"/>
          <w:numId w:val="20"/>
        </w:numPr>
      </w:pPr>
      <w:r w:rsidRPr="00F94F19">
        <w:t>odnawialne źródła energii,</w:t>
      </w:r>
    </w:p>
    <w:p w:rsidR="007B28EA" w:rsidRPr="00F94F19" w:rsidRDefault="007B28EA" w:rsidP="00FF19C1">
      <w:pPr>
        <w:pStyle w:val="POPlista"/>
        <w:numPr>
          <w:ilvl w:val="0"/>
          <w:numId w:val="20"/>
        </w:numPr>
      </w:pPr>
      <w:r w:rsidRPr="00F94F19">
        <w:t>kocioł węglowy spełniający wymagania ekoprojektu,</w:t>
      </w:r>
    </w:p>
    <w:p w:rsidR="007B28EA" w:rsidRPr="00F94F19" w:rsidRDefault="007B28EA" w:rsidP="00FF19C1">
      <w:pPr>
        <w:pStyle w:val="POPlista"/>
        <w:numPr>
          <w:ilvl w:val="0"/>
          <w:numId w:val="20"/>
        </w:numPr>
      </w:pPr>
      <w:r w:rsidRPr="00F94F19">
        <w:t>kocioł na biomasę spełniający wymagania ekoprojektu,</w:t>
      </w:r>
    </w:p>
    <w:p w:rsidR="007B28EA" w:rsidRPr="00F94F19" w:rsidRDefault="007B28EA" w:rsidP="00FF19C1">
      <w:pPr>
        <w:pStyle w:val="POPlista"/>
        <w:numPr>
          <w:ilvl w:val="0"/>
          <w:numId w:val="20"/>
        </w:numPr>
      </w:pPr>
      <w:r w:rsidRPr="00F94F19">
        <w:t>ogrzewanie elektryczne,</w:t>
      </w:r>
    </w:p>
    <w:p w:rsidR="007B28EA" w:rsidRPr="00F94F19" w:rsidRDefault="007B28EA" w:rsidP="00FF19C1">
      <w:pPr>
        <w:pStyle w:val="POPlista"/>
        <w:numPr>
          <w:ilvl w:val="0"/>
          <w:numId w:val="20"/>
        </w:numPr>
      </w:pPr>
      <w:r w:rsidRPr="00F94F19">
        <w:t>ogrzewanie olejowe,</w:t>
      </w:r>
    </w:p>
    <w:p w:rsidR="007B28EA" w:rsidRPr="00F94F19" w:rsidRDefault="007B28EA" w:rsidP="00FF19C1">
      <w:pPr>
        <w:pStyle w:val="POPwypkt"/>
      </w:pPr>
      <w:r w:rsidRPr="00F94F19">
        <w:t>liczba i powierzchnia budynków, w tym jednorodzinnych i wielorodzinnych</w:t>
      </w:r>
      <w:r w:rsidRPr="00272EE7">
        <w:t xml:space="preserve"> </w:t>
      </w:r>
      <w:r>
        <w:t>lub lokali</w:t>
      </w:r>
      <w:r w:rsidRPr="00F94F19">
        <w:t>, w których przeprowadzono termomodernizację bez wymiany źródeł ciepła lub</w:t>
      </w:r>
      <w:r>
        <w:t> </w:t>
      </w:r>
      <w:r w:rsidRPr="00F94F19">
        <w:t>ze zmianą sposobu ogrzewania liczone w sztukach i m</w:t>
      </w:r>
      <w:r w:rsidRPr="00F94F19">
        <w:rPr>
          <w:vertAlign w:val="superscript"/>
        </w:rPr>
        <w:t>2</w:t>
      </w:r>
      <w:r w:rsidRPr="00F94F19">
        <w:t>,</w:t>
      </w:r>
    </w:p>
    <w:p w:rsidR="007B28EA" w:rsidRPr="00F94F19" w:rsidRDefault="007B28EA" w:rsidP="00FF19C1">
      <w:pPr>
        <w:pStyle w:val="POPwypkt"/>
      </w:pPr>
      <w:r w:rsidRPr="00F94F19">
        <w:t>liczba nowo wybudowanych budynków mieszkalnych</w:t>
      </w:r>
      <w:r w:rsidRPr="00272EE7">
        <w:t xml:space="preserve"> </w:t>
      </w:r>
      <w:r>
        <w:t>lub lokali</w:t>
      </w:r>
      <w:r w:rsidRPr="00F94F19">
        <w:t>, które wykorzystują niskoemisyjne lub zeroemisyjne źródła ciepła.</w:t>
      </w:r>
    </w:p>
    <w:p w:rsidR="007B28EA" w:rsidRPr="00F94F19" w:rsidRDefault="007B28EA" w:rsidP="00FF19C1">
      <w:pPr>
        <w:pStyle w:val="POPnormal"/>
      </w:pPr>
      <w:r w:rsidRPr="00F94F19">
        <w:t>Proponowane wskaźniki monitorowania postępu dla zadań związanych z edukacją ekologiczną związaną z ochroną powietrza i/lub promowaniem działań ograniczających emisję zanieczyszczeń do powietrza:</w:t>
      </w:r>
    </w:p>
    <w:p w:rsidR="007B28EA" w:rsidRDefault="007B28EA" w:rsidP="00FF19C1">
      <w:pPr>
        <w:pStyle w:val="POPwypkt"/>
      </w:pPr>
      <w:r>
        <w:t>liczba placówek oświatowych objętych edukacją ekologiczną [szt.],</w:t>
      </w:r>
    </w:p>
    <w:p w:rsidR="007B28EA" w:rsidRDefault="007B28EA" w:rsidP="00FF19C1">
      <w:pPr>
        <w:pStyle w:val="POPwypkt"/>
      </w:pPr>
      <w:r>
        <w:t>liczba przeprowadzonych kampanii [szt.],</w:t>
      </w:r>
    </w:p>
    <w:p w:rsidR="007B28EA" w:rsidRPr="00F94F19" w:rsidRDefault="007B28EA" w:rsidP="00FF19C1">
      <w:pPr>
        <w:pStyle w:val="POPwypkt"/>
      </w:pPr>
      <w:r w:rsidRPr="00F94F19">
        <w:t>liczba przygotowanych materiałów edukacyjnych [szt.],</w:t>
      </w:r>
    </w:p>
    <w:p w:rsidR="007B28EA" w:rsidRPr="00F94F19" w:rsidRDefault="007B28EA" w:rsidP="00FF19C1">
      <w:pPr>
        <w:pStyle w:val="POPwypkt"/>
      </w:pPr>
      <w:r w:rsidRPr="00F94F19">
        <w:t>liczba przeprowadzonych akcji szkolnych [szt.],</w:t>
      </w:r>
    </w:p>
    <w:p w:rsidR="007B28EA" w:rsidRPr="00F94F19" w:rsidRDefault="007B28EA" w:rsidP="00FF19C1">
      <w:pPr>
        <w:pStyle w:val="POPwypkt"/>
      </w:pPr>
      <w:r w:rsidRPr="00F94F19">
        <w:t>liczba przeprowadzonych konferencji [szt.],</w:t>
      </w:r>
    </w:p>
    <w:p w:rsidR="007B28EA" w:rsidRPr="00F94F19" w:rsidRDefault="007B28EA" w:rsidP="00FF19C1">
      <w:pPr>
        <w:pStyle w:val="POPwypkt"/>
      </w:pPr>
      <w:r w:rsidRPr="00F94F19">
        <w:t>liczba osób objętych działaniami informacyjnymi i edukacyjnymi [szt.].</w:t>
      </w:r>
    </w:p>
    <w:p w:rsidR="007B28EA" w:rsidRPr="00F94F19" w:rsidRDefault="007B28EA" w:rsidP="00FF19C1">
      <w:pPr>
        <w:pStyle w:val="POPnormal"/>
      </w:pPr>
      <w:r w:rsidRPr="00F94F19">
        <w:t>Proponowane wskaźniki monitorowania postępu dla planowanych działań naprawczych związanych z prowadzeniem kontroli:</w:t>
      </w:r>
    </w:p>
    <w:p w:rsidR="007B28EA" w:rsidRDefault="007B28EA" w:rsidP="00FF19C1">
      <w:pPr>
        <w:pStyle w:val="POPwypkt"/>
      </w:pPr>
      <w:r w:rsidRPr="001B3477">
        <w:t>liczba przeprowadzonych kontroli w zakresie przestrze</w:t>
      </w:r>
      <w:r>
        <w:t>gania zakazu spalania odpadów w </w:t>
      </w:r>
      <w:r w:rsidRPr="001B3477">
        <w:t>urządzeniach nie przeznaczonych do tego wraz z podaniem liczby popełnionych wykroczeń, udzielonych pouczeń, wystawionych mandatów, spraw skierowanych do sądu [szt.]</w:t>
      </w:r>
      <w:r>
        <w:t>,</w:t>
      </w:r>
    </w:p>
    <w:p w:rsidR="007B28EA" w:rsidRPr="00340464" w:rsidRDefault="007B28EA" w:rsidP="00FF19C1">
      <w:pPr>
        <w:pStyle w:val="POPwypkt"/>
      </w:pPr>
      <w:r w:rsidRPr="00F94F19">
        <w:t>liczba przeprowadzonych kontroli w zakresie przestrzegania wymagań określonych w </w:t>
      </w:r>
      <w:r>
        <w:t xml:space="preserve">tzw. </w:t>
      </w:r>
      <w:r w:rsidRPr="00F94F19">
        <w:t xml:space="preserve">uchwale </w:t>
      </w:r>
      <w:r>
        <w:t xml:space="preserve">antysmogowej o której mowa w art. 96 ustawy z dnia 27 kwietnia 2001 r. Prawo ochrony środowiska obowiązującej na terenie województwa kujawsko-pomorskiego, w tym strefy miasto Włocławek, wraz z podaniem liczby popełnionych wykroczeń, udzielonych pouczeń, wystawionych mandatów, spraw skierowanych do sądu </w:t>
      </w:r>
      <w:r w:rsidRPr="001B3477">
        <w:t>[szt.]</w:t>
      </w:r>
      <w:r>
        <w:t>.</w:t>
      </w:r>
    </w:p>
    <w:p w:rsidR="007B28EA" w:rsidRPr="00525E0A" w:rsidRDefault="007B28EA" w:rsidP="00FF19C1">
      <w:pPr>
        <w:pStyle w:val="POPwyr"/>
        <w:rPr>
          <w:color w:val="auto"/>
        </w:rPr>
      </w:pPr>
      <w:r w:rsidRPr="00525E0A">
        <w:rPr>
          <w:color w:val="auto"/>
        </w:rPr>
        <w:t>Efektywność ekologiczna – wskaźniki efektu redukcji emisji powierzchniowej</w:t>
      </w:r>
    </w:p>
    <w:p w:rsidR="007B28EA" w:rsidRPr="00340464" w:rsidRDefault="007B28EA" w:rsidP="00FF19C1">
      <w:pPr>
        <w:pStyle w:val="POPnormal"/>
      </w:pPr>
      <w:r w:rsidRPr="00263C14">
        <w:t xml:space="preserve">W </w:t>
      </w:r>
      <w:r>
        <w:t xml:space="preserve">harmonogramie </w:t>
      </w:r>
      <w:r w:rsidRPr="002B2551">
        <w:t>rzeczowo-finansowy</w:t>
      </w:r>
      <w:r>
        <w:t>m</w:t>
      </w:r>
      <w:r w:rsidRPr="002B2551">
        <w:t xml:space="preserve"> działań</w:t>
      </w:r>
      <w:r>
        <w:t xml:space="preserve"> naprawczych,</w:t>
      </w:r>
      <w:r w:rsidRPr="00315586">
        <w:t xml:space="preserve"> </w:t>
      </w:r>
      <w:r>
        <w:t>wskazano wymagany do </w:t>
      </w:r>
      <w:r w:rsidRPr="00340464">
        <w:t xml:space="preserve">osiągnięcia poziom redukcji emisji </w:t>
      </w:r>
      <w:r>
        <w:t>z sektora komunalno-bytowego</w:t>
      </w:r>
      <w:r w:rsidRPr="00340464">
        <w:t>, tzw. efekt ekologiczny. Skuteczne monitorowanie realizacji wskazanych działań wymaga</w:t>
      </w:r>
      <w:r>
        <w:t xml:space="preserve"> określenia, zróżnicowanych dla </w:t>
      </w:r>
      <w:r w:rsidRPr="00340464">
        <w:t>poszczególnych rodzajów działań, wskaźników redukcji emisji.</w:t>
      </w:r>
    </w:p>
    <w:p w:rsidR="007B28EA" w:rsidRPr="00340464" w:rsidRDefault="007B28EA" w:rsidP="00FF19C1">
      <w:pPr>
        <w:pStyle w:val="POPnormal"/>
      </w:pPr>
      <w:r w:rsidRPr="00340464">
        <w:t>Wskaźniki takie obliczono i przedstawiono poniżej w postaci wielkości redukcji e</w:t>
      </w:r>
      <w:r>
        <w:t xml:space="preserve">misji pyłu zawieszonego PM10 </w:t>
      </w:r>
      <w:r w:rsidRPr="00340464">
        <w:t>oraz benzo(a)pirenu przy zastosowaniu różnych działań naprawczych związanych ze zmianą sposobu ogrzewania pomieszczeń. Efekt ekologiczny określono w</w:t>
      </w:r>
      <w:r>
        <w:t> </w:t>
      </w:r>
      <w:r w:rsidRPr="00340464">
        <w:t>stosunku do ładunku emisji wyżej wymienionych zanieczyszczeń generowanych przez kocioł węglowy pozaklasowy.</w:t>
      </w:r>
    </w:p>
    <w:p w:rsidR="007B28EA" w:rsidRPr="00340464" w:rsidRDefault="007B28EA" w:rsidP="00FF19C1">
      <w:pPr>
        <w:pStyle w:val="POPnormal"/>
      </w:pPr>
      <w:r w:rsidRPr="00340464">
        <w:t>Największy efekt ekologiczny uzyskujemy przy całkowitej likwidac</w:t>
      </w:r>
      <w:r>
        <w:t>ji źródła emisji, czyli podłącze</w:t>
      </w:r>
      <w:r w:rsidRPr="00340464">
        <w:t>niu do sieci cieplnej, zastosowaniu ogrzewania elektrycznego lub pompy ciepła. Porównywalnie wysoki efekt przynosi wymiana starego kotła</w:t>
      </w:r>
      <w:r>
        <w:t xml:space="preserve"> węglowego na kocioł gazowy lub </w:t>
      </w:r>
      <w:r w:rsidRPr="00340464">
        <w:t>olejowy. Nieco ni</w:t>
      </w:r>
      <w:r>
        <w:t xml:space="preserve">ższe efekty redukcji pyłu PM10 </w:t>
      </w:r>
      <w:r w:rsidRPr="00340464">
        <w:t>oraz benzo(a)pirenu osiąga si</w:t>
      </w:r>
      <w:r>
        <w:t>ę przy </w:t>
      </w:r>
      <w:r w:rsidRPr="00340464">
        <w:t>zastosowaniu kotłów spełniających wymagania ekoprojektu. Najmniejszy efekt ekologiczny uzyskamy w przypadku montażu kolektorów słonecznych, których wykorzystanie ogranicza się w praktyce do przygotowania ciepłej wody użytkowej i to głównie w okresie letnim. Przeprowadzenie termomodernizacji, bez jednoczesnej wymiany źródła ciepła, w niewielkim stopniu podnosi efekt ekologiczny wcześniej wymienionych działań. Z tego względu najlepszy efekt w postaci redukcji zanieczyszczeń uzyska się poprzez kompleksowe działanie termomodernizacyjne.</w:t>
      </w:r>
    </w:p>
    <w:p w:rsidR="007B28EA" w:rsidRPr="00023D53" w:rsidRDefault="007B28EA" w:rsidP="00FF19C1">
      <w:pPr>
        <w:pStyle w:val="Caption"/>
      </w:pPr>
      <w:bookmarkStart w:id="358" w:name="_Ref25097499"/>
      <w:bookmarkStart w:id="359" w:name="_Toc25565846"/>
      <w:bookmarkStart w:id="360" w:name="_Toc26187104"/>
      <w:bookmarkStart w:id="361" w:name="_Toc28597998"/>
      <w:bookmarkStart w:id="362" w:name="_Toc33039658"/>
      <w:r w:rsidRPr="00023D53">
        <w:t xml:space="preserve">Tabela </w:t>
      </w:r>
      <w:r>
        <w:rPr>
          <w:noProof/>
        </w:rPr>
        <w:fldChar w:fldCharType="begin"/>
      </w:r>
      <w:r>
        <w:rPr>
          <w:noProof/>
        </w:rPr>
        <w:instrText xml:space="preserve"> SEQ Tabela \* ARABIC </w:instrText>
      </w:r>
      <w:r>
        <w:rPr>
          <w:noProof/>
        </w:rPr>
        <w:fldChar w:fldCharType="separate"/>
      </w:r>
      <w:r>
        <w:rPr>
          <w:noProof/>
        </w:rPr>
        <w:t>36</w:t>
      </w:r>
      <w:r>
        <w:rPr>
          <w:noProof/>
        </w:rPr>
        <w:fldChar w:fldCharType="end"/>
      </w:r>
      <w:bookmarkEnd w:id="358"/>
      <w:r w:rsidRPr="00023D53">
        <w:t>. Wskaźniki redukcji emisji pyłu zawieszonego PM10 oraz benzo(a)pirenu dla wybranych działań naprawczych prowadzących do redukcji emisji z sektora komunalno-bytowego</w:t>
      </w:r>
      <w:bookmarkEnd w:id="359"/>
      <w:bookmarkEnd w:id="360"/>
      <w:r w:rsidRPr="00876674">
        <w:rPr>
          <w:rStyle w:val="FootnoteReference"/>
        </w:rPr>
        <w:footnoteReference w:id="120"/>
      </w:r>
      <w:bookmarkEnd w:id="361"/>
      <w:bookmarkEnd w:id="362"/>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4361"/>
        <w:gridCol w:w="2218"/>
        <w:gridCol w:w="2218"/>
      </w:tblGrid>
      <w:tr w:rsidR="007B28EA" w:rsidRPr="00023D53" w:rsidTr="00FF19C1">
        <w:trPr>
          <w:cantSplit/>
          <w:trHeight w:val="408"/>
          <w:tblHeader/>
        </w:trPr>
        <w:tc>
          <w:tcPr>
            <w:tcW w:w="4361" w:type="dxa"/>
            <w:vMerge w:val="restart"/>
            <w:shd w:val="clear" w:color="auto" w:fill="D9D9D9"/>
            <w:noWrap/>
            <w:vAlign w:val="center"/>
          </w:tcPr>
          <w:p w:rsidR="007B28EA" w:rsidRPr="00023D53" w:rsidRDefault="007B28EA" w:rsidP="00FF19C1">
            <w:pPr>
              <w:jc w:val="center"/>
              <w:rPr>
                <w:b/>
                <w:bCs/>
                <w:sz w:val="16"/>
                <w:szCs w:val="16"/>
              </w:rPr>
            </w:pPr>
            <w:r w:rsidRPr="00023D53">
              <w:rPr>
                <w:b/>
                <w:bCs/>
                <w:sz w:val="16"/>
                <w:szCs w:val="16"/>
              </w:rPr>
              <w:t>rodzaj działań naprawczych</w:t>
            </w:r>
          </w:p>
        </w:tc>
        <w:tc>
          <w:tcPr>
            <w:tcW w:w="4436" w:type="dxa"/>
            <w:gridSpan w:val="2"/>
            <w:shd w:val="clear" w:color="auto" w:fill="D9D9D9"/>
            <w:vAlign w:val="center"/>
          </w:tcPr>
          <w:p w:rsidR="007B28EA" w:rsidRPr="00023D53" w:rsidRDefault="007B28EA" w:rsidP="00FF19C1">
            <w:pPr>
              <w:jc w:val="center"/>
              <w:rPr>
                <w:b/>
                <w:bCs/>
                <w:color w:val="000000"/>
                <w:sz w:val="16"/>
                <w:szCs w:val="16"/>
              </w:rPr>
            </w:pPr>
            <w:r w:rsidRPr="00023D53">
              <w:rPr>
                <w:b/>
                <w:bCs/>
                <w:color w:val="000000"/>
                <w:sz w:val="16"/>
                <w:szCs w:val="16"/>
              </w:rPr>
              <w:t>uzyskana redukcja emisji</w:t>
            </w:r>
          </w:p>
          <w:p w:rsidR="007B28EA" w:rsidRPr="00023D53" w:rsidRDefault="007B28EA" w:rsidP="00FF19C1">
            <w:pPr>
              <w:jc w:val="center"/>
              <w:rPr>
                <w:b/>
                <w:bCs/>
                <w:color w:val="000000"/>
                <w:sz w:val="16"/>
                <w:szCs w:val="16"/>
              </w:rPr>
            </w:pPr>
            <w:r w:rsidRPr="00023D53">
              <w:rPr>
                <w:b/>
                <w:bCs/>
                <w:color w:val="000000"/>
                <w:sz w:val="16"/>
                <w:szCs w:val="16"/>
              </w:rPr>
              <w:t>(efekt ekologiczny) [kg/100 m</w:t>
            </w:r>
            <w:r w:rsidRPr="00023D53">
              <w:rPr>
                <w:b/>
                <w:bCs/>
                <w:color w:val="000000"/>
                <w:sz w:val="16"/>
                <w:szCs w:val="16"/>
                <w:vertAlign w:val="superscript"/>
              </w:rPr>
              <w:t>2</w:t>
            </w:r>
            <w:r w:rsidRPr="00023D53">
              <w:rPr>
                <w:b/>
                <w:bCs/>
                <w:color w:val="000000"/>
                <w:sz w:val="16"/>
                <w:szCs w:val="16"/>
              </w:rPr>
              <w:t>/rok]</w:t>
            </w:r>
          </w:p>
        </w:tc>
      </w:tr>
      <w:tr w:rsidR="007B28EA" w:rsidRPr="00023D53" w:rsidTr="00FF19C1">
        <w:trPr>
          <w:cantSplit/>
          <w:trHeight w:val="273"/>
          <w:tblHeader/>
        </w:trPr>
        <w:tc>
          <w:tcPr>
            <w:tcW w:w="4361" w:type="dxa"/>
            <w:vMerge/>
            <w:shd w:val="clear" w:color="auto" w:fill="D9D9D9"/>
            <w:vAlign w:val="center"/>
          </w:tcPr>
          <w:p w:rsidR="007B28EA" w:rsidRPr="00023D53" w:rsidRDefault="007B28EA" w:rsidP="00FF19C1">
            <w:pPr>
              <w:jc w:val="center"/>
              <w:rPr>
                <w:b/>
                <w:bCs/>
                <w:sz w:val="16"/>
                <w:szCs w:val="16"/>
              </w:rPr>
            </w:pPr>
          </w:p>
        </w:tc>
        <w:tc>
          <w:tcPr>
            <w:tcW w:w="2218" w:type="dxa"/>
            <w:shd w:val="clear" w:color="auto" w:fill="D9D9D9"/>
            <w:vAlign w:val="center"/>
          </w:tcPr>
          <w:p w:rsidR="007B28EA" w:rsidRPr="00023D53" w:rsidRDefault="007B28EA" w:rsidP="00FF19C1">
            <w:pPr>
              <w:jc w:val="center"/>
              <w:rPr>
                <w:b/>
                <w:bCs/>
                <w:color w:val="000000"/>
                <w:sz w:val="16"/>
                <w:szCs w:val="16"/>
              </w:rPr>
            </w:pPr>
            <w:r w:rsidRPr="00023D53">
              <w:rPr>
                <w:b/>
                <w:bCs/>
                <w:color w:val="000000"/>
                <w:sz w:val="16"/>
                <w:szCs w:val="16"/>
              </w:rPr>
              <w:t>PM10</w:t>
            </w:r>
          </w:p>
        </w:tc>
        <w:tc>
          <w:tcPr>
            <w:tcW w:w="2218" w:type="dxa"/>
            <w:shd w:val="clear" w:color="auto" w:fill="D9D9D9"/>
            <w:vAlign w:val="center"/>
          </w:tcPr>
          <w:p w:rsidR="007B28EA" w:rsidRPr="00023D53" w:rsidRDefault="007B28EA" w:rsidP="00FF19C1">
            <w:pPr>
              <w:jc w:val="center"/>
              <w:rPr>
                <w:b/>
                <w:bCs/>
                <w:color w:val="000000"/>
                <w:sz w:val="16"/>
                <w:szCs w:val="16"/>
              </w:rPr>
            </w:pPr>
            <w:r w:rsidRPr="00023D53">
              <w:rPr>
                <w:b/>
                <w:bCs/>
                <w:color w:val="000000"/>
                <w:sz w:val="16"/>
                <w:szCs w:val="16"/>
              </w:rPr>
              <w:t>B(a)P</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likwidacja kotła węglowego - podłączenie do sieci cieplnej</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zmiana ogrzewania węglowego na elektryczne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nowe kotły węglowe spełniające wymagania ekoprojektu, zasilane automatycznie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32,9</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0,0146</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nowe kotły węglowe spełniające wymagania ekoprojektu, zasilane ręczne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33,0</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0,0151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nowe kotły na biomasę spełniające wymagania ekoprojektu, zasilane automatycznie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34,5</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nowe kotły na biomasę spełniające wymagania ekoprojektu, zasilane ręcznie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34,4</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zmiana paliwa węglowego na gazowe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zmiana paliwa węglowego na olej</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3,5</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0,0017</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instalacja pompy ciepła</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termomodernizacja i zmiana kotła na węglowy spełniający wymagania ekoprojektu, ręczny</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termomodernizacja i zmiana kotła na węglowy spełniający wymagania ekoprojektu, automatyczny</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32,9</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0,0146</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termomodernizacja i zmiana kotła - na biomasę spełniający wymagania ekoprojektu, ręczny</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33,0</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0,0151</w:t>
            </w:r>
          </w:p>
        </w:tc>
      </w:tr>
      <w:tr w:rsidR="007B28EA" w:rsidRPr="00023D53" w:rsidTr="00FF19C1">
        <w:trPr>
          <w:trHeight w:val="225"/>
        </w:trPr>
        <w:tc>
          <w:tcPr>
            <w:tcW w:w="4361" w:type="dxa"/>
            <w:noWrap/>
            <w:vAlign w:val="center"/>
          </w:tcPr>
          <w:p w:rsidR="007B28EA" w:rsidRDefault="007B28EA" w:rsidP="00EE2DC3">
            <w:pPr>
              <w:rPr>
                <w:sz w:val="16"/>
                <w:szCs w:val="16"/>
              </w:rPr>
            </w:pPr>
            <w:r>
              <w:rPr>
                <w:sz w:val="16"/>
                <w:szCs w:val="16"/>
              </w:rPr>
              <w:t>termomodernizacja i zmiana kotła - na biomasę spełniającego wymagania ekoprojektu, automatyczny</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34,5</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023D53" w:rsidTr="00FF19C1">
        <w:trPr>
          <w:trHeight w:val="225"/>
        </w:trPr>
        <w:tc>
          <w:tcPr>
            <w:tcW w:w="4361" w:type="dxa"/>
            <w:noWrap/>
            <w:vAlign w:val="center"/>
          </w:tcPr>
          <w:p w:rsidR="007B28EA" w:rsidRDefault="007B28EA" w:rsidP="00FF19C1">
            <w:pPr>
              <w:rPr>
                <w:sz w:val="16"/>
                <w:szCs w:val="16"/>
              </w:rPr>
            </w:pPr>
            <w:r>
              <w:rPr>
                <w:sz w:val="16"/>
                <w:szCs w:val="16"/>
              </w:rPr>
              <w:t>termomodernizacja i zmiana paliwa na gazowe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34,4</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0,0171</w:t>
            </w:r>
          </w:p>
        </w:tc>
      </w:tr>
      <w:tr w:rsidR="007B28EA" w:rsidRPr="00340464" w:rsidTr="00FF19C1">
        <w:trPr>
          <w:trHeight w:val="225"/>
        </w:trPr>
        <w:tc>
          <w:tcPr>
            <w:tcW w:w="4361" w:type="dxa"/>
            <w:noWrap/>
            <w:vAlign w:val="center"/>
          </w:tcPr>
          <w:p w:rsidR="007B28EA" w:rsidRDefault="007B28EA" w:rsidP="00FF19C1">
            <w:pPr>
              <w:rPr>
                <w:sz w:val="16"/>
                <w:szCs w:val="16"/>
              </w:rPr>
            </w:pPr>
            <w:r>
              <w:rPr>
                <w:sz w:val="16"/>
                <w:szCs w:val="16"/>
              </w:rPr>
              <w:t>termomodernizacja i zmiana paliwa na olejowe</w:t>
            </w:r>
          </w:p>
        </w:tc>
        <w:tc>
          <w:tcPr>
            <w:tcW w:w="2218" w:type="dxa"/>
            <w:noWrap/>
            <w:vAlign w:val="center"/>
          </w:tcPr>
          <w:p w:rsidR="007B28EA" w:rsidRPr="00023D53" w:rsidRDefault="007B28EA" w:rsidP="00FF19C1">
            <w:pPr>
              <w:jc w:val="center"/>
              <w:rPr>
                <w:color w:val="000000"/>
                <w:sz w:val="16"/>
                <w:szCs w:val="16"/>
              </w:rPr>
            </w:pPr>
            <w:r w:rsidRPr="00023D53">
              <w:rPr>
                <w:color w:val="000000"/>
                <w:sz w:val="16"/>
                <w:szCs w:val="16"/>
              </w:rPr>
              <w:t>34,6</w:t>
            </w:r>
          </w:p>
        </w:tc>
        <w:tc>
          <w:tcPr>
            <w:tcW w:w="2218" w:type="dxa"/>
            <w:noWrap/>
            <w:vAlign w:val="center"/>
          </w:tcPr>
          <w:p w:rsidR="007B28EA" w:rsidRPr="00B9160A" w:rsidRDefault="007B28EA" w:rsidP="00FF19C1">
            <w:pPr>
              <w:jc w:val="center"/>
              <w:rPr>
                <w:color w:val="000000"/>
                <w:sz w:val="16"/>
                <w:szCs w:val="16"/>
              </w:rPr>
            </w:pPr>
            <w:r w:rsidRPr="00023D53">
              <w:rPr>
                <w:color w:val="000000"/>
                <w:sz w:val="16"/>
                <w:szCs w:val="16"/>
              </w:rPr>
              <w:t>0,0171</w:t>
            </w:r>
          </w:p>
        </w:tc>
      </w:tr>
    </w:tbl>
    <w:p w:rsidR="007B28EA" w:rsidRPr="00525E0A" w:rsidRDefault="007B28EA" w:rsidP="00FF19C1">
      <w:pPr>
        <w:pStyle w:val="POPwyr"/>
        <w:rPr>
          <w:color w:val="auto"/>
        </w:rPr>
      </w:pPr>
      <w:bookmarkStart w:id="363" w:name="_Ref25097587"/>
      <w:bookmarkStart w:id="364" w:name="_Toc25565888"/>
      <w:r w:rsidRPr="00525E0A">
        <w:rPr>
          <w:color w:val="auto"/>
        </w:rPr>
        <w:t>Efektywność ekonomiczna</w:t>
      </w:r>
    </w:p>
    <w:p w:rsidR="007B28EA" w:rsidRDefault="007B28EA" w:rsidP="00FF19C1">
      <w:pPr>
        <w:pStyle w:val="POPnormal"/>
      </w:pPr>
      <w:r>
        <w:t>Z uwagi na ograniczoną dostępność środków finansowych na realizacje zadań, które mają przyczyniać się do poprawy jakości powietrza na terenie strefy miasto Włocławek konieczne jest lokowanie posiadanych zasobów finansowych w sposób możliwie najbardziej efektywny – ekologicznie i ekonomicznie. Dlatego poddano analizie efektywność poszczególnych rodzajów działań prowadzących do redukcji emisji zanieczyszczeń pochodzących z indywidualnych systemów grzewczych. W ramach tej analizy dokonano porównania kosztów inwestycyjnych, uwzględniając jednocześnie efekty ekologiczne poszczególnych przedsięwzięć.</w:t>
      </w:r>
    </w:p>
    <w:p w:rsidR="007B28EA" w:rsidRDefault="007B28EA" w:rsidP="00FF19C1">
      <w:pPr>
        <w:pStyle w:val="POPnormal"/>
      </w:pPr>
      <w:r>
        <w:t>Analizie poddano najbardziej efektywne pod względem osiąganego efektu ekologicznego rodzaje działań naprawczych, a mianowicie:</w:t>
      </w:r>
    </w:p>
    <w:p w:rsidR="007B28EA" w:rsidRDefault="007B28EA" w:rsidP="00FF19C1">
      <w:pPr>
        <w:pStyle w:val="POPlista"/>
        <w:numPr>
          <w:ilvl w:val="0"/>
          <w:numId w:val="20"/>
        </w:numPr>
        <w:ind w:left="738" w:hanging="284"/>
      </w:pPr>
      <w:r>
        <w:t>likwidacja ogrzewania węglowego i podłączenie do sieci cieplnej;</w:t>
      </w:r>
    </w:p>
    <w:p w:rsidR="007B28EA" w:rsidRDefault="007B28EA" w:rsidP="00FF19C1">
      <w:pPr>
        <w:pStyle w:val="POPlista"/>
        <w:numPr>
          <w:ilvl w:val="0"/>
          <w:numId w:val="20"/>
        </w:numPr>
        <w:ind w:left="738" w:hanging="284"/>
      </w:pPr>
      <w:r>
        <w:t>zmiana ogrzewania węglowego na elektryczne;</w:t>
      </w:r>
    </w:p>
    <w:p w:rsidR="007B28EA" w:rsidRDefault="007B28EA" w:rsidP="00FF19C1">
      <w:pPr>
        <w:pStyle w:val="POPlista"/>
        <w:numPr>
          <w:ilvl w:val="0"/>
          <w:numId w:val="20"/>
        </w:numPr>
        <w:ind w:left="738" w:hanging="284"/>
      </w:pPr>
      <w:r>
        <w:t>wymiana starego kotła węglowego na nowy kocioł spełniający wymagania ekoprojektu zasilany automatycznie;</w:t>
      </w:r>
    </w:p>
    <w:p w:rsidR="007B28EA" w:rsidRDefault="007B28EA" w:rsidP="00FF19C1">
      <w:pPr>
        <w:pStyle w:val="POPlista"/>
        <w:numPr>
          <w:ilvl w:val="0"/>
          <w:numId w:val="20"/>
        </w:numPr>
        <w:ind w:left="738" w:hanging="284"/>
      </w:pPr>
      <w:r>
        <w:t>wymiana starego kotła węglowego na nowy kocioł na biomasę spełniający wymagania ekoprojektu zasilany automatycznie;</w:t>
      </w:r>
    </w:p>
    <w:p w:rsidR="007B28EA" w:rsidRDefault="007B28EA" w:rsidP="00FF19C1">
      <w:pPr>
        <w:pStyle w:val="POPlista"/>
        <w:numPr>
          <w:ilvl w:val="0"/>
          <w:numId w:val="20"/>
        </w:numPr>
        <w:ind w:left="738" w:hanging="284"/>
      </w:pPr>
      <w:r>
        <w:t>zmiana ogrzewania węglowego na gazowe;</w:t>
      </w:r>
    </w:p>
    <w:p w:rsidR="007B28EA" w:rsidRDefault="007B28EA" w:rsidP="00FF19C1">
      <w:pPr>
        <w:pStyle w:val="POPlista"/>
        <w:numPr>
          <w:ilvl w:val="0"/>
          <w:numId w:val="20"/>
        </w:numPr>
        <w:ind w:left="738" w:hanging="284"/>
      </w:pPr>
      <w:r>
        <w:t>zmiana ogrzewania węglowego na olejowe;</w:t>
      </w:r>
    </w:p>
    <w:p w:rsidR="007B28EA" w:rsidRDefault="007B28EA" w:rsidP="00FF19C1">
      <w:pPr>
        <w:pStyle w:val="POPlista"/>
        <w:numPr>
          <w:ilvl w:val="0"/>
          <w:numId w:val="20"/>
        </w:numPr>
        <w:ind w:left="738" w:hanging="284"/>
      </w:pPr>
      <w:r>
        <w:t>likwidacja ogrzewania węglowego i instalacja pompy ciepła.</w:t>
      </w:r>
    </w:p>
    <w:p w:rsidR="007B28EA" w:rsidRDefault="007B28EA" w:rsidP="00FF19C1">
      <w:pPr>
        <w:pStyle w:val="POPnormal"/>
      </w:pPr>
      <w:r>
        <w:t>Dodatkowo wzięto pod uwagę koszty termomodernizacji oraz instalacji kolektorów słonecznych.</w:t>
      </w:r>
    </w:p>
    <w:p w:rsidR="007B28EA" w:rsidRDefault="007B28EA" w:rsidP="00FF19C1">
      <w:pPr>
        <w:pStyle w:val="POPnormal"/>
      </w:pPr>
      <w:r>
        <w:t>Dla przedstawionych wyżej rodzajów działań naprawczych zbadano tylko koszty inwestycyjne. W tym celu przeprowadzono badanie rynku, w oparciu o katalogi cen producentów kotłów oraz prasę branży budowlanej i określono rozpiętość cen dla poszczególnych rodzajów inwestycji. Określono w ten sposób szacunkowe, średnie koszty realizacji różnych rodzajów działań naprawczych. Nie uwzględniają one szeregu kosztów dodatkowych m.in.: kosztów przebudowy instalacji czy komina, kosztów doprowadzenia sieci ciepłowniczej lub gazowej. Rzeczywiste koszty mogą znacznie różnić się od szacunkowych.</w:t>
      </w:r>
    </w:p>
    <w:p w:rsidR="007B28EA" w:rsidRDefault="007B28EA" w:rsidP="00FF19C1">
      <w:pPr>
        <w:pStyle w:val="POPnormal"/>
      </w:pPr>
      <w:r w:rsidRPr="00DE3F70">
        <w:t>Porównanie kosztów inwestycyjnych i uzyskiwanego efektu ekologicznego pozwoliło na</w:t>
      </w:r>
      <w:r>
        <w:t> </w:t>
      </w:r>
      <w:r w:rsidRPr="00DE3F70">
        <w:t xml:space="preserve">określenie kosztów redukcji emisji 1 tony </w:t>
      </w:r>
      <w:r>
        <w:t>zanieczyszczenia</w:t>
      </w:r>
      <w:r w:rsidRPr="00DE3F70">
        <w:t xml:space="preserve"> </w:t>
      </w:r>
      <w:r>
        <w:t xml:space="preserve">(np. </w:t>
      </w:r>
      <w:r w:rsidRPr="00DE3F70">
        <w:t>zł/Mg PM10</w:t>
      </w:r>
      <w:r>
        <w:t>)</w:t>
      </w:r>
      <w:r w:rsidRPr="00DE3F70">
        <w:t xml:space="preserve">. </w:t>
      </w:r>
      <w:r>
        <w:t>Poniżej</w:t>
      </w:r>
      <w:r w:rsidRPr="00DE3F70">
        <w:t xml:space="preserve"> zestawiono porównanie tych kosztów wynikających z zastosowania różnych rozwiązań.</w:t>
      </w:r>
    </w:p>
    <w:p w:rsidR="007B28EA" w:rsidRDefault="007B28EA" w:rsidP="00FF19C1">
      <w:pPr>
        <w:pStyle w:val="Caption"/>
      </w:pPr>
      <w:r>
        <w:rPr>
          <w:noProof/>
        </w:rPr>
        <w:pict>
          <v:shape id="Wykres 23" o:spid="_x0000_i1061" type="#_x0000_t75" style="width:434.25pt;height:336pt;visibility:visible">
            <v:imagedata r:id="rId51" o:title="" cropbottom="-98f"/>
            <o:lock v:ext="edit" aspectratio="f"/>
          </v:shape>
        </w:pict>
      </w:r>
    </w:p>
    <w:p w:rsidR="007B28EA" w:rsidRDefault="007B28EA" w:rsidP="00374ACF">
      <w:pPr>
        <w:pStyle w:val="Caption"/>
      </w:pPr>
      <w:bookmarkStart w:id="365" w:name="_Toc28598081"/>
      <w:bookmarkStart w:id="366" w:name="_Toc33039715"/>
      <w:r>
        <w:t xml:space="preserve">Rysunek </w:t>
      </w:r>
      <w:r>
        <w:rPr>
          <w:noProof/>
        </w:rPr>
        <w:fldChar w:fldCharType="begin"/>
      </w:r>
      <w:r>
        <w:rPr>
          <w:noProof/>
        </w:rPr>
        <w:instrText xml:space="preserve"> SEQ Rysunek \* ARABIC </w:instrText>
      </w:r>
      <w:r>
        <w:rPr>
          <w:noProof/>
        </w:rPr>
        <w:fldChar w:fldCharType="separate"/>
      </w:r>
      <w:r>
        <w:rPr>
          <w:noProof/>
        </w:rPr>
        <w:t>33</w:t>
      </w:r>
      <w:r>
        <w:rPr>
          <w:noProof/>
        </w:rPr>
        <w:fldChar w:fldCharType="end"/>
      </w:r>
      <w:r>
        <w:t xml:space="preserve">. </w:t>
      </w:r>
      <w:r w:rsidRPr="002B3117">
        <w:t>Porównanie szacunkowych, średnich wskaźników kosztów redukcji pyłu zawieszonego PM10 z indywidualnych systemów grzewczych</w:t>
      </w:r>
      <w:r w:rsidRPr="00876674">
        <w:rPr>
          <w:rStyle w:val="FootnoteReference"/>
        </w:rPr>
        <w:footnoteReference w:id="121"/>
      </w:r>
      <w:bookmarkEnd w:id="365"/>
      <w:bookmarkEnd w:id="366"/>
    </w:p>
    <w:p w:rsidR="007B28EA" w:rsidRDefault="007B28EA" w:rsidP="00FF19C1">
      <w:pPr>
        <w:pStyle w:val="POPnormal"/>
      </w:pPr>
      <w:bookmarkStart w:id="367" w:name="_Toc25565847"/>
      <w:bookmarkStart w:id="368" w:name="_Toc26187105"/>
      <w:bookmarkStart w:id="369" w:name="_Ref25097530"/>
      <w:bookmarkEnd w:id="363"/>
      <w:bookmarkEnd w:id="364"/>
      <w:r>
        <w:t>Największy efekt redukcji emisji pyłu PM10 osiągany jest poprzez podłączenie budynków do sieci cieplnej, zmianę ogrzewania węglowego na gazowe lub elektryczne. Wybór preferowanych inwestycji powinien być uzależniony z jednej strony od efektu ekologicznego, z drugiej od czynników ekonomicznych. Warto lokować środki finansowe w działania, które przy możliwie najniższych nakładach finansowych przynoszą najwyższy efekt ekologiczny. Przedstawione porównanie pokazuje, że najlepiej lokować środki realizując działania związane z:</w:t>
      </w:r>
    </w:p>
    <w:p w:rsidR="007B28EA" w:rsidRPr="00B6120F" w:rsidRDefault="007B28EA" w:rsidP="00FF19C1">
      <w:pPr>
        <w:pStyle w:val="POPlista"/>
        <w:numPr>
          <w:ilvl w:val="0"/>
          <w:numId w:val="20"/>
        </w:numPr>
        <w:ind w:left="738" w:hanging="284"/>
      </w:pPr>
      <w:r w:rsidRPr="00B6120F">
        <w:t>wymianą ogrzewania węglowego na elektryczne,</w:t>
      </w:r>
    </w:p>
    <w:p w:rsidR="007B28EA" w:rsidRPr="00B6120F" w:rsidRDefault="007B28EA" w:rsidP="00FF19C1">
      <w:pPr>
        <w:pStyle w:val="POPlista"/>
        <w:numPr>
          <w:ilvl w:val="0"/>
          <w:numId w:val="20"/>
        </w:numPr>
        <w:ind w:left="738" w:hanging="284"/>
      </w:pPr>
      <w:r w:rsidRPr="00B6120F">
        <w:t>wymianą ogrzewania węglowego na gazowe,</w:t>
      </w:r>
    </w:p>
    <w:p w:rsidR="007B28EA" w:rsidRPr="00B6120F" w:rsidRDefault="007B28EA" w:rsidP="00FF19C1">
      <w:pPr>
        <w:pStyle w:val="POPlista"/>
        <w:numPr>
          <w:ilvl w:val="0"/>
          <w:numId w:val="20"/>
        </w:numPr>
        <w:ind w:left="738" w:hanging="284"/>
      </w:pPr>
      <w:r w:rsidRPr="00B6120F">
        <w:t>wymianą starych kotłów węglowych na kotły spełniające wymagania ekoprojektu zasilane automatycznie,</w:t>
      </w:r>
    </w:p>
    <w:p w:rsidR="007B28EA" w:rsidRPr="00B6120F" w:rsidRDefault="007B28EA" w:rsidP="00FF19C1">
      <w:pPr>
        <w:pStyle w:val="POPlista"/>
        <w:numPr>
          <w:ilvl w:val="0"/>
          <w:numId w:val="20"/>
        </w:numPr>
        <w:ind w:left="738" w:hanging="284"/>
      </w:pPr>
      <w:r w:rsidRPr="00B6120F">
        <w:t>wymianą ogrzewania węglowego na olejowe,</w:t>
      </w:r>
    </w:p>
    <w:p w:rsidR="007B28EA" w:rsidRPr="00B6120F" w:rsidRDefault="007B28EA" w:rsidP="00FF19C1">
      <w:pPr>
        <w:pStyle w:val="POPlista"/>
        <w:numPr>
          <w:ilvl w:val="0"/>
          <w:numId w:val="20"/>
        </w:numPr>
        <w:ind w:left="738" w:hanging="284"/>
      </w:pPr>
      <w:r w:rsidRPr="00B6120F">
        <w:t>podłączeniem do sieci cieplnej.</w:t>
      </w:r>
    </w:p>
    <w:p w:rsidR="007B28EA" w:rsidRDefault="007B28EA" w:rsidP="00FF19C1">
      <w:pPr>
        <w:pStyle w:val="POPnormal"/>
      </w:pPr>
      <w:r>
        <w:t>Warto wspomnieć, że o opłacalności podłączenia do sieci cieplnej, a przez to o efektywności ekonomiczno-ekologicznej tego rozwiązania, decyduje odległość domu/mieszkania od istniejącej sieci ciepłowniczej. W przypadku, gdy odległość ta jest niewielka, koszty zdecydowanie maleją i działanie takie staje się najbardziej uzasadnionym ekonomicznie sposobem ograniczenia emisji zanieczyszczeń do powietrza.</w:t>
      </w:r>
    </w:p>
    <w:p w:rsidR="007B28EA" w:rsidRDefault="007B28EA" w:rsidP="00FF19C1">
      <w:pPr>
        <w:pStyle w:val="POPnormal"/>
      </w:pPr>
      <w:r>
        <w:t>Najmniej uzasadnionym ekonomicznie działaniem zmierzającym do redukcji emisji z indywidualnych systemów grzewczych jest instalacja kolektorów słonecznych lub termomodernizacja budynku niepowiązana ze zmianą systemu grzewczego. Szczegółowe zestawienie szacunkowych kosztów redukcji emisji pyłu PM10 odniesione do 100 [m</w:t>
      </w:r>
      <w:r w:rsidRPr="00250C00">
        <w:rPr>
          <w:vertAlign w:val="superscript"/>
        </w:rPr>
        <w:t>2</w:t>
      </w:r>
      <w:r>
        <w:t>] powierzchni ogrzewalnej zestawiono poniżej.</w:t>
      </w:r>
    </w:p>
    <w:p w:rsidR="007B28EA" w:rsidRDefault="007B28EA" w:rsidP="00374ACF">
      <w:pPr>
        <w:pStyle w:val="Caption"/>
      </w:pPr>
      <w:bookmarkStart w:id="370" w:name="_Toc28597999"/>
      <w:bookmarkStart w:id="371" w:name="_Toc33039659"/>
      <w:bookmarkEnd w:id="367"/>
      <w:bookmarkEnd w:id="368"/>
      <w:bookmarkEnd w:id="369"/>
      <w:r>
        <w:t xml:space="preserve">Tabela </w:t>
      </w:r>
      <w:r>
        <w:rPr>
          <w:noProof/>
        </w:rPr>
        <w:fldChar w:fldCharType="begin"/>
      </w:r>
      <w:r>
        <w:rPr>
          <w:noProof/>
        </w:rPr>
        <w:instrText xml:space="preserve"> SEQ Tabela \* ARABIC </w:instrText>
      </w:r>
      <w:r>
        <w:rPr>
          <w:noProof/>
        </w:rPr>
        <w:fldChar w:fldCharType="separate"/>
      </w:r>
      <w:r>
        <w:rPr>
          <w:noProof/>
        </w:rPr>
        <w:t>37</w:t>
      </w:r>
      <w:r>
        <w:rPr>
          <w:noProof/>
        </w:rPr>
        <w:fldChar w:fldCharType="end"/>
      </w:r>
      <w:r>
        <w:t xml:space="preserve">. </w:t>
      </w:r>
      <w:r w:rsidRPr="00FF3B28">
        <w:t>Zestawienie szacunkowych, średnich kosztów redukcji emisji pyłu PM10, odniesione do 100 [m</w:t>
      </w:r>
      <w:r w:rsidRPr="00EC4219">
        <w:rPr>
          <w:vertAlign w:val="superscript"/>
        </w:rPr>
        <w:t>2</w:t>
      </w:r>
      <w:r w:rsidRPr="00FF3B28">
        <w:t>]</w:t>
      </w:r>
      <w:r>
        <w:t xml:space="preserve"> </w:t>
      </w:r>
      <w:r w:rsidRPr="00FF3B28">
        <w:t>powierzchni ogrzewalnej</w:t>
      </w:r>
      <w:r w:rsidRPr="00876674">
        <w:rPr>
          <w:rStyle w:val="FootnoteReference"/>
        </w:rPr>
        <w:footnoteReference w:id="122"/>
      </w:r>
      <w:bookmarkEnd w:id="370"/>
      <w:bookmarkEnd w:id="371"/>
      <w:r w:rsidRPr="00493A1D">
        <w:t xml:space="preserve"> </w:t>
      </w:r>
    </w:p>
    <w:tbl>
      <w:tblPr>
        <w:tblW w:w="4950" w:type="pct"/>
        <w:tblCellMar>
          <w:top w:w="28" w:type="dxa"/>
          <w:left w:w="70" w:type="dxa"/>
          <w:bottom w:w="28" w:type="dxa"/>
          <w:right w:w="70" w:type="dxa"/>
        </w:tblCellMar>
        <w:tblLook w:val="00A0"/>
      </w:tblPr>
      <w:tblGrid>
        <w:gridCol w:w="6649"/>
        <w:gridCol w:w="2069"/>
      </w:tblGrid>
      <w:tr w:rsidR="007B28EA" w:rsidTr="00FF19C1">
        <w:trPr>
          <w:cantSplit/>
          <w:trHeight w:val="227"/>
          <w:tblHeader/>
        </w:trPr>
        <w:tc>
          <w:tcPr>
            <w:tcW w:w="3455" w:type="pct"/>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rsidR="007B28EA" w:rsidRDefault="007B28EA" w:rsidP="00FF19C1">
            <w:pPr>
              <w:jc w:val="center"/>
              <w:rPr>
                <w:b/>
                <w:bCs/>
                <w:sz w:val="16"/>
                <w:szCs w:val="16"/>
              </w:rPr>
            </w:pPr>
            <w:r>
              <w:rPr>
                <w:b/>
                <w:bCs/>
                <w:sz w:val="16"/>
                <w:szCs w:val="16"/>
              </w:rPr>
              <w:t>rodzaj działań naprawczych</w:t>
            </w:r>
          </w:p>
        </w:tc>
        <w:tc>
          <w:tcPr>
            <w:tcW w:w="1545" w:type="pct"/>
            <w:tcBorders>
              <w:top w:val="single" w:sz="4" w:space="0" w:color="auto"/>
              <w:left w:val="nil"/>
              <w:bottom w:val="single" w:sz="4" w:space="0" w:color="auto"/>
              <w:right w:val="single" w:sz="4" w:space="0" w:color="auto"/>
            </w:tcBorders>
            <w:shd w:val="clear" w:color="auto" w:fill="D9D9D9"/>
            <w:vAlign w:val="center"/>
          </w:tcPr>
          <w:p w:rsidR="007B28EA" w:rsidRDefault="007B28EA" w:rsidP="00FF19C1">
            <w:pPr>
              <w:jc w:val="center"/>
              <w:rPr>
                <w:b/>
                <w:bCs/>
                <w:color w:val="000000"/>
                <w:sz w:val="16"/>
                <w:szCs w:val="16"/>
              </w:rPr>
            </w:pPr>
            <w:r>
              <w:rPr>
                <w:b/>
                <w:bCs/>
                <w:color w:val="000000"/>
                <w:sz w:val="16"/>
                <w:szCs w:val="16"/>
              </w:rPr>
              <w:t xml:space="preserve">szacunkowe koszty redukcji </w:t>
            </w:r>
            <w:r>
              <w:rPr>
                <w:b/>
                <w:bCs/>
                <w:color w:val="000000"/>
                <w:sz w:val="16"/>
                <w:szCs w:val="16"/>
              </w:rPr>
              <w:br/>
              <w:t xml:space="preserve">1 Mg PM10 odniesiony </w:t>
            </w:r>
            <w:r>
              <w:rPr>
                <w:b/>
                <w:bCs/>
                <w:color w:val="000000"/>
                <w:sz w:val="16"/>
                <w:szCs w:val="16"/>
              </w:rPr>
              <w:br/>
              <w:t xml:space="preserve">do powierzchni ogrzewalnej </w:t>
            </w:r>
            <w:r>
              <w:rPr>
                <w:b/>
                <w:bCs/>
                <w:color w:val="000000"/>
                <w:sz w:val="16"/>
                <w:szCs w:val="16"/>
              </w:rPr>
              <w:br/>
              <w:t>100 [m</w:t>
            </w:r>
            <w:r>
              <w:rPr>
                <w:b/>
                <w:bCs/>
                <w:color w:val="000000"/>
                <w:sz w:val="16"/>
                <w:szCs w:val="16"/>
                <w:vertAlign w:val="superscript"/>
              </w:rPr>
              <w:t>2</w:t>
            </w:r>
            <w:r>
              <w:rPr>
                <w:b/>
                <w:bCs/>
                <w:color w:val="000000"/>
                <w:sz w:val="16"/>
                <w:szCs w:val="16"/>
              </w:rPr>
              <w:t>]</w:t>
            </w:r>
          </w:p>
        </w:tc>
      </w:tr>
      <w:tr w:rsidR="007B28EA" w:rsidTr="00FF19C1">
        <w:trPr>
          <w:cantSplit/>
          <w:trHeight w:val="227"/>
          <w:tblHeader/>
        </w:trPr>
        <w:tc>
          <w:tcPr>
            <w:tcW w:w="3455"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B28EA" w:rsidRDefault="007B28EA" w:rsidP="00FF19C1">
            <w:pPr>
              <w:rPr>
                <w:b/>
                <w:bCs/>
                <w:sz w:val="16"/>
                <w:szCs w:val="16"/>
              </w:rPr>
            </w:pPr>
          </w:p>
        </w:tc>
        <w:tc>
          <w:tcPr>
            <w:tcW w:w="1545" w:type="pct"/>
            <w:tcBorders>
              <w:top w:val="nil"/>
              <w:left w:val="nil"/>
              <w:bottom w:val="single" w:sz="4" w:space="0" w:color="auto"/>
              <w:right w:val="single" w:sz="4" w:space="0" w:color="auto"/>
            </w:tcBorders>
            <w:shd w:val="clear" w:color="auto" w:fill="D9D9D9"/>
            <w:vAlign w:val="center"/>
          </w:tcPr>
          <w:p w:rsidR="007B28EA" w:rsidRDefault="007B28EA" w:rsidP="00FF19C1">
            <w:pPr>
              <w:jc w:val="center"/>
              <w:rPr>
                <w:b/>
                <w:bCs/>
                <w:color w:val="000000"/>
                <w:sz w:val="16"/>
                <w:szCs w:val="16"/>
              </w:rPr>
            </w:pPr>
            <w:r>
              <w:rPr>
                <w:b/>
                <w:bCs/>
                <w:color w:val="000000"/>
                <w:sz w:val="16"/>
                <w:szCs w:val="16"/>
              </w:rPr>
              <w:t>[tys. zł/Mg PM10/rok]</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FF19C1">
            <w:pPr>
              <w:rPr>
                <w:sz w:val="16"/>
                <w:szCs w:val="16"/>
              </w:rPr>
            </w:pPr>
            <w:r>
              <w:rPr>
                <w:sz w:val="16"/>
                <w:szCs w:val="16"/>
              </w:rPr>
              <w:t>likwidacja kotła węglowego - podłączenie do sieci cieplnej</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614</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FF19C1">
            <w:pPr>
              <w:rPr>
                <w:sz w:val="16"/>
                <w:szCs w:val="16"/>
              </w:rPr>
            </w:pPr>
            <w:r>
              <w:rPr>
                <w:sz w:val="16"/>
                <w:szCs w:val="16"/>
              </w:rPr>
              <w:t>zmiana ogrzewania węglowego na elektryczne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342</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942275">
            <w:pPr>
              <w:rPr>
                <w:sz w:val="16"/>
                <w:szCs w:val="16"/>
              </w:rPr>
            </w:pPr>
            <w:r>
              <w:rPr>
                <w:sz w:val="16"/>
                <w:szCs w:val="16"/>
              </w:rPr>
              <w:t>nowe kotły węglowe spełniające wymagania ekoprojektu zasilane automatycznie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465</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942275">
            <w:pPr>
              <w:rPr>
                <w:sz w:val="16"/>
                <w:szCs w:val="16"/>
              </w:rPr>
            </w:pPr>
            <w:r>
              <w:rPr>
                <w:sz w:val="16"/>
                <w:szCs w:val="16"/>
              </w:rPr>
              <w:t>nowe kotły węglowe spełniające wymagania ekoprojektu zasilane ręcznie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227</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942275">
            <w:pPr>
              <w:rPr>
                <w:sz w:val="16"/>
                <w:szCs w:val="16"/>
              </w:rPr>
            </w:pPr>
            <w:r>
              <w:rPr>
                <w:sz w:val="16"/>
                <w:szCs w:val="16"/>
              </w:rPr>
              <w:t>nowe kotły na biomasę spełniające wymagania ekoprojektu zasilane automatycznie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449</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942275">
            <w:pPr>
              <w:rPr>
                <w:sz w:val="16"/>
                <w:szCs w:val="16"/>
              </w:rPr>
            </w:pPr>
            <w:r>
              <w:rPr>
                <w:sz w:val="16"/>
                <w:szCs w:val="16"/>
              </w:rPr>
              <w:t>nowe kotły na biomasę spełniające wymagania ekoprojektu zasilane ręcznie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277</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FF19C1">
            <w:pPr>
              <w:rPr>
                <w:sz w:val="16"/>
                <w:szCs w:val="16"/>
              </w:rPr>
            </w:pPr>
            <w:r>
              <w:rPr>
                <w:sz w:val="16"/>
                <w:szCs w:val="16"/>
              </w:rPr>
              <w:t>zmiana paliwa węglowego na gazowe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308</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FF19C1">
            <w:pPr>
              <w:rPr>
                <w:sz w:val="16"/>
                <w:szCs w:val="16"/>
              </w:rPr>
            </w:pPr>
            <w:r>
              <w:rPr>
                <w:sz w:val="16"/>
                <w:szCs w:val="16"/>
              </w:rPr>
              <w:t>zmiana paliwa węglowego na olej</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498</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Default="007B28EA" w:rsidP="00FF19C1">
            <w:pPr>
              <w:rPr>
                <w:sz w:val="16"/>
                <w:szCs w:val="16"/>
              </w:rPr>
            </w:pPr>
            <w:r>
              <w:rPr>
                <w:sz w:val="16"/>
                <w:szCs w:val="16"/>
              </w:rPr>
              <w:t>instalacja pompy ciepła</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1 818</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176DCE">
            <w:pPr>
              <w:rPr>
                <w:sz w:val="16"/>
                <w:szCs w:val="16"/>
              </w:rPr>
            </w:pPr>
            <w:r w:rsidRPr="00FC2D4B">
              <w:rPr>
                <w:sz w:val="16"/>
                <w:szCs w:val="16"/>
              </w:rPr>
              <w:t xml:space="preserve">termomodernizacja i zmiana kotła </w:t>
            </w:r>
            <w:r>
              <w:rPr>
                <w:sz w:val="16"/>
                <w:szCs w:val="16"/>
              </w:rPr>
              <w:t>na</w:t>
            </w:r>
            <w:r w:rsidRPr="00FC2D4B">
              <w:rPr>
                <w:sz w:val="16"/>
                <w:szCs w:val="16"/>
              </w:rPr>
              <w:t xml:space="preserve"> węglowy </w:t>
            </w:r>
            <w:r>
              <w:rPr>
                <w:sz w:val="16"/>
                <w:szCs w:val="16"/>
              </w:rPr>
              <w:t>spełniający wymagania ekoprojektu,</w:t>
            </w:r>
            <w:r w:rsidRPr="00FC2D4B">
              <w:rPr>
                <w:sz w:val="16"/>
                <w:szCs w:val="16"/>
              </w:rPr>
              <w:t xml:space="preserve"> ręczny</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2 209</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176DCE">
            <w:pPr>
              <w:rPr>
                <w:sz w:val="16"/>
                <w:szCs w:val="16"/>
              </w:rPr>
            </w:pPr>
            <w:r w:rsidRPr="00FC2D4B">
              <w:rPr>
                <w:sz w:val="16"/>
                <w:szCs w:val="16"/>
              </w:rPr>
              <w:t xml:space="preserve">termomodernizacja i zmiana kotła </w:t>
            </w:r>
            <w:r>
              <w:rPr>
                <w:sz w:val="16"/>
                <w:szCs w:val="16"/>
              </w:rPr>
              <w:t>na</w:t>
            </w:r>
            <w:r w:rsidRPr="00FC2D4B">
              <w:rPr>
                <w:sz w:val="16"/>
                <w:szCs w:val="16"/>
              </w:rPr>
              <w:t xml:space="preserve"> węglowy </w:t>
            </w:r>
            <w:r>
              <w:rPr>
                <w:sz w:val="16"/>
                <w:szCs w:val="16"/>
              </w:rPr>
              <w:t>spełniający wymagania ekoprojektu,</w:t>
            </w:r>
            <w:r w:rsidRPr="00FC2D4B">
              <w:rPr>
                <w:sz w:val="16"/>
                <w:szCs w:val="16"/>
              </w:rPr>
              <w:t xml:space="preserve"> automatyczny</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2 421</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176DCE">
            <w:pPr>
              <w:rPr>
                <w:sz w:val="16"/>
                <w:szCs w:val="16"/>
              </w:rPr>
            </w:pPr>
            <w:r w:rsidRPr="00FC2D4B">
              <w:rPr>
                <w:sz w:val="16"/>
                <w:szCs w:val="16"/>
              </w:rPr>
              <w:t xml:space="preserve">termomodernizacja i zmiana kotła na biomasę </w:t>
            </w:r>
            <w:r>
              <w:rPr>
                <w:sz w:val="16"/>
                <w:szCs w:val="16"/>
              </w:rPr>
              <w:t>spełniającego wymagania ekoprojektu,</w:t>
            </w:r>
            <w:r w:rsidRPr="00FC2D4B">
              <w:rPr>
                <w:sz w:val="16"/>
                <w:szCs w:val="16"/>
              </w:rPr>
              <w:t xml:space="preserve"> ręczny</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2 272</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176DCE">
            <w:pPr>
              <w:rPr>
                <w:sz w:val="16"/>
                <w:szCs w:val="16"/>
              </w:rPr>
            </w:pPr>
            <w:r w:rsidRPr="00FC2D4B">
              <w:rPr>
                <w:sz w:val="16"/>
                <w:szCs w:val="16"/>
              </w:rPr>
              <w:t xml:space="preserve">termomodernizacja i zmiana kotła - na biomasę </w:t>
            </w:r>
            <w:r>
              <w:rPr>
                <w:sz w:val="16"/>
                <w:szCs w:val="16"/>
              </w:rPr>
              <w:t>spełniającego wymagania ekoprojektu,</w:t>
            </w:r>
            <w:r w:rsidRPr="00FC2D4B">
              <w:rPr>
                <w:sz w:val="16"/>
                <w:szCs w:val="16"/>
              </w:rPr>
              <w:t xml:space="preserve"> automatyczny</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2 396</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FF19C1">
            <w:pPr>
              <w:rPr>
                <w:sz w:val="16"/>
                <w:szCs w:val="16"/>
              </w:rPr>
            </w:pPr>
            <w:r w:rsidRPr="00FC2D4B">
              <w:rPr>
                <w:sz w:val="16"/>
                <w:szCs w:val="16"/>
              </w:rPr>
              <w:t>termomodernizacja i zmiana paliwa na gazowe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2 224</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FF19C1">
            <w:pPr>
              <w:rPr>
                <w:sz w:val="16"/>
                <w:szCs w:val="16"/>
              </w:rPr>
            </w:pPr>
            <w:r w:rsidRPr="00FC2D4B">
              <w:rPr>
                <w:sz w:val="16"/>
                <w:szCs w:val="16"/>
              </w:rPr>
              <w:t>termomodernizacja i zmiana paliwa na olejowe</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2 417</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FF19C1">
            <w:pPr>
              <w:rPr>
                <w:sz w:val="16"/>
                <w:szCs w:val="16"/>
              </w:rPr>
            </w:pPr>
            <w:r w:rsidRPr="00FC2D4B">
              <w:rPr>
                <w:sz w:val="16"/>
                <w:szCs w:val="16"/>
              </w:rPr>
              <w:t>instalacja kolektorów słonecznych bez zmiany kotła węglowego</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7 084</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CB3C52">
            <w:pPr>
              <w:rPr>
                <w:sz w:val="16"/>
                <w:szCs w:val="16"/>
              </w:rPr>
            </w:pPr>
            <w:r w:rsidRPr="00FC2D4B">
              <w:rPr>
                <w:sz w:val="16"/>
                <w:szCs w:val="16"/>
              </w:rPr>
              <w:t xml:space="preserve">zmiana starego kotła na nowy kocioł węglowy </w:t>
            </w:r>
            <w:r>
              <w:rPr>
                <w:sz w:val="16"/>
                <w:szCs w:val="16"/>
              </w:rPr>
              <w:t>spełniający wymagania ekoprojektu</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417</w:t>
            </w:r>
          </w:p>
        </w:tc>
      </w:tr>
      <w:tr w:rsidR="007B28EA" w:rsidTr="00FF19C1">
        <w:trPr>
          <w:cantSplit/>
          <w:trHeight w:val="227"/>
        </w:trPr>
        <w:tc>
          <w:tcPr>
            <w:tcW w:w="3455" w:type="pct"/>
            <w:tcBorders>
              <w:top w:val="nil"/>
              <w:left w:val="single" w:sz="4" w:space="0" w:color="auto"/>
              <w:bottom w:val="single" w:sz="4" w:space="0" w:color="auto"/>
              <w:right w:val="single" w:sz="4" w:space="0" w:color="auto"/>
            </w:tcBorders>
            <w:noWrap/>
            <w:vAlign w:val="center"/>
          </w:tcPr>
          <w:p w:rsidR="007B28EA" w:rsidRPr="00FC2D4B" w:rsidRDefault="007B28EA" w:rsidP="00CB3C52">
            <w:pPr>
              <w:rPr>
                <w:sz w:val="16"/>
                <w:szCs w:val="16"/>
              </w:rPr>
            </w:pPr>
            <w:r w:rsidRPr="00FC2D4B">
              <w:rPr>
                <w:sz w:val="16"/>
                <w:szCs w:val="16"/>
              </w:rPr>
              <w:t xml:space="preserve">zmiana starego kotła na nowy kocioł na biomasę </w:t>
            </w:r>
            <w:r>
              <w:rPr>
                <w:sz w:val="16"/>
                <w:szCs w:val="16"/>
              </w:rPr>
              <w:t>spełniający wymagania ekoprojektu</w:t>
            </w:r>
          </w:p>
        </w:tc>
        <w:tc>
          <w:tcPr>
            <w:tcW w:w="1545" w:type="pct"/>
            <w:tcBorders>
              <w:top w:val="nil"/>
              <w:left w:val="nil"/>
              <w:bottom w:val="single" w:sz="4" w:space="0" w:color="auto"/>
              <w:right w:val="single" w:sz="4" w:space="0" w:color="auto"/>
            </w:tcBorders>
            <w:noWrap/>
            <w:vAlign w:val="center"/>
          </w:tcPr>
          <w:p w:rsidR="007B28EA" w:rsidRDefault="007B28EA" w:rsidP="00FF19C1">
            <w:pPr>
              <w:jc w:val="center"/>
              <w:rPr>
                <w:color w:val="000000"/>
                <w:sz w:val="16"/>
                <w:szCs w:val="16"/>
              </w:rPr>
            </w:pPr>
            <w:r>
              <w:rPr>
                <w:color w:val="000000"/>
                <w:sz w:val="16"/>
                <w:szCs w:val="16"/>
              </w:rPr>
              <w:t>415</w:t>
            </w:r>
          </w:p>
        </w:tc>
      </w:tr>
    </w:tbl>
    <w:p w:rsidR="007B28EA" w:rsidRDefault="007B28EA" w:rsidP="00FF19C1">
      <w:pPr>
        <w:pStyle w:val="POPnormal"/>
      </w:pPr>
      <w:bookmarkStart w:id="372" w:name="_Hlk32950378"/>
      <w:r w:rsidRPr="00245E65">
        <w:t>Wybór rodzaju inwestycji uzależniony jest również w istotny sposób od kosztów eksploatacyjnych, czyli w głównej mierze od cen paliw i cen zakupu energii. Dlatego spośród wymienionych wyżej rozwiązań zwykle największym zainteresowaniem cieszą się: wymiana ogrzewania węglowego na gazowe oraz wymiana kotłów węglowych na</w:t>
      </w:r>
      <w:r>
        <w:t xml:space="preserve"> </w:t>
      </w:r>
      <w:r w:rsidRPr="00245E65">
        <w:t>kotły spełniające wymagania</w:t>
      </w:r>
      <w:r>
        <w:t xml:space="preserve"> </w:t>
      </w:r>
      <w:r w:rsidRPr="00245E65">
        <w:t>ekoprojektu zasilane automatycznie.</w:t>
      </w:r>
      <w:r>
        <w:t xml:space="preserve"> Dobrym rozwiązaniem jest też zmiana ogrzewania węglowego na elektryczne. </w:t>
      </w:r>
      <w:bookmarkEnd w:id="372"/>
    </w:p>
    <w:p w:rsidR="007B28EA" w:rsidRDefault="007B28EA" w:rsidP="00CB2AAE">
      <w:pPr>
        <w:pStyle w:val="POPnagl2"/>
        <w:pBdr>
          <w:bottom w:val="single" w:sz="12" w:space="1" w:color="000066"/>
        </w:pBdr>
      </w:pPr>
      <w:bookmarkStart w:id="373" w:name="_Toc19511702"/>
      <w:bookmarkStart w:id="374" w:name="_Toc27723287"/>
      <w:bookmarkStart w:id="375" w:name="_Toc33039548"/>
      <w:r>
        <w:t>MONITOROWANI REALIZACJI PROGRAMU</w:t>
      </w:r>
      <w:bookmarkEnd w:id="373"/>
      <w:bookmarkEnd w:id="374"/>
      <w:bookmarkEnd w:id="375"/>
    </w:p>
    <w:p w:rsidR="007B28EA" w:rsidRPr="00141DE0" w:rsidRDefault="007B28EA" w:rsidP="00CB2AAE">
      <w:pPr>
        <w:pStyle w:val="POPnormal"/>
      </w:pPr>
      <w:r>
        <w:t xml:space="preserve">Podstawą procesu wdrażania Programu ochrony powietrza jest systematyczna kontrola, która daje możliwość oceny stopnia realizacji wyznaczonych zadań </w:t>
      </w:r>
      <w:r w:rsidRPr="005E1CCB">
        <w:t xml:space="preserve">oraz korygowania kierunków działań naprawczych w ramach działań ujętych w </w:t>
      </w:r>
      <w:r>
        <w:t>Harmonogramie rzeczowo-finansowym przedstawionym w załączniku nr 2 do niniejszej uchwały. Kluczowym elementem jest </w:t>
      </w:r>
      <w:r w:rsidRPr="005E1CCB">
        <w:t xml:space="preserve">jednoczesna ocena stanu środowiska oraz kontrola przestrzegania prawa w zakresie ochrony środowiska, aby dokonać oceny procesu wdrażania działań </w:t>
      </w:r>
      <w:r w:rsidRPr="00141DE0">
        <w:t>naprawczych.</w:t>
      </w:r>
    </w:p>
    <w:p w:rsidR="007B28EA" w:rsidRDefault="007B28EA" w:rsidP="00CB2AAE">
      <w:pPr>
        <w:pStyle w:val="POPnormal"/>
        <w:rPr>
          <w:b/>
          <w:bCs/>
          <w:u w:val="single"/>
        </w:rPr>
      </w:pPr>
      <w:r w:rsidRPr="00141DE0">
        <w:t>Organ wykonawczy gminy miasto Włocławek zobowiązany jest do sporządzania sprawozdań z realizacji działań naprawczych wskazanych w Programie w danym roku za rok poprzedni i ich przekazywania w terminie</w:t>
      </w:r>
      <w:r w:rsidRPr="005E1CCB">
        <w:t xml:space="preserve"> </w:t>
      </w:r>
      <w:r w:rsidRPr="005E1CCB">
        <w:rPr>
          <w:b/>
          <w:bCs/>
        </w:rPr>
        <w:t>do 31 stycznia</w:t>
      </w:r>
      <w:r w:rsidRPr="005E1CCB">
        <w:t xml:space="preserve"> każdego roku </w:t>
      </w:r>
      <w:r>
        <w:t xml:space="preserve">Zarządowi </w:t>
      </w:r>
      <w:r w:rsidRPr="005E1CCB">
        <w:t>Województwa</w:t>
      </w:r>
      <w:r>
        <w:t xml:space="preserve"> Kujawsko-Pomorskiego</w:t>
      </w:r>
      <w:r w:rsidRPr="005E1CCB">
        <w:t>. Zakres informacji przekazywanych przez jednostki realizujące poszczególne działania naprawcze określony jest w ramach internetowej platformy sprawozdawczej, która udostępniana jest</w:t>
      </w:r>
      <w:r>
        <w:t> </w:t>
      </w:r>
      <w:r w:rsidRPr="005E1CCB">
        <w:t xml:space="preserve">poszczególnym jednostkom corocznie przez Urząd Marszałkowski Województwa Kujawsko-Pomorskiego do końca roku sprawozdawczego </w:t>
      </w:r>
      <w:r>
        <w:t>–</w:t>
      </w:r>
      <w:r w:rsidRPr="005E1CCB">
        <w:t xml:space="preserve"> do</w:t>
      </w:r>
      <w:r>
        <w:t> </w:t>
      </w:r>
      <w:r w:rsidRPr="005E1CCB">
        <w:t xml:space="preserve">dnia </w:t>
      </w:r>
      <w:r w:rsidRPr="005E1CCB">
        <w:rPr>
          <w:b/>
          <w:bCs/>
        </w:rPr>
        <w:t>31 </w:t>
      </w:r>
      <w:r>
        <w:rPr>
          <w:b/>
          <w:bCs/>
        </w:rPr>
        <w:t>stycznia</w:t>
      </w:r>
      <w:r w:rsidRPr="00ED56AE">
        <w:t xml:space="preserve"> za</w:t>
      </w:r>
      <w:r>
        <w:t> </w:t>
      </w:r>
      <w:r w:rsidRPr="00ED56AE">
        <w:t xml:space="preserve">rok poprzedni. </w:t>
      </w:r>
      <w:r w:rsidRPr="005E1CCB">
        <w:t>Sprawozdania powinny być przekazywane wyłącznie w</w:t>
      </w:r>
      <w:r>
        <w:t> </w:t>
      </w:r>
      <w:r w:rsidRPr="005E1CCB">
        <w:t xml:space="preserve">formie elektronicznej poprzez </w:t>
      </w:r>
      <w:r w:rsidRPr="005E1CCB">
        <w:rPr>
          <w:b/>
          <w:bCs/>
          <w:u w:val="single"/>
        </w:rPr>
        <w:t>internetową platformę sprawozdawczą</w:t>
      </w:r>
      <w:r>
        <w:rPr>
          <w:b/>
          <w:bCs/>
          <w:u w:val="single"/>
        </w:rPr>
        <w:t xml:space="preserve"> (fakultatywnie do 2021 r. również poprzez arkusz sprawozdawczy, który zostanie udostępniony po uchwaleniu POP).</w:t>
      </w:r>
    </w:p>
    <w:p w:rsidR="007B28EA" w:rsidRDefault="007B28EA" w:rsidP="00CB2AAE">
      <w:pPr>
        <w:pStyle w:val="POPnormal"/>
      </w:pPr>
      <w:r w:rsidRPr="005E1CCB">
        <w:t xml:space="preserve">Sprawozdanie w zakresie działań związanych z redukcją emisji powinno obejmować wszystkie działania ujęte w </w:t>
      </w:r>
      <w:r>
        <w:t xml:space="preserve">Harmonogramie </w:t>
      </w:r>
      <w:r w:rsidRPr="002B2551">
        <w:t>rzeczowo-finansowy</w:t>
      </w:r>
      <w:r>
        <w:t xml:space="preserve">m wskazanym w załączniku nr 2 </w:t>
      </w:r>
      <w:r>
        <w:br/>
        <w:t>do niniejszej uchwały</w:t>
      </w:r>
      <w:r w:rsidRPr="005E1CCB">
        <w:t>. W sprawozdaniach należy przedstawić koszty podjętych działań, osiągnięty efekt ekologic</w:t>
      </w:r>
      <w:r>
        <w:t>zny, a także wskazać źródła ich </w:t>
      </w:r>
      <w:r w:rsidRPr="005E1CCB">
        <w:t xml:space="preserve">finansowania. Najistotniejszym elementem sprawozdawczości jest zawarcie informacji umożliwiających monitorowanie postępu realizacji działań naprawczych. Konieczne jest zatem stosowanie spójnych z określonymi w </w:t>
      </w:r>
      <w:r>
        <w:t>ww. H</w:t>
      </w:r>
      <w:r w:rsidRPr="005E1CCB">
        <w:t>armonogramie, wskaźników monitorowania postępu realizacji Programu.</w:t>
      </w:r>
      <w:r>
        <w:t xml:space="preserve"> </w:t>
      </w:r>
    </w:p>
    <w:p w:rsidR="007B28EA" w:rsidRDefault="007B28EA" w:rsidP="00CB2AAE">
      <w:pPr>
        <w:pStyle w:val="POPnormal"/>
      </w:pPr>
      <w:r>
        <w:t xml:space="preserve">Sprawozdanie </w:t>
      </w:r>
      <w:r w:rsidRPr="005E1CCB">
        <w:t xml:space="preserve">powinno obejmować </w:t>
      </w:r>
      <w:r>
        <w:t xml:space="preserve">również </w:t>
      </w:r>
      <w:r w:rsidRPr="005E1CCB">
        <w:t>wszystkie</w:t>
      </w:r>
      <w:r>
        <w:t xml:space="preserve"> informacje z zakresu realizacji </w:t>
      </w:r>
      <w:r w:rsidRPr="008E7355">
        <w:t>Plan</w:t>
      </w:r>
      <w:r>
        <w:t>u</w:t>
      </w:r>
      <w:r w:rsidRPr="008E7355">
        <w:t xml:space="preserve"> działań krótkoterminowych</w:t>
      </w:r>
      <w:r>
        <w:t>, m.in.: czy stwierdzono przekroczenia poziomów substancji w powietrzu, czy Plan został rozpoczęty, jak często wdrażano Plan, czy podano do publicznej wiadomości informację o realizacji Planu, w jaki sposób zamieszczono te informacje oraz czy podjęto działania krótkoterminowe.</w:t>
      </w:r>
    </w:p>
    <w:p w:rsidR="007B28EA" w:rsidRDefault="007B28EA" w:rsidP="00CB2AAE">
      <w:pPr>
        <w:pStyle w:val="POPnormal"/>
      </w:pPr>
      <w:r w:rsidRPr="00ED56AE">
        <w:t>Na podstawie przekazywanych sprawozdań z realizacji działań n</w:t>
      </w:r>
      <w:r>
        <w:t>aprawczych, a także w oparciu o </w:t>
      </w:r>
      <w:r w:rsidRPr="00ED56AE">
        <w:t xml:space="preserve">wyniki pomiarów zanieczyszczeń powietrza prowadzonych przez Głównego Inspektora Ochrony Środowiska - Regionalny Wydział Monitoringu Środowiska w Bydgoszczy, Zarząd Województwa Kujawsko-Pomorskiego przekazuje ministrowi właściwemu do spraw </w:t>
      </w:r>
      <w:r>
        <w:t>klimatu</w:t>
      </w:r>
      <w:r w:rsidRPr="00ED56AE">
        <w:t xml:space="preserve"> co</w:t>
      </w:r>
      <w:r>
        <w:t> </w:t>
      </w:r>
      <w:r w:rsidRPr="00ED56AE">
        <w:t>roku, w terminie do 31 marca, za poprzedni rok kalendarzowy sprawozdanie z realizacji Programu</w:t>
      </w:r>
      <w:r>
        <w:t>, w tym Planu.</w:t>
      </w:r>
      <w:r w:rsidRPr="00ED56AE">
        <w:t xml:space="preserve"> Ponadto w terminie 6 miesięcy po zakończeniu realizacji Programu ochrony powietrza</w:t>
      </w:r>
      <w:r>
        <w:t>, w tym Planu</w:t>
      </w:r>
      <w:r w:rsidRPr="00ED56AE">
        <w:t xml:space="preserve"> Zarząd Województwa Kujawsko-Pomorskiego przekazuje sprawozdanie końcowe z</w:t>
      </w:r>
      <w:r>
        <w:t> </w:t>
      </w:r>
      <w:r w:rsidRPr="00ED56AE">
        <w:t xml:space="preserve">realizacji tego </w:t>
      </w:r>
      <w:r>
        <w:t>P</w:t>
      </w:r>
      <w:r w:rsidRPr="00ED56AE">
        <w:t xml:space="preserve">rogramu lub </w:t>
      </w:r>
      <w:r>
        <w:t>P</w:t>
      </w:r>
      <w:r w:rsidRPr="00ED56AE">
        <w:t>lanu obejmujące cały okres ich realizacji. Istotą monitorowania realizacji Programu jest konieczność przekazywania informacji do Unii Europejskiej, na temat działań podjętych w celu zapobiegania nadmiernym zanieczyszczeniom i</w:t>
      </w:r>
      <w:r>
        <w:t> </w:t>
      </w:r>
      <w:r w:rsidRPr="00ED56AE">
        <w:t>dotrzymania standardów jakości powietrza.</w:t>
      </w:r>
    </w:p>
    <w:p w:rsidR="007B28EA" w:rsidRPr="00E357A7" w:rsidRDefault="007B28EA" w:rsidP="00467B82">
      <w:pPr>
        <w:pStyle w:val="POPnagspis"/>
        <w:rPr>
          <w:rFonts w:cs="Times New Roman"/>
          <w:szCs w:val="22"/>
        </w:rPr>
      </w:pPr>
      <w:bookmarkStart w:id="376" w:name="_Toc33039549"/>
      <w:bookmarkEnd w:id="270"/>
      <w:bookmarkEnd w:id="271"/>
      <w:r w:rsidRPr="00E357A7">
        <w:rPr>
          <w:rFonts w:cs="Times New Roman"/>
          <w:szCs w:val="22"/>
        </w:rPr>
        <w:t>Spis tabel</w:t>
      </w:r>
      <w:bookmarkEnd w:id="266"/>
      <w:bookmarkEnd w:id="267"/>
      <w:bookmarkEnd w:id="268"/>
      <w:bookmarkEnd w:id="272"/>
      <w:bookmarkEnd w:id="376"/>
    </w:p>
    <w:p w:rsidR="007B28EA" w:rsidRPr="00374ACF" w:rsidRDefault="007B28EA">
      <w:pPr>
        <w:pStyle w:val="TableofFigures"/>
        <w:tabs>
          <w:tab w:val="right" w:pos="8656"/>
        </w:tabs>
        <w:rPr>
          <w:rFonts w:ascii="Times New Roman" w:hAnsi="Times New Roman"/>
          <w:bCs w:val="0"/>
          <w:noProof/>
          <w:kern w:val="0"/>
          <w:sz w:val="22"/>
          <w:szCs w:val="22"/>
        </w:rPr>
      </w:pPr>
      <w:r w:rsidRPr="00374ACF">
        <w:rPr>
          <w:rFonts w:ascii="Times New Roman" w:hAnsi="Times New Roman"/>
          <w:b/>
          <w:bCs w:val="0"/>
          <w:sz w:val="22"/>
          <w:szCs w:val="22"/>
        </w:rPr>
        <w:fldChar w:fldCharType="begin"/>
      </w:r>
      <w:r w:rsidRPr="00374ACF">
        <w:rPr>
          <w:rFonts w:ascii="Times New Roman" w:hAnsi="Times New Roman"/>
          <w:b/>
          <w:bCs w:val="0"/>
          <w:sz w:val="22"/>
          <w:szCs w:val="22"/>
        </w:rPr>
        <w:instrText xml:space="preserve"> TOC \h \z \c "Tabela" </w:instrText>
      </w:r>
      <w:r w:rsidRPr="00374ACF">
        <w:rPr>
          <w:rFonts w:ascii="Times New Roman" w:hAnsi="Times New Roman"/>
          <w:b/>
          <w:bCs w:val="0"/>
          <w:sz w:val="22"/>
          <w:szCs w:val="22"/>
        </w:rPr>
        <w:fldChar w:fldCharType="separate"/>
      </w:r>
      <w:hyperlink w:anchor="_Toc33039623" w:history="1">
        <w:r w:rsidRPr="00374ACF">
          <w:rPr>
            <w:rStyle w:val="Hyperlink"/>
            <w:rFonts w:ascii="Times New Roman" w:hAnsi="Times New Roman"/>
            <w:noProof/>
            <w:sz w:val="22"/>
            <w:szCs w:val="22"/>
          </w:rPr>
          <w:t>Tabela 1. Charakterystyka strefy miasto Włocławek w roku 2018</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4" w:history="1">
        <w:r w:rsidRPr="00374ACF">
          <w:rPr>
            <w:rStyle w:val="Hyperlink"/>
            <w:rFonts w:ascii="Times New Roman" w:hAnsi="Times New Roman"/>
            <w:noProof/>
            <w:sz w:val="22"/>
            <w:szCs w:val="22"/>
          </w:rPr>
          <w:t>Tabela 2. Klasyfikacja strefy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5" w:history="1">
        <w:r w:rsidRPr="00374ACF">
          <w:rPr>
            <w:rStyle w:val="Hyperlink"/>
            <w:rFonts w:ascii="Times New Roman" w:hAnsi="Times New Roman"/>
            <w:noProof/>
            <w:sz w:val="22"/>
            <w:szCs w:val="22"/>
          </w:rPr>
          <w:t>Tabela 3. Klasyfikacja strefy miasto Włocławek w latach 2013-2018 ze względu na ochronę zdrowia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6" w:history="1">
        <w:r w:rsidRPr="00374ACF">
          <w:rPr>
            <w:rStyle w:val="Hyperlink"/>
            <w:rFonts w:ascii="Times New Roman" w:hAnsi="Times New Roman"/>
            <w:noProof/>
            <w:sz w:val="22"/>
            <w:szCs w:val="22"/>
          </w:rPr>
          <w:t>Tabela 4. Poziomy dopuszczalne, docelowe, informowania społeczeństwa, alarmowe i celu długoterminowego dla substancji objętych Programem</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7" w:history="1">
        <w:r w:rsidRPr="00374ACF">
          <w:rPr>
            <w:rStyle w:val="Hyperlink"/>
            <w:rFonts w:ascii="Times New Roman" w:hAnsi="Times New Roman"/>
            <w:noProof/>
            <w:sz w:val="22"/>
            <w:szCs w:val="22"/>
          </w:rPr>
          <w:t>Tabela 5. Stacje pomiarowe na terenie strefy miasto Włocławek, na których przeprowadzono w</w:t>
        </w:r>
        <w:r>
          <w:rPr>
            <w:rStyle w:val="Hyperlink"/>
            <w:rFonts w:ascii="Times New Roman" w:hAnsi="Times New Roman"/>
            <w:noProof/>
            <w:sz w:val="22"/>
            <w:szCs w:val="22"/>
          </w:rPr>
          <w:t> </w:t>
        </w:r>
        <w:r w:rsidRPr="00374ACF">
          <w:rPr>
            <w:rStyle w:val="Hyperlink"/>
            <w:rFonts w:ascii="Times New Roman" w:hAnsi="Times New Roman"/>
            <w:noProof/>
            <w:sz w:val="22"/>
            <w:szCs w:val="22"/>
          </w:rPr>
          <w:t>2018 roku pomiary jakości powietrza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19</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8" w:history="1">
        <w:r w:rsidRPr="00374ACF">
          <w:rPr>
            <w:rStyle w:val="Hyperlink"/>
            <w:rFonts w:ascii="Times New Roman" w:hAnsi="Times New Roman"/>
            <w:noProof/>
            <w:sz w:val="22"/>
            <w:szCs w:val="22"/>
          </w:rPr>
          <w:t>Tabela 6. Liczba dni z przekroczeniem dobowego poziomu dopuszczalnego pyłu zawieszonego PM10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19</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29" w:history="1">
        <w:r w:rsidRPr="00374ACF">
          <w:rPr>
            <w:rStyle w:val="Hyperlink"/>
            <w:rFonts w:ascii="Times New Roman" w:hAnsi="Times New Roman"/>
            <w:noProof/>
            <w:sz w:val="22"/>
            <w:szCs w:val="22"/>
          </w:rPr>
          <w:t>Tabela 7. Liczba dni z przekroczeniem dopuszczalnego stężenia 24-godz. dla pyłu PM10 w</w:t>
        </w:r>
        <w:r>
          <w:rPr>
            <w:rStyle w:val="Hyperlink"/>
            <w:rFonts w:ascii="Times New Roman" w:hAnsi="Times New Roman"/>
            <w:noProof/>
            <w:sz w:val="22"/>
            <w:szCs w:val="22"/>
          </w:rPr>
          <w:t> </w:t>
        </w:r>
        <w:r w:rsidRPr="00374ACF">
          <w:rPr>
            <w:rStyle w:val="Hyperlink"/>
            <w:rFonts w:ascii="Times New Roman" w:hAnsi="Times New Roman"/>
            <w:noProof/>
            <w:sz w:val="22"/>
            <w:szCs w:val="22"/>
          </w:rPr>
          <w:t>poszczególnych miesiącach 2018 roku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_Toc33039629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0" w:history="1">
        <w:r w:rsidRPr="00374ACF">
          <w:rPr>
            <w:rStyle w:val="Hyperlink"/>
            <w:rFonts w:ascii="Times New Roman" w:hAnsi="Times New Roman"/>
            <w:noProof/>
            <w:sz w:val="22"/>
            <w:szCs w:val="22"/>
          </w:rPr>
          <w:t>Tabela 8. Stężenie średnioroczne pyłu zawieszonego PM10 notowane na stacjach pomiarowych w</w:t>
        </w:r>
        <w:r>
          <w:rPr>
            <w:rStyle w:val="Hyperlink"/>
            <w:rFonts w:ascii="Times New Roman" w:hAnsi="Times New Roman"/>
            <w:noProof/>
            <w:sz w:val="22"/>
            <w:szCs w:val="22"/>
          </w:rPr>
          <w:t> </w:t>
        </w:r>
        <w:r w:rsidRPr="00374ACF">
          <w:rPr>
            <w:rStyle w:val="Hyperlink"/>
            <w:rFonts w:ascii="Times New Roman" w:hAnsi="Times New Roman"/>
            <w:noProof/>
            <w:sz w:val="22"/>
            <w:szCs w:val="22"/>
          </w:rPr>
          <w:t>strefie miasto Włocławek w latach 2013-2018</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1" w:history="1">
        <w:r w:rsidRPr="00374ACF">
          <w:rPr>
            <w:rStyle w:val="Hyperlink"/>
            <w:rFonts w:ascii="Times New Roman" w:hAnsi="Times New Roman"/>
            <w:noProof/>
            <w:sz w:val="22"/>
            <w:szCs w:val="22"/>
          </w:rPr>
          <w:t>Tabela 9. Identyfikacja ryzyka przekroczenia poziomu alarmowego, liczba dni z przekroczeniem poziomu alarmowego (300 µg/m</w:t>
        </w:r>
        <w:r w:rsidRPr="00374ACF">
          <w:rPr>
            <w:rStyle w:val="Hyperlink"/>
            <w:rFonts w:ascii="Times New Roman" w:hAnsi="Times New Roman"/>
            <w:noProof/>
            <w:sz w:val="22"/>
            <w:szCs w:val="22"/>
            <w:vertAlign w:val="superscript"/>
          </w:rPr>
          <w:t>3</w:t>
        </w:r>
        <w:r w:rsidRPr="00374ACF">
          <w:rPr>
            <w:rStyle w:val="Hyperlink"/>
            <w:rFonts w:ascii="Times New Roman" w:hAnsi="Times New Roman"/>
            <w:noProof/>
            <w:sz w:val="22"/>
            <w:szCs w:val="22"/>
          </w:rPr>
          <w:t>) w latach 2013-2018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2" w:history="1">
        <w:r w:rsidRPr="00374ACF">
          <w:rPr>
            <w:rStyle w:val="Hyperlink"/>
            <w:rFonts w:ascii="Times New Roman" w:hAnsi="Times New Roman"/>
            <w:noProof/>
            <w:sz w:val="22"/>
            <w:szCs w:val="22"/>
          </w:rPr>
          <w:t>Tabela 10. Identyfikacja ryzyka przekroczenia poziomu informowania, liczba dni z przekroczeniem poziomu informowania (200 µg/m</w:t>
        </w:r>
        <w:r w:rsidRPr="00374ACF">
          <w:rPr>
            <w:rStyle w:val="Hyperlink"/>
            <w:rFonts w:ascii="Times New Roman" w:hAnsi="Times New Roman"/>
            <w:noProof/>
            <w:sz w:val="22"/>
            <w:szCs w:val="22"/>
            <w:vertAlign w:val="superscript"/>
          </w:rPr>
          <w:t>3</w:t>
        </w:r>
        <w:r w:rsidRPr="00374ACF">
          <w:rPr>
            <w:rStyle w:val="Hyperlink"/>
            <w:rFonts w:ascii="Times New Roman" w:hAnsi="Times New Roman"/>
            <w:noProof/>
            <w:sz w:val="22"/>
            <w:szCs w:val="22"/>
          </w:rPr>
          <w:t>) w latach 2013-2018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3" w:history="1">
        <w:r w:rsidRPr="00374ACF">
          <w:rPr>
            <w:rStyle w:val="Hyperlink"/>
            <w:rFonts w:ascii="Times New Roman" w:hAnsi="Times New Roman"/>
            <w:noProof/>
            <w:sz w:val="22"/>
            <w:szCs w:val="22"/>
          </w:rPr>
          <w:t>Tabela 11. Identyfikacja ryzyka przekroczenia poziomu alarmowego, liczba dni z przekroczeniem obowiązującego od 11 października 2019 roku poziomu alarmowego (150 µg/m</w:t>
        </w:r>
        <w:r w:rsidRPr="00374ACF">
          <w:rPr>
            <w:rStyle w:val="Hyperlink"/>
            <w:rFonts w:ascii="Times New Roman" w:hAnsi="Times New Roman"/>
            <w:noProof/>
            <w:sz w:val="22"/>
            <w:szCs w:val="22"/>
            <w:vertAlign w:val="superscript"/>
          </w:rPr>
          <w:t>3</w:t>
        </w:r>
        <w:r w:rsidRPr="00374ACF">
          <w:rPr>
            <w:rStyle w:val="Hyperlink"/>
            <w:rFonts w:ascii="Times New Roman" w:hAnsi="Times New Roman"/>
            <w:noProof/>
            <w:sz w:val="22"/>
            <w:szCs w:val="22"/>
          </w:rPr>
          <w:t>) w odniesieniu do</w:t>
        </w:r>
        <w:r>
          <w:rPr>
            <w:rStyle w:val="Hyperlink"/>
            <w:rFonts w:ascii="Times New Roman" w:hAnsi="Times New Roman"/>
            <w:noProof/>
            <w:sz w:val="22"/>
            <w:szCs w:val="22"/>
          </w:rPr>
          <w:t> </w:t>
        </w:r>
        <w:r w:rsidRPr="00374ACF">
          <w:rPr>
            <w:rStyle w:val="Hyperlink"/>
            <w:rFonts w:ascii="Times New Roman" w:hAnsi="Times New Roman"/>
            <w:noProof/>
            <w:sz w:val="22"/>
            <w:szCs w:val="22"/>
          </w:rPr>
          <w:t>lat 2013-2018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4" w:history="1">
        <w:r w:rsidRPr="00374ACF">
          <w:rPr>
            <w:rStyle w:val="Hyperlink"/>
            <w:rFonts w:ascii="Times New Roman" w:hAnsi="Times New Roman"/>
            <w:noProof/>
            <w:sz w:val="22"/>
            <w:szCs w:val="22"/>
          </w:rPr>
          <w:t>Tabela 12. Identyfikacja ryzyka przekroczenia poziomu informowania, liczba dni z przekroczeniem obowiązującego od 11 października 2019 roku poziomu informowania (100 µg/m</w:t>
        </w:r>
        <w:r w:rsidRPr="00374ACF">
          <w:rPr>
            <w:rStyle w:val="Hyperlink"/>
            <w:rFonts w:ascii="Times New Roman" w:hAnsi="Times New Roman"/>
            <w:noProof/>
            <w:sz w:val="22"/>
            <w:szCs w:val="22"/>
            <w:vertAlign w:val="superscript"/>
          </w:rPr>
          <w:t>3</w:t>
        </w:r>
        <w:r w:rsidRPr="00374ACF">
          <w:rPr>
            <w:rStyle w:val="Hyperlink"/>
            <w:rFonts w:ascii="Times New Roman" w:hAnsi="Times New Roman"/>
            <w:noProof/>
            <w:sz w:val="22"/>
            <w:szCs w:val="22"/>
          </w:rPr>
          <w:t>) w odniesieniu do lat 2013-2018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5" w:history="1">
        <w:r w:rsidRPr="00374ACF">
          <w:rPr>
            <w:rStyle w:val="Hyperlink"/>
            <w:rFonts w:ascii="Times New Roman" w:hAnsi="Times New Roman"/>
            <w:noProof/>
            <w:sz w:val="22"/>
            <w:szCs w:val="22"/>
          </w:rPr>
          <w:t>Tabela 13. Stężenie średnioroczne benzo(a)pirenu za lata 2013-2018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28</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6" w:history="1">
        <w:r w:rsidRPr="00374ACF">
          <w:rPr>
            <w:rStyle w:val="Hyperlink"/>
            <w:rFonts w:ascii="Times New Roman" w:hAnsi="Times New Roman"/>
            <w:noProof/>
            <w:sz w:val="22"/>
            <w:szCs w:val="22"/>
          </w:rPr>
          <w:t>Tabela 14. Obszary przekroczeń pyłu zawieszonego PM10 w strefie miasto Włocławek i ich charakterystyka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7" w:history="1">
        <w:r w:rsidRPr="00374ACF">
          <w:rPr>
            <w:rStyle w:val="Hyperlink"/>
            <w:rFonts w:ascii="Times New Roman" w:hAnsi="Times New Roman"/>
            <w:noProof/>
            <w:sz w:val="22"/>
            <w:szCs w:val="22"/>
          </w:rPr>
          <w:t>Tabela 15. Obszary przekroczeń benzo(a)pirenu w strefie miasto Włocławek i ich charakterystyka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8" w:history="1">
        <w:r w:rsidRPr="00374ACF">
          <w:rPr>
            <w:rStyle w:val="Hyperlink"/>
            <w:rFonts w:ascii="Times New Roman" w:hAnsi="Times New Roman"/>
            <w:noProof/>
            <w:sz w:val="22"/>
            <w:szCs w:val="22"/>
          </w:rPr>
          <w:t>Tabela 16. Wielkość emisji zanieczyszczeń wprowadzanych do powietrza z terenu strefy miasto Włocławek w 2018 roku, wg rodzaju źródeł emisji</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39" w:history="1">
        <w:r w:rsidRPr="00374ACF">
          <w:rPr>
            <w:rStyle w:val="Hyperlink"/>
            <w:rFonts w:ascii="Times New Roman" w:hAnsi="Times New Roman"/>
            <w:noProof/>
            <w:sz w:val="22"/>
            <w:szCs w:val="22"/>
          </w:rPr>
          <w:t>Tabela 17.Podział źródeł emisji z podziałem na kategorie SNAP</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_Toc33039639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0" w:history="1">
        <w:r w:rsidRPr="00374ACF">
          <w:rPr>
            <w:rStyle w:val="Hyperlink"/>
            <w:rFonts w:ascii="Times New Roman" w:hAnsi="Times New Roman"/>
            <w:noProof/>
            <w:sz w:val="22"/>
            <w:szCs w:val="22"/>
          </w:rPr>
          <w:t>Tabela 18. Zakres stężeń tła regionalnego w strefie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1" w:history="1">
        <w:r w:rsidRPr="00374ACF">
          <w:rPr>
            <w:rStyle w:val="Hyperlink"/>
            <w:rFonts w:ascii="Times New Roman" w:hAnsi="Times New Roman"/>
            <w:noProof/>
            <w:sz w:val="22"/>
            <w:szCs w:val="22"/>
          </w:rPr>
          <w:t>Tabela 19. Zakres stężeń tła regionalnego w strefie miasto Włocławek w 2018 roku w podziale na różne rodzaje tła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2" w:history="1">
        <w:r w:rsidRPr="00374ACF">
          <w:rPr>
            <w:rStyle w:val="Hyperlink"/>
            <w:rFonts w:ascii="Times New Roman" w:hAnsi="Times New Roman"/>
            <w:noProof/>
            <w:sz w:val="22"/>
            <w:szCs w:val="22"/>
          </w:rPr>
          <w:t>Tabela 20. Tło regionalne oraz przyrost tła miejskiego dla wybranych kodów sytuacji przekroczenia pyłu PM10</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3" w:history="1">
        <w:r w:rsidRPr="00374ACF">
          <w:rPr>
            <w:rStyle w:val="Hyperlink"/>
            <w:rFonts w:ascii="Times New Roman" w:hAnsi="Times New Roman"/>
            <w:noProof/>
            <w:sz w:val="22"/>
            <w:szCs w:val="22"/>
          </w:rPr>
          <w:t>Tabela 21. Tło regionalne oraz przyrost tła miejskiego i lokalnego dla wybranych kodów sytuacji przekroczenia B(a)P</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4" w:history="1">
        <w:r w:rsidRPr="00374ACF">
          <w:rPr>
            <w:rStyle w:val="Hyperlink"/>
            <w:rFonts w:ascii="Times New Roman" w:hAnsi="Times New Roman"/>
            <w:noProof/>
            <w:sz w:val="22"/>
            <w:szCs w:val="22"/>
          </w:rPr>
          <w:t>Tabela 22.Porównanie emisji pyłu PM10 i B(a)P ze źródeł zlokalizowanych poza strefą miasto Włocławek w roku bazowym i w roku prognozy</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5" w:history="1">
        <w:r w:rsidRPr="00374ACF">
          <w:rPr>
            <w:rStyle w:val="Hyperlink"/>
            <w:rFonts w:ascii="Times New Roman" w:hAnsi="Times New Roman"/>
            <w:noProof/>
            <w:sz w:val="22"/>
            <w:szCs w:val="22"/>
          </w:rPr>
          <w:t>Tabela 23. Porównanie emisji pyłu PM10 i B(a)P ze źródeł zlokalizowanych poza strefą miasto Włocławek w odległości do 30 km w roku bazowym i w roku prognozy</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6" w:history="1">
        <w:r w:rsidRPr="00374ACF">
          <w:rPr>
            <w:rStyle w:val="Hyperlink"/>
            <w:rFonts w:ascii="Times New Roman" w:hAnsi="Times New Roman"/>
            <w:noProof/>
            <w:sz w:val="22"/>
            <w:szCs w:val="22"/>
          </w:rPr>
          <w:t>Tabela 24. Wielkość tła regionalnego w strefie miasto Włocławek dla scenariusza bazowego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7" w:history="1">
        <w:r w:rsidRPr="00374ACF">
          <w:rPr>
            <w:rStyle w:val="Hyperlink"/>
            <w:rFonts w:ascii="Times New Roman" w:hAnsi="Times New Roman"/>
            <w:noProof/>
            <w:sz w:val="22"/>
            <w:szCs w:val="22"/>
          </w:rPr>
          <w:t>Tabela 25. Wielkość tła regionalnego w strefie miasto Włocławek w scenariuszu redukcji</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8" w:history="1">
        <w:r w:rsidRPr="00374ACF">
          <w:rPr>
            <w:rStyle w:val="Hyperlink"/>
            <w:rFonts w:ascii="Times New Roman" w:hAnsi="Times New Roman"/>
            <w:noProof/>
            <w:sz w:val="22"/>
            <w:szCs w:val="22"/>
          </w:rPr>
          <w:t>Tabela 26. Bilans emisji substancji objętych Programem w strefie miasto Włocławek w roku prognozy</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49" w:history="1">
        <w:r w:rsidRPr="00374ACF">
          <w:rPr>
            <w:rStyle w:val="Hyperlink"/>
            <w:rFonts w:ascii="Times New Roman" w:hAnsi="Times New Roman"/>
            <w:noProof/>
            <w:sz w:val="22"/>
            <w:szCs w:val="22"/>
          </w:rPr>
          <w:t>Tabela 27. Harmonogram działań naprawczych w strefie miasto Włocławek (PL0403_ZSO)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_Toc33039649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77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0" w:history="1">
        <w:r w:rsidRPr="00374ACF">
          <w:rPr>
            <w:rStyle w:val="Hyperlink"/>
            <w:rFonts w:ascii="Times New Roman" w:hAnsi="Times New Roman"/>
            <w:noProof/>
            <w:sz w:val="22"/>
            <w:szCs w:val="22"/>
          </w:rPr>
          <w:t>Tabela 28. Harmonogram działań naprawczych w strefie miasto Włocławek (PL0403_EE)</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79</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1" w:history="1">
        <w:r w:rsidRPr="00374ACF">
          <w:rPr>
            <w:rStyle w:val="Hyperlink"/>
            <w:rFonts w:ascii="Times New Roman" w:hAnsi="Times New Roman"/>
            <w:noProof/>
            <w:sz w:val="22"/>
            <w:szCs w:val="22"/>
          </w:rPr>
          <w:t>Tabela 29. Harmonogram działań naprawczych w strefie miasto Włocławek (PL0403_KPP)</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80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2" w:history="1">
        <w:r w:rsidRPr="00374ACF">
          <w:rPr>
            <w:rStyle w:val="Hyperlink"/>
            <w:rFonts w:ascii="Times New Roman" w:hAnsi="Times New Roman"/>
            <w:noProof/>
            <w:sz w:val="22"/>
            <w:szCs w:val="22"/>
          </w:rPr>
          <w:t xml:space="preserve">Tabela 30. Wielkość narastająca redukcji stężeń pyłu zawieszonego PM10 </w:t>
        </w:r>
        <w:r>
          <w:rPr>
            <w:rStyle w:val="Hyperlink"/>
            <w:rFonts w:ascii="Times New Roman" w:hAnsi="Times New Roman"/>
            <w:noProof/>
            <w:sz w:val="22"/>
            <w:szCs w:val="22"/>
          </w:rPr>
          <w:t>w</w:t>
        </w:r>
        <w:r w:rsidRPr="00374ACF">
          <w:rPr>
            <w:rStyle w:val="Hyperlink"/>
            <w:rFonts w:ascii="Times New Roman" w:hAnsi="Times New Roman"/>
            <w:noProof/>
            <w:sz w:val="22"/>
            <w:szCs w:val="22"/>
          </w:rPr>
          <w:t xml:space="preserve"> powietrz</w:t>
        </w:r>
        <w:r>
          <w:rPr>
            <w:rStyle w:val="Hyperlink"/>
            <w:rFonts w:ascii="Times New Roman" w:hAnsi="Times New Roman"/>
            <w:noProof/>
            <w:sz w:val="22"/>
            <w:szCs w:val="22"/>
          </w:rPr>
          <w:t>u</w:t>
        </w:r>
        <w:r w:rsidRPr="00374ACF">
          <w:rPr>
            <w:rStyle w:val="Hyperlink"/>
            <w:rFonts w:ascii="Times New Roman" w:hAnsi="Times New Roman"/>
            <w:noProof/>
            <w:sz w:val="22"/>
            <w:szCs w:val="22"/>
          </w:rPr>
          <w:t xml:space="preserve"> w wyniku realizacji działania naprawczego PL0403_ZSO w poszczególnych latach realizacji Programu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82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3" w:history="1">
        <w:r w:rsidRPr="00374ACF">
          <w:rPr>
            <w:rStyle w:val="Hyperlink"/>
            <w:rFonts w:ascii="Times New Roman" w:hAnsi="Times New Roman"/>
            <w:noProof/>
            <w:sz w:val="22"/>
            <w:szCs w:val="22"/>
          </w:rPr>
          <w:t xml:space="preserve">Tabela 31. Wielkość narastająca redukcji stężeń benzo(a)pirenu </w:t>
        </w:r>
        <w:r>
          <w:rPr>
            <w:rStyle w:val="Hyperlink"/>
            <w:rFonts w:ascii="Times New Roman" w:hAnsi="Times New Roman"/>
            <w:noProof/>
            <w:sz w:val="22"/>
            <w:szCs w:val="22"/>
          </w:rPr>
          <w:t>w</w:t>
        </w:r>
        <w:r w:rsidRPr="00374ACF">
          <w:rPr>
            <w:rStyle w:val="Hyperlink"/>
            <w:rFonts w:ascii="Times New Roman" w:hAnsi="Times New Roman"/>
            <w:noProof/>
            <w:sz w:val="22"/>
            <w:szCs w:val="22"/>
          </w:rPr>
          <w:t xml:space="preserve"> powietrz</w:t>
        </w:r>
        <w:r>
          <w:rPr>
            <w:rStyle w:val="Hyperlink"/>
            <w:rFonts w:ascii="Times New Roman" w:hAnsi="Times New Roman"/>
            <w:noProof/>
            <w:sz w:val="22"/>
            <w:szCs w:val="22"/>
          </w:rPr>
          <w:t>u</w:t>
        </w:r>
        <w:r w:rsidRPr="00374ACF">
          <w:rPr>
            <w:rStyle w:val="Hyperlink"/>
            <w:rFonts w:ascii="Times New Roman" w:hAnsi="Times New Roman"/>
            <w:noProof/>
            <w:sz w:val="22"/>
            <w:szCs w:val="22"/>
          </w:rPr>
          <w:t xml:space="preserve"> w wyniku realizacji działania naprawczego PL0403_ZSO w poszczególnych latach realizacji Programu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82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4" w:history="1">
        <w:r w:rsidRPr="00374ACF">
          <w:rPr>
            <w:rStyle w:val="Hyperlink"/>
            <w:rFonts w:ascii="Times New Roman" w:hAnsi="Times New Roman"/>
            <w:noProof/>
            <w:sz w:val="22"/>
            <w:szCs w:val="22"/>
          </w:rPr>
          <w:t>Tabela 32. Zakres kompetencji poszczególnych organów w ramach PDK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87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5" w:history="1">
        <w:r w:rsidRPr="00374ACF">
          <w:rPr>
            <w:rStyle w:val="Hyperlink"/>
            <w:rFonts w:ascii="Times New Roman" w:hAnsi="Times New Roman"/>
            <w:noProof/>
            <w:sz w:val="22"/>
            <w:szCs w:val="22"/>
          </w:rPr>
          <w:t>Tabela 33. Warunki ogłaszania poszczególnych poziomów PDK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89</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6" w:history="1">
        <w:r w:rsidRPr="00374ACF">
          <w:rPr>
            <w:rStyle w:val="Hyperlink"/>
            <w:rFonts w:ascii="Times New Roman" w:hAnsi="Times New Roman"/>
            <w:noProof/>
            <w:sz w:val="22"/>
            <w:szCs w:val="22"/>
          </w:rPr>
          <w:t>Tabela 34.</w:t>
        </w:r>
        <w:r>
          <w:rPr>
            <w:rStyle w:val="Hyperlink"/>
            <w:rFonts w:ascii="Times New Roman" w:hAnsi="Times New Roman"/>
            <w:noProof/>
            <w:sz w:val="22"/>
            <w:szCs w:val="22"/>
          </w:rPr>
          <w:t xml:space="preserve"> </w:t>
        </w:r>
        <w:r w:rsidRPr="00374ACF">
          <w:rPr>
            <w:rStyle w:val="Hyperlink"/>
            <w:rFonts w:ascii="Times New Roman" w:hAnsi="Times New Roman"/>
            <w:noProof/>
            <w:sz w:val="22"/>
            <w:szCs w:val="22"/>
          </w:rPr>
          <w:t>Działania informacyjne i ochronne wskazane do realizacji w ramach poszczególnych poziomów PDK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93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7" w:history="1">
        <w:r w:rsidRPr="00374ACF">
          <w:rPr>
            <w:rStyle w:val="Hyperlink"/>
            <w:rFonts w:ascii="Times New Roman" w:hAnsi="Times New Roman"/>
            <w:noProof/>
            <w:sz w:val="22"/>
            <w:szCs w:val="22"/>
          </w:rPr>
          <w:t>Tabela 35. Działania prewencyjne i operacyjne wskazane do realizacji w ramach poszczególnych poziomów PDK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93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8" w:history="1">
        <w:r w:rsidRPr="00374ACF">
          <w:rPr>
            <w:rStyle w:val="Hyperlink"/>
            <w:rFonts w:ascii="Times New Roman" w:hAnsi="Times New Roman"/>
            <w:noProof/>
            <w:sz w:val="22"/>
            <w:szCs w:val="22"/>
          </w:rPr>
          <w:t>Tabela 36. Wskaźniki redukcji emisji pyłu zawieszonego PM10 oraz benzo(a)pirenu dla wybranych działań naprawczych prowadzących do redukcji emisji z sektora komunalno-bytowego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102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59" w:history="1">
        <w:r w:rsidRPr="00374ACF">
          <w:rPr>
            <w:rStyle w:val="Hyperlink"/>
            <w:rFonts w:ascii="Times New Roman" w:hAnsi="Times New Roman"/>
            <w:noProof/>
            <w:sz w:val="22"/>
            <w:szCs w:val="22"/>
          </w:rPr>
          <w:t>Tabela 37. Zestawienie szacunkowych, średnich kosztów redukcji emisji pyłu PM10, odniesione do 100 [m</w:t>
        </w:r>
        <w:r w:rsidRPr="00374ACF">
          <w:rPr>
            <w:rStyle w:val="Hyperlink"/>
            <w:rFonts w:ascii="Times New Roman" w:hAnsi="Times New Roman"/>
            <w:noProof/>
            <w:sz w:val="22"/>
            <w:szCs w:val="22"/>
            <w:vertAlign w:val="superscript"/>
          </w:rPr>
          <w:t>2</w:t>
        </w:r>
        <w:r w:rsidRPr="00374ACF">
          <w:rPr>
            <w:rStyle w:val="Hyperlink"/>
            <w:rFonts w:ascii="Times New Roman" w:hAnsi="Times New Roman"/>
            <w:noProof/>
            <w:sz w:val="22"/>
            <w:szCs w:val="22"/>
          </w:rPr>
          <w:t>] powierzchni ogrzewalnej</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_Toc33039659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105</w:t>
        </w:r>
        <w:r w:rsidRPr="00374ACF">
          <w:rPr>
            <w:rFonts w:ascii="Times New Roman" w:hAnsi="Times New Roman"/>
            <w:noProof/>
            <w:webHidden/>
            <w:sz w:val="22"/>
            <w:szCs w:val="22"/>
          </w:rPr>
          <w:fldChar w:fldCharType="end"/>
        </w:r>
      </w:hyperlink>
    </w:p>
    <w:p w:rsidR="007B28EA" w:rsidRPr="00374ACF" w:rsidRDefault="007B28EA" w:rsidP="00047165">
      <w:pPr>
        <w:pStyle w:val="POPtytul"/>
        <w:rPr>
          <w:sz w:val="22"/>
          <w:szCs w:val="22"/>
        </w:rPr>
      </w:pPr>
      <w:r w:rsidRPr="00374ACF">
        <w:rPr>
          <w:b w:val="0"/>
          <w:bCs/>
          <w:sz w:val="22"/>
          <w:szCs w:val="22"/>
        </w:rPr>
        <w:fldChar w:fldCharType="end"/>
      </w:r>
    </w:p>
    <w:p w:rsidR="007B28EA" w:rsidRPr="00E357A7" w:rsidRDefault="007B28EA" w:rsidP="00DD67E4">
      <w:pPr>
        <w:pStyle w:val="POPnagspis"/>
        <w:rPr>
          <w:rFonts w:cs="Times New Roman"/>
          <w:szCs w:val="22"/>
        </w:rPr>
      </w:pPr>
      <w:bookmarkStart w:id="377" w:name="_Toc245830974"/>
      <w:bookmarkStart w:id="378" w:name="_Toc250939972"/>
      <w:bookmarkStart w:id="379" w:name="_Toc480548406"/>
      <w:bookmarkStart w:id="380" w:name="_Toc480548463"/>
      <w:bookmarkStart w:id="381" w:name="_Toc19511742"/>
      <w:bookmarkStart w:id="382" w:name="_Toc27723304"/>
      <w:bookmarkStart w:id="383" w:name="_Toc33039550"/>
      <w:r w:rsidRPr="00E357A7">
        <w:rPr>
          <w:rFonts w:cs="Times New Roman"/>
          <w:szCs w:val="22"/>
        </w:rPr>
        <w:t>Spis rysunków</w:t>
      </w:r>
      <w:bookmarkEnd w:id="377"/>
      <w:bookmarkEnd w:id="378"/>
      <w:bookmarkEnd w:id="379"/>
      <w:bookmarkEnd w:id="380"/>
      <w:bookmarkEnd w:id="381"/>
      <w:bookmarkEnd w:id="382"/>
      <w:bookmarkEnd w:id="383"/>
    </w:p>
    <w:p w:rsidR="007B28EA" w:rsidRPr="00374ACF" w:rsidRDefault="007B28EA">
      <w:pPr>
        <w:pStyle w:val="TableofFigures"/>
        <w:tabs>
          <w:tab w:val="right" w:pos="8656"/>
        </w:tabs>
        <w:rPr>
          <w:rFonts w:ascii="Times New Roman" w:hAnsi="Times New Roman"/>
          <w:bCs w:val="0"/>
          <w:noProof/>
          <w:kern w:val="0"/>
          <w:sz w:val="22"/>
          <w:szCs w:val="22"/>
        </w:rPr>
      </w:pPr>
      <w:r w:rsidRPr="00374ACF">
        <w:rPr>
          <w:rFonts w:ascii="Times New Roman" w:hAnsi="Times New Roman"/>
          <w:color w:val="339933"/>
          <w:sz w:val="22"/>
          <w:szCs w:val="22"/>
        </w:rPr>
        <w:fldChar w:fldCharType="begin"/>
      </w:r>
      <w:r w:rsidRPr="00374ACF">
        <w:rPr>
          <w:rFonts w:ascii="Times New Roman" w:hAnsi="Times New Roman"/>
          <w:color w:val="339933"/>
          <w:sz w:val="22"/>
          <w:szCs w:val="22"/>
        </w:rPr>
        <w:instrText xml:space="preserve"> TOC \h \z \c "Rysunek" </w:instrText>
      </w:r>
      <w:r w:rsidRPr="00374ACF">
        <w:rPr>
          <w:rFonts w:ascii="Times New Roman" w:hAnsi="Times New Roman"/>
          <w:color w:val="339933"/>
          <w:sz w:val="22"/>
          <w:szCs w:val="22"/>
        </w:rPr>
        <w:fldChar w:fldCharType="separate"/>
      </w:r>
      <w:hyperlink w:anchor="_Toc33039683" w:history="1">
        <w:r w:rsidRPr="00374ACF">
          <w:rPr>
            <w:rStyle w:val="Hyperlink"/>
            <w:rFonts w:ascii="Times New Roman" w:hAnsi="Times New Roman"/>
            <w:noProof/>
            <w:sz w:val="22"/>
            <w:szCs w:val="22"/>
          </w:rPr>
          <w:t>Rysunek 1.Strefa miasto Włocławek z podziałem na granice jednostek strukturalnych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4" w:history="1">
        <w:r w:rsidRPr="00374ACF">
          <w:rPr>
            <w:rStyle w:val="Hyperlink"/>
            <w:rFonts w:ascii="Times New Roman" w:hAnsi="Times New Roman"/>
            <w:noProof/>
            <w:sz w:val="22"/>
            <w:szCs w:val="22"/>
          </w:rPr>
          <w:t xml:space="preserve">Rysunek 2. Róża wiatrów w strefie miasto Włocławek w 2018 roku, na podstawie danych stacji pomiarowej we Włocławku </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5" w:history="1">
        <w:r w:rsidRPr="00374ACF">
          <w:rPr>
            <w:rStyle w:val="Hyperlink"/>
            <w:rFonts w:ascii="Times New Roman" w:hAnsi="Times New Roman"/>
            <w:noProof/>
            <w:sz w:val="22"/>
            <w:szCs w:val="22"/>
          </w:rPr>
          <w:t>Rysunek 3. Liczba dni z przekroczeniem stężenia 24-godz. pyłu PM10 w strefie miasto Włocławek z podziałem na poszczególne miesiące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6" w:history="1">
        <w:r w:rsidRPr="00374ACF">
          <w:rPr>
            <w:rStyle w:val="Hyperlink"/>
            <w:rFonts w:ascii="Times New Roman" w:hAnsi="Times New Roman"/>
            <w:noProof/>
            <w:sz w:val="22"/>
            <w:szCs w:val="22"/>
          </w:rPr>
          <w:t>Rysunek 4. Liczba dni z przekroczeniem dopuszczalnego stężenia 24 godz. PM10 w strefie miasto Włocławek w latach 2013-2018</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21</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7" w:history="1">
        <w:r w:rsidRPr="00374ACF">
          <w:rPr>
            <w:rStyle w:val="Hyperlink"/>
            <w:rFonts w:ascii="Times New Roman" w:hAnsi="Times New Roman"/>
            <w:noProof/>
            <w:sz w:val="22"/>
            <w:szCs w:val="22"/>
          </w:rPr>
          <w:t>Rysunek 5. Stężenie średnioroczne pyłu PM10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8" w:history="1">
        <w:r w:rsidRPr="00374ACF">
          <w:rPr>
            <w:rStyle w:val="Hyperlink"/>
            <w:rFonts w:ascii="Times New Roman" w:hAnsi="Times New Roman"/>
            <w:noProof/>
            <w:sz w:val="22"/>
            <w:szCs w:val="22"/>
          </w:rPr>
          <w:t>Rysunek 6. Porównanie przebiegu zmienności stężeń 24-godz. PM10, wiatru w I kwartale 2018 r. we Włocławku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89" w:history="1">
        <w:r w:rsidRPr="00374ACF">
          <w:rPr>
            <w:rStyle w:val="Hyperlink"/>
            <w:rFonts w:ascii="Times New Roman" w:hAnsi="Times New Roman"/>
            <w:noProof/>
            <w:sz w:val="22"/>
            <w:szCs w:val="22"/>
          </w:rPr>
          <w:t>Rysunek 7. Porównanie przebiegu zmienności stężeń 24-godz. PM10, wiatru w IV kwartale 2018 r. we Włocławku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_Toc33039689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0" w:history="1">
        <w:r w:rsidRPr="00374ACF">
          <w:rPr>
            <w:rStyle w:val="Hyperlink"/>
            <w:rFonts w:ascii="Times New Roman" w:hAnsi="Times New Roman"/>
            <w:noProof/>
            <w:sz w:val="22"/>
            <w:szCs w:val="22"/>
          </w:rPr>
          <w:t>Rysunek 8. Porównanie przebiegu zmienności stężeń 24-godz. PM10 w IV kwartale 2018 r. we</w:t>
        </w:r>
        <w:r>
          <w:rPr>
            <w:rStyle w:val="Hyperlink"/>
            <w:rFonts w:ascii="Times New Roman" w:hAnsi="Times New Roman"/>
            <w:noProof/>
            <w:sz w:val="22"/>
            <w:szCs w:val="22"/>
          </w:rPr>
          <w:t> </w:t>
        </w:r>
        <w:r w:rsidRPr="00374ACF">
          <w:rPr>
            <w:rStyle w:val="Hyperlink"/>
            <w:rFonts w:ascii="Times New Roman" w:hAnsi="Times New Roman"/>
            <w:noProof/>
            <w:sz w:val="22"/>
            <w:szCs w:val="22"/>
          </w:rPr>
          <w:t>Włocławku z temperaturą</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1" w:history="1">
        <w:r w:rsidRPr="00374ACF">
          <w:rPr>
            <w:rStyle w:val="Hyperlink"/>
            <w:rFonts w:ascii="Times New Roman" w:hAnsi="Times New Roman"/>
            <w:noProof/>
            <w:sz w:val="22"/>
            <w:szCs w:val="22"/>
          </w:rPr>
          <w:t>Rysunek 9. Porównanie przebiegu zmienności stężeń 24-godz. PM10 w I kwartale 2018 r. we</w:t>
        </w:r>
        <w:r>
          <w:rPr>
            <w:rStyle w:val="Hyperlink"/>
            <w:rFonts w:ascii="Times New Roman" w:hAnsi="Times New Roman"/>
            <w:noProof/>
            <w:sz w:val="22"/>
            <w:szCs w:val="22"/>
          </w:rPr>
          <w:t> </w:t>
        </w:r>
        <w:r w:rsidRPr="00374ACF">
          <w:rPr>
            <w:rStyle w:val="Hyperlink"/>
            <w:rFonts w:ascii="Times New Roman" w:hAnsi="Times New Roman"/>
            <w:noProof/>
            <w:sz w:val="22"/>
            <w:szCs w:val="22"/>
          </w:rPr>
          <w:t>Włocławku z wysokością warstwy mieszania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2" w:history="1">
        <w:r w:rsidRPr="00374ACF">
          <w:rPr>
            <w:rStyle w:val="Hyperlink"/>
            <w:rFonts w:ascii="Times New Roman" w:hAnsi="Times New Roman"/>
            <w:noProof/>
            <w:sz w:val="22"/>
            <w:szCs w:val="22"/>
          </w:rPr>
          <w:t>Rysunek 10. Porównanie przebiegu zmienności stężeń 24-godz. PM10 w IV kwartale 2018 r. we</w:t>
        </w:r>
        <w:r>
          <w:rPr>
            <w:rStyle w:val="Hyperlink"/>
            <w:rFonts w:ascii="Times New Roman" w:hAnsi="Times New Roman"/>
            <w:noProof/>
            <w:sz w:val="22"/>
            <w:szCs w:val="22"/>
          </w:rPr>
          <w:t> </w:t>
        </w:r>
        <w:r w:rsidRPr="00374ACF">
          <w:rPr>
            <w:rStyle w:val="Hyperlink"/>
            <w:rFonts w:ascii="Times New Roman" w:hAnsi="Times New Roman"/>
            <w:noProof/>
            <w:sz w:val="22"/>
            <w:szCs w:val="22"/>
          </w:rPr>
          <w:t>Włocławku z wysokością warstwy mieszania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3" w:history="1">
        <w:r w:rsidRPr="00374ACF">
          <w:rPr>
            <w:rStyle w:val="Hyperlink"/>
            <w:rFonts w:ascii="Times New Roman" w:hAnsi="Times New Roman"/>
            <w:noProof/>
            <w:sz w:val="22"/>
            <w:szCs w:val="22"/>
          </w:rPr>
          <w:t>Rysunek 11. Stężenie średnioroczne benzo(a)pirenu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28</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4" w:history="1">
        <w:r w:rsidRPr="00374ACF">
          <w:rPr>
            <w:rStyle w:val="Hyperlink"/>
            <w:rFonts w:ascii="Times New Roman" w:hAnsi="Times New Roman"/>
            <w:noProof/>
            <w:sz w:val="22"/>
            <w:szCs w:val="22"/>
          </w:rPr>
          <w:t>Rysunek 12. Obszary przekroczeń poziomu dopuszczalnego dla pyłu PM10 na terenie strefy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31</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5" w:history="1">
        <w:r w:rsidRPr="00374ACF">
          <w:rPr>
            <w:rStyle w:val="Hyperlink"/>
            <w:rFonts w:ascii="Times New Roman" w:hAnsi="Times New Roman"/>
            <w:noProof/>
            <w:sz w:val="22"/>
            <w:szCs w:val="22"/>
          </w:rPr>
          <w:t>Rysunek 13. Obszary przekroczeń poziomu docelowego dla benzo(a)pirenu, na terenie strefy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6" w:history="1">
        <w:r w:rsidRPr="00374ACF">
          <w:rPr>
            <w:rStyle w:val="Hyperlink"/>
            <w:rFonts w:ascii="Times New Roman" w:hAnsi="Times New Roman"/>
            <w:noProof/>
            <w:sz w:val="22"/>
            <w:szCs w:val="22"/>
          </w:rPr>
          <w:t>Rysunek 14. Prezentacja poziomów tła regionalnego oraz przyrostu tła miejskiego na terenie obszarów przekroczeń pyłu PM10 w strefie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7" w:history="1">
        <w:r w:rsidRPr="00374ACF">
          <w:rPr>
            <w:rStyle w:val="Hyperlink"/>
            <w:rFonts w:ascii="Times New Roman" w:hAnsi="Times New Roman"/>
            <w:noProof/>
            <w:sz w:val="22"/>
            <w:szCs w:val="22"/>
          </w:rPr>
          <w:t>Rysunek 15. Prezentacja poziomów tła regionalnego oraz przyrostu tła miejskiego na terenie obszarów przekroczeń B(a)P w strefie miasto Włocławek w 2018 roku</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38</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8" w:history="1">
        <w:r w:rsidRPr="00374ACF">
          <w:rPr>
            <w:rStyle w:val="Hyperlink"/>
            <w:rFonts w:ascii="Times New Roman" w:hAnsi="Times New Roman"/>
            <w:noProof/>
            <w:sz w:val="22"/>
            <w:szCs w:val="22"/>
          </w:rPr>
          <w:t>Rysunek 16. Porównanie emisji pyłu PM10 i benzo(a)pirenu z sektora komunalno-bytowego w</w:t>
        </w:r>
        <w:r>
          <w:rPr>
            <w:rStyle w:val="Hyperlink"/>
            <w:rFonts w:ascii="Times New Roman" w:hAnsi="Times New Roman"/>
            <w:noProof/>
            <w:sz w:val="22"/>
            <w:szCs w:val="22"/>
          </w:rPr>
          <w:t> </w:t>
        </w:r>
        <w:r w:rsidRPr="00374ACF">
          <w:rPr>
            <w:rStyle w:val="Hyperlink"/>
            <w:rFonts w:ascii="Times New Roman" w:hAnsi="Times New Roman"/>
            <w:noProof/>
            <w:sz w:val="22"/>
            <w:szCs w:val="22"/>
          </w:rPr>
          <w:t>strefie miasto Włocławek w roku bazowym i w roku prognozy</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46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699" w:history="1">
        <w:r w:rsidRPr="00374ACF">
          <w:rPr>
            <w:rStyle w:val="Hyperlink"/>
            <w:rFonts w:ascii="Times New Roman" w:hAnsi="Times New Roman"/>
            <w:noProof/>
            <w:sz w:val="22"/>
            <w:szCs w:val="22"/>
          </w:rPr>
          <w:t>Rysunek 17. Podział administracyjny strefy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_Toc33039699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0" w:history="1">
        <w:r w:rsidRPr="00374ACF">
          <w:rPr>
            <w:rStyle w:val="Hyperlink"/>
            <w:rFonts w:ascii="Times New Roman" w:hAnsi="Times New Roman"/>
            <w:noProof/>
            <w:sz w:val="22"/>
            <w:szCs w:val="22"/>
          </w:rPr>
          <w:t>Rysunek 18. Lokalizacja punktów pomiarowych  pyłu PM10, PM2,5 oraz B(a)P w strefie miasto Włocławek</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1" w:history="1">
        <w:r w:rsidRPr="00374ACF">
          <w:rPr>
            <w:rStyle w:val="Hyperlink"/>
            <w:rFonts w:ascii="Times New Roman" w:hAnsi="Times New Roman"/>
            <w:noProof/>
            <w:sz w:val="22"/>
            <w:szCs w:val="22"/>
          </w:rPr>
          <w:t>Rysunek 19. Emisja pyłu zawieszonego PM10 ze źródeł przemysłowych i energetycznych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2" w:history="1">
        <w:r w:rsidRPr="00374ACF">
          <w:rPr>
            <w:rStyle w:val="Hyperlink"/>
            <w:rFonts w:ascii="Times New Roman" w:hAnsi="Times New Roman"/>
            <w:noProof/>
            <w:sz w:val="22"/>
            <w:szCs w:val="22"/>
          </w:rPr>
          <w:t>Rysunek 20. Emisja pyłu PM10 ze źródeł komunalno-bytowych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3" w:history="1">
        <w:r w:rsidRPr="00374ACF">
          <w:rPr>
            <w:rStyle w:val="Hyperlink"/>
            <w:rFonts w:ascii="Times New Roman" w:hAnsi="Times New Roman"/>
            <w:noProof/>
            <w:sz w:val="22"/>
            <w:szCs w:val="22"/>
          </w:rPr>
          <w:t>Rysunek 21. Emisja pyłu zawieszonego PM10 ze źródeł niezorganizowanych (kopalnie kruszyw)</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4" w:history="1">
        <w:r w:rsidRPr="00374ACF">
          <w:rPr>
            <w:rStyle w:val="Hyperlink"/>
            <w:rFonts w:ascii="Times New Roman" w:hAnsi="Times New Roman"/>
            <w:noProof/>
            <w:sz w:val="22"/>
            <w:szCs w:val="22"/>
          </w:rPr>
          <w:t>Rysunek 22. Emisja pyłu zawieszonego PM10 z transportu drogowego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5" w:history="1">
        <w:r w:rsidRPr="00374ACF">
          <w:rPr>
            <w:rStyle w:val="Hyperlink"/>
            <w:rFonts w:ascii="Times New Roman" w:hAnsi="Times New Roman"/>
            <w:noProof/>
            <w:sz w:val="22"/>
            <w:szCs w:val="22"/>
          </w:rPr>
          <w:t>Rysunek 23. Emisja pyłu zawieszonego PM10 z innych źródeł</w:t>
        </w:r>
        <w:r>
          <w:rPr>
            <w:rStyle w:val="Hyperlink"/>
            <w:rFonts w:ascii="Times New Roman" w:hAnsi="Times New Roman"/>
            <w:noProof/>
            <w:sz w:val="22"/>
            <w:szCs w:val="22"/>
          </w:rPr>
          <w:t xml:space="preserve"> </w:t>
        </w:r>
        <w:r w:rsidRPr="00374ACF">
          <w:rPr>
            <w:rStyle w:val="Hyperlink"/>
            <w:rFonts w:ascii="Times New Roman" w:hAnsi="Times New Roman"/>
            <w:noProof/>
            <w:sz w:val="22"/>
            <w:szCs w:val="22"/>
          </w:rPr>
          <w:t>- ciągniki rolnicze</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58</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6" w:history="1">
        <w:r w:rsidRPr="00374ACF">
          <w:rPr>
            <w:rStyle w:val="Hyperlink"/>
            <w:rFonts w:ascii="Times New Roman" w:hAnsi="Times New Roman"/>
            <w:noProof/>
            <w:sz w:val="22"/>
            <w:szCs w:val="22"/>
          </w:rPr>
          <w:t>Rysunek 24. Emisja pyłu zawieszonego PM10 z innych źródeł</w:t>
        </w:r>
        <w:r>
          <w:rPr>
            <w:rStyle w:val="Hyperlink"/>
            <w:rFonts w:ascii="Times New Roman" w:hAnsi="Times New Roman"/>
            <w:noProof/>
            <w:sz w:val="22"/>
            <w:szCs w:val="22"/>
          </w:rPr>
          <w:t xml:space="preserve"> </w:t>
        </w:r>
        <w:r w:rsidRPr="00374ACF">
          <w:rPr>
            <w:rStyle w:val="Hyperlink"/>
            <w:rFonts w:ascii="Times New Roman" w:hAnsi="Times New Roman"/>
            <w:noProof/>
            <w:sz w:val="22"/>
            <w:szCs w:val="22"/>
          </w:rPr>
          <w:t>- transport kolejowy</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_Toc33039706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59</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7" w:history="1">
        <w:r w:rsidRPr="00374ACF">
          <w:rPr>
            <w:rStyle w:val="Hyperlink"/>
            <w:rFonts w:ascii="Times New Roman" w:hAnsi="Times New Roman"/>
            <w:noProof/>
            <w:sz w:val="22"/>
            <w:szCs w:val="22"/>
          </w:rPr>
          <w:t>Rysunek 25. Emisja pyłu zawieszonego PM10 ze składowisk odpadów</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_Toc33039707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60</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8" w:history="1">
        <w:r w:rsidRPr="00374ACF">
          <w:rPr>
            <w:rStyle w:val="Hyperlink"/>
            <w:rFonts w:ascii="Times New Roman" w:hAnsi="Times New Roman"/>
            <w:noProof/>
            <w:sz w:val="22"/>
            <w:szCs w:val="22"/>
          </w:rPr>
          <w:t>Rysunek 26. Emisja pyłu zawieszonego PM10 ze źródeł rolniczych (uprawy i hodowla)</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61</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09" w:history="1">
        <w:r w:rsidRPr="00374ACF">
          <w:rPr>
            <w:rStyle w:val="Hyperlink"/>
            <w:rFonts w:ascii="Times New Roman" w:hAnsi="Times New Roman"/>
            <w:noProof/>
            <w:sz w:val="22"/>
            <w:szCs w:val="22"/>
          </w:rPr>
          <w:t>Rysunek 27. Emisja naturalna pyłu zawieszonego PM10 z terenów leśnych i gruntów</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_Toc33039709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62</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0" w:history="1">
        <w:r w:rsidRPr="00374ACF">
          <w:rPr>
            <w:rStyle w:val="Hyperlink"/>
            <w:rFonts w:ascii="Times New Roman" w:hAnsi="Times New Roman"/>
            <w:noProof/>
            <w:sz w:val="22"/>
            <w:szCs w:val="22"/>
          </w:rPr>
          <w:t>Rysunek 28. Emisja benzo(a)pirenu ze źródeł przemysłowych i energetycznych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63</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1" w:history="1">
        <w:r w:rsidRPr="00374ACF">
          <w:rPr>
            <w:rStyle w:val="Hyperlink"/>
            <w:rFonts w:ascii="Times New Roman" w:hAnsi="Times New Roman"/>
            <w:noProof/>
            <w:sz w:val="22"/>
            <w:szCs w:val="22"/>
          </w:rPr>
          <w:t>Rysunek 29. Emisja benzo(a)pirenu ze źródeł komunalno-bytowych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_Toc33039711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64</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2" w:history="1">
        <w:r w:rsidRPr="00374ACF">
          <w:rPr>
            <w:rStyle w:val="Hyperlink"/>
            <w:rFonts w:ascii="Times New Roman" w:hAnsi="Times New Roman"/>
            <w:noProof/>
            <w:sz w:val="22"/>
            <w:szCs w:val="22"/>
          </w:rPr>
          <w:t>Rysunek 30. Emisja benzo(a)pirenu z transportu drogowego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_Toc33039712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65</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3" w:history="1">
        <w:r w:rsidRPr="00374ACF">
          <w:rPr>
            <w:rStyle w:val="Hyperlink"/>
            <w:rFonts w:ascii="Times New Roman" w:hAnsi="Times New Roman"/>
            <w:noProof/>
            <w:sz w:val="22"/>
            <w:szCs w:val="22"/>
          </w:rPr>
          <w:t>Rysunek 31. Emisja benzo(a)pirenu z kolei</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_Toc33039713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66</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4" w:history="1">
        <w:r w:rsidRPr="00374ACF">
          <w:rPr>
            <w:rStyle w:val="Hyperlink"/>
            <w:rFonts w:ascii="Times New Roman" w:hAnsi="Times New Roman"/>
            <w:noProof/>
            <w:sz w:val="22"/>
            <w:szCs w:val="22"/>
          </w:rPr>
          <w:t>Rysunek 32. Emisja pyłu zawieszonego PM10 z sektora komunalno-bytowego</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_Toc33039714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67</w:t>
        </w:r>
        <w:r w:rsidRPr="00374ACF">
          <w:rPr>
            <w:rFonts w:ascii="Times New Roman" w:hAnsi="Times New Roman"/>
            <w:noProof/>
            <w:webHidden/>
            <w:sz w:val="22"/>
            <w:szCs w:val="22"/>
          </w:rPr>
          <w:fldChar w:fldCharType="end"/>
        </w:r>
      </w:hyperlink>
    </w:p>
    <w:p w:rsidR="007B28EA" w:rsidRPr="00374ACF" w:rsidRDefault="007B28EA">
      <w:pPr>
        <w:pStyle w:val="TableofFigures"/>
        <w:tabs>
          <w:tab w:val="right" w:pos="8656"/>
        </w:tabs>
        <w:rPr>
          <w:rFonts w:ascii="Times New Roman" w:hAnsi="Times New Roman"/>
          <w:bCs w:val="0"/>
          <w:noProof/>
          <w:kern w:val="0"/>
          <w:sz w:val="22"/>
          <w:szCs w:val="22"/>
        </w:rPr>
      </w:pPr>
      <w:hyperlink w:anchor="_Toc33039715" w:history="1">
        <w:r w:rsidRPr="00374ACF">
          <w:rPr>
            <w:rStyle w:val="Hyperlink"/>
            <w:rFonts w:ascii="Times New Roman" w:hAnsi="Times New Roman"/>
            <w:noProof/>
            <w:sz w:val="22"/>
            <w:szCs w:val="22"/>
          </w:rPr>
          <w:t>Rysunek 33. Porównanie szacunkowych, średnich wskaźników kosztów redukcji pyłu zawieszonego PM10 z indywidualnych systemów grzewczych</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_Toc33039715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104</w:t>
        </w:r>
        <w:r w:rsidRPr="00374ACF">
          <w:rPr>
            <w:rFonts w:ascii="Times New Roman" w:hAnsi="Times New Roman"/>
            <w:noProof/>
            <w:webHidden/>
            <w:sz w:val="22"/>
            <w:szCs w:val="22"/>
          </w:rPr>
          <w:fldChar w:fldCharType="end"/>
        </w:r>
      </w:hyperlink>
    </w:p>
    <w:p w:rsidR="007B28EA" w:rsidRPr="00374ACF" w:rsidRDefault="007B28EA" w:rsidP="002D281A">
      <w:pPr>
        <w:pStyle w:val="TableofFigures"/>
        <w:tabs>
          <w:tab w:val="right" w:leader="dot" w:pos="9060"/>
        </w:tabs>
        <w:rPr>
          <w:rFonts w:ascii="Times New Roman" w:hAnsi="Times New Roman"/>
          <w:color w:val="339933"/>
          <w:sz w:val="22"/>
          <w:szCs w:val="22"/>
        </w:rPr>
      </w:pPr>
      <w:r w:rsidRPr="00374ACF">
        <w:rPr>
          <w:rFonts w:ascii="Times New Roman" w:hAnsi="Times New Roman"/>
          <w:color w:val="339933"/>
          <w:sz w:val="22"/>
          <w:szCs w:val="22"/>
        </w:rPr>
        <w:fldChar w:fldCharType="end"/>
      </w:r>
    </w:p>
    <w:p w:rsidR="007B28EA" w:rsidRDefault="007B28EA" w:rsidP="00374ACF">
      <w:pPr>
        <w:pStyle w:val="POPnagl2"/>
      </w:pPr>
      <w:bookmarkStart w:id="384" w:name="_Toc33039551"/>
      <w:r>
        <w:t>WYKAZ LITERATURY I ŹRÓDEŁ</w:t>
      </w:r>
      <w:bookmarkEnd w:id="384"/>
    </w:p>
    <w:p w:rsidR="007B28EA" w:rsidRDefault="007B28EA" w:rsidP="00374ACF">
      <w:pPr>
        <w:pStyle w:val="POPnormal"/>
        <w:numPr>
          <w:ilvl w:val="0"/>
          <w:numId w:val="25"/>
        </w:numPr>
      </w:pPr>
      <w:r w:rsidRPr="00612E5F">
        <w:t>Roczna ocena jakości powietrza w województwie kujawsko-pomorskim za rok 20</w:t>
      </w:r>
      <w:r>
        <w:t>13</w:t>
      </w:r>
      <w:r w:rsidRPr="00612E5F">
        <w:t>, Bydgoszcz, kwiecień 201</w:t>
      </w:r>
      <w:r>
        <w:t>4.</w:t>
      </w:r>
    </w:p>
    <w:p w:rsidR="007B28EA" w:rsidRDefault="007B28EA" w:rsidP="00374ACF">
      <w:pPr>
        <w:pStyle w:val="POPnormal"/>
        <w:numPr>
          <w:ilvl w:val="0"/>
          <w:numId w:val="25"/>
        </w:numPr>
      </w:pPr>
      <w:r w:rsidRPr="00612E5F">
        <w:t>Roczna ocena jakości powietrza w województwie kujawsko-pomorskim za rok 20</w:t>
      </w:r>
      <w:r>
        <w:t>14</w:t>
      </w:r>
      <w:r w:rsidRPr="00612E5F">
        <w:t>, Bydgoszcz, kwiecień 201</w:t>
      </w:r>
      <w:r>
        <w:t>5.</w:t>
      </w:r>
    </w:p>
    <w:p w:rsidR="007B28EA" w:rsidRDefault="007B28EA" w:rsidP="00374ACF">
      <w:pPr>
        <w:pStyle w:val="POPnormal"/>
        <w:numPr>
          <w:ilvl w:val="0"/>
          <w:numId w:val="25"/>
        </w:numPr>
      </w:pPr>
      <w:r w:rsidRPr="00612E5F">
        <w:t>Roczna ocena jakości powietrza w województwie kujawsko-pomorskim za rok 20</w:t>
      </w:r>
      <w:r>
        <w:t>15</w:t>
      </w:r>
      <w:r w:rsidRPr="00612E5F">
        <w:t>, Bydgoszcz, kwiecień 201</w:t>
      </w:r>
      <w:r>
        <w:t>6.</w:t>
      </w:r>
    </w:p>
    <w:p w:rsidR="007B28EA" w:rsidRDefault="007B28EA" w:rsidP="00374ACF">
      <w:pPr>
        <w:pStyle w:val="POPnormal"/>
        <w:numPr>
          <w:ilvl w:val="0"/>
          <w:numId w:val="25"/>
        </w:numPr>
      </w:pPr>
      <w:r w:rsidRPr="00612E5F">
        <w:t>Roczna ocena jakości powietrza w województwie kujawsko-pomorskim za rok 20</w:t>
      </w:r>
      <w:r>
        <w:t>16</w:t>
      </w:r>
      <w:r w:rsidRPr="00612E5F">
        <w:t>, Bydgoszcz, kwiecień 201</w:t>
      </w:r>
      <w:r>
        <w:t>7.</w:t>
      </w:r>
    </w:p>
    <w:p w:rsidR="007B28EA" w:rsidRDefault="007B28EA" w:rsidP="00374ACF">
      <w:pPr>
        <w:pStyle w:val="POPnormal"/>
        <w:numPr>
          <w:ilvl w:val="0"/>
          <w:numId w:val="25"/>
        </w:numPr>
      </w:pPr>
      <w:r w:rsidRPr="00612E5F">
        <w:t>Roczna ocena jakości powietrza w województwie kujawsko-pomorskim za rok 20</w:t>
      </w:r>
      <w:r>
        <w:t>17</w:t>
      </w:r>
      <w:r w:rsidRPr="00612E5F">
        <w:t>, Bydgoszcz, kwiecień 201</w:t>
      </w:r>
      <w:r>
        <w:t>8.</w:t>
      </w:r>
    </w:p>
    <w:p w:rsidR="007B28EA" w:rsidRDefault="007B28EA" w:rsidP="00374ACF">
      <w:pPr>
        <w:pStyle w:val="POPnormal"/>
        <w:numPr>
          <w:ilvl w:val="0"/>
          <w:numId w:val="25"/>
        </w:numPr>
      </w:pPr>
      <w:r w:rsidRPr="00612E5F">
        <w:t>Roczna ocena jakości powietrza w województwie kujawsko-pomorskim za rok 20</w:t>
      </w:r>
      <w:r>
        <w:t>18</w:t>
      </w:r>
      <w:r w:rsidRPr="00612E5F">
        <w:t>, Bydgoszcz, kwiecień 201</w:t>
      </w:r>
      <w:r>
        <w:t>9.</w:t>
      </w:r>
    </w:p>
    <w:p w:rsidR="007B28EA" w:rsidRPr="00907B6F" w:rsidRDefault="007B28EA" w:rsidP="00374ACF">
      <w:pPr>
        <w:pStyle w:val="POPnormal"/>
        <w:numPr>
          <w:ilvl w:val="0"/>
          <w:numId w:val="25"/>
        </w:numPr>
      </w:pPr>
      <w:r w:rsidRPr="00907B6F">
        <w:t>Efektywne i przyjazne środowisku źródła ciepła – ograniczenie niskiej emisji Poradnik - K. Kubica</w:t>
      </w:r>
      <w:r>
        <w:t>, 2007</w:t>
      </w:r>
      <w:r w:rsidRPr="00907B6F">
        <w:t>.</w:t>
      </w:r>
    </w:p>
    <w:p w:rsidR="007B28EA" w:rsidRPr="00907B6F" w:rsidRDefault="007B28EA" w:rsidP="00374ACF">
      <w:pPr>
        <w:pStyle w:val="POPnormal"/>
        <w:numPr>
          <w:ilvl w:val="0"/>
          <w:numId w:val="25"/>
        </w:numPr>
      </w:pPr>
      <w:r w:rsidRPr="00907B6F">
        <w:t xml:space="preserve">Badania stężeń PM dla potrzeb oceny zagrożenia zdrowia chorobami układu sercowo naczyniowego </w:t>
      </w:r>
      <w:r w:rsidRPr="00FA0DAF">
        <w:t xml:space="preserve">i oddechowego narażenia </w:t>
      </w:r>
      <w:r w:rsidRPr="00907B6F">
        <w:t>- Krzysztof Klejnowski, Andrzej Krasa, Wioletta Rogula, Jadwiga Błaszczyk, Patrycja Rogula Sieć Naukowa „Środowisko a Zdrowie” 2007</w:t>
      </w:r>
      <w:r>
        <w:t>.</w:t>
      </w:r>
    </w:p>
    <w:p w:rsidR="007B28EA" w:rsidRPr="00907B6F" w:rsidRDefault="007B28EA" w:rsidP="00374ACF">
      <w:pPr>
        <w:pStyle w:val="POPnormal"/>
        <w:numPr>
          <w:ilvl w:val="0"/>
          <w:numId w:val="25"/>
        </w:numPr>
      </w:pPr>
      <w:r w:rsidRPr="00907B6F">
        <w:t>Zanieczyszczenia powietrza a choroby układu oddechowego dr n. med. Wojciech Lubiński, dr inż. Artur Badyda</w:t>
      </w:r>
      <w:r>
        <w:t>.</w:t>
      </w:r>
    </w:p>
    <w:p w:rsidR="007B28EA" w:rsidRPr="00907B6F" w:rsidRDefault="007B28EA" w:rsidP="00374ACF">
      <w:pPr>
        <w:pStyle w:val="POPnormal"/>
        <w:numPr>
          <w:ilvl w:val="0"/>
          <w:numId w:val="25"/>
        </w:numPr>
      </w:pPr>
      <w:r w:rsidRPr="00FA0DAF">
        <w:rPr>
          <w:lang w:val="en-US"/>
        </w:rPr>
        <w:t xml:space="preserve">EMEP/EEA air pollutant emission inventory guidebook. </w:t>
      </w:r>
      <w:r w:rsidRPr="00907B6F">
        <w:t>European Environment Agency, Copenhagen 2013</w:t>
      </w:r>
      <w:r>
        <w:t>.</w:t>
      </w:r>
    </w:p>
    <w:p w:rsidR="007B28EA" w:rsidRPr="00907B6F" w:rsidRDefault="007B28EA" w:rsidP="00374ACF">
      <w:pPr>
        <w:pStyle w:val="POPnormal"/>
        <w:numPr>
          <w:ilvl w:val="0"/>
          <w:numId w:val="25"/>
        </w:numPr>
      </w:pPr>
      <w:r w:rsidRPr="00FA0DAF">
        <w:rPr>
          <w:lang w:val="en-US"/>
        </w:rPr>
        <w:t xml:space="preserve">A User's Guide for the CALPUFF Disperssion Model (Version 5). Earth Tech, Inc. 196 Baker Avenue, Concord, MA 01742. </w:t>
      </w:r>
      <w:r w:rsidRPr="00907B6F">
        <w:t>SCIRE J.S., STRIMAITIS D.G., YAMARTINO R. J. 2000</w:t>
      </w:r>
      <w:r>
        <w:t>.</w:t>
      </w:r>
    </w:p>
    <w:p w:rsidR="007B28EA" w:rsidRPr="00907B6F" w:rsidRDefault="007B28EA" w:rsidP="00374ACF">
      <w:pPr>
        <w:pStyle w:val="POPnormal"/>
        <w:numPr>
          <w:ilvl w:val="0"/>
          <w:numId w:val="25"/>
        </w:numPr>
      </w:pPr>
      <w:r w:rsidRPr="00907B6F">
        <w:t>Analiza stanu zanieczyszczenia powietrza pyłem PM10 i PM25 z uwzględnieniem składu chemicznego pyłu, w tym metali ciężkich i WWA R</w:t>
      </w:r>
      <w:r>
        <w:t>aport końcowy, Warszawa 2008.</w:t>
      </w:r>
      <w:r w:rsidRPr="00907B6F">
        <w:t xml:space="preserve"> </w:t>
      </w:r>
    </w:p>
    <w:p w:rsidR="007B28EA" w:rsidRPr="00907B6F" w:rsidRDefault="007B28EA" w:rsidP="00374ACF">
      <w:pPr>
        <w:pStyle w:val="POPnormal"/>
        <w:numPr>
          <w:ilvl w:val="0"/>
          <w:numId w:val="25"/>
        </w:numPr>
      </w:pPr>
      <w:r w:rsidRPr="00907B6F">
        <w:t>Prognoza zapotrzebowania na paliwa i energię do 2030 roku Załącznik 2. do „Polityki energetycznej Polski do 2030 roku” Ministerstwo Gospodarki 2009 r.</w:t>
      </w:r>
    </w:p>
    <w:p w:rsidR="007B28EA" w:rsidRPr="00907B6F" w:rsidRDefault="007B28EA" w:rsidP="00374ACF">
      <w:pPr>
        <w:pStyle w:val="POPnormal"/>
        <w:numPr>
          <w:ilvl w:val="0"/>
          <w:numId w:val="25"/>
        </w:numPr>
      </w:pPr>
      <w:r>
        <w:t>A</w:t>
      </w:r>
      <w:r w:rsidRPr="00907B6F">
        <w:t xml:space="preserve">nkiety sporządzone przez urzędy gmin, miast i starostwa powiatowe województwa </w:t>
      </w:r>
      <w:r>
        <w:t>kujawsko-pomorskiego.</w:t>
      </w:r>
    </w:p>
    <w:p w:rsidR="007B28EA" w:rsidRPr="00907B6F" w:rsidRDefault="007B28EA" w:rsidP="00374ACF">
      <w:pPr>
        <w:pStyle w:val="POPnormal"/>
        <w:numPr>
          <w:ilvl w:val="0"/>
          <w:numId w:val="25"/>
        </w:numPr>
      </w:pPr>
      <w:r w:rsidRPr="00907B6F">
        <w:t>Wyniki pomiarów substancji w powietrzu za lata 2010-2014 wykonywane przez</w:t>
      </w:r>
      <w:r>
        <w:t> </w:t>
      </w:r>
      <w:r w:rsidRPr="00907B6F">
        <w:t xml:space="preserve">Wojewódzki Inspektorat Ochrony Środowiska w </w:t>
      </w:r>
      <w:r>
        <w:t>Bydgoszczy.</w:t>
      </w:r>
    </w:p>
    <w:p w:rsidR="007B28EA" w:rsidRPr="00907B6F" w:rsidRDefault="007B28EA" w:rsidP="00374ACF">
      <w:pPr>
        <w:pStyle w:val="POPnormal"/>
        <w:numPr>
          <w:ilvl w:val="0"/>
          <w:numId w:val="25"/>
        </w:numPr>
      </w:pPr>
      <w:r w:rsidRPr="00907B6F">
        <w:t xml:space="preserve">Strategia rozwoju województwa </w:t>
      </w:r>
      <w:r>
        <w:t>kujawsko-pomorskiego</w:t>
      </w:r>
      <w:r w:rsidRPr="00907B6F">
        <w:t xml:space="preserve"> do 2020 roku</w:t>
      </w:r>
      <w:r>
        <w:t>.</w:t>
      </w:r>
    </w:p>
    <w:p w:rsidR="007B28EA" w:rsidRPr="00907B6F" w:rsidRDefault="007B28EA" w:rsidP="00374ACF">
      <w:pPr>
        <w:pStyle w:val="POPnormal"/>
        <w:numPr>
          <w:ilvl w:val="0"/>
          <w:numId w:val="25"/>
        </w:numPr>
      </w:pPr>
      <w:r w:rsidRPr="00907B6F">
        <w:t xml:space="preserve">Regionalny Program Operacyjny Województwa </w:t>
      </w:r>
      <w:r>
        <w:t>Kujawsko-pomorskiego</w:t>
      </w:r>
      <w:r w:rsidRPr="00907B6F">
        <w:t xml:space="preserve"> za lata </w:t>
      </w:r>
      <w:r>
        <w:br/>
      </w:r>
      <w:r w:rsidRPr="00907B6F">
        <w:t>2014-2020.</w:t>
      </w:r>
    </w:p>
    <w:p w:rsidR="007B28EA" w:rsidRPr="00907B6F" w:rsidRDefault="007B28EA" w:rsidP="00374ACF">
      <w:pPr>
        <w:pStyle w:val="POPnormal"/>
        <w:numPr>
          <w:ilvl w:val="0"/>
          <w:numId w:val="25"/>
        </w:numPr>
      </w:pPr>
      <w:r w:rsidRPr="00907B6F">
        <w:t>Prognoza stężeń pyłu PM10 i PM2,5 dla lat 2020 i 2025 oraz określenie tła zanieczyszczeń dla okresu 2016-2020, ATMOTERM S.A. 2016</w:t>
      </w:r>
      <w:r>
        <w:t>.</w:t>
      </w:r>
    </w:p>
    <w:p w:rsidR="007B28EA" w:rsidRPr="00907B6F" w:rsidRDefault="007B28EA" w:rsidP="00374ACF">
      <w:pPr>
        <w:pStyle w:val="POPnormal"/>
        <w:numPr>
          <w:ilvl w:val="0"/>
          <w:numId w:val="25"/>
        </w:numPr>
      </w:pPr>
      <w:r w:rsidRPr="00907B6F">
        <w:t xml:space="preserve">Ekspertyza naukowa pn. „Opracowanie programu obliczeniowego do wyznaczania emisji drogowej tlenku węgla, węglowodorów, niemetanowych lotnych związków organicznych, tlenków azotu, cząstek stałych, </w:t>
      </w:r>
      <w:r>
        <w:t>tlenków siarki oraz benzenu dla </w:t>
      </w:r>
      <w:r w:rsidRPr="00907B6F">
        <w:t>skumulowanych kategorii pojazdów: samochodów osobowych, lekkich samochodów ciężarowych (dostawczych) oraz samochodów ciężarowych i</w:t>
      </w:r>
      <w:r>
        <w:t> </w:t>
      </w:r>
      <w:r w:rsidRPr="00907B6F">
        <w:t xml:space="preserve">autobusów dla lat bilansowania: 2014, 2015, 2020, 2025, 2030, 2035 i </w:t>
      </w:r>
      <w:smartTag w:uri="urn:schemas-microsoft-com:office:smarttags" w:element="metricconverter">
        <w:smartTagPr>
          <w:attr w:name="ProductID" w:val="2040”"/>
        </w:smartTagPr>
        <w:r w:rsidRPr="00907B6F">
          <w:t>2040”</w:t>
        </w:r>
      </w:smartTag>
      <w:r w:rsidRPr="00907B6F">
        <w:t>; prof. Zdzisław Chłopek, 2016</w:t>
      </w:r>
      <w:r>
        <w:t>.</w:t>
      </w:r>
    </w:p>
    <w:p w:rsidR="007B28EA" w:rsidRPr="003263CD" w:rsidRDefault="007B28EA" w:rsidP="00374ACF">
      <w:pPr>
        <w:pStyle w:val="POPnormal"/>
        <w:numPr>
          <w:ilvl w:val="0"/>
          <w:numId w:val="25"/>
        </w:numPr>
      </w:pPr>
      <w:r w:rsidRPr="00907B6F">
        <w:t>„Raport z szacowania na podstawie pomiarów wskaźników emisji podstawowych zanieczyszczeń powietrza emitowanych z indywidualnych źródeł ciepła” – Instytut Chemicznej Przeróbki Węgla, Zabrze, 2017</w:t>
      </w:r>
      <w:r>
        <w:t>.</w:t>
      </w:r>
    </w:p>
    <w:p w:rsidR="007B28EA" w:rsidRDefault="007B28EA">
      <w:pPr>
        <w:rPr>
          <w:color w:val="339933"/>
          <w:sz w:val="22"/>
          <w:szCs w:val="22"/>
        </w:rPr>
      </w:pPr>
    </w:p>
    <w:p w:rsidR="007B28EA" w:rsidRDefault="007B28EA">
      <w:pPr>
        <w:rPr>
          <w:bCs/>
          <w:color w:val="339933"/>
          <w:kern w:val="32"/>
          <w:sz w:val="22"/>
          <w:szCs w:val="22"/>
        </w:rPr>
      </w:pPr>
      <w:r>
        <w:rPr>
          <w:color w:val="339933"/>
          <w:sz w:val="22"/>
          <w:szCs w:val="22"/>
        </w:rPr>
        <w:br w:type="page"/>
      </w:r>
    </w:p>
    <w:p w:rsidR="007B28EA" w:rsidRPr="00AB5041" w:rsidRDefault="007B28EA" w:rsidP="003263CD">
      <w:pPr>
        <w:pStyle w:val="POPwyr"/>
        <w:rPr>
          <w:noProof/>
          <w:sz w:val="28"/>
          <w:szCs w:val="28"/>
        </w:rPr>
      </w:pPr>
      <w:r w:rsidRPr="00AB5041">
        <w:rPr>
          <w:noProof/>
          <w:sz w:val="28"/>
          <w:szCs w:val="28"/>
        </w:rPr>
        <w:t>SPIS TREŚCI</w:t>
      </w:r>
    </w:p>
    <w:p w:rsidR="007B28EA" w:rsidRPr="00374ACF" w:rsidRDefault="007B28EA">
      <w:pPr>
        <w:pStyle w:val="TOC4"/>
        <w:tabs>
          <w:tab w:val="right" w:leader="dot" w:pos="8656"/>
        </w:tabs>
        <w:rPr>
          <w:rFonts w:ascii="Times New Roman" w:hAnsi="Times New Roman"/>
          <w:noProof/>
          <w:sz w:val="22"/>
          <w:szCs w:val="22"/>
        </w:rPr>
      </w:pPr>
      <w:r w:rsidRPr="00374ACF">
        <w:rPr>
          <w:rFonts w:ascii="Times New Roman" w:hAnsi="Times New Roman"/>
          <w:b/>
          <w:bCs/>
          <w:color w:val="000066"/>
          <w:kern w:val="28"/>
          <w:sz w:val="22"/>
          <w:szCs w:val="22"/>
          <w:lang w:eastAsia="ar-SA"/>
        </w:rPr>
        <w:fldChar w:fldCharType="begin"/>
      </w:r>
      <w:r w:rsidRPr="00374ACF">
        <w:rPr>
          <w:rFonts w:ascii="Times New Roman" w:hAnsi="Times New Roman"/>
          <w:b/>
          <w:bCs/>
          <w:color w:val="000066"/>
          <w:kern w:val="28"/>
          <w:sz w:val="22"/>
          <w:szCs w:val="22"/>
          <w:lang w:eastAsia="ar-SA"/>
        </w:rPr>
        <w:instrText xml:space="preserve"> TOC \h \z \t "Nagłówek 1;1;Nagłówek 2;2;Nagłówek 3;3;POP_nagl3;3;POP_nag_spis;4;POP_nagl1;1;POP_nagl2;2" </w:instrText>
      </w:r>
      <w:r w:rsidRPr="00374ACF">
        <w:rPr>
          <w:rFonts w:ascii="Times New Roman" w:hAnsi="Times New Roman"/>
          <w:b/>
          <w:bCs/>
          <w:color w:val="000066"/>
          <w:kern w:val="28"/>
          <w:sz w:val="22"/>
          <w:szCs w:val="22"/>
          <w:lang w:eastAsia="ar-SA"/>
        </w:rPr>
        <w:fldChar w:fldCharType="separate"/>
      </w:r>
      <w:hyperlink w:anchor="_Toc33039488" w:history="1">
        <w:r w:rsidRPr="00374ACF">
          <w:rPr>
            <w:rStyle w:val="Hyperlink"/>
            <w:rFonts w:ascii="Times New Roman" w:hAnsi="Times New Roman"/>
            <w:noProof/>
            <w:sz w:val="22"/>
            <w:szCs w:val="22"/>
          </w:rPr>
          <w:t>Wykaz pojęć i skrótów użytych w Programie</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_Toc33039488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3</w:t>
        </w:r>
        <w:r w:rsidRPr="00374ACF">
          <w:rPr>
            <w:rFonts w:ascii="Times New Roman" w:hAnsi="Times New Roman"/>
            <w:noProof/>
            <w:webHidden/>
            <w:sz w:val="22"/>
            <w:szCs w:val="22"/>
          </w:rPr>
          <w:fldChar w:fldCharType="end"/>
        </w:r>
      </w:hyperlink>
    </w:p>
    <w:p w:rsidR="007B28EA" w:rsidRPr="00374ACF" w:rsidRDefault="007B28EA">
      <w:pPr>
        <w:pStyle w:val="TOC1"/>
        <w:rPr>
          <w:rFonts w:cs="Times New Roman"/>
          <w:b w:val="0"/>
          <w:bCs w:val="0"/>
          <w:iCs w:val="0"/>
          <w:sz w:val="22"/>
          <w:szCs w:val="22"/>
          <w:lang w:eastAsia="pl-PL"/>
        </w:rPr>
      </w:pPr>
      <w:hyperlink w:anchor="_Toc33039489" w:history="1">
        <w:r w:rsidRPr="00374ACF">
          <w:rPr>
            <w:rStyle w:val="Hyperlink"/>
            <w:rFonts w:ascii="Times New Roman" w:hAnsi="Times New Roman"/>
            <w:caps/>
            <w:kern w:val="28"/>
            <w:sz w:val="22"/>
            <w:szCs w:val="22"/>
          </w:rPr>
          <w:t>Z</w:t>
        </w:r>
        <w:r w:rsidRPr="00374ACF">
          <w:rPr>
            <w:rStyle w:val="Hyperlink"/>
            <w:rFonts w:ascii="Times New Roman" w:hAnsi="Times New Roman"/>
            <w:kern w:val="28"/>
            <w:sz w:val="22"/>
            <w:szCs w:val="22"/>
          </w:rPr>
          <w:t xml:space="preserve">ałącznik nr </w:t>
        </w:r>
        <w:r w:rsidRPr="00374ACF">
          <w:rPr>
            <w:rStyle w:val="Hyperlink"/>
            <w:rFonts w:ascii="Times New Roman" w:hAnsi="Times New Roman"/>
            <w:caps/>
            <w:kern w:val="28"/>
            <w:sz w:val="22"/>
            <w:szCs w:val="22"/>
          </w:rPr>
          <w:t>1</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_Toc33039489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6</w:t>
        </w:r>
        <w:r w:rsidRPr="00374ACF">
          <w:rPr>
            <w:rFonts w:cs="Times New Roman"/>
            <w:webHidden/>
            <w:sz w:val="22"/>
            <w:szCs w:val="22"/>
          </w:rPr>
          <w:fldChar w:fldCharType="end"/>
        </w:r>
      </w:hyperlink>
    </w:p>
    <w:p w:rsidR="007B28EA" w:rsidRPr="00374ACF" w:rsidRDefault="007B28EA">
      <w:pPr>
        <w:pStyle w:val="TOC1"/>
        <w:rPr>
          <w:rFonts w:cs="Times New Roman"/>
          <w:b w:val="0"/>
          <w:bCs w:val="0"/>
          <w:iCs w:val="0"/>
          <w:sz w:val="22"/>
          <w:szCs w:val="22"/>
          <w:lang w:eastAsia="pl-PL"/>
        </w:rPr>
      </w:pPr>
      <w:hyperlink w:anchor="_Toc33039490" w:history="1">
        <w:r w:rsidRPr="00374ACF">
          <w:rPr>
            <w:rStyle w:val="Hyperlink"/>
            <w:rFonts w:ascii="Times New Roman" w:hAnsi="Times New Roman"/>
            <w:sz w:val="22"/>
            <w:szCs w:val="22"/>
          </w:rPr>
          <w:t>CZĘŚĆ OPISOWA</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_Toc33039490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7</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491" w:history="1">
        <w:r w:rsidRPr="00374ACF">
          <w:rPr>
            <w:rStyle w:val="Hyperlink"/>
            <w:rFonts w:ascii="Times New Roman" w:hAnsi="Times New Roman"/>
            <w:noProof/>
            <w:sz w:val="22"/>
          </w:rPr>
          <w:t>CEL, ZAKRES I PODSTAWY PRAWNE PRZYGOTOWANIA PROGRAMU</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_Toc33039491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7</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492" w:history="1">
        <w:r w:rsidRPr="00374ACF">
          <w:rPr>
            <w:rStyle w:val="Hyperlink"/>
            <w:rFonts w:ascii="Times New Roman" w:hAnsi="Times New Roman"/>
            <w:noProof/>
            <w:sz w:val="22"/>
            <w:szCs w:val="22"/>
          </w:rPr>
          <w:t>Cel i zakres opracowania oraz kod Programu</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_Toc33039492 \h </w:instrText>
        </w:r>
        <w:r w:rsidRPr="00374ACF">
          <w:rPr>
            <w:noProof/>
            <w:webHidden/>
            <w:sz w:val="22"/>
            <w:szCs w:val="22"/>
          </w:rPr>
        </w:r>
        <w:r w:rsidRPr="00374ACF">
          <w:rPr>
            <w:noProof/>
            <w:webHidden/>
            <w:sz w:val="22"/>
            <w:szCs w:val="22"/>
          </w:rPr>
          <w:fldChar w:fldCharType="separate"/>
        </w:r>
        <w:r>
          <w:rPr>
            <w:noProof/>
            <w:webHidden/>
            <w:sz w:val="22"/>
            <w:szCs w:val="22"/>
          </w:rPr>
          <w:t>7</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493" w:history="1">
        <w:r w:rsidRPr="00374ACF">
          <w:rPr>
            <w:rStyle w:val="Hyperlink"/>
            <w:rFonts w:ascii="Times New Roman" w:hAnsi="Times New Roman"/>
            <w:noProof/>
            <w:sz w:val="22"/>
            <w:szCs w:val="22"/>
          </w:rPr>
          <w:t>Podstawy prawne</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_Toc33039493 \h </w:instrText>
        </w:r>
        <w:r w:rsidRPr="00374ACF">
          <w:rPr>
            <w:noProof/>
            <w:webHidden/>
            <w:sz w:val="22"/>
            <w:szCs w:val="22"/>
          </w:rPr>
        </w:r>
        <w:r w:rsidRPr="00374ACF">
          <w:rPr>
            <w:noProof/>
            <w:webHidden/>
            <w:sz w:val="22"/>
            <w:szCs w:val="22"/>
          </w:rPr>
          <w:fldChar w:fldCharType="separate"/>
        </w:r>
        <w:r>
          <w:rPr>
            <w:noProof/>
            <w:webHidden/>
            <w:sz w:val="22"/>
            <w:szCs w:val="22"/>
          </w:rPr>
          <w:t>7</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494" w:history="1">
        <w:r w:rsidRPr="00374ACF">
          <w:rPr>
            <w:rStyle w:val="Hyperlink"/>
            <w:rFonts w:ascii="Times New Roman" w:hAnsi="Times New Roman"/>
            <w:noProof/>
            <w:sz w:val="22"/>
          </w:rPr>
          <w:t>OPIS STREFY MIASTO WŁOCŁAWEK OBJĘTEJ PROGRAMEM</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_Toc33039494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11</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495" w:history="1">
        <w:r w:rsidRPr="00374ACF">
          <w:rPr>
            <w:rStyle w:val="Hyperlink"/>
            <w:rFonts w:ascii="Times New Roman" w:hAnsi="Times New Roman"/>
            <w:noProof/>
            <w:sz w:val="22"/>
            <w:szCs w:val="22"/>
          </w:rPr>
          <w:t>Położenie, dane topograficzne i demografia</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_Toc33039495 \h </w:instrText>
        </w:r>
        <w:r w:rsidRPr="00374ACF">
          <w:rPr>
            <w:noProof/>
            <w:webHidden/>
            <w:sz w:val="22"/>
            <w:szCs w:val="22"/>
          </w:rPr>
        </w:r>
        <w:r w:rsidRPr="00374ACF">
          <w:rPr>
            <w:noProof/>
            <w:webHidden/>
            <w:sz w:val="22"/>
            <w:szCs w:val="22"/>
          </w:rPr>
          <w:fldChar w:fldCharType="separate"/>
        </w:r>
        <w:r>
          <w:rPr>
            <w:noProof/>
            <w:webHidden/>
            <w:sz w:val="22"/>
            <w:szCs w:val="22"/>
          </w:rPr>
          <w:t>12</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496" w:history="1">
        <w:r w:rsidRPr="00374ACF">
          <w:rPr>
            <w:rStyle w:val="Hyperlink"/>
            <w:rFonts w:ascii="Times New Roman" w:hAnsi="Times New Roman"/>
            <w:noProof/>
            <w:sz w:val="22"/>
          </w:rPr>
          <w:t>OPIS STANU JAKOŚCI POWIETRZA W STREFIE MIASTO WŁOCŁAWEK</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_Toc33039496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15</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497" w:history="1">
        <w:r w:rsidRPr="00374ACF">
          <w:rPr>
            <w:rStyle w:val="Hyperlink"/>
            <w:rFonts w:ascii="Times New Roman" w:hAnsi="Times New Roman"/>
            <w:noProof/>
            <w:sz w:val="22"/>
            <w:szCs w:val="22"/>
          </w:rPr>
          <w:t>Klasyfikacja strefy miasto włocławek pod kątem oceny jakości powietrza</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_Toc33039497 \h </w:instrText>
        </w:r>
        <w:r w:rsidRPr="00374ACF">
          <w:rPr>
            <w:noProof/>
            <w:webHidden/>
            <w:sz w:val="22"/>
            <w:szCs w:val="22"/>
          </w:rPr>
        </w:r>
        <w:r w:rsidRPr="00374ACF">
          <w:rPr>
            <w:noProof/>
            <w:webHidden/>
            <w:sz w:val="22"/>
            <w:szCs w:val="22"/>
          </w:rPr>
          <w:fldChar w:fldCharType="separate"/>
        </w:r>
        <w:r>
          <w:rPr>
            <w:noProof/>
            <w:webHidden/>
            <w:sz w:val="22"/>
            <w:szCs w:val="22"/>
          </w:rPr>
          <w:t>15</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498" w:history="1">
        <w:r w:rsidRPr="00374ACF">
          <w:rPr>
            <w:rStyle w:val="Hyperlink"/>
            <w:rFonts w:ascii="Times New Roman" w:hAnsi="Times New Roman"/>
            <w:noProof/>
            <w:sz w:val="22"/>
            <w:szCs w:val="22"/>
          </w:rPr>
          <w:t>Wykaz substancji objętych Programem</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_Toc33039498 \h </w:instrText>
        </w:r>
        <w:r w:rsidRPr="00374ACF">
          <w:rPr>
            <w:noProof/>
            <w:webHidden/>
            <w:sz w:val="22"/>
            <w:szCs w:val="22"/>
          </w:rPr>
        </w:r>
        <w:r w:rsidRPr="00374ACF">
          <w:rPr>
            <w:noProof/>
            <w:webHidden/>
            <w:sz w:val="22"/>
            <w:szCs w:val="22"/>
          </w:rPr>
          <w:fldChar w:fldCharType="separate"/>
        </w:r>
        <w:r>
          <w:rPr>
            <w:noProof/>
            <w:webHidden/>
            <w:sz w:val="22"/>
            <w:szCs w:val="22"/>
          </w:rPr>
          <w:t>17</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499" w:history="1">
        <w:r w:rsidRPr="00374ACF">
          <w:rPr>
            <w:rStyle w:val="Hyperlink"/>
            <w:rFonts w:ascii="Times New Roman" w:hAnsi="Times New Roman"/>
            <w:noProof/>
            <w:sz w:val="22"/>
            <w:szCs w:val="22"/>
          </w:rPr>
          <w:t>Wyniki pomiarów jakości powietrza w strefie miasto Włocławek w latach 2013-2018</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_Toc33039499 \h </w:instrText>
        </w:r>
        <w:r w:rsidRPr="00374ACF">
          <w:rPr>
            <w:noProof/>
            <w:webHidden/>
            <w:sz w:val="22"/>
            <w:szCs w:val="22"/>
          </w:rPr>
        </w:r>
        <w:r w:rsidRPr="00374ACF">
          <w:rPr>
            <w:noProof/>
            <w:webHidden/>
            <w:sz w:val="22"/>
            <w:szCs w:val="22"/>
          </w:rPr>
          <w:fldChar w:fldCharType="separate"/>
        </w:r>
        <w:r>
          <w:rPr>
            <w:noProof/>
            <w:webHidden/>
            <w:sz w:val="22"/>
            <w:szCs w:val="22"/>
          </w:rPr>
          <w:t>18</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00" w:history="1">
        <w:r w:rsidRPr="00374ACF">
          <w:rPr>
            <w:rStyle w:val="Hyperlink"/>
            <w:rFonts w:ascii="Times New Roman" w:hAnsi="Times New Roman"/>
            <w:noProof/>
            <w:sz w:val="22"/>
            <w:szCs w:val="22"/>
          </w:rPr>
          <w:t>Wyniki rocznej oceny jakości powietrza w 2018 roku</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_Toc33039500 \h </w:instrText>
        </w:r>
        <w:r w:rsidRPr="00374ACF">
          <w:rPr>
            <w:noProof/>
            <w:webHidden/>
            <w:sz w:val="22"/>
            <w:szCs w:val="22"/>
          </w:rPr>
        </w:r>
        <w:r w:rsidRPr="00374ACF">
          <w:rPr>
            <w:noProof/>
            <w:webHidden/>
            <w:sz w:val="22"/>
            <w:szCs w:val="22"/>
          </w:rPr>
          <w:fldChar w:fldCharType="separate"/>
        </w:r>
        <w:r>
          <w:rPr>
            <w:noProof/>
            <w:webHidden/>
            <w:sz w:val="22"/>
            <w:szCs w:val="22"/>
          </w:rPr>
          <w:t>28</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01" w:history="1">
        <w:r>
          <w:rPr>
            <w:rStyle w:val="Hyperlink"/>
            <w:rFonts w:ascii="Times New Roman" w:hAnsi="Times New Roman"/>
            <w:noProof/>
            <w:sz w:val="22"/>
            <w:szCs w:val="22"/>
          </w:rPr>
          <w:t>O</w:t>
        </w:r>
        <w:r w:rsidRPr="00374ACF">
          <w:rPr>
            <w:rStyle w:val="Hyperlink"/>
            <w:rFonts w:ascii="Times New Roman" w:hAnsi="Times New Roman"/>
            <w:noProof/>
            <w:sz w:val="22"/>
            <w:szCs w:val="22"/>
          </w:rPr>
          <w:t xml:space="preserve">pis obszaru przekroczeń w strefie miasto </w:t>
        </w:r>
        <w:r>
          <w:rPr>
            <w:rStyle w:val="Hyperlink"/>
            <w:rFonts w:ascii="Times New Roman" w:hAnsi="Times New Roman"/>
            <w:noProof/>
            <w:sz w:val="22"/>
            <w:szCs w:val="22"/>
          </w:rPr>
          <w:t>W</w:t>
        </w:r>
        <w:r w:rsidRPr="00374ACF">
          <w:rPr>
            <w:rStyle w:val="Hyperlink"/>
            <w:rFonts w:ascii="Times New Roman" w:hAnsi="Times New Roman"/>
            <w:noProof/>
            <w:sz w:val="22"/>
            <w:szCs w:val="22"/>
          </w:rPr>
          <w:t>łocławek</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_Toc33039501 \h </w:instrText>
        </w:r>
        <w:r w:rsidRPr="00374ACF">
          <w:rPr>
            <w:noProof/>
            <w:webHidden/>
            <w:sz w:val="22"/>
            <w:szCs w:val="22"/>
          </w:rPr>
        </w:r>
        <w:r w:rsidRPr="00374ACF">
          <w:rPr>
            <w:noProof/>
            <w:webHidden/>
            <w:sz w:val="22"/>
            <w:szCs w:val="22"/>
          </w:rPr>
          <w:fldChar w:fldCharType="separate"/>
        </w:r>
        <w:r>
          <w:rPr>
            <w:noProof/>
            <w:webHidden/>
            <w:sz w:val="22"/>
            <w:szCs w:val="22"/>
          </w:rPr>
          <w:t>33</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02" w:history="1">
        <w:r w:rsidRPr="00374ACF">
          <w:rPr>
            <w:rStyle w:val="Hyperlink"/>
            <w:rFonts w:ascii="Times New Roman" w:hAnsi="Times New Roman"/>
            <w:noProof/>
            <w:sz w:val="22"/>
          </w:rPr>
          <w:t>BILANS EMISJI SUBSTANCJI ZANIECZYSZCZAJĄCYCH WPROWADZANYCH DO POWIETRZA W STREFIE W ROKU BAZOWYM</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_Toc33039502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33</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03" w:history="1">
        <w:r w:rsidRPr="00374ACF">
          <w:rPr>
            <w:rStyle w:val="Hyperlink"/>
            <w:rFonts w:ascii="Times New Roman" w:hAnsi="Times New Roman"/>
            <w:noProof/>
            <w:sz w:val="22"/>
          </w:rPr>
          <w:t>ANALIZA STANU JAKOŚCI POWIETRZA</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_Toc33039503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34</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04" w:history="1">
        <w:r w:rsidRPr="00374ACF">
          <w:rPr>
            <w:rStyle w:val="Hyperlink"/>
            <w:rFonts w:ascii="Times New Roman" w:hAnsi="Times New Roman"/>
            <w:noProof/>
            <w:sz w:val="22"/>
            <w:szCs w:val="22"/>
          </w:rPr>
          <w:t>Szacunkowy poziom tła regionalnego zanieczyszczeń w roku bazowym 2018</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_Toc33039504 \h </w:instrText>
        </w:r>
        <w:r w:rsidRPr="00374ACF">
          <w:rPr>
            <w:noProof/>
            <w:webHidden/>
            <w:sz w:val="22"/>
            <w:szCs w:val="22"/>
          </w:rPr>
        </w:r>
        <w:r w:rsidRPr="00374ACF">
          <w:rPr>
            <w:noProof/>
            <w:webHidden/>
            <w:sz w:val="22"/>
            <w:szCs w:val="22"/>
          </w:rPr>
          <w:fldChar w:fldCharType="separate"/>
        </w:r>
        <w:r>
          <w:rPr>
            <w:noProof/>
            <w:webHidden/>
            <w:sz w:val="22"/>
            <w:szCs w:val="22"/>
          </w:rPr>
          <w:t>34</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05" w:history="1">
        <w:r w:rsidRPr="00374ACF">
          <w:rPr>
            <w:rStyle w:val="Hyperlink"/>
            <w:rFonts w:ascii="Times New Roman" w:hAnsi="Times New Roman"/>
            <w:noProof/>
            <w:sz w:val="22"/>
            <w:szCs w:val="22"/>
          </w:rPr>
          <w:t>Szacunkowy przyrost tła miejskiego i lokalnego w roku bazowym 2018 w podziale na grupy źródeł emisji</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_Toc33039505 \h </w:instrText>
        </w:r>
        <w:r w:rsidRPr="00374ACF">
          <w:rPr>
            <w:noProof/>
            <w:webHidden/>
            <w:sz w:val="22"/>
            <w:szCs w:val="22"/>
          </w:rPr>
        </w:r>
        <w:r w:rsidRPr="00374ACF">
          <w:rPr>
            <w:noProof/>
            <w:webHidden/>
            <w:sz w:val="22"/>
            <w:szCs w:val="22"/>
          </w:rPr>
          <w:fldChar w:fldCharType="separate"/>
        </w:r>
        <w:r>
          <w:rPr>
            <w:noProof/>
            <w:webHidden/>
            <w:sz w:val="22"/>
            <w:szCs w:val="22"/>
          </w:rPr>
          <w:t>35</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06" w:history="1">
        <w:r w:rsidRPr="00374ACF">
          <w:rPr>
            <w:rStyle w:val="Hyperlink"/>
            <w:rFonts w:ascii="Times New Roman" w:hAnsi="Times New Roman"/>
            <w:noProof/>
            <w:sz w:val="22"/>
          </w:rPr>
          <w:t>PRZEWIDYWANE POZIOMY SUBSTANCJI W POWIETRZU W ROKU PROGNOZY</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_Toc33039506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38</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07" w:history="1">
        <w:r w:rsidRPr="00374ACF">
          <w:rPr>
            <w:rStyle w:val="Hyperlink"/>
            <w:rFonts w:ascii="Times New Roman" w:hAnsi="Times New Roman"/>
            <w:noProof/>
            <w:sz w:val="22"/>
            <w:szCs w:val="22"/>
          </w:rPr>
          <w:t>Przewidywane poziomy substancji w powietrzu w przypadku realizacji działań wskazanych prawem</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_Toc33039507 \h </w:instrText>
        </w:r>
        <w:r w:rsidRPr="00374ACF">
          <w:rPr>
            <w:noProof/>
            <w:webHidden/>
            <w:sz w:val="22"/>
            <w:szCs w:val="22"/>
          </w:rPr>
        </w:r>
        <w:r w:rsidRPr="00374ACF">
          <w:rPr>
            <w:noProof/>
            <w:webHidden/>
            <w:sz w:val="22"/>
            <w:szCs w:val="22"/>
          </w:rPr>
          <w:fldChar w:fldCharType="separate"/>
        </w:r>
        <w:r>
          <w:rPr>
            <w:noProof/>
            <w:webHidden/>
            <w:sz w:val="22"/>
            <w:szCs w:val="22"/>
          </w:rPr>
          <w:t>39</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08" w:history="1">
        <w:r w:rsidRPr="00374ACF">
          <w:rPr>
            <w:rStyle w:val="Hyperlink"/>
            <w:rFonts w:ascii="Times New Roman" w:hAnsi="Times New Roman"/>
            <w:noProof/>
            <w:sz w:val="22"/>
            <w:szCs w:val="22"/>
          </w:rPr>
          <w:t>Przewidywane poziomy substancji w powietrzu w przypadku realizacji działań wskazanych w Programie</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_Toc33039508 \h </w:instrText>
        </w:r>
        <w:r w:rsidRPr="00374ACF">
          <w:rPr>
            <w:noProof/>
            <w:webHidden/>
            <w:sz w:val="22"/>
            <w:szCs w:val="22"/>
          </w:rPr>
        </w:r>
        <w:r w:rsidRPr="00374ACF">
          <w:rPr>
            <w:noProof/>
            <w:webHidden/>
            <w:sz w:val="22"/>
            <w:szCs w:val="22"/>
          </w:rPr>
          <w:fldChar w:fldCharType="separate"/>
        </w:r>
        <w:r>
          <w:rPr>
            <w:noProof/>
            <w:webHidden/>
            <w:sz w:val="22"/>
            <w:szCs w:val="22"/>
          </w:rPr>
          <w:t>39</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09" w:history="1">
        <w:r w:rsidRPr="00374ACF">
          <w:rPr>
            <w:rStyle w:val="Hyperlink"/>
            <w:rFonts w:ascii="Times New Roman" w:hAnsi="Times New Roman"/>
            <w:noProof/>
            <w:sz w:val="22"/>
          </w:rPr>
          <w:t>BILANS EMISJI W ROKU PROGNOZY</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_Toc33039509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39</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10" w:history="1">
        <w:r w:rsidRPr="00374ACF">
          <w:rPr>
            <w:rStyle w:val="Hyperlink"/>
            <w:rFonts w:ascii="Times New Roman" w:hAnsi="Times New Roman"/>
            <w:noProof/>
            <w:sz w:val="22"/>
            <w:szCs w:val="22"/>
          </w:rPr>
          <w:t>Przewidywane zmiany wielkości emisji ze źródeł zlokalizowanych poza strefą w roku prognozy</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_Toc33039510 \h </w:instrText>
        </w:r>
        <w:r w:rsidRPr="00374ACF">
          <w:rPr>
            <w:noProof/>
            <w:webHidden/>
            <w:sz w:val="22"/>
            <w:szCs w:val="22"/>
          </w:rPr>
        </w:r>
        <w:r w:rsidRPr="00374ACF">
          <w:rPr>
            <w:noProof/>
            <w:webHidden/>
            <w:sz w:val="22"/>
            <w:szCs w:val="22"/>
          </w:rPr>
          <w:fldChar w:fldCharType="separate"/>
        </w:r>
        <w:r>
          <w:rPr>
            <w:noProof/>
            <w:webHidden/>
            <w:sz w:val="22"/>
            <w:szCs w:val="22"/>
          </w:rPr>
          <w:t>39</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11" w:history="1">
        <w:r w:rsidRPr="00374ACF">
          <w:rPr>
            <w:rStyle w:val="Hyperlink"/>
            <w:rFonts w:ascii="Times New Roman" w:hAnsi="Times New Roman"/>
            <w:noProof/>
            <w:sz w:val="22"/>
            <w:szCs w:val="22"/>
          </w:rPr>
          <w:t>Scenariusze wielkości emisji w rokU prognozy</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_Toc33039511 \h </w:instrText>
        </w:r>
        <w:r w:rsidRPr="00374ACF">
          <w:rPr>
            <w:noProof/>
            <w:webHidden/>
            <w:sz w:val="22"/>
            <w:szCs w:val="22"/>
          </w:rPr>
        </w:r>
        <w:r w:rsidRPr="00374ACF">
          <w:rPr>
            <w:noProof/>
            <w:webHidden/>
            <w:sz w:val="22"/>
            <w:szCs w:val="22"/>
          </w:rPr>
          <w:fldChar w:fldCharType="separate"/>
        </w:r>
        <w:r>
          <w:rPr>
            <w:noProof/>
            <w:webHidden/>
            <w:sz w:val="22"/>
            <w:szCs w:val="22"/>
          </w:rPr>
          <w:t>40</w:t>
        </w:r>
        <w:r w:rsidRPr="00374ACF">
          <w:rPr>
            <w:noProof/>
            <w:webHidden/>
            <w:sz w:val="22"/>
            <w:szCs w:val="22"/>
          </w:rPr>
          <w:fldChar w:fldCharType="end"/>
        </w:r>
      </w:hyperlink>
    </w:p>
    <w:p w:rsidR="007B28EA" w:rsidRPr="00374ACF" w:rsidRDefault="007B28EA">
      <w:pPr>
        <w:pStyle w:val="TOC1"/>
        <w:rPr>
          <w:rFonts w:cs="Times New Roman"/>
          <w:b w:val="0"/>
          <w:bCs w:val="0"/>
          <w:iCs w:val="0"/>
          <w:sz w:val="22"/>
          <w:szCs w:val="22"/>
          <w:lang w:eastAsia="pl-PL"/>
        </w:rPr>
      </w:pPr>
      <w:hyperlink w:anchor="_Toc33039512" w:history="1">
        <w:r w:rsidRPr="00374ACF">
          <w:rPr>
            <w:rStyle w:val="Hyperlink"/>
            <w:rFonts w:ascii="Times New Roman" w:hAnsi="Times New Roman"/>
            <w:sz w:val="22"/>
            <w:szCs w:val="22"/>
          </w:rPr>
          <w:t>UZASADNIENIE ZAKRESU OKREŚLONYCH I OCENIONYCH PRZEZ ZARZĄD WOJEWÓDZTWA KUJAWSKO-POMORSKIEGO ZAGADNIEŃ</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_Toc33039512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44</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3" w:history="1">
        <w:r w:rsidRPr="00374ACF">
          <w:rPr>
            <w:rStyle w:val="Hyperlink"/>
            <w:rFonts w:ascii="Times New Roman" w:hAnsi="Times New Roman"/>
            <w:noProof/>
            <w:sz w:val="22"/>
          </w:rPr>
          <w:t>UWARUNKOWANIA WYNIKAJĄCE Z PLANÓW ZAGOSPODAROWANIA PRZESTRZENNEGO</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_Toc33039513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44</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4" w:history="1">
        <w:r w:rsidRPr="00374ACF">
          <w:rPr>
            <w:rStyle w:val="Hyperlink"/>
            <w:rFonts w:ascii="Times New Roman" w:hAnsi="Times New Roman"/>
            <w:noProof/>
            <w:sz w:val="22"/>
          </w:rPr>
          <w:t>BILANS SUBSTANCJI WPROWADZANYCH DO POWIETRZA ZE ŹRÓDEŁ, DLA</w:t>
        </w:r>
        <w:r>
          <w:rPr>
            <w:rStyle w:val="Hyperlink"/>
            <w:rFonts w:ascii="Times New Roman" w:hAnsi="Times New Roman"/>
            <w:noProof/>
            <w:sz w:val="22"/>
          </w:rPr>
          <w:t> </w:t>
        </w:r>
        <w:r w:rsidRPr="00374ACF">
          <w:rPr>
            <w:rStyle w:val="Hyperlink"/>
            <w:rFonts w:ascii="Times New Roman" w:hAnsi="Times New Roman"/>
            <w:noProof/>
            <w:sz w:val="22"/>
          </w:rPr>
          <w:t>KTÓRYCH WSKAZANO KONIECZNOŚĆ REDUKCJI EMISJI</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_Toc33039514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46</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5" w:history="1">
        <w:r w:rsidRPr="00374ACF">
          <w:rPr>
            <w:rStyle w:val="Hyperlink"/>
            <w:rFonts w:ascii="Times New Roman" w:hAnsi="Times New Roman"/>
            <w:noProof/>
            <w:sz w:val="22"/>
          </w:rPr>
          <w:t>OCENA I ANALIZA MOŻLIWYCH DO ZASTOSOWANIA ROZWIĄZAŃ ZMIERZAJĄCY DO OGRANICZENIA EMISJI PREKURSORÓW OZONU</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_Toc33039515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47</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6" w:history="1">
        <w:r w:rsidRPr="00374ACF">
          <w:rPr>
            <w:rStyle w:val="Hyperlink"/>
            <w:rFonts w:ascii="Times New Roman" w:hAnsi="Times New Roman"/>
            <w:noProof/>
            <w:sz w:val="22"/>
          </w:rPr>
          <w:t>SZACUNKOWY CZAS POTRZEBNY NA OSIĄGNIĘCIE CELÓW PROGRAMU</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_Toc33039516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48</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7" w:history="1">
        <w:r w:rsidRPr="00374ACF">
          <w:rPr>
            <w:rStyle w:val="Hyperlink"/>
            <w:rFonts w:ascii="Times New Roman" w:hAnsi="Times New Roman"/>
            <w:noProof/>
            <w:sz w:val="22"/>
          </w:rPr>
          <w:t>PODSUMOWANIE ANALIZY DOKUMENTÓW, MATERIAŁÓW I PUBLIKACJI WYKORZYSTANYCH DO PRACOWANIA PROGRAMU</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_Toc33039517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48</w:t>
        </w:r>
        <w:r w:rsidRPr="00374ACF">
          <w:rPr>
            <w:rFonts w:ascii="Times New Roman" w:hAnsi="Times New Roman"/>
            <w:noProof/>
            <w:webHidden/>
          </w:rPr>
          <w:fldChar w:fldCharType="end"/>
        </w:r>
      </w:hyperlink>
    </w:p>
    <w:p w:rsidR="007B28EA" w:rsidRPr="00374ACF" w:rsidRDefault="007B28EA">
      <w:pPr>
        <w:pStyle w:val="TOC1"/>
        <w:rPr>
          <w:rFonts w:cs="Times New Roman"/>
          <w:b w:val="0"/>
          <w:bCs w:val="0"/>
          <w:iCs w:val="0"/>
          <w:sz w:val="22"/>
          <w:szCs w:val="22"/>
          <w:lang w:eastAsia="pl-PL"/>
        </w:rPr>
      </w:pPr>
      <w:hyperlink w:anchor="_Toc33039518" w:history="1">
        <w:r w:rsidRPr="00374ACF">
          <w:rPr>
            <w:rStyle w:val="Hyperlink"/>
            <w:rFonts w:ascii="Times New Roman" w:hAnsi="Times New Roman"/>
            <w:sz w:val="22"/>
            <w:szCs w:val="22"/>
          </w:rPr>
          <w:t>ZAŁĄCZNIKI GRAFICZNE</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_Toc33039518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52</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19" w:history="1">
        <w:r w:rsidRPr="00374ACF">
          <w:rPr>
            <w:rStyle w:val="Hyperlink"/>
            <w:rFonts w:ascii="Times New Roman" w:hAnsi="Times New Roman"/>
            <w:noProof/>
            <w:sz w:val="22"/>
          </w:rPr>
          <w:t>PODZIAŁ ADMINISTRACYJNY STREFY OBJĘTEJ PROGRAMEM</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_Toc33039519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52</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20" w:history="1">
        <w:r w:rsidRPr="00374ACF">
          <w:rPr>
            <w:rStyle w:val="Hyperlink"/>
            <w:rFonts w:ascii="Times New Roman" w:hAnsi="Times New Roman"/>
            <w:noProof/>
            <w:sz w:val="22"/>
          </w:rPr>
          <w:t>LOKALIZACJA PUNKTÓW POMIAROWYCH</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_Toc33039520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53</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21" w:history="1">
        <w:r w:rsidRPr="00374ACF">
          <w:rPr>
            <w:rStyle w:val="Hyperlink"/>
            <w:rFonts w:ascii="Times New Roman" w:hAnsi="Times New Roman"/>
            <w:noProof/>
            <w:sz w:val="22"/>
          </w:rPr>
          <w:t>ROZMIESZCZENIE EMISJI ZANIECZYSZCZEŃ DO POWIETRZA</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_Toc33039521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54</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22" w:history="1">
        <w:r w:rsidRPr="00374ACF">
          <w:rPr>
            <w:rStyle w:val="Hyperlink"/>
            <w:rFonts w:ascii="Times New Roman" w:hAnsi="Times New Roman"/>
            <w:noProof/>
            <w:sz w:val="22"/>
            <w:szCs w:val="22"/>
          </w:rPr>
          <w:t>Źródła emisji pyłu zawieszonego PM10</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_Toc33039522 \h </w:instrText>
        </w:r>
        <w:r w:rsidRPr="00374ACF">
          <w:rPr>
            <w:noProof/>
            <w:webHidden/>
            <w:sz w:val="22"/>
            <w:szCs w:val="22"/>
          </w:rPr>
        </w:r>
        <w:r w:rsidRPr="00374ACF">
          <w:rPr>
            <w:noProof/>
            <w:webHidden/>
            <w:sz w:val="22"/>
            <w:szCs w:val="22"/>
          </w:rPr>
          <w:fldChar w:fldCharType="separate"/>
        </w:r>
        <w:r>
          <w:rPr>
            <w:noProof/>
            <w:webHidden/>
            <w:sz w:val="22"/>
            <w:szCs w:val="22"/>
          </w:rPr>
          <w:t>54</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23" w:history="1">
        <w:r w:rsidRPr="00374ACF">
          <w:rPr>
            <w:rStyle w:val="Hyperlink"/>
            <w:rFonts w:ascii="Times New Roman" w:hAnsi="Times New Roman"/>
            <w:noProof/>
            <w:sz w:val="22"/>
            <w:szCs w:val="22"/>
          </w:rPr>
          <w:t>Źródła emisji benzo(a)pirenu</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_Toc33039523 \h </w:instrText>
        </w:r>
        <w:r w:rsidRPr="00374ACF">
          <w:rPr>
            <w:noProof/>
            <w:webHidden/>
            <w:sz w:val="22"/>
            <w:szCs w:val="22"/>
          </w:rPr>
        </w:r>
        <w:r w:rsidRPr="00374ACF">
          <w:rPr>
            <w:noProof/>
            <w:webHidden/>
            <w:sz w:val="22"/>
            <w:szCs w:val="22"/>
          </w:rPr>
          <w:fldChar w:fldCharType="separate"/>
        </w:r>
        <w:r>
          <w:rPr>
            <w:noProof/>
            <w:webHidden/>
            <w:sz w:val="22"/>
            <w:szCs w:val="22"/>
          </w:rPr>
          <w:t>63</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24" w:history="1">
        <w:r w:rsidRPr="00374ACF">
          <w:rPr>
            <w:rStyle w:val="Hyperlink"/>
            <w:rFonts w:ascii="Times New Roman" w:hAnsi="Times New Roman"/>
            <w:noProof/>
            <w:sz w:val="22"/>
          </w:rPr>
          <w:t>ROZMIESZCZENIE GŁÓWNYCH ŹRÓDEŁ EMISJI ZANIECZYSZCZEŃ DO POWIETRZA ODPOWIEDZIALNYCH ZA PRZEKROCZENIA</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_Toc33039524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67</w:t>
        </w:r>
        <w:r w:rsidRPr="00374ACF">
          <w:rPr>
            <w:rFonts w:ascii="Times New Roman" w:hAnsi="Times New Roman"/>
            <w:noProof/>
            <w:webHidden/>
          </w:rPr>
          <w:fldChar w:fldCharType="end"/>
        </w:r>
      </w:hyperlink>
    </w:p>
    <w:p w:rsidR="007B28EA" w:rsidRPr="00374ACF" w:rsidRDefault="007B28EA">
      <w:pPr>
        <w:pStyle w:val="TOC1"/>
        <w:rPr>
          <w:rFonts w:cs="Times New Roman"/>
          <w:b w:val="0"/>
          <w:bCs w:val="0"/>
          <w:iCs w:val="0"/>
          <w:sz w:val="22"/>
          <w:szCs w:val="22"/>
          <w:lang w:eastAsia="pl-PL"/>
        </w:rPr>
      </w:pPr>
      <w:hyperlink w:anchor="_Toc33039525" w:history="1">
        <w:r w:rsidRPr="00374ACF">
          <w:rPr>
            <w:rStyle w:val="Hyperlink"/>
            <w:rFonts w:ascii="Times New Roman" w:hAnsi="Times New Roman"/>
            <w:caps/>
            <w:kern w:val="28"/>
            <w:sz w:val="22"/>
            <w:szCs w:val="22"/>
          </w:rPr>
          <w:t>Z</w:t>
        </w:r>
        <w:r w:rsidRPr="00374ACF">
          <w:rPr>
            <w:rStyle w:val="Hyperlink"/>
            <w:rFonts w:ascii="Times New Roman" w:hAnsi="Times New Roman"/>
            <w:kern w:val="28"/>
            <w:sz w:val="22"/>
            <w:szCs w:val="22"/>
          </w:rPr>
          <w:t>ałącznik nr 2</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_Toc33039525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69</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26" w:history="1">
        <w:r w:rsidRPr="00374ACF">
          <w:rPr>
            <w:rStyle w:val="Hyperlink"/>
            <w:rFonts w:ascii="Times New Roman" w:hAnsi="Times New Roman"/>
            <w:noProof/>
            <w:sz w:val="22"/>
          </w:rPr>
          <w:t>DZIAŁANIA WSKAZANE DO REALIZACJI W CELU OSIĄGNIĘCIA STANDARDÓW JAKOŚCI POWIETRZA ORAZ OBNIŻENIA STĘŻENIA BENZO(A)PIRENU W STREFIE MIASTO WŁOCŁAWEK</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_Toc33039526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70</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27" w:history="1">
        <w:r w:rsidRPr="00374ACF">
          <w:rPr>
            <w:rStyle w:val="Hyperlink"/>
            <w:rFonts w:ascii="Times New Roman" w:hAnsi="Times New Roman"/>
            <w:noProof/>
            <w:sz w:val="22"/>
            <w:szCs w:val="22"/>
          </w:rPr>
          <w:t>Informacja o możliwych do podjęcia działaniach w obszarach przekroczeń</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_Toc33039527 \h </w:instrText>
        </w:r>
        <w:r w:rsidRPr="00374ACF">
          <w:rPr>
            <w:noProof/>
            <w:webHidden/>
            <w:sz w:val="22"/>
            <w:szCs w:val="22"/>
          </w:rPr>
        </w:r>
        <w:r w:rsidRPr="00374ACF">
          <w:rPr>
            <w:noProof/>
            <w:webHidden/>
            <w:sz w:val="22"/>
            <w:szCs w:val="22"/>
          </w:rPr>
          <w:fldChar w:fldCharType="separate"/>
        </w:r>
        <w:r>
          <w:rPr>
            <w:noProof/>
            <w:webHidden/>
            <w:sz w:val="22"/>
            <w:szCs w:val="22"/>
          </w:rPr>
          <w:t>70</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28" w:history="1">
        <w:r w:rsidRPr="00374ACF">
          <w:rPr>
            <w:rStyle w:val="Hyperlink"/>
            <w:rFonts w:ascii="Times New Roman" w:hAnsi="Times New Roman"/>
            <w:noProof/>
            <w:sz w:val="22"/>
            <w:szCs w:val="22"/>
          </w:rPr>
          <w:t>Podstawowe kierunki działań</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_Toc33039528 \h </w:instrText>
        </w:r>
        <w:r w:rsidRPr="00374ACF">
          <w:rPr>
            <w:noProof/>
            <w:webHidden/>
            <w:sz w:val="22"/>
            <w:szCs w:val="22"/>
          </w:rPr>
        </w:r>
        <w:r w:rsidRPr="00374ACF">
          <w:rPr>
            <w:noProof/>
            <w:webHidden/>
            <w:sz w:val="22"/>
            <w:szCs w:val="22"/>
          </w:rPr>
          <w:fldChar w:fldCharType="separate"/>
        </w:r>
        <w:r>
          <w:rPr>
            <w:noProof/>
            <w:webHidden/>
            <w:sz w:val="22"/>
            <w:szCs w:val="22"/>
          </w:rPr>
          <w:t>71</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29" w:history="1">
        <w:r w:rsidRPr="00374ACF">
          <w:rPr>
            <w:rStyle w:val="Hyperlink"/>
            <w:rFonts w:ascii="Times New Roman" w:hAnsi="Times New Roman"/>
            <w:noProof/>
            <w:sz w:val="22"/>
            <w:szCs w:val="22"/>
          </w:rPr>
          <w:t>Wykaz i opis planowanych do realizacji działań naprawczych</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_Toc33039529 \h </w:instrText>
        </w:r>
        <w:r w:rsidRPr="00374ACF">
          <w:rPr>
            <w:noProof/>
            <w:webHidden/>
            <w:sz w:val="22"/>
            <w:szCs w:val="22"/>
          </w:rPr>
        </w:r>
        <w:r w:rsidRPr="00374ACF">
          <w:rPr>
            <w:noProof/>
            <w:webHidden/>
            <w:sz w:val="22"/>
            <w:szCs w:val="22"/>
          </w:rPr>
          <w:fldChar w:fldCharType="separate"/>
        </w:r>
        <w:r>
          <w:rPr>
            <w:noProof/>
            <w:webHidden/>
            <w:sz w:val="22"/>
            <w:szCs w:val="22"/>
          </w:rPr>
          <w:t>71</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30" w:history="1">
        <w:r w:rsidRPr="00374ACF">
          <w:rPr>
            <w:rStyle w:val="Hyperlink"/>
            <w:rFonts w:ascii="Times New Roman" w:hAnsi="Times New Roman"/>
            <w:noProof/>
            <w:sz w:val="22"/>
            <w:szCs w:val="22"/>
          </w:rPr>
          <w:t>Harmonogram rzeczowo-finansowy działań naprawczych</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_Toc33039530 \h </w:instrText>
        </w:r>
        <w:r w:rsidRPr="00374ACF">
          <w:rPr>
            <w:noProof/>
            <w:webHidden/>
            <w:sz w:val="22"/>
            <w:szCs w:val="22"/>
          </w:rPr>
        </w:r>
        <w:r w:rsidRPr="00374ACF">
          <w:rPr>
            <w:noProof/>
            <w:webHidden/>
            <w:sz w:val="22"/>
            <w:szCs w:val="22"/>
          </w:rPr>
          <w:fldChar w:fldCharType="separate"/>
        </w:r>
        <w:r>
          <w:rPr>
            <w:noProof/>
            <w:webHidden/>
            <w:sz w:val="22"/>
            <w:szCs w:val="22"/>
          </w:rPr>
          <w:t>76</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31" w:history="1">
        <w:r w:rsidRPr="00374ACF">
          <w:rPr>
            <w:rStyle w:val="Hyperlink"/>
            <w:rFonts w:ascii="Times New Roman" w:hAnsi="Times New Roman"/>
            <w:noProof/>
            <w:sz w:val="22"/>
            <w:szCs w:val="22"/>
          </w:rPr>
          <w:t>Możliwe źródła finansowania działań wskazanych w programie</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_Toc33039531 \h </w:instrText>
        </w:r>
        <w:r w:rsidRPr="00374ACF">
          <w:rPr>
            <w:noProof/>
            <w:webHidden/>
            <w:sz w:val="22"/>
            <w:szCs w:val="22"/>
          </w:rPr>
        </w:r>
        <w:r w:rsidRPr="00374ACF">
          <w:rPr>
            <w:noProof/>
            <w:webHidden/>
            <w:sz w:val="22"/>
            <w:szCs w:val="22"/>
          </w:rPr>
          <w:fldChar w:fldCharType="separate"/>
        </w:r>
        <w:r>
          <w:rPr>
            <w:noProof/>
            <w:webHidden/>
            <w:sz w:val="22"/>
            <w:szCs w:val="22"/>
          </w:rPr>
          <w:t>82</w:t>
        </w:r>
        <w:r w:rsidRPr="00374ACF">
          <w:rPr>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32" w:history="1">
        <w:r w:rsidRPr="00374ACF">
          <w:rPr>
            <w:rStyle w:val="Hyperlink"/>
            <w:rFonts w:ascii="Times New Roman" w:hAnsi="Times New Roman"/>
            <w:noProof/>
            <w:sz w:val="22"/>
          </w:rPr>
          <w:t>LISTA DZIAŁAŃ NIEOBJĘTYCH PROGRAMEM PLANOWANYCH LUB PRZEWIDZIANYCH DO REALIZACJI W PERSPEKTYWIE DŁUGOTERMINOWEJ</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_Toc33039532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84</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33" w:history="1">
        <w:r w:rsidRPr="00374ACF">
          <w:rPr>
            <w:rStyle w:val="Hyperlink"/>
            <w:rFonts w:ascii="Times New Roman" w:hAnsi="Times New Roman"/>
            <w:noProof/>
            <w:sz w:val="22"/>
          </w:rPr>
          <w:t>DZIAŁANIA NAPRAWCZE, KTÓRE NIE ZOSTAŁY WYTYPOWANE DO WDROŻENIA</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_Toc33039533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85</w:t>
        </w:r>
        <w:r w:rsidRPr="00374ACF">
          <w:rPr>
            <w:rFonts w:ascii="Times New Roman" w:hAnsi="Times New Roman"/>
            <w:noProof/>
            <w:webHidden/>
          </w:rPr>
          <w:fldChar w:fldCharType="end"/>
        </w:r>
      </w:hyperlink>
    </w:p>
    <w:p w:rsidR="007B28EA" w:rsidRPr="00374ACF" w:rsidRDefault="007B28EA">
      <w:pPr>
        <w:pStyle w:val="TOC1"/>
        <w:rPr>
          <w:rFonts w:cs="Times New Roman"/>
          <w:b w:val="0"/>
          <w:bCs w:val="0"/>
          <w:iCs w:val="0"/>
          <w:sz w:val="22"/>
          <w:szCs w:val="22"/>
          <w:lang w:eastAsia="pl-PL"/>
        </w:rPr>
      </w:pPr>
      <w:hyperlink w:anchor="_Toc33039534" w:history="1">
        <w:r w:rsidRPr="00374ACF">
          <w:rPr>
            <w:rStyle w:val="Hyperlink"/>
            <w:rFonts w:ascii="Times New Roman" w:hAnsi="Times New Roman"/>
            <w:caps/>
            <w:kern w:val="28"/>
            <w:sz w:val="22"/>
            <w:szCs w:val="22"/>
          </w:rPr>
          <w:t>Z</w:t>
        </w:r>
        <w:r w:rsidRPr="00374ACF">
          <w:rPr>
            <w:rStyle w:val="Hyperlink"/>
            <w:rFonts w:ascii="Times New Roman" w:hAnsi="Times New Roman"/>
            <w:kern w:val="28"/>
            <w:sz w:val="22"/>
            <w:szCs w:val="22"/>
          </w:rPr>
          <w:t xml:space="preserve">ałącznik nr </w:t>
        </w:r>
        <w:r w:rsidRPr="00374ACF">
          <w:rPr>
            <w:rStyle w:val="Hyperlink"/>
            <w:rFonts w:ascii="Times New Roman" w:hAnsi="Times New Roman"/>
            <w:caps/>
            <w:kern w:val="28"/>
            <w:sz w:val="22"/>
            <w:szCs w:val="22"/>
          </w:rPr>
          <w:t>3</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_Toc33039534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86</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35" w:history="1">
        <w:r w:rsidRPr="00374ACF">
          <w:rPr>
            <w:rStyle w:val="Hyperlink"/>
            <w:rFonts w:ascii="Times New Roman" w:hAnsi="Times New Roman"/>
            <w:noProof/>
            <w:sz w:val="22"/>
          </w:rPr>
          <w:t>PLAN DZIAŁAŃ KRÓTKOTERMINOWYCH</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_Toc33039535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87</w:t>
        </w:r>
        <w:r w:rsidRPr="00374ACF">
          <w:rPr>
            <w:rFonts w:ascii="Times New Roman" w:hAnsi="Times New Roman"/>
            <w:noProof/>
            <w:webHidden/>
          </w:rPr>
          <w:fldChar w:fldCharType="end"/>
        </w:r>
      </w:hyperlink>
    </w:p>
    <w:p w:rsidR="007B28EA" w:rsidRPr="00374ACF" w:rsidRDefault="007B28EA">
      <w:pPr>
        <w:pStyle w:val="TOC3"/>
        <w:tabs>
          <w:tab w:val="right" w:leader="dot" w:pos="8656"/>
        </w:tabs>
        <w:rPr>
          <w:noProof/>
          <w:sz w:val="22"/>
          <w:szCs w:val="22"/>
        </w:rPr>
      </w:pPr>
      <w:hyperlink w:anchor="_Toc33039536" w:history="1">
        <w:r w:rsidRPr="00374ACF">
          <w:rPr>
            <w:rStyle w:val="Hyperlink"/>
            <w:rFonts w:ascii="Times New Roman" w:hAnsi="Times New Roman"/>
            <w:noProof/>
            <w:sz w:val="22"/>
            <w:szCs w:val="22"/>
          </w:rPr>
          <w:t>Podstawy prawne PDK</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_Toc33039536 \h </w:instrText>
        </w:r>
        <w:r w:rsidRPr="00374ACF">
          <w:rPr>
            <w:noProof/>
            <w:webHidden/>
            <w:sz w:val="22"/>
            <w:szCs w:val="22"/>
          </w:rPr>
        </w:r>
        <w:r w:rsidRPr="00374ACF">
          <w:rPr>
            <w:noProof/>
            <w:webHidden/>
            <w:sz w:val="22"/>
            <w:szCs w:val="22"/>
          </w:rPr>
          <w:fldChar w:fldCharType="separate"/>
        </w:r>
        <w:r>
          <w:rPr>
            <w:noProof/>
            <w:webHidden/>
            <w:sz w:val="22"/>
            <w:szCs w:val="22"/>
          </w:rPr>
          <w:t>87</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37" w:history="1">
        <w:r w:rsidRPr="00374ACF">
          <w:rPr>
            <w:rStyle w:val="Hyperlink"/>
            <w:rFonts w:ascii="Times New Roman" w:hAnsi="Times New Roman"/>
            <w:noProof/>
            <w:sz w:val="22"/>
            <w:szCs w:val="22"/>
          </w:rPr>
          <w:t>obowiązki związane z realizacją PDK</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_Toc33039537 \h </w:instrText>
        </w:r>
        <w:r w:rsidRPr="00374ACF">
          <w:rPr>
            <w:noProof/>
            <w:webHidden/>
            <w:sz w:val="22"/>
            <w:szCs w:val="22"/>
          </w:rPr>
        </w:r>
        <w:r w:rsidRPr="00374ACF">
          <w:rPr>
            <w:noProof/>
            <w:webHidden/>
            <w:sz w:val="22"/>
            <w:szCs w:val="22"/>
          </w:rPr>
          <w:fldChar w:fldCharType="separate"/>
        </w:r>
        <w:r>
          <w:rPr>
            <w:noProof/>
            <w:webHidden/>
            <w:sz w:val="22"/>
            <w:szCs w:val="22"/>
          </w:rPr>
          <w:t>91</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38" w:history="1">
        <w:r w:rsidRPr="00374ACF">
          <w:rPr>
            <w:rStyle w:val="Hyperlink"/>
            <w:rFonts w:ascii="Times New Roman" w:hAnsi="Times New Roman"/>
            <w:noProof/>
            <w:sz w:val="22"/>
            <w:szCs w:val="22"/>
          </w:rPr>
          <w:t>Zakres i rodzaj działań krótkoterminowych oraz sposób postępowania</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_Toc33039538 \h </w:instrText>
        </w:r>
        <w:r w:rsidRPr="00374ACF">
          <w:rPr>
            <w:noProof/>
            <w:webHidden/>
            <w:sz w:val="22"/>
            <w:szCs w:val="22"/>
          </w:rPr>
        </w:r>
        <w:r w:rsidRPr="00374ACF">
          <w:rPr>
            <w:noProof/>
            <w:webHidden/>
            <w:sz w:val="22"/>
            <w:szCs w:val="22"/>
          </w:rPr>
          <w:fldChar w:fldCharType="separate"/>
        </w:r>
        <w:r>
          <w:rPr>
            <w:noProof/>
            <w:webHidden/>
            <w:sz w:val="22"/>
            <w:szCs w:val="22"/>
          </w:rPr>
          <w:t>93</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39" w:history="1">
        <w:r w:rsidRPr="00374ACF">
          <w:rPr>
            <w:rStyle w:val="Hyperlink"/>
            <w:rFonts w:ascii="Times New Roman" w:hAnsi="Times New Roman"/>
            <w:noProof/>
            <w:sz w:val="22"/>
            <w:szCs w:val="22"/>
          </w:rPr>
          <w:t>Skutki realizacji planu działań krótkoterminowych, zagrożenia i bariery w realizacji</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_Toc33039539 \h </w:instrText>
        </w:r>
        <w:r w:rsidRPr="00374ACF">
          <w:rPr>
            <w:noProof/>
            <w:webHidden/>
            <w:sz w:val="22"/>
            <w:szCs w:val="22"/>
          </w:rPr>
        </w:r>
        <w:r w:rsidRPr="00374ACF">
          <w:rPr>
            <w:noProof/>
            <w:webHidden/>
            <w:sz w:val="22"/>
            <w:szCs w:val="22"/>
          </w:rPr>
          <w:fldChar w:fldCharType="separate"/>
        </w:r>
        <w:r>
          <w:rPr>
            <w:noProof/>
            <w:webHidden/>
            <w:sz w:val="22"/>
            <w:szCs w:val="22"/>
          </w:rPr>
          <w:t>95</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40" w:history="1">
        <w:r w:rsidRPr="00374ACF">
          <w:rPr>
            <w:rStyle w:val="Hyperlink"/>
            <w:rFonts w:ascii="Times New Roman" w:hAnsi="Times New Roman"/>
            <w:noProof/>
            <w:sz w:val="22"/>
            <w:szCs w:val="22"/>
          </w:rPr>
          <w:t>Terminy Podjęcia planu działań krótkoterminowych,</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_Toc33039540 \h </w:instrText>
        </w:r>
        <w:r w:rsidRPr="00374ACF">
          <w:rPr>
            <w:noProof/>
            <w:webHidden/>
            <w:sz w:val="22"/>
            <w:szCs w:val="22"/>
          </w:rPr>
        </w:r>
        <w:r w:rsidRPr="00374ACF">
          <w:rPr>
            <w:noProof/>
            <w:webHidden/>
            <w:sz w:val="22"/>
            <w:szCs w:val="22"/>
          </w:rPr>
          <w:fldChar w:fldCharType="separate"/>
        </w:r>
        <w:r>
          <w:rPr>
            <w:noProof/>
            <w:webHidden/>
            <w:sz w:val="22"/>
            <w:szCs w:val="22"/>
          </w:rPr>
          <w:t>95</w:t>
        </w:r>
        <w:r w:rsidRPr="00374ACF">
          <w:rPr>
            <w:noProof/>
            <w:webHidden/>
            <w:sz w:val="22"/>
            <w:szCs w:val="22"/>
          </w:rPr>
          <w:fldChar w:fldCharType="end"/>
        </w:r>
      </w:hyperlink>
    </w:p>
    <w:p w:rsidR="007B28EA" w:rsidRPr="00374ACF" w:rsidRDefault="007B28EA">
      <w:pPr>
        <w:pStyle w:val="TOC3"/>
        <w:tabs>
          <w:tab w:val="right" w:leader="dot" w:pos="8656"/>
        </w:tabs>
        <w:rPr>
          <w:noProof/>
          <w:sz w:val="22"/>
          <w:szCs w:val="22"/>
        </w:rPr>
      </w:pPr>
      <w:hyperlink w:anchor="_Toc33039541" w:history="1">
        <w:r w:rsidRPr="00374ACF">
          <w:rPr>
            <w:rStyle w:val="Hyperlink"/>
            <w:rFonts w:ascii="Times New Roman" w:hAnsi="Times New Roman"/>
            <w:noProof/>
            <w:sz w:val="22"/>
            <w:szCs w:val="22"/>
          </w:rPr>
          <w:t>Monitorowanie realizacji Planu działań krótkoterminowych</w:t>
        </w:r>
        <w:r w:rsidRPr="00374ACF">
          <w:rPr>
            <w:noProof/>
            <w:webHidden/>
            <w:sz w:val="22"/>
            <w:szCs w:val="22"/>
          </w:rPr>
          <w:tab/>
        </w:r>
        <w:r w:rsidRPr="00374ACF">
          <w:rPr>
            <w:noProof/>
            <w:webHidden/>
            <w:sz w:val="22"/>
            <w:szCs w:val="22"/>
          </w:rPr>
          <w:fldChar w:fldCharType="begin"/>
        </w:r>
        <w:r w:rsidRPr="00374ACF">
          <w:rPr>
            <w:noProof/>
            <w:webHidden/>
            <w:sz w:val="22"/>
            <w:szCs w:val="22"/>
          </w:rPr>
          <w:instrText xml:space="preserve"> PAGEREF _Toc33039541 \h </w:instrText>
        </w:r>
        <w:r w:rsidRPr="00374ACF">
          <w:rPr>
            <w:noProof/>
            <w:webHidden/>
            <w:sz w:val="22"/>
            <w:szCs w:val="22"/>
          </w:rPr>
        </w:r>
        <w:r w:rsidRPr="00374ACF">
          <w:rPr>
            <w:noProof/>
            <w:webHidden/>
            <w:sz w:val="22"/>
            <w:szCs w:val="22"/>
          </w:rPr>
          <w:fldChar w:fldCharType="separate"/>
        </w:r>
        <w:r>
          <w:rPr>
            <w:noProof/>
            <w:webHidden/>
            <w:sz w:val="22"/>
            <w:szCs w:val="22"/>
          </w:rPr>
          <w:t>96</w:t>
        </w:r>
        <w:r w:rsidRPr="00374ACF">
          <w:rPr>
            <w:noProof/>
            <w:webHidden/>
            <w:sz w:val="22"/>
            <w:szCs w:val="22"/>
          </w:rPr>
          <w:fldChar w:fldCharType="end"/>
        </w:r>
      </w:hyperlink>
    </w:p>
    <w:p w:rsidR="007B28EA" w:rsidRPr="00374ACF" w:rsidRDefault="007B28EA">
      <w:pPr>
        <w:pStyle w:val="TOC1"/>
        <w:rPr>
          <w:rFonts w:cs="Times New Roman"/>
          <w:b w:val="0"/>
          <w:bCs w:val="0"/>
          <w:iCs w:val="0"/>
          <w:sz w:val="22"/>
          <w:szCs w:val="22"/>
          <w:lang w:eastAsia="pl-PL"/>
        </w:rPr>
      </w:pPr>
      <w:hyperlink w:anchor="_Toc33039542" w:history="1">
        <w:r w:rsidRPr="00374ACF">
          <w:rPr>
            <w:rStyle w:val="Hyperlink"/>
            <w:rFonts w:ascii="Times New Roman" w:hAnsi="Times New Roman"/>
            <w:caps/>
            <w:kern w:val="28"/>
            <w:sz w:val="22"/>
            <w:szCs w:val="22"/>
          </w:rPr>
          <w:t>Z</w:t>
        </w:r>
        <w:r w:rsidRPr="00374ACF">
          <w:rPr>
            <w:rStyle w:val="Hyperlink"/>
            <w:rFonts w:ascii="Times New Roman" w:hAnsi="Times New Roman"/>
            <w:kern w:val="28"/>
            <w:sz w:val="22"/>
            <w:szCs w:val="22"/>
          </w:rPr>
          <w:t>ałącznik nr 4</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_Toc33039542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97</w:t>
        </w:r>
        <w:r w:rsidRPr="00374ACF">
          <w:rPr>
            <w:rFonts w:cs="Times New Roman"/>
            <w:webHidden/>
            <w:sz w:val="22"/>
            <w:szCs w:val="22"/>
          </w:rPr>
          <w:fldChar w:fldCharType="end"/>
        </w:r>
      </w:hyperlink>
    </w:p>
    <w:p w:rsidR="007B28EA" w:rsidRPr="00374ACF" w:rsidRDefault="007B28EA">
      <w:pPr>
        <w:pStyle w:val="TOC1"/>
        <w:rPr>
          <w:rFonts w:cs="Times New Roman"/>
          <w:b w:val="0"/>
          <w:bCs w:val="0"/>
          <w:iCs w:val="0"/>
          <w:sz w:val="22"/>
          <w:szCs w:val="22"/>
          <w:lang w:eastAsia="pl-PL"/>
        </w:rPr>
      </w:pPr>
      <w:hyperlink w:anchor="_Toc33039543" w:history="1">
        <w:r w:rsidRPr="00374ACF">
          <w:rPr>
            <w:rStyle w:val="Hyperlink"/>
            <w:rFonts w:ascii="Times New Roman" w:hAnsi="Times New Roman"/>
            <w:sz w:val="22"/>
            <w:szCs w:val="22"/>
          </w:rPr>
          <w:t>OGRANICZENIA I OBOWIAZKI ZWIĄZANE Z REALIZACJĄ PROGRAMU</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_Toc33039543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98</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44" w:history="1">
        <w:r w:rsidRPr="00374ACF">
          <w:rPr>
            <w:rStyle w:val="Hyperlink"/>
            <w:rFonts w:ascii="Times New Roman" w:hAnsi="Times New Roman"/>
            <w:noProof/>
            <w:sz w:val="22"/>
          </w:rPr>
          <w:t>PRZEKAZYWANIE ZARZĄDOWI WOJEWÓDZTWA PRZEZ ORGANY ADMINISTRACJI INFORMACJI O WYDAWANYCH DECYZJACH ORAZ AKTACH PRAWA MIEJSCOWEGO</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_Toc33039544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98</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45" w:history="1">
        <w:r w:rsidRPr="00374ACF">
          <w:rPr>
            <w:rStyle w:val="Hyperlink"/>
            <w:rFonts w:ascii="Times New Roman" w:hAnsi="Times New Roman"/>
            <w:noProof/>
            <w:sz w:val="22"/>
          </w:rPr>
          <w:t>OBOWIĄZKI I OGRANICZENIA PODMIOTÓW KORZYSTAJĄCYCH ZE ŚRODOWISKA ORAZ OSÓB FIZYCZNYCH</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_Toc33039545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98</w:t>
        </w:r>
        <w:r w:rsidRPr="00374ACF">
          <w:rPr>
            <w:rFonts w:ascii="Times New Roman" w:hAnsi="Times New Roman"/>
            <w:noProof/>
            <w:webHidden/>
          </w:rPr>
          <w:fldChar w:fldCharType="end"/>
        </w:r>
      </w:hyperlink>
    </w:p>
    <w:p w:rsidR="007B28EA" w:rsidRPr="00374ACF" w:rsidRDefault="007B28EA">
      <w:pPr>
        <w:pStyle w:val="TOC1"/>
        <w:rPr>
          <w:rFonts w:cs="Times New Roman"/>
          <w:b w:val="0"/>
          <w:bCs w:val="0"/>
          <w:iCs w:val="0"/>
          <w:sz w:val="22"/>
          <w:szCs w:val="22"/>
          <w:lang w:eastAsia="pl-PL"/>
        </w:rPr>
      </w:pPr>
      <w:hyperlink w:anchor="_Toc33039546" w:history="1">
        <w:r w:rsidRPr="00374ACF">
          <w:rPr>
            <w:rStyle w:val="Hyperlink"/>
            <w:rFonts w:ascii="Times New Roman" w:hAnsi="Times New Roman"/>
            <w:caps/>
            <w:kern w:val="28"/>
            <w:sz w:val="22"/>
            <w:szCs w:val="22"/>
          </w:rPr>
          <w:t>Z</w:t>
        </w:r>
        <w:r w:rsidRPr="00374ACF">
          <w:rPr>
            <w:rStyle w:val="Hyperlink"/>
            <w:rFonts w:ascii="Times New Roman" w:hAnsi="Times New Roman"/>
            <w:kern w:val="28"/>
            <w:sz w:val="22"/>
            <w:szCs w:val="22"/>
          </w:rPr>
          <w:t>ałącznik nr 5</w:t>
        </w:r>
        <w:r w:rsidRPr="00374ACF">
          <w:rPr>
            <w:rFonts w:cs="Times New Roman"/>
            <w:webHidden/>
            <w:sz w:val="22"/>
            <w:szCs w:val="22"/>
          </w:rPr>
          <w:tab/>
        </w:r>
        <w:r w:rsidRPr="00374ACF">
          <w:rPr>
            <w:rFonts w:cs="Times New Roman"/>
            <w:webHidden/>
            <w:sz w:val="22"/>
            <w:szCs w:val="22"/>
          </w:rPr>
          <w:fldChar w:fldCharType="begin"/>
        </w:r>
        <w:r w:rsidRPr="00374ACF">
          <w:rPr>
            <w:rFonts w:cs="Times New Roman"/>
            <w:webHidden/>
            <w:sz w:val="22"/>
            <w:szCs w:val="22"/>
          </w:rPr>
          <w:instrText xml:space="preserve"> PAGEREF _Toc33039546 \h </w:instrText>
        </w:r>
        <w:r w:rsidRPr="00374ACF">
          <w:rPr>
            <w:rFonts w:cs="Times New Roman"/>
            <w:webHidden/>
            <w:sz w:val="22"/>
            <w:szCs w:val="22"/>
          </w:rPr>
        </w:r>
        <w:r w:rsidRPr="00374ACF">
          <w:rPr>
            <w:rFonts w:cs="Times New Roman"/>
            <w:webHidden/>
            <w:sz w:val="22"/>
            <w:szCs w:val="22"/>
          </w:rPr>
          <w:fldChar w:fldCharType="separate"/>
        </w:r>
        <w:r>
          <w:rPr>
            <w:rFonts w:cs="Times New Roman"/>
            <w:webHidden/>
            <w:sz w:val="22"/>
            <w:szCs w:val="22"/>
          </w:rPr>
          <w:t>100</w:t>
        </w:r>
        <w:r w:rsidRPr="00374ACF">
          <w:rPr>
            <w:rFonts w:cs="Times New Roman"/>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47" w:history="1">
        <w:r w:rsidRPr="00374ACF">
          <w:rPr>
            <w:rStyle w:val="Hyperlink"/>
            <w:rFonts w:ascii="Times New Roman" w:hAnsi="Times New Roman"/>
            <w:noProof/>
            <w:sz w:val="22"/>
          </w:rPr>
          <w:t>WSKAŹNIKI MONITOROWANIA POSTĘPU DLA PLANOWANYCH DZIAŁAŃ NAPRAWCZYCH</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_Toc33039547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101</w:t>
        </w:r>
        <w:r w:rsidRPr="00374ACF">
          <w:rPr>
            <w:rFonts w:ascii="Times New Roman" w:hAnsi="Times New Roman"/>
            <w:noProof/>
            <w:webHidden/>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48" w:history="1">
        <w:r w:rsidRPr="00374ACF">
          <w:rPr>
            <w:rStyle w:val="Hyperlink"/>
            <w:rFonts w:ascii="Times New Roman" w:hAnsi="Times New Roman"/>
            <w:noProof/>
            <w:sz w:val="22"/>
          </w:rPr>
          <w:t>MONITOROWANI REALIZACJI PROGRAMU</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_Toc33039548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105</w:t>
        </w:r>
        <w:r w:rsidRPr="00374ACF">
          <w:rPr>
            <w:rFonts w:ascii="Times New Roman" w:hAnsi="Times New Roman"/>
            <w:noProof/>
            <w:webHidden/>
          </w:rPr>
          <w:fldChar w:fldCharType="end"/>
        </w:r>
      </w:hyperlink>
    </w:p>
    <w:p w:rsidR="007B28EA" w:rsidRPr="00374ACF" w:rsidRDefault="007B28EA">
      <w:pPr>
        <w:pStyle w:val="TOC4"/>
        <w:tabs>
          <w:tab w:val="right" w:leader="dot" w:pos="8656"/>
        </w:tabs>
        <w:rPr>
          <w:rFonts w:ascii="Times New Roman" w:hAnsi="Times New Roman"/>
          <w:noProof/>
          <w:sz w:val="22"/>
          <w:szCs w:val="22"/>
        </w:rPr>
      </w:pPr>
      <w:hyperlink w:anchor="_Toc33039549" w:history="1">
        <w:r w:rsidRPr="00374ACF">
          <w:rPr>
            <w:rStyle w:val="Hyperlink"/>
            <w:rFonts w:ascii="Times New Roman" w:hAnsi="Times New Roman"/>
            <w:noProof/>
            <w:sz w:val="22"/>
            <w:szCs w:val="22"/>
          </w:rPr>
          <w:t>Spis tabel</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_Toc33039549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107</w:t>
        </w:r>
        <w:r w:rsidRPr="00374ACF">
          <w:rPr>
            <w:rFonts w:ascii="Times New Roman" w:hAnsi="Times New Roman"/>
            <w:noProof/>
            <w:webHidden/>
            <w:sz w:val="22"/>
            <w:szCs w:val="22"/>
          </w:rPr>
          <w:fldChar w:fldCharType="end"/>
        </w:r>
      </w:hyperlink>
    </w:p>
    <w:p w:rsidR="007B28EA" w:rsidRPr="00374ACF" w:rsidRDefault="007B28EA">
      <w:pPr>
        <w:pStyle w:val="TOC4"/>
        <w:tabs>
          <w:tab w:val="right" w:leader="dot" w:pos="8656"/>
        </w:tabs>
        <w:rPr>
          <w:rFonts w:ascii="Times New Roman" w:hAnsi="Times New Roman"/>
          <w:noProof/>
          <w:sz w:val="22"/>
          <w:szCs w:val="22"/>
        </w:rPr>
      </w:pPr>
      <w:hyperlink w:anchor="_Toc33039550" w:history="1">
        <w:r w:rsidRPr="00374ACF">
          <w:rPr>
            <w:rStyle w:val="Hyperlink"/>
            <w:rFonts w:ascii="Times New Roman" w:hAnsi="Times New Roman"/>
            <w:noProof/>
            <w:sz w:val="22"/>
            <w:szCs w:val="22"/>
          </w:rPr>
          <w:t>Spis rysunków</w:t>
        </w:r>
        <w:r w:rsidRPr="00374ACF">
          <w:rPr>
            <w:rFonts w:ascii="Times New Roman" w:hAnsi="Times New Roman"/>
            <w:noProof/>
            <w:webHidden/>
            <w:sz w:val="22"/>
            <w:szCs w:val="22"/>
          </w:rPr>
          <w:tab/>
        </w:r>
        <w:r w:rsidRPr="00374ACF">
          <w:rPr>
            <w:rFonts w:ascii="Times New Roman" w:hAnsi="Times New Roman"/>
            <w:noProof/>
            <w:webHidden/>
            <w:sz w:val="22"/>
            <w:szCs w:val="22"/>
          </w:rPr>
          <w:fldChar w:fldCharType="begin"/>
        </w:r>
        <w:r w:rsidRPr="00374ACF">
          <w:rPr>
            <w:rFonts w:ascii="Times New Roman" w:hAnsi="Times New Roman"/>
            <w:noProof/>
            <w:webHidden/>
            <w:sz w:val="22"/>
            <w:szCs w:val="22"/>
          </w:rPr>
          <w:instrText xml:space="preserve"> PAGEREF _Toc33039550 \h </w:instrText>
        </w:r>
        <w:r w:rsidRPr="00374ACF">
          <w:rPr>
            <w:rFonts w:ascii="Times New Roman" w:hAnsi="Times New Roman"/>
            <w:noProof/>
            <w:webHidden/>
            <w:sz w:val="22"/>
            <w:szCs w:val="22"/>
          </w:rPr>
        </w:r>
        <w:r w:rsidRPr="00374ACF">
          <w:rPr>
            <w:rFonts w:ascii="Times New Roman" w:hAnsi="Times New Roman"/>
            <w:noProof/>
            <w:webHidden/>
            <w:sz w:val="22"/>
            <w:szCs w:val="22"/>
          </w:rPr>
          <w:fldChar w:fldCharType="separate"/>
        </w:r>
        <w:r>
          <w:rPr>
            <w:rFonts w:ascii="Times New Roman" w:hAnsi="Times New Roman"/>
            <w:noProof/>
            <w:webHidden/>
            <w:sz w:val="22"/>
            <w:szCs w:val="22"/>
          </w:rPr>
          <w:t>109</w:t>
        </w:r>
        <w:r w:rsidRPr="00374ACF">
          <w:rPr>
            <w:rFonts w:ascii="Times New Roman" w:hAnsi="Times New Roman"/>
            <w:noProof/>
            <w:webHidden/>
            <w:sz w:val="22"/>
            <w:szCs w:val="22"/>
          </w:rPr>
          <w:fldChar w:fldCharType="end"/>
        </w:r>
      </w:hyperlink>
    </w:p>
    <w:p w:rsidR="007B28EA" w:rsidRPr="00374ACF" w:rsidRDefault="007B28EA">
      <w:pPr>
        <w:pStyle w:val="TOC2"/>
        <w:tabs>
          <w:tab w:val="right" w:leader="dot" w:pos="8656"/>
        </w:tabs>
        <w:rPr>
          <w:rFonts w:ascii="Times New Roman" w:hAnsi="Times New Roman"/>
          <w:b w:val="0"/>
          <w:bCs w:val="0"/>
          <w:noProof/>
        </w:rPr>
      </w:pPr>
      <w:hyperlink w:anchor="_Toc33039551" w:history="1">
        <w:r w:rsidRPr="00374ACF">
          <w:rPr>
            <w:rStyle w:val="Hyperlink"/>
            <w:rFonts w:ascii="Times New Roman" w:hAnsi="Times New Roman"/>
            <w:noProof/>
            <w:sz w:val="22"/>
          </w:rPr>
          <w:t>WYKAZ LITERATURY I ŹRÓDEŁ</w:t>
        </w:r>
        <w:r w:rsidRPr="00374ACF">
          <w:rPr>
            <w:rFonts w:ascii="Times New Roman" w:hAnsi="Times New Roman"/>
            <w:noProof/>
            <w:webHidden/>
          </w:rPr>
          <w:tab/>
        </w:r>
        <w:r w:rsidRPr="00374ACF">
          <w:rPr>
            <w:rFonts w:ascii="Times New Roman" w:hAnsi="Times New Roman"/>
            <w:noProof/>
            <w:webHidden/>
          </w:rPr>
          <w:fldChar w:fldCharType="begin"/>
        </w:r>
        <w:r w:rsidRPr="00374ACF">
          <w:rPr>
            <w:rFonts w:ascii="Times New Roman" w:hAnsi="Times New Roman"/>
            <w:noProof/>
            <w:webHidden/>
          </w:rPr>
          <w:instrText xml:space="preserve"> PAGEREF _Toc33039551 \h </w:instrText>
        </w:r>
        <w:r w:rsidRPr="00374ACF">
          <w:rPr>
            <w:rFonts w:ascii="Times New Roman" w:hAnsi="Times New Roman"/>
            <w:noProof/>
            <w:webHidden/>
          </w:rPr>
        </w:r>
        <w:r w:rsidRPr="00374ACF">
          <w:rPr>
            <w:rFonts w:ascii="Times New Roman" w:hAnsi="Times New Roman"/>
            <w:noProof/>
            <w:webHidden/>
          </w:rPr>
          <w:fldChar w:fldCharType="separate"/>
        </w:r>
        <w:r>
          <w:rPr>
            <w:rFonts w:ascii="Times New Roman" w:hAnsi="Times New Roman"/>
            <w:noProof/>
            <w:webHidden/>
          </w:rPr>
          <w:t>110</w:t>
        </w:r>
        <w:r w:rsidRPr="00374ACF">
          <w:rPr>
            <w:rFonts w:ascii="Times New Roman" w:hAnsi="Times New Roman"/>
            <w:noProof/>
            <w:webHidden/>
          </w:rPr>
          <w:fldChar w:fldCharType="end"/>
        </w:r>
      </w:hyperlink>
    </w:p>
    <w:p w:rsidR="007B28EA" w:rsidRPr="00374ACF" w:rsidRDefault="007B28EA" w:rsidP="003263CD">
      <w:pPr>
        <w:rPr>
          <w:sz w:val="22"/>
          <w:szCs w:val="22"/>
        </w:rPr>
      </w:pPr>
      <w:r w:rsidRPr="00374ACF">
        <w:rPr>
          <w:b/>
          <w:bCs/>
          <w:color w:val="000066"/>
          <w:kern w:val="28"/>
          <w:sz w:val="22"/>
          <w:szCs w:val="22"/>
          <w:lang w:eastAsia="ar-SA"/>
        </w:rPr>
        <w:fldChar w:fldCharType="end"/>
      </w:r>
    </w:p>
    <w:p w:rsidR="007B28EA" w:rsidRPr="00374ACF" w:rsidRDefault="007B28EA" w:rsidP="003263CD">
      <w:pPr>
        <w:pStyle w:val="POPnormal"/>
        <w:rPr>
          <w:szCs w:val="22"/>
        </w:rPr>
      </w:pPr>
    </w:p>
    <w:p w:rsidR="007B28EA" w:rsidRPr="00374ACF" w:rsidRDefault="007B28EA" w:rsidP="002D281A">
      <w:pPr>
        <w:pStyle w:val="TableofFigures"/>
        <w:tabs>
          <w:tab w:val="right" w:leader="dot" w:pos="9060"/>
        </w:tabs>
        <w:rPr>
          <w:rFonts w:ascii="Times New Roman" w:hAnsi="Times New Roman"/>
          <w:color w:val="339933"/>
          <w:sz w:val="22"/>
          <w:szCs w:val="22"/>
        </w:rPr>
      </w:pPr>
    </w:p>
    <w:sectPr w:rsidR="007B28EA" w:rsidRPr="00374ACF" w:rsidSect="003A43FA">
      <w:pgSz w:w="11906" w:h="16838" w:code="9"/>
      <w:pgMar w:top="1440" w:right="1440" w:bottom="1440" w:left="18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8EA" w:rsidRDefault="007B28EA" w:rsidP="00996401">
      <w:r>
        <w:separator/>
      </w:r>
    </w:p>
  </w:endnote>
  <w:endnote w:type="continuationSeparator" w:id="0">
    <w:p w:rsidR="007B28EA" w:rsidRDefault="007B28EA" w:rsidP="009964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EE"/>
    <w:family w:val="auto"/>
    <w:notTrueType/>
    <w:pitch w:val="default"/>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2</w:t>
    </w:r>
    <w:r w:rsidRPr="005E6F46">
      <w:rPr>
        <w:sz w:val="20"/>
        <w:szCs w:val="20"/>
      </w:rPr>
      <w:fldChar w:fldCharType="end"/>
    </w:r>
    <w:r w:rsidRPr="008B2BD5">
      <w:rPr>
        <w:b/>
        <w:sz w:val="20"/>
        <w:szCs w:val="20"/>
      </w:rPr>
      <w:t xml:space="preserve"> |</w:t>
    </w:r>
    <w:r>
      <w:rPr>
        <w:rFonts w:ascii="Cambria" w:hAnsi="Cambria"/>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98</w:t>
    </w:r>
    <w:r w:rsidRPr="005E6F46">
      <w:rPr>
        <w:sz w:val="20"/>
        <w:szCs w:val="20"/>
      </w:rPr>
      <w:fldChar w:fldCharType="end"/>
    </w:r>
    <w:r w:rsidRPr="008B2BD5">
      <w:rPr>
        <w:b/>
        <w:sz w:val="20"/>
        <w:szCs w:val="20"/>
      </w:rPr>
      <w:t xml:space="preserve"> |</w:t>
    </w:r>
    <w:r>
      <w:rPr>
        <w:rFonts w:ascii="Cambria" w:hAnsi="Cambria"/>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89</w:t>
    </w:r>
    <w:r w:rsidRPr="00825E05">
      <w:rPr>
        <w:sz w:val="20"/>
        <w:szCs w:val="2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112</w:t>
    </w:r>
    <w:r w:rsidRPr="005E6F46">
      <w:rPr>
        <w:sz w:val="20"/>
        <w:szCs w:val="20"/>
      </w:rPr>
      <w:fldChar w:fldCharType="end"/>
    </w:r>
    <w:r w:rsidRPr="008B2BD5">
      <w:rPr>
        <w:b/>
        <w:sz w:val="20"/>
        <w:szCs w:val="20"/>
      </w:rPr>
      <w:t xml:space="preserve"> |</w:t>
    </w:r>
    <w:r>
      <w:rPr>
        <w:rFonts w:ascii="Cambria" w:hAnsi="Cambria"/>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113</w:t>
    </w:r>
    <w:r w:rsidRPr="00825E05">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3</w:t>
    </w:r>
    <w:r w:rsidRPr="00825E05">
      <w:rP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457720" w:rsidRDefault="007B28EA" w:rsidP="00457720">
    <w:pPr>
      <w:pStyle w:val="Footer"/>
      <w:jc w:val="right"/>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Pr>
        <w:noProof/>
        <w:sz w:val="20"/>
        <w:szCs w:val="20"/>
      </w:rPr>
      <w:t>6</w:t>
    </w:r>
    <w:r w:rsidRPr="005E6F46">
      <w:rPr>
        <w:sz w:val="20"/>
        <w:szCs w:val="20"/>
      </w:rPr>
      <w:fldChar w:fldCharType="end"/>
    </w:r>
    <w:r w:rsidRPr="008B2BD5">
      <w:rPr>
        <w:b/>
        <w:sz w:val="20"/>
        <w:szCs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8</w:t>
    </w:r>
    <w:r w:rsidRPr="005E6F46">
      <w:rPr>
        <w:sz w:val="20"/>
        <w:szCs w:val="20"/>
      </w:rPr>
      <w:fldChar w:fldCharType="end"/>
    </w:r>
    <w:r w:rsidRPr="008B2BD5">
      <w:rPr>
        <w:b/>
        <w:sz w:val="20"/>
        <w:szCs w:val="20"/>
      </w:rPr>
      <w:t xml:space="preserve"> |</w:t>
    </w:r>
    <w:r>
      <w:rPr>
        <w:rFonts w:ascii="Cambria" w:hAnsi="Cambria"/>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7</w:t>
    </w:r>
    <w:r w:rsidRPr="00825E05">
      <w:rPr>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42</w:t>
    </w:r>
    <w:r w:rsidRPr="005E6F46">
      <w:rPr>
        <w:sz w:val="20"/>
        <w:szCs w:val="20"/>
      </w:rPr>
      <w:fldChar w:fldCharType="end"/>
    </w:r>
    <w:r w:rsidRPr="008B2BD5">
      <w:rPr>
        <w:b/>
        <w:sz w:val="20"/>
        <w:szCs w:val="20"/>
      </w:rPr>
      <w:t xml:space="preserve"> |</w:t>
    </w:r>
    <w:r>
      <w:rPr>
        <w:rFonts w:ascii="Cambria" w:hAnsi="Cambria"/>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37</w:t>
    </w:r>
    <w:r w:rsidRPr="00825E05">
      <w:rPr>
        <w:sz w:val="20"/>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EE2723">
    <w:pPr>
      <w:pStyle w:val="Footer"/>
      <w:ind w:right="360"/>
    </w:pPr>
    <w:r w:rsidRPr="005E6F46">
      <w:rPr>
        <w:sz w:val="20"/>
        <w:szCs w:val="20"/>
      </w:rPr>
      <w:fldChar w:fldCharType="begin"/>
    </w:r>
    <w:r w:rsidRPr="005E6F46">
      <w:rPr>
        <w:sz w:val="20"/>
        <w:szCs w:val="20"/>
      </w:rPr>
      <w:instrText xml:space="preserve"> PAGE   \* MERGEFORMAT </w:instrText>
    </w:r>
    <w:r w:rsidRPr="005E6F46">
      <w:rPr>
        <w:sz w:val="20"/>
        <w:szCs w:val="20"/>
      </w:rPr>
      <w:fldChar w:fldCharType="separate"/>
    </w:r>
    <w:r w:rsidRPr="00A46638">
      <w:rPr>
        <w:b/>
        <w:noProof/>
        <w:sz w:val="20"/>
        <w:szCs w:val="20"/>
      </w:rPr>
      <w:t>80</w:t>
    </w:r>
    <w:r w:rsidRPr="005E6F46">
      <w:rPr>
        <w:sz w:val="20"/>
        <w:szCs w:val="20"/>
      </w:rPr>
      <w:fldChar w:fldCharType="end"/>
    </w:r>
    <w:r w:rsidRPr="008B2BD5">
      <w:rPr>
        <w:b/>
        <w:sz w:val="20"/>
        <w:szCs w:val="20"/>
      </w:rPr>
      <w:t xml:space="preserve"> |</w:t>
    </w:r>
    <w:r>
      <w:rPr>
        <w:rFonts w:ascii="Cambria" w:hAnsi="Cambria"/>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825E05" w:rsidRDefault="007B28EA" w:rsidP="004F2D0B">
    <w:pPr>
      <w:pStyle w:val="Footer"/>
      <w:tabs>
        <w:tab w:val="clear" w:pos="4536"/>
        <w:tab w:val="center" w:pos="6237"/>
      </w:tabs>
      <w:jc w:val="right"/>
      <w:rPr>
        <w:sz w:val="20"/>
        <w:szCs w:val="20"/>
      </w:rPr>
    </w:pPr>
    <w:r w:rsidRPr="00825E05">
      <w:tab/>
    </w:r>
    <w:r w:rsidRPr="00825E05">
      <w:rPr>
        <w:sz w:val="20"/>
        <w:szCs w:val="20"/>
      </w:rPr>
      <w:t xml:space="preserve">| </w:t>
    </w:r>
    <w:r w:rsidRPr="00825E05">
      <w:rPr>
        <w:sz w:val="20"/>
        <w:szCs w:val="20"/>
      </w:rPr>
      <w:fldChar w:fldCharType="begin"/>
    </w:r>
    <w:r w:rsidRPr="00825E05">
      <w:rPr>
        <w:sz w:val="20"/>
        <w:szCs w:val="20"/>
      </w:rPr>
      <w:instrText xml:space="preserve"> PAGE   \* MERGEFORMAT </w:instrText>
    </w:r>
    <w:r w:rsidRPr="00825E05">
      <w:rPr>
        <w:sz w:val="20"/>
        <w:szCs w:val="20"/>
      </w:rPr>
      <w:fldChar w:fldCharType="separate"/>
    </w:r>
    <w:r w:rsidRPr="00A46638">
      <w:rPr>
        <w:b/>
        <w:noProof/>
        <w:sz w:val="20"/>
        <w:szCs w:val="20"/>
      </w:rPr>
      <w:t>79</w:t>
    </w:r>
    <w:r w:rsidRPr="00825E05">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8EA" w:rsidRDefault="007B28EA" w:rsidP="00996401">
      <w:r>
        <w:separator/>
      </w:r>
    </w:p>
  </w:footnote>
  <w:footnote w:type="continuationSeparator" w:id="0">
    <w:p w:rsidR="007B28EA" w:rsidRDefault="007B28EA" w:rsidP="00996401">
      <w:r>
        <w:continuationSeparator/>
      </w:r>
    </w:p>
  </w:footnote>
  <w:footnote w:id="1">
    <w:p w:rsidR="007B28EA" w:rsidRDefault="007B28EA" w:rsidP="00185151">
      <w:pPr>
        <w:autoSpaceDE w:val="0"/>
        <w:autoSpaceDN w:val="0"/>
        <w:adjustRightInd w:val="0"/>
        <w:jc w:val="both"/>
        <w:rPr>
          <w:sz w:val="18"/>
          <w:szCs w:val="18"/>
        </w:rPr>
      </w:pPr>
      <w:r>
        <w:rPr>
          <w:rStyle w:val="FootnoteReference"/>
        </w:rPr>
        <w:footnoteRef/>
      </w:r>
      <w:r>
        <w:t xml:space="preserve"> </w:t>
      </w:r>
      <w:r w:rsidRPr="00A705FA">
        <w:rPr>
          <w:sz w:val="18"/>
          <w:szCs w:val="18"/>
        </w:rPr>
        <w:t xml:space="preserve">Zmiany tekstu jednolitego wymienionej ustawy zostały ogłoszone w: </w:t>
      </w:r>
      <w:r>
        <w:rPr>
          <w:sz w:val="18"/>
          <w:szCs w:val="18"/>
        </w:rPr>
        <w:t>Dz. U. z 2019</w:t>
      </w:r>
      <w:r w:rsidRPr="001C1899">
        <w:rPr>
          <w:sz w:val="18"/>
          <w:szCs w:val="18"/>
        </w:rPr>
        <w:t xml:space="preserve"> r. poz. </w:t>
      </w:r>
      <w:r>
        <w:rPr>
          <w:sz w:val="18"/>
          <w:szCs w:val="18"/>
        </w:rPr>
        <w:t>1403, 1495, 1501, 1527, 1579, 1680, 1712, 1815, 2087, 2166.</w:t>
      </w:r>
    </w:p>
    <w:p w:rsidR="007B28EA" w:rsidRPr="00864F6F" w:rsidRDefault="007B28EA" w:rsidP="00185151">
      <w:pPr>
        <w:autoSpaceDE w:val="0"/>
        <w:autoSpaceDN w:val="0"/>
        <w:adjustRightInd w:val="0"/>
        <w:jc w:val="both"/>
        <w:rPr>
          <w:sz w:val="18"/>
          <w:szCs w:val="18"/>
        </w:rPr>
      </w:pPr>
    </w:p>
    <w:p w:rsidR="007B28EA" w:rsidRDefault="007B28EA" w:rsidP="00185151">
      <w:pPr>
        <w:pStyle w:val="K-Pnormal"/>
        <w:spacing w:before="0" w:after="0" w:line="240" w:lineRule="auto"/>
        <w:rPr>
          <w:sz w:val="24"/>
          <w:szCs w:val="24"/>
        </w:rPr>
      </w:pPr>
    </w:p>
    <w:p w:rsidR="007B28EA" w:rsidRDefault="007B28EA" w:rsidP="00185151">
      <w:pPr>
        <w:pStyle w:val="K-Pnormal"/>
        <w:spacing w:before="0" w:after="0" w:line="240" w:lineRule="auto"/>
      </w:pPr>
    </w:p>
  </w:footnote>
  <w:footnote w:id="2">
    <w:p w:rsidR="007B28EA" w:rsidRDefault="007B28EA" w:rsidP="009474A6">
      <w:pPr>
        <w:pStyle w:val="FootnoteText"/>
      </w:pPr>
      <w:r>
        <w:rPr>
          <w:rStyle w:val="FootnoteReference"/>
        </w:rPr>
        <w:footnoteRef/>
      </w:r>
      <w:r>
        <w:t xml:space="preserve"> Definicja zgodna z ustawą z dnia 20 lutego 2015 r. o odnawialnych źródłach energii (: Dz. U. z 2018 r., poz. 2389 z późn. zm.)</w:t>
      </w:r>
    </w:p>
  </w:footnote>
  <w:footnote w:id="3">
    <w:p w:rsidR="007B28EA" w:rsidRDefault="007B28EA" w:rsidP="009474A6">
      <w:pPr>
        <w:pStyle w:val="FootnoteText"/>
      </w:pPr>
      <w:r>
        <w:rPr>
          <w:rStyle w:val="FootnoteReference"/>
        </w:rPr>
        <w:footnoteRef/>
      </w:r>
      <w:r>
        <w:t xml:space="preserve"> </w:t>
      </w:r>
      <w:r w:rsidRPr="00AE3C04">
        <w:rPr>
          <w:sz w:val="20"/>
        </w:rPr>
        <w:t xml:space="preserve">Dz. </w:t>
      </w:r>
      <w:r>
        <w:rPr>
          <w:sz w:val="20"/>
        </w:rPr>
        <w:t>U.UE.L.2017.171.113</w:t>
      </w:r>
    </w:p>
  </w:footnote>
  <w:footnote w:id="4">
    <w:p w:rsidR="007B28EA" w:rsidRDefault="007B28EA" w:rsidP="00D07036">
      <w:pPr>
        <w:pStyle w:val="K-Pprzypis"/>
      </w:pPr>
      <w:r w:rsidRPr="007B522E">
        <w:rPr>
          <w:rStyle w:val="FootnoteReference"/>
        </w:rPr>
        <w:footnoteRef/>
      </w:r>
      <w:r w:rsidRPr="007B522E">
        <w:t xml:space="preserve"> źródło: Dz. U. z 2019 r., poz. 1396 z późn. zm.</w:t>
      </w:r>
    </w:p>
  </w:footnote>
  <w:footnote w:id="5">
    <w:p w:rsidR="007B28EA" w:rsidRDefault="007B28EA" w:rsidP="00D07036">
      <w:pPr>
        <w:pStyle w:val="K-Pprzypis"/>
      </w:pPr>
      <w:r w:rsidRPr="007B522E">
        <w:rPr>
          <w:rStyle w:val="FootnoteReference"/>
        </w:rPr>
        <w:footnoteRef/>
      </w:r>
      <w:r w:rsidRPr="007B522E">
        <w:rPr>
          <w:vertAlign w:val="superscript"/>
        </w:rPr>
        <w:t xml:space="preserve"> </w:t>
      </w:r>
      <w:r w:rsidRPr="007B522E">
        <w:t>źródło:</w:t>
      </w:r>
      <w:r w:rsidRPr="00AC299C">
        <w:t xml:space="preserve"> </w:t>
      </w:r>
      <w:r w:rsidRPr="00F158AF">
        <w:t>t. j. Dz. U. z 2020 r., poz. 283 z późn. zm.</w:t>
      </w:r>
    </w:p>
  </w:footnote>
  <w:footnote w:id="6">
    <w:p w:rsidR="007B28EA" w:rsidRDefault="007B28EA" w:rsidP="00D07036">
      <w:pPr>
        <w:pStyle w:val="K-Pprzypis"/>
      </w:pPr>
      <w:r w:rsidRPr="007B522E">
        <w:rPr>
          <w:rStyle w:val="FootnoteReference"/>
        </w:rPr>
        <w:footnoteRef/>
      </w:r>
      <w:r w:rsidRPr="007B522E">
        <w:t xml:space="preserve"> źródło: Dz. U. z 2019 r., poz. 701 z późn. zm.</w:t>
      </w:r>
    </w:p>
  </w:footnote>
  <w:footnote w:id="7">
    <w:p w:rsidR="007B28EA" w:rsidRDefault="007B28EA" w:rsidP="00D07036">
      <w:pPr>
        <w:pStyle w:val="K-Pprzypis"/>
      </w:pPr>
      <w:r w:rsidRPr="007B522E">
        <w:rPr>
          <w:rStyle w:val="FootnoteReference"/>
        </w:rPr>
        <w:footnoteRef/>
      </w:r>
      <w:r w:rsidRPr="007B522E">
        <w:rPr>
          <w:vertAlign w:val="superscript"/>
        </w:rPr>
        <w:t xml:space="preserve"> </w:t>
      </w:r>
      <w:r w:rsidRPr="007B522E">
        <w:t>źródło: Dz. U. z 2019 r., poz. 1795 z późn. zm.</w:t>
      </w:r>
    </w:p>
  </w:footnote>
  <w:footnote w:id="8">
    <w:p w:rsidR="007B28EA" w:rsidRDefault="007B28EA" w:rsidP="00D07036">
      <w:pPr>
        <w:pStyle w:val="K-Pprzypis"/>
      </w:pPr>
      <w:r w:rsidRPr="007B522E">
        <w:rPr>
          <w:rStyle w:val="FootnoteReference"/>
        </w:rPr>
        <w:footnoteRef/>
      </w:r>
      <w:r w:rsidRPr="007B522E">
        <w:t xml:space="preserve"> źródło: Dz. U. z 2019 r., poz. 1145 z późn. zm.</w:t>
      </w:r>
    </w:p>
  </w:footnote>
  <w:footnote w:id="9">
    <w:p w:rsidR="007B28EA" w:rsidRDefault="007B28EA" w:rsidP="00D07036">
      <w:pPr>
        <w:pStyle w:val="K-Pprzypis"/>
      </w:pPr>
      <w:r w:rsidRPr="007B522E">
        <w:rPr>
          <w:rStyle w:val="FootnoteReference"/>
        </w:rPr>
        <w:footnoteRef/>
      </w:r>
      <w:r w:rsidRPr="007B522E">
        <w:rPr>
          <w:vertAlign w:val="superscript"/>
        </w:rPr>
        <w:t xml:space="preserve"> </w:t>
      </w:r>
      <w:r w:rsidRPr="007B522E">
        <w:t>źródło: Dz. U. z 2019 r., poz. 1950 z późn. zm.</w:t>
      </w:r>
    </w:p>
  </w:footnote>
  <w:footnote w:id="10">
    <w:p w:rsidR="007B28EA" w:rsidRDefault="007B28EA" w:rsidP="00D07036">
      <w:pPr>
        <w:pStyle w:val="K-Pprzypis"/>
      </w:pPr>
      <w:r w:rsidRPr="007B522E">
        <w:rPr>
          <w:rStyle w:val="FootnoteReference"/>
        </w:rPr>
        <w:footnoteRef/>
      </w:r>
      <w:r w:rsidRPr="007B522E">
        <w:t xml:space="preserve"> źródło: Dz. U. z 2019 r., poz. 755 z późn. zm.</w:t>
      </w:r>
    </w:p>
  </w:footnote>
  <w:footnote w:id="11">
    <w:p w:rsidR="007B28EA" w:rsidRDefault="007B28EA" w:rsidP="00D07036">
      <w:pPr>
        <w:pStyle w:val="K-Pprzypis"/>
      </w:pPr>
      <w:r w:rsidRPr="007B522E">
        <w:rPr>
          <w:rStyle w:val="FootnoteReference"/>
        </w:rPr>
        <w:footnoteRef/>
      </w:r>
      <w:r w:rsidRPr="007B522E">
        <w:t xml:space="preserve"> źródło: Dz. U. z 2019 r., poz.545 z późn. zm.</w:t>
      </w:r>
    </w:p>
  </w:footnote>
  <w:footnote w:id="12">
    <w:p w:rsidR="007B28EA" w:rsidRDefault="007B28EA" w:rsidP="00D07036">
      <w:pPr>
        <w:pStyle w:val="K-Pprzypis"/>
      </w:pPr>
      <w:r w:rsidRPr="007B522E">
        <w:rPr>
          <w:rStyle w:val="FootnoteReference"/>
        </w:rPr>
        <w:footnoteRef/>
      </w:r>
      <w:r w:rsidRPr="007B522E">
        <w:rPr>
          <w:vertAlign w:val="superscript"/>
        </w:rPr>
        <w:t xml:space="preserve"> </w:t>
      </w:r>
      <w:r w:rsidRPr="007B522E">
        <w:t>źródło: Dz. U. z 2019 r., poz. 1186 z późn. zm.</w:t>
      </w:r>
    </w:p>
  </w:footnote>
  <w:footnote w:id="13">
    <w:p w:rsidR="007B28EA" w:rsidRDefault="007B28EA" w:rsidP="00D07036">
      <w:pPr>
        <w:pStyle w:val="K-Pprzypis"/>
      </w:pPr>
      <w:r w:rsidRPr="007B522E">
        <w:rPr>
          <w:rStyle w:val="FootnoteReference"/>
        </w:rPr>
        <w:footnoteRef/>
      </w:r>
      <w:r w:rsidRPr="007B522E">
        <w:rPr>
          <w:vertAlign w:val="superscript"/>
        </w:rPr>
        <w:t xml:space="preserve"> </w:t>
      </w:r>
      <w:r w:rsidRPr="007B522E">
        <w:t>źródło: Dz. U. z 2020 r., poz. 110</w:t>
      </w:r>
    </w:p>
  </w:footnote>
  <w:footnote w:id="14">
    <w:p w:rsidR="007B28EA" w:rsidRDefault="007B28EA" w:rsidP="00D07036">
      <w:pPr>
        <w:pStyle w:val="K-Pprzypis"/>
      </w:pPr>
      <w:r w:rsidRPr="007B522E">
        <w:rPr>
          <w:rStyle w:val="FootnoteReference"/>
        </w:rPr>
        <w:footnoteRef/>
      </w:r>
      <w:r w:rsidRPr="007B522E">
        <w:t xml:space="preserve"> źródło: Dz. U. z 2019 r., poz. </w:t>
      </w:r>
      <w:r w:rsidRPr="005B4B5D">
        <w:t>1398 z późn. zm.</w:t>
      </w:r>
    </w:p>
  </w:footnote>
  <w:footnote w:id="15">
    <w:p w:rsidR="007B28EA" w:rsidRDefault="007B28EA" w:rsidP="00D07036">
      <w:pPr>
        <w:pStyle w:val="K-Pprzypis"/>
      </w:pPr>
      <w:r w:rsidRPr="005B4B5D">
        <w:rPr>
          <w:rStyle w:val="FootnoteReference"/>
        </w:rPr>
        <w:footnoteRef/>
      </w:r>
      <w:r w:rsidRPr="005B4B5D">
        <w:t xml:space="preserve"> źródło: Dz. U. z 2019 r. poz. 1355 z późn. zm.</w:t>
      </w:r>
    </w:p>
  </w:footnote>
  <w:footnote w:id="16">
    <w:p w:rsidR="007B28EA" w:rsidRDefault="007B28EA" w:rsidP="00D07036">
      <w:pPr>
        <w:pStyle w:val="K-Pprzypis"/>
      </w:pPr>
      <w:r w:rsidRPr="005B4B5D">
        <w:rPr>
          <w:rStyle w:val="FootnoteReference"/>
        </w:rPr>
        <w:footnoteRef/>
      </w:r>
      <w:r w:rsidRPr="005B4B5D">
        <w:t xml:space="preserve"> źródło: Dz. U. z 2018 r. poz. 1945 z późn. zm.</w:t>
      </w:r>
    </w:p>
  </w:footnote>
  <w:footnote w:id="17">
    <w:p w:rsidR="007B28EA" w:rsidRDefault="007B28EA" w:rsidP="000769FF">
      <w:pPr>
        <w:pStyle w:val="K-Pprzypis"/>
      </w:pPr>
      <w:r w:rsidRPr="00AC10B4">
        <w:rPr>
          <w:rStyle w:val="FootnoteReference"/>
        </w:rPr>
        <w:footnoteRef/>
      </w:r>
      <w:r w:rsidRPr="000769FF">
        <w:t xml:space="preserve"> źródło: Dz. U. z 2012 r., poz.1031</w:t>
      </w:r>
      <w:r>
        <w:t xml:space="preserve"> ze zm.</w:t>
      </w:r>
    </w:p>
  </w:footnote>
  <w:footnote w:id="18">
    <w:p w:rsidR="007B28EA" w:rsidRDefault="007B28EA" w:rsidP="000769FF">
      <w:pPr>
        <w:pStyle w:val="K-Pprzypis"/>
      </w:pPr>
      <w:r w:rsidRPr="00AC10B4">
        <w:rPr>
          <w:rStyle w:val="FootnoteReference"/>
        </w:rPr>
        <w:footnoteRef/>
      </w:r>
      <w:r w:rsidRPr="000769FF">
        <w:t xml:space="preserve"> źródło: Dz. U. z 2019 r., poz. 1159</w:t>
      </w:r>
    </w:p>
  </w:footnote>
  <w:footnote w:id="19">
    <w:p w:rsidR="007B28EA" w:rsidRDefault="007B28EA" w:rsidP="000769FF">
      <w:pPr>
        <w:pStyle w:val="K-Pprzypis"/>
      </w:pPr>
      <w:r w:rsidRPr="00AC10B4">
        <w:rPr>
          <w:rStyle w:val="FootnoteReference"/>
        </w:rPr>
        <w:footnoteRef/>
      </w:r>
      <w:r w:rsidRPr="000769FF">
        <w:t xml:space="preserve"> źródło: Dz. U. z 2012 r., poz. 914</w:t>
      </w:r>
    </w:p>
  </w:footnote>
  <w:footnote w:id="20">
    <w:p w:rsidR="007B28EA" w:rsidRDefault="007B28EA" w:rsidP="000769FF">
      <w:pPr>
        <w:pStyle w:val="K-Pprzypis"/>
      </w:pPr>
      <w:r w:rsidRPr="00AC10B4">
        <w:rPr>
          <w:rStyle w:val="FootnoteReference"/>
        </w:rPr>
        <w:footnoteRef/>
      </w:r>
      <w:r w:rsidRPr="000769FF">
        <w:t xml:space="preserve"> źródło: Dz. U. z 2018 r., poz. 1120</w:t>
      </w:r>
    </w:p>
  </w:footnote>
  <w:footnote w:id="21">
    <w:p w:rsidR="007B28EA" w:rsidRDefault="007B28EA" w:rsidP="000769FF">
      <w:pPr>
        <w:pStyle w:val="K-Pprzypis"/>
      </w:pPr>
      <w:r w:rsidRPr="00AC10B4">
        <w:rPr>
          <w:rStyle w:val="FootnoteReference"/>
        </w:rPr>
        <w:footnoteRef/>
      </w:r>
      <w:r w:rsidRPr="000769FF">
        <w:t xml:space="preserve"> źródło: Dz. U. z 2018 r., poz. 1119</w:t>
      </w:r>
    </w:p>
  </w:footnote>
  <w:footnote w:id="22">
    <w:p w:rsidR="007B28EA" w:rsidRDefault="007B28EA" w:rsidP="00575EE0">
      <w:pPr>
        <w:pStyle w:val="FootnoteText"/>
      </w:pPr>
      <w:r>
        <w:rPr>
          <w:rStyle w:val="FootnoteReference"/>
        </w:rPr>
        <w:footnoteRef/>
      </w:r>
      <w:r>
        <w:t xml:space="preserve"> źródło: </w:t>
      </w:r>
      <w:r w:rsidRPr="00F0248C">
        <w:t>Dz. U. z 201</w:t>
      </w:r>
      <w:r>
        <w:t>7</w:t>
      </w:r>
      <w:r w:rsidRPr="00F0248C">
        <w:t xml:space="preserve"> r., poz. </w:t>
      </w:r>
      <w:r>
        <w:t>1690 z późn. zm.</w:t>
      </w:r>
    </w:p>
  </w:footnote>
  <w:footnote w:id="23">
    <w:p w:rsidR="007B28EA" w:rsidRDefault="007B28EA" w:rsidP="00575EE0">
      <w:pPr>
        <w:pStyle w:val="K-Pprzypis"/>
      </w:pPr>
      <w:r w:rsidRPr="00AC10B4">
        <w:rPr>
          <w:rStyle w:val="FootnoteReference"/>
        </w:rPr>
        <w:footnoteRef/>
      </w:r>
      <w:r w:rsidRPr="000769FF">
        <w:t xml:space="preserve"> źródło: Dz. U. z 201</w:t>
      </w:r>
      <w:r>
        <w:t>7</w:t>
      </w:r>
      <w:r w:rsidRPr="000769FF">
        <w:t xml:space="preserve"> r., poz.1</w:t>
      </w:r>
      <w:r>
        <w:t>690 z późn.zm.</w:t>
      </w:r>
    </w:p>
  </w:footnote>
  <w:footnote w:id="24">
    <w:p w:rsidR="007B28EA" w:rsidRDefault="007B28EA" w:rsidP="00575EE0">
      <w:pPr>
        <w:pStyle w:val="FootnoteText"/>
      </w:pPr>
      <w:r>
        <w:rPr>
          <w:rStyle w:val="FootnoteReference"/>
        </w:rPr>
        <w:footnoteRef/>
      </w:r>
      <w:r>
        <w:t xml:space="preserve"> </w:t>
      </w:r>
      <w:r w:rsidRPr="000769FF">
        <w:t>źródło:</w:t>
      </w:r>
      <w:r w:rsidRPr="005B22F9">
        <w:t xml:space="preserve"> Dz. U. z 2019 r., poz. 1065</w:t>
      </w:r>
    </w:p>
  </w:footnote>
  <w:footnote w:id="25">
    <w:p w:rsidR="007B28EA" w:rsidRDefault="007B28EA" w:rsidP="000769FF">
      <w:pPr>
        <w:pStyle w:val="K-Pprzypis"/>
      </w:pPr>
      <w:r w:rsidRPr="00F77676">
        <w:rPr>
          <w:vertAlign w:val="superscript"/>
        </w:rPr>
        <w:footnoteRef/>
      </w:r>
      <w:r w:rsidRPr="000769FF">
        <w:t xml:space="preserve"> źródło: Dz. U. z 2012 r., poz. 914</w:t>
      </w:r>
    </w:p>
  </w:footnote>
  <w:footnote w:id="26">
    <w:p w:rsidR="007B28EA" w:rsidRDefault="007B28EA" w:rsidP="0006662A">
      <w:pPr>
        <w:pStyle w:val="K-Pprzypis"/>
      </w:pPr>
      <w:r w:rsidRPr="00F77676">
        <w:rPr>
          <w:rStyle w:val="FootnoteReference"/>
        </w:rPr>
        <w:footnoteRef/>
      </w:r>
      <w:r w:rsidRPr="000769FF">
        <w:t xml:space="preserve"> źródło: bank danych lokalnych GUS, stan na 12.11.2019 r.</w:t>
      </w:r>
    </w:p>
  </w:footnote>
  <w:footnote w:id="27">
    <w:p w:rsidR="007B28EA" w:rsidRDefault="007B28EA" w:rsidP="000769FF">
      <w:pPr>
        <w:pStyle w:val="K-Pprzypis"/>
      </w:pPr>
      <w:r w:rsidRPr="00F77676">
        <w:rPr>
          <w:rStyle w:val="FootnoteReference"/>
        </w:rPr>
        <w:footnoteRef/>
      </w:r>
      <w:r w:rsidRPr="000769FF">
        <w:t>źródło: https://pl.climate-data.org/europa/polska/kuyavian-pomeranian-voivodeship/w%C5%82oc%C5%82awek-714852/</w:t>
      </w:r>
    </w:p>
  </w:footnote>
  <w:footnote w:id="28">
    <w:p w:rsidR="007B28EA" w:rsidRDefault="007B28EA" w:rsidP="000769FF">
      <w:pPr>
        <w:pStyle w:val="K-Pprzypis"/>
      </w:pPr>
      <w:r w:rsidRPr="00F77676">
        <w:rPr>
          <w:vertAlign w:val="superscript"/>
        </w:rPr>
        <w:footnoteRef/>
      </w:r>
      <w:r w:rsidRPr="000769FF">
        <w:t xml:space="preserve"> źródło: Plan Gospodarki Niskoemisyjnej dla gminy miasto Włocławek, Bydgoszcz Lipiec 2015</w:t>
      </w:r>
    </w:p>
  </w:footnote>
  <w:footnote w:id="29">
    <w:p w:rsidR="007B28EA" w:rsidRDefault="007B28EA" w:rsidP="000769FF">
      <w:pPr>
        <w:pStyle w:val="K-Pprzypis"/>
      </w:pPr>
      <w:r w:rsidRPr="00F77676">
        <w:rPr>
          <w:rStyle w:val="FootnoteReference"/>
        </w:rPr>
        <w:footnoteRef/>
      </w:r>
      <w:r w:rsidRPr="000769FF">
        <w:t xml:space="preserve"> źródło: Dz. U. z 201</w:t>
      </w:r>
      <w:r>
        <w:t>9</w:t>
      </w:r>
      <w:r w:rsidRPr="000769FF">
        <w:t xml:space="preserve"> r., poz. </w:t>
      </w:r>
      <w:r>
        <w:t>1396</w:t>
      </w:r>
      <w:r w:rsidRPr="000769FF">
        <w:t xml:space="preserve"> z późn. zm.</w:t>
      </w:r>
    </w:p>
  </w:footnote>
  <w:footnote w:id="30">
    <w:p w:rsidR="007B28EA" w:rsidRDefault="007B28EA" w:rsidP="00D04109">
      <w:pPr>
        <w:pStyle w:val="K-Pprzypis"/>
      </w:pPr>
      <w:r w:rsidRPr="00F77676">
        <w:rPr>
          <w:rStyle w:val="FootnoteReference"/>
        </w:rPr>
        <w:footnoteRef/>
      </w:r>
      <w:r w:rsidRPr="000769FF">
        <w:t xml:space="preserve"> źródło: opracowanie Atmoterm S.A. </w:t>
      </w:r>
      <w:r>
        <w:t>na podstawie u</w:t>
      </w:r>
      <w:r w:rsidRPr="00D04109">
        <w:t>chwała Nr XIII/161/11 Rady Miasta Włocł</w:t>
      </w:r>
      <w:r>
        <w:t>awek z dnia 26 września 2011 r.</w:t>
      </w:r>
    </w:p>
  </w:footnote>
  <w:footnote w:id="31">
    <w:p w:rsidR="007B28EA" w:rsidRDefault="007B28EA" w:rsidP="000769FF">
      <w:pPr>
        <w:pStyle w:val="K-Pprzypis"/>
      </w:pPr>
      <w:r w:rsidRPr="00F77676">
        <w:rPr>
          <w:rStyle w:val="FootnoteReference"/>
        </w:rPr>
        <w:footnoteRef/>
      </w:r>
      <w:r w:rsidRPr="000769FF">
        <w:t xml:space="preserve"> źródło: </w:t>
      </w:r>
      <w:r>
        <w:t xml:space="preserve">opracowanie Atmoterm S.A na podstawie danych Instytutu Meteorologii i Gospodarki Wodnej PIB – dane klimatyczne publikowane w serwisie Pogodynka  </w:t>
      </w:r>
    </w:p>
  </w:footnote>
  <w:footnote w:id="32">
    <w:p w:rsidR="007B28EA" w:rsidRDefault="007B28EA" w:rsidP="000769FF">
      <w:pPr>
        <w:pStyle w:val="K-Pprzypis"/>
      </w:pPr>
      <w:r w:rsidRPr="00F77676">
        <w:rPr>
          <w:rStyle w:val="FootnoteReference"/>
        </w:rPr>
        <w:footnoteRef/>
      </w:r>
      <w:r w:rsidRPr="000769FF">
        <w:t xml:space="preserve"> źródło: Roczna ocena jakości powietrza w województwie kujawsko-pomorskim za rok 2018, Bydgoszcz, kwiecień 2019</w:t>
      </w:r>
    </w:p>
  </w:footnote>
  <w:footnote w:id="33">
    <w:p w:rsidR="007B28EA" w:rsidRDefault="007B28EA" w:rsidP="000769FF">
      <w:pPr>
        <w:pStyle w:val="K-Pprzypis"/>
      </w:pPr>
      <w:r w:rsidRPr="00F77676">
        <w:rPr>
          <w:rStyle w:val="FootnoteReference"/>
        </w:rPr>
        <w:footnoteRef/>
      </w:r>
      <w:r w:rsidRPr="000769FF">
        <w:t xml:space="preserve"> źródło: Roczna ocena jakości powietrza w województwie kujawsko-pomorskim za rok 2018, Bydgoszcz, kwiecień 2019</w:t>
      </w:r>
    </w:p>
  </w:footnote>
  <w:footnote w:id="34">
    <w:p w:rsidR="007B28EA" w:rsidRDefault="007B28EA" w:rsidP="000769FF">
      <w:pPr>
        <w:pStyle w:val="K-Pprzypis"/>
      </w:pPr>
      <w:r w:rsidRPr="00F77676">
        <w:rPr>
          <w:rStyle w:val="FootnoteReference"/>
        </w:rPr>
        <w:footnoteRef/>
      </w:r>
      <w:r w:rsidRPr="000769FF">
        <w:t xml:space="preserve"> źródło: GUS za 2018</w:t>
      </w:r>
      <w:r>
        <w:t xml:space="preserve"> </w:t>
      </w:r>
      <w:r w:rsidRPr="000769FF">
        <w:t>r., Bank Danych Lokalnych</w:t>
      </w:r>
    </w:p>
  </w:footnote>
  <w:footnote w:id="35">
    <w:p w:rsidR="007B28EA" w:rsidRDefault="007B28EA" w:rsidP="000769FF">
      <w:pPr>
        <w:pStyle w:val="K-Pprzypis"/>
      </w:pPr>
      <w:r w:rsidRPr="00F77676">
        <w:rPr>
          <w:rStyle w:val="FootnoteReference"/>
        </w:rPr>
        <w:footnoteRef/>
      </w:r>
      <w:r w:rsidRPr="000769FF">
        <w:t xml:space="preserve"> źródło: opracowanie</w:t>
      </w:r>
      <w:r>
        <w:t xml:space="preserve"> </w:t>
      </w:r>
      <w:r w:rsidRPr="000769FF">
        <w:t>Atmoterm S.A. na podstawie: Roczn</w:t>
      </w:r>
      <w:r>
        <w:t>ej</w:t>
      </w:r>
      <w:r w:rsidRPr="000769FF">
        <w:t xml:space="preserve"> ocen</w:t>
      </w:r>
      <w:r>
        <w:t>y</w:t>
      </w:r>
      <w:r w:rsidRPr="000769FF">
        <w:t xml:space="preserve"> jakości powietrza w województwie kujawsko-pomorskim, raport wojewódzki za rok 2018, Bydgoszcz, kwiecień 2019</w:t>
      </w:r>
    </w:p>
  </w:footnote>
  <w:footnote w:id="36">
    <w:p w:rsidR="007B28EA" w:rsidRDefault="007B28EA" w:rsidP="000769FF">
      <w:pPr>
        <w:pStyle w:val="K-Pprzypis"/>
      </w:pPr>
      <w:r w:rsidRPr="00F77676">
        <w:rPr>
          <w:rStyle w:val="FootnoteReference"/>
        </w:rPr>
        <w:footnoteRef/>
      </w:r>
      <w:r w:rsidRPr="000769FF">
        <w:t xml:space="preserve"> źródło: opracowanie Atmoterm S.A., na podstawie Rocznej oceny jakości powietrza w województwie kujawsko- pomorskim za lata 2013-2018, raport wojewódzki za rok 2018, Bydgoszcz, kwiecień 2019</w:t>
      </w:r>
    </w:p>
  </w:footnote>
  <w:footnote w:id="37">
    <w:p w:rsidR="007B28EA" w:rsidRDefault="007B28EA" w:rsidP="000769FF">
      <w:pPr>
        <w:pStyle w:val="K-Pprzypis"/>
      </w:pPr>
      <w:r w:rsidRPr="00F77676">
        <w:rPr>
          <w:rStyle w:val="FootnoteReference"/>
        </w:rPr>
        <w:footnoteRef/>
      </w:r>
      <w:r w:rsidRPr="000769FF">
        <w:t xml:space="preserve"> źródło: opracowanie Atmoterm S.A., na podstawie rozporządzenia Ministra Środowiska z dnia 24 sierpnia 2012 r. </w:t>
      </w:r>
      <w:r>
        <w:br/>
      </w:r>
      <w:r w:rsidRPr="000769FF">
        <w:t>w sprawie poziomów niektórych substancji w powietrzu (Dz. U. z 2012 r., poz. 1031 z późn. zm.)</w:t>
      </w:r>
    </w:p>
  </w:footnote>
  <w:footnote w:id="38">
    <w:p w:rsidR="007B28EA" w:rsidRDefault="007B28EA" w:rsidP="000769FF">
      <w:pPr>
        <w:pStyle w:val="K-Pprzypis"/>
      </w:pPr>
      <w:r w:rsidRPr="00F77676">
        <w:rPr>
          <w:rStyle w:val="FootnoteReference"/>
        </w:rPr>
        <w:footnoteRef/>
      </w:r>
      <w:r w:rsidRPr="000769FF">
        <w:t xml:space="preserve"> źródło: Roczna ocena jakości powietrza w województwie kujawsko-pomorskim za rok 2018, Bydgoszcz, kwiecień 2019</w:t>
      </w:r>
    </w:p>
  </w:footnote>
  <w:footnote w:id="39">
    <w:p w:rsidR="007B28EA" w:rsidRDefault="007B28EA" w:rsidP="000769FF">
      <w:pPr>
        <w:pStyle w:val="K-Pprzypis"/>
      </w:pPr>
      <w:r w:rsidRPr="00F77676">
        <w:rPr>
          <w:rStyle w:val="FootnoteReference"/>
        </w:rPr>
        <w:footnoteRef/>
      </w:r>
      <w:r w:rsidRPr="000769FF">
        <w:t xml:space="preserve"> źródło: Roczna ocena jakości powietrza w województwie kujawsko-pomorskim za rok 2018, Bydgoszcz, kwiecień 2019</w:t>
      </w:r>
    </w:p>
  </w:footnote>
  <w:footnote w:id="40">
    <w:p w:rsidR="007B28EA" w:rsidRDefault="007B28EA" w:rsidP="000769FF">
      <w:pPr>
        <w:pStyle w:val="K-Pprzypis"/>
      </w:pPr>
      <w:r w:rsidRPr="00F77676">
        <w:rPr>
          <w:rStyle w:val="FootnoteReference"/>
        </w:rPr>
        <w:footnoteRef/>
      </w:r>
      <w:r w:rsidRPr="000769FF">
        <w:t xml:space="preserve"> źródło: opracowanie Atmoterm S.A. na podstawie danych Państwowego Monitoringu Środowiska</w:t>
      </w:r>
    </w:p>
  </w:footnote>
  <w:footnote w:id="41">
    <w:p w:rsidR="007B28EA" w:rsidRDefault="007B28EA" w:rsidP="000769FF">
      <w:pPr>
        <w:pStyle w:val="K-Pprzypis"/>
      </w:pPr>
      <w:r w:rsidRPr="00F85A02">
        <w:rPr>
          <w:rStyle w:val="FootnoteReference"/>
        </w:rPr>
        <w:footnoteRef/>
      </w:r>
      <w:r w:rsidRPr="000769FF">
        <w:t xml:space="preserve"> źródło: opracowanie Atmoterm S.A. na podstawie danych Państwowego Monitoringu Środowiska</w:t>
      </w:r>
    </w:p>
  </w:footnote>
  <w:footnote w:id="42">
    <w:p w:rsidR="007B28EA" w:rsidRDefault="007B28EA">
      <w:pPr>
        <w:pStyle w:val="FootnoteText"/>
      </w:pPr>
      <w:r>
        <w:rPr>
          <w:rStyle w:val="FootnoteReference"/>
        </w:rPr>
        <w:footnoteRef/>
      </w:r>
      <w:r>
        <w:t xml:space="preserve"> źródło: opracowanie Atmoterm S.A. na podstawie danych Państwowego Monitoringu Środowiska  </w:t>
      </w:r>
    </w:p>
  </w:footnote>
  <w:footnote w:id="43">
    <w:p w:rsidR="007B28EA" w:rsidRDefault="007B28EA" w:rsidP="00DF1A4B">
      <w:pPr>
        <w:pStyle w:val="K-Pprzypis"/>
      </w:pPr>
      <w:r w:rsidRPr="00F85A02">
        <w:rPr>
          <w:rStyle w:val="FootnoteReference"/>
        </w:rPr>
        <w:footnoteRef/>
      </w:r>
      <w:r w:rsidRPr="000769FF">
        <w:t xml:space="preserve"> źródło: opracowanie Atmoterm S.A. na podstawie danych Państwowego Monitoringu Środowiska</w:t>
      </w:r>
    </w:p>
  </w:footnote>
  <w:footnote w:id="44">
    <w:p w:rsidR="007B28EA" w:rsidRDefault="007B28EA" w:rsidP="000769FF">
      <w:pPr>
        <w:pStyle w:val="K-Pprzypis"/>
      </w:pPr>
      <w:r w:rsidRPr="00F85A02">
        <w:rPr>
          <w:rStyle w:val="FootnoteReference"/>
        </w:rPr>
        <w:footnoteRef/>
      </w:r>
      <w:r w:rsidRPr="000769FF">
        <w:t xml:space="preserve"> źródło: opracowanie Atmoterm S.A. na podstawie danych Państwowego Monitoringu Środowiska</w:t>
      </w:r>
    </w:p>
  </w:footnote>
  <w:footnote w:id="45">
    <w:p w:rsidR="007B28EA" w:rsidRDefault="007B28EA" w:rsidP="00EC69DE">
      <w:pPr>
        <w:pStyle w:val="K-Pprzypis"/>
      </w:pPr>
      <w:r w:rsidRPr="00F85A02">
        <w:rPr>
          <w:rStyle w:val="FootnoteReference"/>
        </w:rPr>
        <w:footnoteRef/>
      </w:r>
      <w:r w:rsidRPr="000769FF">
        <w:t xml:space="preserve"> źródło: opracowanie Atmoterm S.A. na podstawie danych Państwowego Monitoringu Środowiska</w:t>
      </w:r>
    </w:p>
  </w:footnote>
  <w:footnote w:id="46">
    <w:p w:rsidR="007B28EA" w:rsidRDefault="007B28EA" w:rsidP="00EC69DE">
      <w:pPr>
        <w:pStyle w:val="K-Pprzypis"/>
      </w:pPr>
      <w:r w:rsidRPr="00F85A02">
        <w:rPr>
          <w:rStyle w:val="FootnoteReference"/>
        </w:rPr>
        <w:footnoteRef/>
      </w:r>
      <w:r w:rsidRPr="00F85A02">
        <w:rPr>
          <w:vertAlign w:val="superscript"/>
        </w:rPr>
        <w:t xml:space="preserve"> </w:t>
      </w:r>
      <w:r w:rsidRPr="000769FF">
        <w:t>źródło: opracowanie Atmoterm S.A. na podstawie danych Państwowego Monitoringu Środowiska</w:t>
      </w:r>
    </w:p>
  </w:footnote>
  <w:footnote w:id="47">
    <w:p w:rsidR="007B28EA" w:rsidRDefault="007B28EA" w:rsidP="00EC69DE">
      <w:pPr>
        <w:pStyle w:val="K-Pprzypis"/>
      </w:pPr>
      <w:r w:rsidRPr="00F85A02">
        <w:rPr>
          <w:rStyle w:val="FootnoteReference"/>
        </w:rPr>
        <w:footnoteRef/>
      </w:r>
      <w:r w:rsidRPr="00F85A02">
        <w:rPr>
          <w:vertAlign w:val="superscript"/>
        </w:rPr>
        <w:t xml:space="preserve"> </w:t>
      </w:r>
      <w:r w:rsidRPr="000769FF">
        <w:t>źródło: opracowanie Atmoterm S.A. na podstawie danych Państwowego Monitoringu Środowiska</w:t>
      </w:r>
    </w:p>
  </w:footnote>
  <w:footnote w:id="48">
    <w:p w:rsidR="007B28EA" w:rsidRDefault="007B28EA" w:rsidP="00EC69DE">
      <w:pPr>
        <w:pStyle w:val="K-Pprzypis"/>
      </w:pPr>
      <w:r w:rsidRPr="00F85A02">
        <w:rPr>
          <w:rStyle w:val="FootnoteReference"/>
        </w:rPr>
        <w:footnoteRef/>
      </w:r>
      <w:r w:rsidRPr="000769FF">
        <w:t xml:space="preserve"> źródło: opracowanie Atmoterm S.A. na podstawie danych Państwowego Monitoringu Środowiska</w:t>
      </w:r>
    </w:p>
  </w:footnote>
  <w:footnote w:id="49">
    <w:p w:rsidR="007B28EA" w:rsidRDefault="007B28EA" w:rsidP="00EC69DE">
      <w:pPr>
        <w:pStyle w:val="K-Pprzypis"/>
      </w:pPr>
      <w:r w:rsidRPr="00F85A02">
        <w:rPr>
          <w:rStyle w:val="FootnoteReference"/>
        </w:rPr>
        <w:footnoteRef/>
      </w:r>
      <w:r w:rsidRPr="000769FF">
        <w:t xml:space="preserve"> źródło: opracowanie Atmoterm S.A. na podstawie danych Państwowego Monitoringu Środowiska</w:t>
      </w:r>
    </w:p>
  </w:footnote>
  <w:footnote w:id="50">
    <w:p w:rsidR="007B28EA" w:rsidRDefault="007B28EA" w:rsidP="008B267B">
      <w:pPr>
        <w:pStyle w:val="K-Pprzypis"/>
      </w:pPr>
      <w:r w:rsidRPr="00F85A02">
        <w:rPr>
          <w:rStyle w:val="FootnoteReference"/>
        </w:rPr>
        <w:footnoteRef/>
      </w:r>
      <w:r w:rsidRPr="00016345">
        <w:t xml:space="preserve"> źródło: opracowanie Atmoterm S.A. na podstawie danych Państwowego Monitoringu Środowiska</w:t>
      </w:r>
    </w:p>
  </w:footnote>
  <w:footnote w:id="51">
    <w:p w:rsidR="007B28EA" w:rsidRDefault="007B28EA" w:rsidP="00016345">
      <w:pPr>
        <w:pStyle w:val="K-Pprzypis"/>
      </w:pPr>
      <w:r w:rsidRPr="00F85A02">
        <w:rPr>
          <w:rStyle w:val="FootnoteReference"/>
        </w:rPr>
        <w:footnoteRef/>
      </w:r>
      <w:r w:rsidRPr="00016345">
        <w:t xml:space="preserve"> źródło: opracowanie Atmoterm S.A. na podstawie danych Państwowego Monitoringu Środowiska</w:t>
      </w:r>
    </w:p>
  </w:footnote>
  <w:footnote w:id="52">
    <w:p w:rsidR="007B28EA" w:rsidRDefault="007B28EA" w:rsidP="00226745">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53">
    <w:p w:rsidR="007B28EA" w:rsidRDefault="007B28EA" w:rsidP="00226745">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54">
    <w:p w:rsidR="007B28EA" w:rsidRDefault="007B28EA" w:rsidP="00016345">
      <w:pPr>
        <w:pStyle w:val="K-Pprzypis"/>
      </w:pPr>
      <w:r w:rsidRPr="00F85A02">
        <w:rPr>
          <w:rStyle w:val="FootnoteReference"/>
        </w:rPr>
        <w:footnoteRef/>
      </w:r>
      <w:r w:rsidRPr="00016345">
        <w:t xml:space="preserve"> źródło: opracowanie Atmoterm S.A. na podstawie danych GIOŚ w Bydgoszczy oraz </w:t>
      </w:r>
      <w:r>
        <w:t xml:space="preserve">danych </w:t>
      </w:r>
      <w:r w:rsidRPr="00016345">
        <w:t>Rocznej oceny jakości powietrza w województwie kujawsko-pomorskim za rok 2018</w:t>
      </w:r>
    </w:p>
  </w:footnote>
  <w:footnote w:id="55">
    <w:p w:rsidR="007B28EA" w:rsidRDefault="007B28EA" w:rsidP="00016345">
      <w:pPr>
        <w:pStyle w:val="K-Pprzypis"/>
      </w:pPr>
      <w:r w:rsidRPr="00F85A02">
        <w:rPr>
          <w:rStyle w:val="FootnoteReference"/>
        </w:rPr>
        <w:footnoteRef/>
      </w:r>
      <w:r w:rsidRPr="00016345">
        <w:t xml:space="preserve"> źródło: opracowanie Atmoterm S.A. na podstawie danych GIOŚ w Bydgoszczy oraz </w:t>
      </w:r>
      <w:r>
        <w:t xml:space="preserve">danych </w:t>
      </w:r>
      <w:r w:rsidRPr="00016345">
        <w:t>Rocznej oceny jakości powietrza w województwie kujawsko-pomorskim za rok 2018</w:t>
      </w:r>
    </w:p>
  </w:footnote>
  <w:footnote w:id="56">
    <w:p w:rsidR="007B28EA" w:rsidRDefault="007B28EA" w:rsidP="00016345">
      <w:pPr>
        <w:pStyle w:val="K-Pprzypis"/>
      </w:pPr>
      <w:r w:rsidRPr="00F85A02">
        <w:rPr>
          <w:rStyle w:val="FootnoteReference"/>
        </w:rPr>
        <w:footnoteRef/>
      </w:r>
      <w:r w:rsidRPr="00F85A02">
        <w:rPr>
          <w:vertAlign w:val="superscript"/>
        </w:rPr>
        <w:t xml:space="preserve"> </w:t>
      </w:r>
      <w:r w:rsidRPr="00016345">
        <w:t>źródło: opracowano na podstawie Bazy Emisji KOBIZE za rok 2018</w:t>
      </w:r>
    </w:p>
  </w:footnote>
  <w:footnote w:id="57">
    <w:p w:rsidR="007B28EA" w:rsidRDefault="007B28EA" w:rsidP="00226745">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58">
    <w:p w:rsidR="007B28EA" w:rsidRDefault="007B28EA" w:rsidP="00226745">
      <w:pPr>
        <w:pStyle w:val="K-Pprzypis"/>
      </w:pPr>
      <w:r w:rsidRPr="00F85A02">
        <w:rPr>
          <w:rStyle w:val="FootnoteReference"/>
        </w:rPr>
        <w:footnoteRef/>
      </w:r>
      <w:r w:rsidRPr="00F85A02">
        <w:rPr>
          <w:vertAlign w:val="superscript"/>
        </w:rPr>
        <w:t xml:space="preserve"> </w:t>
      </w:r>
      <w:r w:rsidRPr="00016345">
        <w:t>źródło: opracowanie Atmoterm S.A. na podstawie danych GIOŚ w Bydgoszczy oraz Rocznej oceny jakości powietrza w województwie kujawsko-pomorskim za rok 2018</w:t>
      </w:r>
    </w:p>
  </w:footnote>
  <w:footnote w:id="59">
    <w:p w:rsidR="007B28EA" w:rsidRDefault="007B28EA" w:rsidP="00226745">
      <w:pPr>
        <w:pStyle w:val="K-Pprzypis"/>
      </w:pPr>
      <w:r w:rsidRPr="00F85A02">
        <w:rPr>
          <w:rStyle w:val="FootnoteReference"/>
        </w:rPr>
        <w:footnoteRef/>
      </w:r>
      <w:r w:rsidRPr="00F85A02">
        <w:rPr>
          <w:vertAlign w:val="superscript"/>
        </w:rPr>
        <w:t xml:space="preserve"> </w:t>
      </w:r>
      <w:r w:rsidRPr="00016345">
        <w:t>źródło: opracowanie Atmoterm S.A. na podstawie danych GIOŚ w Bydgoszczy oraz Rocznej oceny jakości powietrza w województwie kujawsko-pomorskim za rok 2018</w:t>
      </w:r>
    </w:p>
  </w:footnote>
  <w:footnote w:id="60">
    <w:p w:rsidR="007B28EA" w:rsidRDefault="007B28EA" w:rsidP="00226745">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61">
    <w:p w:rsidR="007B28EA" w:rsidRDefault="007B28EA" w:rsidP="006B0CD4">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62">
    <w:p w:rsidR="007B28EA" w:rsidRDefault="007B28EA" w:rsidP="00226745">
      <w:pPr>
        <w:pStyle w:val="K-Pprzypis"/>
      </w:pPr>
      <w:r w:rsidRPr="00F85A02">
        <w:rPr>
          <w:rStyle w:val="FootnoteReference"/>
        </w:rPr>
        <w:footnoteRef/>
      </w:r>
      <w:r w:rsidRPr="00016345">
        <w:t xml:space="preserve"> źródło: opracowanie Atmoterm S.A. na podstawie danych GIOŚ w Bydgoszczy oraz Rocznej oceny jakości powietrza w województwie kujawsko-pomorskim za rok 2018</w:t>
      </w:r>
    </w:p>
  </w:footnote>
  <w:footnote w:id="63">
    <w:p w:rsidR="007B28EA" w:rsidRDefault="007B28EA" w:rsidP="00D91EF6">
      <w:pPr>
        <w:pStyle w:val="K-Pprzypis"/>
      </w:pPr>
      <w:r w:rsidRPr="00F85A02">
        <w:rPr>
          <w:rStyle w:val="FootnoteReference"/>
        </w:rPr>
        <w:footnoteRef/>
      </w:r>
      <w:r w:rsidRPr="00F85A02">
        <w:rPr>
          <w:vertAlign w:val="superscript"/>
        </w:rPr>
        <w:t xml:space="preserve"> </w:t>
      </w:r>
      <w:r w:rsidRPr="00016345">
        <w:t>źródło: opracowanie Atmoterm S.A. na podstawie danych GIOŚ w Bydgoszczy oraz Rocznej oceny jakości powietrza w województwie kujawsko-pomorskim za rok 2018</w:t>
      </w:r>
    </w:p>
  </w:footnote>
  <w:footnote w:id="64">
    <w:p w:rsidR="007B28EA" w:rsidRDefault="007B28EA" w:rsidP="009038E2">
      <w:pPr>
        <w:pStyle w:val="K-Pprzypis"/>
      </w:pPr>
      <w:r w:rsidRPr="00F85A02">
        <w:rPr>
          <w:rStyle w:val="FootnoteReference"/>
        </w:rPr>
        <w:footnoteRef/>
      </w:r>
      <w:r w:rsidRPr="00F85A02">
        <w:rPr>
          <w:vertAlign w:val="superscript"/>
        </w:rPr>
        <w:t xml:space="preserve"> </w:t>
      </w:r>
      <w:r w:rsidRPr="00016345">
        <w:t>źródło: opracowanie Atmoterm S.A. na podstawie danych GIOŚ w Bydgoszczy oraz Rocznej oceny jakości powietrza w województwie kujawsko-pomorskim za rok 2018</w:t>
      </w:r>
    </w:p>
  </w:footnote>
  <w:footnote w:id="65">
    <w:p w:rsidR="007B28EA" w:rsidRDefault="007B28EA" w:rsidP="007A4C8D">
      <w:pPr>
        <w:pStyle w:val="FootnoteText"/>
      </w:pPr>
      <w:r>
        <w:rPr>
          <w:rStyle w:val="FootnoteReference"/>
        </w:rPr>
        <w:footnoteRef/>
      </w:r>
      <w:r>
        <w:t xml:space="preserve"> </w:t>
      </w:r>
      <w:r w:rsidRPr="00016345">
        <w:t>źródło: opracowanie Atmoterm S.A. na podstawie danych GIOŚ w Bydgoszczy oraz Rocznej oceny jakości powietrza w województwie kujawsko-pomorskim za rok 2018</w:t>
      </w:r>
    </w:p>
  </w:footnote>
  <w:footnote w:id="66">
    <w:p w:rsidR="007B28EA" w:rsidRDefault="007B28EA" w:rsidP="00016345">
      <w:pPr>
        <w:pStyle w:val="K-Pprzypis"/>
      </w:pPr>
      <w:r w:rsidRPr="00F85A02">
        <w:rPr>
          <w:rStyle w:val="FootnoteReference"/>
        </w:rPr>
        <w:footnoteRef/>
      </w:r>
      <w:r w:rsidRPr="00F85A02">
        <w:rPr>
          <w:vertAlign w:val="superscript"/>
        </w:rPr>
        <w:t xml:space="preserve"> </w:t>
      </w:r>
      <w:r w:rsidRPr="00016345">
        <w:t>źródło: Rozporządzenie Ministra Środowiska z dnia 1 marca 2018 r. w sp</w:t>
      </w:r>
      <w:r>
        <w:t>rawie standardów emisyjnych dla </w:t>
      </w:r>
      <w:r w:rsidRPr="00016345">
        <w:t>niektórych rodzajów instalacji, źródeł spalania paliw oraz urządzeń spalania lub współspalania odpadów (Dz. U. z 2019 r. poz. 1806)</w:t>
      </w:r>
    </w:p>
  </w:footnote>
  <w:footnote w:id="67">
    <w:p w:rsidR="007B28EA" w:rsidRDefault="007B28EA" w:rsidP="00016345">
      <w:pPr>
        <w:pStyle w:val="K-Pprzypis"/>
      </w:pPr>
      <w:r>
        <w:rPr>
          <w:rStyle w:val="FootnoteReference"/>
        </w:rPr>
        <w:footnoteRef/>
      </w:r>
      <w:r>
        <w:t xml:space="preserve"> </w:t>
      </w:r>
      <w:r w:rsidRPr="00197202">
        <w:t xml:space="preserve">źródło: opracowanie </w:t>
      </w:r>
      <w:r>
        <w:t>Atmoterm S.A.</w:t>
      </w:r>
      <w:r w:rsidRPr="00197202">
        <w:t xml:space="preserve"> na podstawie „Prognozy stężeń pyłu PM10 i PM2,5 dla lat 2020 i 2025 oraz określenie tła zanieczyszczeń dla okresu 2016-</w:t>
      </w:r>
      <w:smartTag w:uri="urn:schemas-microsoft-com:office:smarttags" w:element="metricconverter">
        <w:smartTagPr>
          <w:attr w:name="ProductID" w:val="2020”"/>
        </w:smartTagPr>
        <w:r w:rsidRPr="00197202">
          <w:t>2020”</w:t>
        </w:r>
      </w:smartTag>
    </w:p>
  </w:footnote>
  <w:footnote w:id="68">
    <w:p w:rsidR="007B28EA" w:rsidRDefault="007B28EA" w:rsidP="00226745">
      <w:pPr>
        <w:pStyle w:val="K-Pprzypis"/>
      </w:pPr>
      <w:r w:rsidRPr="00F85A02">
        <w:rPr>
          <w:rStyle w:val="FootnoteReference"/>
        </w:rPr>
        <w:footnoteRef/>
      </w:r>
      <w:r w:rsidRPr="00F85A02">
        <w:rPr>
          <w:vertAlign w:val="superscript"/>
        </w:rPr>
        <w:t xml:space="preserve"> </w:t>
      </w:r>
      <w:r w:rsidRPr="00016345">
        <w:t>źródło: opracowanie Atmoterm S.A. na podstawie danych GIOŚ w Bydgoszczy oraz Rocznej oceny jakości powietrza w województwie kujawsko-pomorskim za rok 2018</w:t>
      </w:r>
    </w:p>
  </w:footnote>
  <w:footnote w:id="69">
    <w:p w:rsidR="007B28EA" w:rsidRDefault="007B28EA" w:rsidP="000F3D01">
      <w:pPr>
        <w:pStyle w:val="K-Pprzypis"/>
      </w:pPr>
      <w:r w:rsidRPr="00F85A02">
        <w:rPr>
          <w:rStyle w:val="FootnoteReference"/>
        </w:rPr>
        <w:footnoteRef/>
      </w:r>
      <w:r w:rsidRPr="00F85A02">
        <w:rPr>
          <w:vertAlign w:val="superscript"/>
        </w:rPr>
        <w:t xml:space="preserve"> </w:t>
      </w:r>
      <w:r w:rsidRPr="000F3D01">
        <w:t xml:space="preserve">źródło: </w:t>
      </w:r>
      <w:bookmarkStart w:id="197" w:name="_Hlk33733349"/>
      <w:r w:rsidRPr="000F3D01">
        <w:t>Dz. U. z 20</w:t>
      </w:r>
      <w:r>
        <w:t>20</w:t>
      </w:r>
      <w:r w:rsidRPr="000F3D01">
        <w:t xml:space="preserve"> r., poz. </w:t>
      </w:r>
      <w:r>
        <w:t>293</w:t>
      </w:r>
      <w:bookmarkEnd w:id="197"/>
    </w:p>
  </w:footnote>
  <w:footnote w:id="70">
    <w:p w:rsidR="007B28EA" w:rsidRDefault="007B28EA" w:rsidP="000F3D01">
      <w:pPr>
        <w:pStyle w:val="K-Pprzypis"/>
      </w:pPr>
      <w:r w:rsidRPr="00F85A02">
        <w:rPr>
          <w:rStyle w:val="FootnoteReference"/>
        </w:rPr>
        <w:footnoteRef/>
      </w:r>
      <w:r w:rsidRPr="000F3D01">
        <w:t xml:space="preserve"> źródło: opracowanie Atmoterm S.A. na podstawie Banku Danych Lokalnych GUS za 2018 rok</w:t>
      </w:r>
    </w:p>
  </w:footnote>
  <w:footnote w:id="71">
    <w:p w:rsidR="007B28EA" w:rsidRDefault="007B28EA" w:rsidP="000F3D01">
      <w:pPr>
        <w:pStyle w:val="K-Pprzypis"/>
      </w:pPr>
      <w:r w:rsidRPr="00F85A02">
        <w:rPr>
          <w:rStyle w:val="FootnoteReference"/>
        </w:rPr>
        <w:footnoteRef/>
      </w:r>
      <w:r w:rsidRPr="000F3D01">
        <w:t xml:space="preserve"> źródło: opracowano na podstawie danych z Banku Danych Lokalnych GUS za 2018 rok</w:t>
      </w:r>
    </w:p>
  </w:footnote>
  <w:footnote w:id="72">
    <w:p w:rsidR="007B28EA" w:rsidRDefault="007B28EA" w:rsidP="000F3D01">
      <w:pPr>
        <w:pStyle w:val="K-Pprzypis"/>
      </w:pPr>
      <w:r w:rsidRPr="00F85A02">
        <w:rPr>
          <w:rStyle w:val="FootnoteReference"/>
        </w:rPr>
        <w:footnoteRef/>
      </w:r>
      <w:r w:rsidRPr="000F3D01">
        <w:t xml:space="preserve"> źródło: http://www.bip.um.wlocl.pl/miejscowe-plany-zagospodarowania-przestrzennego-w-trakcie-sporzadzania/</w:t>
      </w:r>
      <w:r>
        <w:t xml:space="preserve"> </w:t>
      </w:r>
    </w:p>
  </w:footnote>
  <w:footnote w:id="73">
    <w:p w:rsidR="007B28EA" w:rsidRDefault="007B28EA" w:rsidP="00026383">
      <w:pPr>
        <w:pStyle w:val="FootnoteText"/>
      </w:pPr>
      <w:r>
        <w:rPr>
          <w:rStyle w:val="FootnoteReference"/>
        </w:rPr>
        <w:footnoteRef/>
      </w:r>
      <w:r>
        <w:t xml:space="preserve"> </w:t>
      </w:r>
      <w:r w:rsidRPr="000F3D01">
        <w:t>źródło:</w:t>
      </w:r>
      <w:r>
        <w:t xml:space="preserve"> </w:t>
      </w:r>
      <w:hyperlink r:id="rId1" w:tgtFrame="_blank" w:history="1">
        <w:r w:rsidRPr="009D374F">
          <w:rPr>
            <w:rStyle w:val="K-PprzypisZnak"/>
          </w:rPr>
          <w:t>Uchwała Nr XIII/161/11 Rady Miasta Włocławek z dnia 26 września 2011 r</w:t>
        </w:r>
      </w:hyperlink>
      <w:r w:rsidRPr="009D374F">
        <w:rPr>
          <w:rStyle w:val="K-PprzypisZnak"/>
        </w:rPr>
        <w:t>.</w:t>
      </w:r>
    </w:p>
  </w:footnote>
  <w:footnote w:id="74">
    <w:p w:rsidR="007B28EA" w:rsidRDefault="007B28EA" w:rsidP="00FF3E07">
      <w:pPr>
        <w:pStyle w:val="K-Pprzypis"/>
      </w:pPr>
      <w:r w:rsidRPr="00F85A02">
        <w:rPr>
          <w:rStyle w:val="FootnoteReference"/>
        </w:rPr>
        <w:footnoteRef/>
      </w:r>
      <w:r w:rsidRPr="00FF3E07">
        <w:t xml:space="preserve"> źródło:</w:t>
      </w:r>
      <w:r>
        <w:t xml:space="preserve"> </w:t>
      </w:r>
      <w:r w:rsidRPr="00FF3E07">
        <w:t xml:space="preserve">http://www.archiwum.bip.um.wlocl.pl/pliki/studium/studium4.pdf/ </w:t>
      </w:r>
    </w:p>
  </w:footnote>
  <w:footnote w:id="75">
    <w:p w:rsidR="007B28EA" w:rsidRDefault="007B28EA" w:rsidP="00DA2C4D">
      <w:pPr>
        <w:pStyle w:val="FootnoteText"/>
      </w:pPr>
      <w:r>
        <w:rPr>
          <w:rStyle w:val="FootnoteReference"/>
        </w:rPr>
        <w:footnoteRef/>
      </w:r>
      <w:r>
        <w:t xml:space="preserve"> Wskaźnik określający narażenie ludzi na wysokie stężenia ozonu – indeks obliczany jako zakumulowana wartość przekroczeń progu 70 μg/m</w:t>
      </w:r>
      <w:r w:rsidRPr="000775B6">
        <w:rPr>
          <w:vertAlign w:val="superscript"/>
        </w:rPr>
        <w:t>3</w:t>
      </w:r>
      <w:r>
        <w:t xml:space="preserve"> w odniesieniu do 8-godzinnej średniej kroczącej stężeń ozonu</w:t>
      </w:r>
    </w:p>
  </w:footnote>
  <w:footnote w:id="76">
    <w:p w:rsidR="007B28EA" w:rsidRDefault="007B28EA" w:rsidP="0053240B">
      <w:pPr>
        <w:pStyle w:val="FootnoteText"/>
      </w:pPr>
      <w:r>
        <w:rPr>
          <w:rStyle w:val="FootnoteReference"/>
        </w:rPr>
        <w:footnoteRef/>
      </w:r>
      <w:r>
        <w:t xml:space="preserve"> źródło: </w:t>
      </w:r>
      <w:hyperlink r:id="rId2" w:history="1">
        <w:r w:rsidRPr="0053240B">
          <w:rPr>
            <w:rStyle w:val="K-PpodpistabZnak"/>
            <w:sz w:val="18"/>
          </w:rPr>
          <w:t>www.feem-project.net/cases/download_deliverables.php</w:t>
        </w:r>
      </w:hyperlink>
      <w:r>
        <w:t xml:space="preserve"> </w:t>
      </w:r>
    </w:p>
  </w:footnote>
  <w:footnote w:id="77">
    <w:p w:rsidR="007B28EA" w:rsidRDefault="007B28EA" w:rsidP="007B522E">
      <w:pPr>
        <w:pStyle w:val="K-Pprzypis"/>
      </w:pPr>
      <w:r w:rsidRPr="00D7373C">
        <w:rPr>
          <w:rStyle w:val="FootnoteReference"/>
        </w:rPr>
        <w:footnoteRef/>
      </w:r>
      <w:r w:rsidRPr="00E87BA4">
        <w:t xml:space="preserve"> źródło: http://www.bip.um.wlocl.pl/miejscowe-plany-zagospodarowania-przestrzennego-uchwalone/</w:t>
      </w:r>
    </w:p>
  </w:footnote>
  <w:footnote w:id="78">
    <w:p w:rsidR="007B28EA" w:rsidRDefault="007B28EA" w:rsidP="007B522E">
      <w:pPr>
        <w:pStyle w:val="K-Pprzypis"/>
      </w:pPr>
      <w:r w:rsidRPr="00D7373C">
        <w:rPr>
          <w:rStyle w:val="FootnoteReference"/>
        </w:rPr>
        <w:footnoteRef/>
      </w:r>
      <w:r w:rsidRPr="00D7373C">
        <w:rPr>
          <w:vertAlign w:val="superscript"/>
        </w:rPr>
        <w:t xml:space="preserve"> </w:t>
      </w:r>
      <w:r w:rsidRPr="00E87BA4">
        <w:t xml:space="preserve">źródło: </w:t>
      </w:r>
      <w:hyperlink r:id="rId3" w:history="1">
        <w:r w:rsidRPr="00E87BA4">
          <w:rPr>
            <w:rStyle w:val="Hyperlink"/>
            <w:rFonts w:ascii="Times New Roman" w:hAnsi="Times New Roman"/>
            <w:color w:val="auto"/>
            <w:sz w:val="18"/>
            <w:u w:val="none"/>
          </w:rPr>
          <w:t>http://www.archiwum.bip.um.wlocl.pl/pliki/3_program.pdf</w:t>
        </w:r>
      </w:hyperlink>
    </w:p>
    <w:p w:rsidR="007B28EA" w:rsidRDefault="007B28EA" w:rsidP="007B522E">
      <w:pPr>
        <w:pStyle w:val="K-Pprzypis"/>
      </w:pPr>
      <w:r>
        <w:rPr>
          <w:szCs w:val="18"/>
        </w:rPr>
        <w:t xml:space="preserve">   </w:t>
      </w:r>
      <w:r w:rsidRPr="007B522E">
        <w:rPr>
          <w:szCs w:val="18"/>
        </w:rPr>
        <w:t xml:space="preserve">Uchwala </w:t>
      </w:r>
      <w:r w:rsidRPr="007B522E">
        <w:rPr>
          <w:szCs w:val="16"/>
        </w:rPr>
        <w:t xml:space="preserve">Nr </w:t>
      </w:r>
      <w:r w:rsidRPr="007B522E">
        <w:rPr>
          <w:szCs w:val="18"/>
        </w:rPr>
        <w:t>V</w:t>
      </w:r>
      <w:r>
        <w:rPr>
          <w:szCs w:val="18"/>
        </w:rPr>
        <w:t>II</w:t>
      </w:r>
      <w:r w:rsidRPr="007B522E">
        <w:rPr>
          <w:szCs w:val="18"/>
        </w:rPr>
        <w:t xml:space="preserve">/42/2015 Rady </w:t>
      </w:r>
      <w:r w:rsidRPr="007B522E">
        <w:rPr>
          <w:szCs w:val="17"/>
        </w:rPr>
        <w:t xml:space="preserve">Miasta </w:t>
      </w:r>
      <w:r w:rsidRPr="007B522E">
        <w:t xml:space="preserve">Włocławek z dnia 27 </w:t>
      </w:r>
      <w:r w:rsidRPr="007B522E">
        <w:rPr>
          <w:szCs w:val="18"/>
        </w:rPr>
        <w:t xml:space="preserve">kwietnia </w:t>
      </w:r>
      <w:r w:rsidRPr="007B522E">
        <w:rPr>
          <w:szCs w:val="17"/>
        </w:rPr>
        <w:t xml:space="preserve">2015 </w:t>
      </w:r>
      <w:r w:rsidRPr="007B522E">
        <w:rPr>
          <w:szCs w:val="18"/>
        </w:rPr>
        <w:t>roku</w:t>
      </w:r>
    </w:p>
  </w:footnote>
  <w:footnote w:id="79">
    <w:p w:rsidR="007B28EA" w:rsidRDefault="007B28EA" w:rsidP="007B522E">
      <w:pPr>
        <w:pStyle w:val="K-Pprzypis"/>
      </w:pPr>
      <w:r>
        <w:rPr>
          <w:rStyle w:val="FootnoteReference"/>
        </w:rPr>
        <w:footnoteRef/>
      </w:r>
      <w:r>
        <w:t xml:space="preserve"> </w:t>
      </w:r>
      <w:r w:rsidRPr="006943E4">
        <w:t>Uchwała nr XLIV/71/2018 Rady Miasta Włocławek z dnia 5 czerwca 2018 r.</w:t>
      </w:r>
    </w:p>
  </w:footnote>
  <w:footnote w:id="80">
    <w:p w:rsidR="007B28EA" w:rsidRDefault="007B28EA">
      <w:pPr>
        <w:pStyle w:val="FootnoteText"/>
      </w:pPr>
      <w:r>
        <w:rPr>
          <w:rStyle w:val="FootnoteReference"/>
        </w:rPr>
        <w:footnoteRef/>
      </w:r>
      <w:r>
        <w:t xml:space="preserve"> Źródło: </w:t>
      </w:r>
      <w:r w:rsidRPr="00D27CEF">
        <w:t>http://www.bip.um.wlocl.pl/plan-adaptacji-miasta-wloclawka-do-zmian-klimatu-do-roku-2030/</w:t>
      </w:r>
    </w:p>
  </w:footnote>
  <w:footnote w:id="81">
    <w:p w:rsidR="007B28EA" w:rsidRDefault="007B28EA" w:rsidP="000F289F">
      <w:pPr>
        <w:pStyle w:val="FootnoteText"/>
      </w:pPr>
      <w:r>
        <w:rPr>
          <w:rStyle w:val="FootnoteReference"/>
        </w:rPr>
        <w:footnoteRef/>
      </w:r>
      <w:r>
        <w:t xml:space="preserve"> </w:t>
      </w:r>
      <w:r w:rsidRPr="000E4338">
        <w:t>Uchwała Nr XIII/161/11 Rady Miasta Włocławek z dnia 26 września 2011 r.</w:t>
      </w:r>
    </w:p>
  </w:footnote>
  <w:footnote w:id="82">
    <w:p w:rsidR="007B28EA" w:rsidRDefault="007B28EA">
      <w:pPr>
        <w:pStyle w:val="FootnoteText"/>
      </w:pPr>
      <w:r>
        <w:rPr>
          <w:rStyle w:val="FootnoteReference"/>
        </w:rPr>
        <w:footnoteRef/>
      </w:r>
      <w:r>
        <w:t xml:space="preserve"> źródło:</w:t>
      </w:r>
      <w:r w:rsidRPr="00E87BA4">
        <w:t xml:space="preserve"> http://www.bip.um.wlocl.pl/pozwolenia-zintegrowane/</w:t>
      </w:r>
    </w:p>
  </w:footnote>
  <w:footnote w:id="83">
    <w:p w:rsidR="007B28EA" w:rsidRDefault="007B28EA" w:rsidP="006952C6">
      <w:pPr>
        <w:pStyle w:val="K-Pprzypis"/>
      </w:pPr>
      <w:r w:rsidRPr="00F85A02">
        <w:rPr>
          <w:rStyle w:val="FootnoteReference"/>
        </w:rPr>
        <w:footnoteRef/>
      </w:r>
      <w:r w:rsidRPr="000F3D01">
        <w:t xml:space="preserve"> źródło: opracowanie Atmoterm S.A. na podstawie danych Państwowego Monitoringu Środowiska</w:t>
      </w:r>
    </w:p>
  </w:footnote>
  <w:footnote w:id="84">
    <w:p w:rsidR="007B28EA" w:rsidRDefault="007B28EA" w:rsidP="000F3D01">
      <w:pPr>
        <w:pStyle w:val="K-Pprzypis"/>
      </w:pPr>
      <w:r w:rsidRPr="00F85A02">
        <w:rPr>
          <w:rStyle w:val="FootnoteReference"/>
        </w:rPr>
        <w:footnoteRef/>
      </w:r>
      <w:r w:rsidRPr="000F3D01">
        <w:t xml:space="preserve"> źródło: opracowanie Atmoterm S.A. na podstawie danych Państwowego Monitoringu Środowiska</w:t>
      </w:r>
    </w:p>
  </w:footnote>
  <w:footnote w:id="85">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86">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87">
    <w:p w:rsidR="007B28EA" w:rsidRDefault="007B28EA" w:rsidP="00D04109">
      <w:pPr>
        <w:pStyle w:val="K-Pprzypis"/>
      </w:pPr>
      <w:r w:rsidRPr="00F85A02">
        <w:rPr>
          <w:rStyle w:val="FootnoteReference"/>
        </w:rPr>
        <w:footnoteRef/>
      </w:r>
      <w:r w:rsidRPr="000F3D01">
        <w:t xml:space="preserve"> źródło: opracowanie Atmoterm S.A. na podstawie danych Centralnej Bazy Emisji KOBIZE za 2018 rok</w:t>
      </w:r>
    </w:p>
  </w:footnote>
  <w:footnote w:id="88">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89">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90">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1">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92">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93">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4">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5">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6">
    <w:p w:rsidR="007B28EA" w:rsidRDefault="007B28EA" w:rsidP="000F3D01">
      <w:pPr>
        <w:pStyle w:val="K-Pprzypis"/>
      </w:pPr>
      <w:r w:rsidRPr="00F85A02">
        <w:rPr>
          <w:rStyle w:val="FootnoteReference"/>
        </w:rPr>
        <w:footnoteRef/>
      </w:r>
      <w:r w:rsidRPr="000F3D01">
        <w:t xml:space="preserve"> źródło: opracowanie Atmoterm S.A. na podstawie danych Centralnej Bazy Emisji KOBIZE za 2018 rok</w:t>
      </w:r>
    </w:p>
  </w:footnote>
  <w:footnote w:id="97">
    <w:p w:rsidR="007B28EA" w:rsidRDefault="007B28EA" w:rsidP="000F3D01">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8">
    <w:p w:rsidR="007B28EA" w:rsidRDefault="007B28EA" w:rsidP="00E357A7">
      <w:pPr>
        <w:pStyle w:val="K-Pprzypis"/>
      </w:pPr>
      <w:r w:rsidRPr="00F85A02">
        <w:rPr>
          <w:rStyle w:val="FootnoteReference"/>
        </w:rPr>
        <w:footnoteRef/>
      </w:r>
      <w:r w:rsidRPr="00F85A02">
        <w:rPr>
          <w:vertAlign w:val="superscript"/>
        </w:rPr>
        <w:t xml:space="preserve"> </w:t>
      </w:r>
      <w:r w:rsidRPr="000F3D01">
        <w:t>źródło: opracowanie Atmoterm S.A. na podstawie danych Centralnej Bazy Emisji KOBIZE za 2018 rok</w:t>
      </w:r>
    </w:p>
  </w:footnote>
  <w:footnote w:id="99">
    <w:p w:rsidR="007B28EA" w:rsidRDefault="007B28EA" w:rsidP="0027294A">
      <w:pPr>
        <w:pStyle w:val="K-Pprzypis"/>
      </w:pPr>
      <w:r w:rsidRPr="00F85A02">
        <w:rPr>
          <w:rStyle w:val="FootnoteReference"/>
        </w:rPr>
        <w:footnoteRef/>
      </w:r>
      <w:r w:rsidRPr="000F3D01">
        <w:t xml:space="preserve"> źródło: opracowanie Atmoterm S.A. na podstawie danych Centralnej Bazy Emisji KOBIZE za 2018 rok</w:t>
      </w:r>
    </w:p>
  </w:footnote>
  <w:footnote w:id="100">
    <w:p w:rsidR="007B28EA" w:rsidRDefault="007B28EA" w:rsidP="00FF19C1">
      <w:pPr>
        <w:pStyle w:val="K-Pprzypis"/>
      </w:pPr>
      <w:r>
        <w:rPr>
          <w:rStyle w:val="FootnoteReference"/>
        </w:rPr>
        <w:footnoteRef/>
      </w:r>
      <w:r>
        <w:t xml:space="preserve"> źródło: Dz. U. z 2019 r., poz. 1065</w:t>
      </w:r>
    </w:p>
  </w:footnote>
  <w:footnote w:id="101">
    <w:p w:rsidR="007B28EA" w:rsidRDefault="007B28EA" w:rsidP="00FF19C1">
      <w:pPr>
        <w:pStyle w:val="K-Pprzypis"/>
      </w:pPr>
      <w:r w:rsidRPr="00F85A02">
        <w:rPr>
          <w:rStyle w:val="FootnoteReference"/>
        </w:rPr>
        <w:footnoteRef/>
      </w:r>
      <w:r w:rsidRPr="00F85A02">
        <w:rPr>
          <w:vertAlign w:val="superscript"/>
        </w:rPr>
        <w:t xml:space="preserve"> </w:t>
      </w:r>
      <w:r w:rsidRPr="00D05568">
        <w:t xml:space="preserve">źródło: zgodnie z definicją drogi twardej w ustawie z dnia 20 czerwca 1997 r. Prawo o ruchu drogowym (Dz. U. </w:t>
      </w:r>
      <w:r>
        <w:br/>
      </w:r>
      <w:r w:rsidRPr="00D05568">
        <w:t>z 20</w:t>
      </w:r>
      <w:r>
        <w:t>20</w:t>
      </w:r>
      <w:r w:rsidRPr="00D05568">
        <w:t xml:space="preserve"> r., poz. 1</w:t>
      </w:r>
      <w:r>
        <w:t>10</w:t>
      </w:r>
      <w:r w:rsidRPr="00D05568">
        <w:t>)</w:t>
      </w:r>
    </w:p>
  </w:footnote>
  <w:footnote w:id="102">
    <w:p w:rsidR="007B28EA" w:rsidRDefault="007B28EA" w:rsidP="00FF19C1">
      <w:pPr>
        <w:pStyle w:val="K-Pprzypis"/>
      </w:pPr>
      <w:r w:rsidRPr="00F85A02">
        <w:rPr>
          <w:rStyle w:val="FootnoteReference"/>
        </w:rPr>
        <w:footnoteRef/>
      </w:r>
      <w:r w:rsidRPr="00016345">
        <w:t xml:space="preserve"> źródło: opracowanie Atmoterm S.A. na podstawie danych GIOŚ w Bydgoszczy</w:t>
      </w:r>
    </w:p>
  </w:footnote>
  <w:footnote w:id="103">
    <w:p w:rsidR="007B28EA" w:rsidRDefault="007B28EA" w:rsidP="00FF19C1">
      <w:pPr>
        <w:pStyle w:val="FootnoteText"/>
      </w:pPr>
      <w:r>
        <w:rPr>
          <w:rStyle w:val="FootnoteReference"/>
        </w:rPr>
        <w:footnoteRef/>
      </w:r>
      <w:r>
        <w:t xml:space="preserve"> </w:t>
      </w:r>
      <w:r w:rsidRPr="00827968">
        <w:t xml:space="preserve">Wielkość redukcji </w:t>
      </w:r>
      <w:r>
        <w:t xml:space="preserve">stężeń </w:t>
      </w:r>
      <w:r w:rsidRPr="00827968">
        <w:t>pyłu zawieszonego PM10</w:t>
      </w:r>
      <w:r>
        <w:t xml:space="preserve"> i B(a)P</w:t>
      </w:r>
      <w:r w:rsidRPr="00827968">
        <w:t xml:space="preserve"> </w:t>
      </w:r>
      <w:r>
        <w:t>w</w:t>
      </w:r>
      <w:r w:rsidRPr="00827968">
        <w:t xml:space="preserve"> powietrz</w:t>
      </w:r>
      <w:r>
        <w:t>u</w:t>
      </w:r>
      <w:r w:rsidRPr="00827968">
        <w:t xml:space="preserve"> w wyniku realizacji działania naprawczego PL040</w:t>
      </w:r>
      <w:r>
        <w:t>3</w:t>
      </w:r>
      <w:r w:rsidRPr="00827968">
        <w:t>_ZSO w poszczególnych latach realizacji Progra</w:t>
      </w:r>
      <w:r>
        <w:t>mu przedstawiono w tabeli 30 i 31</w:t>
      </w:r>
    </w:p>
  </w:footnote>
  <w:footnote w:id="104">
    <w:p w:rsidR="007B28EA" w:rsidRDefault="007B28EA" w:rsidP="00FF19C1">
      <w:pPr>
        <w:pStyle w:val="K-Pprzypis"/>
      </w:pPr>
      <w:r w:rsidRPr="00F85A02">
        <w:rPr>
          <w:rStyle w:val="FootnoteReference"/>
        </w:rPr>
        <w:footnoteRef/>
      </w:r>
      <w:r w:rsidRPr="00F85A02">
        <w:rPr>
          <w:vertAlign w:val="superscript"/>
        </w:rPr>
        <w:t xml:space="preserve"> </w:t>
      </w:r>
      <w:r w:rsidRPr="00016345">
        <w:t>źródło: opracowanie Atmoterm S.A.</w:t>
      </w:r>
    </w:p>
  </w:footnote>
  <w:footnote w:id="105">
    <w:p w:rsidR="007B28EA" w:rsidRDefault="007B28EA" w:rsidP="00FF19C1">
      <w:pPr>
        <w:pStyle w:val="K-Pprzypis"/>
      </w:pPr>
      <w:r w:rsidRPr="00F85A02">
        <w:rPr>
          <w:rStyle w:val="FootnoteReference"/>
        </w:rPr>
        <w:footnoteRef/>
      </w:r>
      <w:r w:rsidRPr="00016345">
        <w:t xml:space="preserve"> źródło: opracowanie Atmoterm S.A. na podstawie danych GIOŚ w Bydgoszczy</w:t>
      </w:r>
    </w:p>
  </w:footnote>
  <w:footnote w:id="106">
    <w:p w:rsidR="007B28EA" w:rsidRDefault="007B28EA" w:rsidP="00FF19C1">
      <w:pPr>
        <w:pStyle w:val="K-Pprzypis"/>
      </w:pPr>
      <w:r w:rsidRPr="00F85A02">
        <w:rPr>
          <w:rStyle w:val="FootnoteReference"/>
        </w:rPr>
        <w:footnoteRef/>
      </w:r>
      <w:r w:rsidRPr="00F85A02">
        <w:rPr>
          <w:vertAlign w:val="superscript"/>
        </w:rPr>
        <w:t xml:space="preserve"> </w:t>
      </w:r>
      <w:r w:rsidRPr="00160A17">
        <w:t>źródło: opracowanie Atmoterm S.A. na podstawie danych GIOŚ w Bydgoszczy</w:t>
      </w:r>
    </w:p>
  </w:footnote>
  <w:footnote w:id="107">
    <w:p w:rsidR="007B28EA" w:rsidRDefault="007B28EA" w:rsidP="00FF19C1">
      <w:pPr>
        <w:pStyle w:val="K-Pprzypis"/>
      </w:pPr>
      <w:r w:rsidRPr="00F85A02">
        <w:rPr>
          <w:rStyle w:val="FootnoteReference"/>
        </w:rPr>
        <w:footnoteRef/>
      </w:r>
      <w:r w:rsidRPr="00016345">
        <w:t xml:space="preserve"> źródło: opracowanie Atmoterm S.A. na podstawie danych GIOŚ w Bydgoszczy</w:t>
      </w:r>
    </w:p>
  </w:footnote>
  <w:footnote w:id="108">
    <w:p w:rsidR="007B28EA" w:rsidRDefault="007B28EA" w:rsidP="00FF19C1">
      <w:pPr>
        <w:pStyle w:val="K-Pprzypis"/>
      </w:pPr>
      <w:r>
        <w:rPr>
          <w:rStyle w:val="FootnoteReference"/>
        </w:rPr>
        <w:footnoteRef/>
      </w:r>
      <w:r>
        <w:t xml:space="preserve"> źródło: </w:t>
      </w:r>
      <w:r w:rsidRPr="00DC19F2">
        <w:t>https://www.eog.gov.pl</w:t>
      </w:r>
      <w:r>
        <w:t xml:space="preserve"> </w:t>
      </w:r>
    </w:p>
  </w:footnote>
  <w:footnote w:id="109">
    <w:p w:rsidR="007B28EA" w:rsidRDefault="007B28EA" w:rsidP="00FF19C1">
      <w:pPr>
        <w:pStyle w:val="K-Pprzypis"/>
      </w:pPr>
      <w:r>
        <w:rPr>
          <w:rStyle w:val="FootnoteReference"/>
        </w:rPr>
        <w:footnoteRef/>
      </w:r>
      <w:r>
        <w:t xml:space="preserve"> źródło: </w:t>
      </w:r>
      <w:r w:rsidRPr="00DC19F2">
        <w:t>http://nfosigw.gov.pl/oferta-finansowania/srodki-zagraniczne/instrument-finansowy-life</w:t>
      </w:r>
      <w:r>
        <w:t xml:space="preserve"> </w:t>
      </w:r>
    </w:p>
  </w:footnote>
  <w:footnote w:id="110">
    <w:p w:rsidR="007B28EA" w:rsidRDefault="007B28EA" w:rsidP="00FF19C1">
      <w:pPr>
        <w:pStyle w:val="K-Pprzypis"/>
      </w:pPr>
      <w:r w:rsidRPr="00F85A02">
        <w:rPr>
          <w:rStyle w:val="FootnoteReference"/>
        </w:rPr>
        <w:footnoteRef/>
      </w:r>
      <w:r w:rsidRPr="00D05568">
        <w:t xml:space="preserve"> źródło: http://www.nfosigw.gov.pl/czyste-powietrze/</w:t>
      </w:r>
    </w:p>
  </w:footnote>
  <w:footnote w:id="111">
    <w:p w:rsidR="007B28EA" w:rsidRDefault="007B28EA" w:rsidP="00FF19C1">
      <w:pPr>
        <w:pStyle w:val="K-Pprzypis"/>
      </w:pPr>
      <w:r w:rsidRPr="00F85A02">
        <w:rPr>
          <w:rStyle w:val="FootnoteReference"/>
        </w:rPr>
        <w:footnoteRef/>
      </w:r>
      <w:r w:rsidRPr="00D05568">
        <w:t xml:space="preserve"> źródło: </w:t>
      </w:r>
      <w:hyperlink r:id="rId4" w:history="1">
        <w:r w:rsidRPr="00D05568">
          <w:rPr>
            <w:rStyle w:val="Hyperlink"/>
            <w:rFonts w:ascii="Times New Roman" w:hAnsi="Times New Roman"/>
            <w:color w:val="auto"/>
            <w:sz w:val="18"/>
            <w:u w:val="none"/>
          </w:rPr>
          <w:t>https://www.pois.gov.pl/</w:t>
        </w:r>
      </w:hyperlink>
      <w:r w:rsidRPr="00340464">
        <w:t xml:space="preserve"> </w:t>
      </w:r>
    </w:p>
  </w:footnote>
  <w:footnote w:id="112">
    <w:p w:rsidR="007B28EA" w:rsidRDefault="007B28EA" w:rsidP="00FF19C1">
      <w:pPr>
        <w:pStyle w:val="K-Pprzypis"/>
      </w:pPr>
      <w:r w:rsidRPr="00F85A02">
        <w:rPr>
          <w:rStyle w:val="FootnoteReference"/>
        </w:rPr>
        <w:footnoteRef/>
      </w:r>
      <w:r w:rsidRPr="00F85A02">
        <w:rPr>
          <w:vertAlign w:val="superscript"/>
        </w:rPr>
        <w:t xml:space="preserve"> </w:t>
      </w:r>
      <w:r w:rsidRPr="00D05568">
        <w:t xml:space="preserve">źródło: </w:t>
      </w:r>
      <w:hyperlink r:id="rId5" w:history="1">
        <w:r w:rsidRPr="00D05568">
          <w:rPr>
            <w:rStyle w:val="Hyperlink"/>
            <w:rFonts w:ascii="Times New Roman" w:hAnsi="Times New Roman"/>
            <w:color w:val="auto"/>
            <w:sz w:val="18"/>
            <w:u w:val="none"/>
          </w:rPr>
          <w:t>http://www.mojregion.eu</w:t>
        </w:r>
      </w:hyperlink>
    </w:p>
  </w:footnote>
  <w:footnote w:id="113">
    <w:p w:rsidR="007B28EA" w:rsidRPr="00D05568" w:rsidRDefault="007B28EA" w:rsidP="00FF19C1">
      <w:pPr>
        <w:pStyle w:val="K-Pprzypis"/>
      </w:pPr>
      <w:r w:rsidRPr="00F85A02">
        <w:rPr>
          <w:rStyle w:val="FootnoteReference"/>
        </w:rPr>
        <w:footnoteRef/>
      </w:r>
      <w:r>
        <w:rPr>
          <w:vertAlign w:val="superscript"/>
        </w:rPr>
        <w:t xml:space="preserve"> </w:t>
      </w:r>
      <w:r w:rsidRPr="00D05568">
        <w:t xml:space="preserve">źródło: </w:t>
      </w:r>
      <w:r>
        <w:rPr>
          <w:szCs w:val="18"/>
        </w:rPr>
        <w:t>K</w:t>
      </w:r>
      <w:r w:rsidRPr="00D05568">
        <w:rPr>
          <w:szCs w:val="18"/>
        </w:rPr>
        <w:t xml:space="preserve">omunikat </w:t>
      </w:r>
      <w:r>
        <w:rPr>
          <w:szCs w:val="18"/>
        </w:rPr>
        <w:t>K</w:t>
      </w:r>
      <w:r w:rsidRPr="00D05568">
        <w:rPr>
          <w:szCs w:val="18"/>
        </w:rPr>
        <w:t xml:space="preserve">omisji do </w:t>
      </w:r>
      <w:r>
        <w:rPr>
          <w:szCs w:val="18"/>
        </w:rPr>
        <w:t>P</w:t>
      </w:r>
      <w:r w:rsidRPr="00D05568">
        <w:rPr>
          <w:szCs w:val="18"/>
        </w:rPr>
        <w:t xml:space="preserve">arlamentu </w:t>
      </w:r>
      <w:r>
        <w:rPr>
          <w:szCs w:val="18"/>
        </w:rPr>
        <w:t>E</w:t>
      </w:r>
      <w:r w:rsidRPr="00D05568">
        <w:rPr>
          <w:szCs w:val="18"/>
        </w:rPr>
        <w:t xml:space="preserve">uropejskiego, </w:t>
      </w:r>
      <w:r>
        <w:rPr>
          <w:szCs w:val="18"/>
        </w:rPr>
        <w:t>R</w:t>
      </w:r>
      <w:r w:rsidRPr="00D05568">
        <w:rPr>
          <w:szCs w:val="18"/>
        </w:rPr>
        <w:t xml:space="preserve">ady </w:t>
      </w:r>
      <w:r>
        <w:rPr>
          <w:szCs w:val="18"/>
        </w:rPr>
        <w:t>E</w:t>
      </w:r>
      <w:r w:rsidRPr="00D05568">
        <w:rPr>
          <w:szCs w:val="18"/>
        </w:rPr>
        <w:t xml:space="preserve">uropejskiej, </w:t>
      </w:r>
      <w:r>
        <w:rPr>
          <w:szCs w:val="18"/>
        </w:rPr>
        <w:t>R</w:t>
      </w:r>
      <w:r w:rsidRPr="00D05568">
        <w:rPr>
          <w:szCs w:val="18"/>
        </w:rPr>
        <w:t xml:space="preserve">ady, </w:t>
      </w:r>
      <w:r>
        <w:rPr>
          <w:szCs w:val="18"/>
        </w:rPr>
        <w:t>E</w:t>
      </w:r>
      <w:r w:rsidRPr="00D05568">
        <w:rPr>
          <w:szCs w:val="18"/>
        </w:rPr>
        <w:t xml:space="preserve">uropejskiego </w:t>
      </w:r>
      <w:r>
        <w:rPr>
          <w:szCs w:val="18"/>
        </w:rPr>
        <w:t>K</w:t>
      </w:r>
      <w:r w:rsidRPr="00D05568">
        <w:rPr>
          <w:szCs w:val="18"/>
        </w:rPr>
        <w:t xml:space="preserve">omitetu </w:t>
      </w:r>
      <w:r>
        <w:rPr>
          <w:szCs w:val="18"/>
        </w:rPr>
        <w:t>E</w:t>
      </w:r>
      <w:r w:rsidRPr="00D05568">
        <w:rPr>
          <w:szCs w:val="18"/>
        </w:rPr>
        <w:t>konomiczno</w:t>
      </w:r>
      <w:r>
        <w:rPr>
          <w:szCs w:val="18"/>
        </w:rPr>
        <w:t>-</w:t>
      </w:r>
      <w:r w:rsidRPr="00D05568">
        <w:rPr>
          <w:szCs w:val="18"/>
        </w:rPr>
        <w:t xml:space="preserve">społecznego i </w:t>
      </w:r>
      <w:r>
        <w:rPr>
          <w:szCs w:val="18"/>
        </w:rPr>
        <w:t>K</w:t>
      </w:r>
      <w:r w:rsidRPr="00D05568">
        <w:rPr>
          <w:szCs w:val="18"/>
        </w:rPr>
        <w:t xml:space="preserve">omitetu </w:t>
      </w:r>
      <w:r>
        <w:rPr>
          <w:szCs w:val="18"/>
        </w:rPr>
        <w:t>R</w:t>
      </w:r>
      <w:r w:rsidRPr="00D05568">
        <w:rPr>
          <w:szCs w:val="18"/>
        </w:rPr>
        <w:t xml:space="preserve">egionów </w:t>
      </w:r>
      <w:hyperlink r:id="rId6" w:history="1">
        <w:r w:rsidRPr="00D05568">
          <w:rPr>
            <w:rStyle w:val="Hyperlink"/>
            <w:rFonts w:ascii="Times New Roman" w:hAnsi="Times New Roman"/>
            <w:color w:val="auto"/>
            <w:sz w:val="18"/>
            <w:szCs w:val="18"/>
            <w:u w:val="none"/>
          </w:rPr>
          <w:t>https://eur-lex.europa.eu/resource.html?uri=cellar:c2bc7dbd-4fc3-11e8-be1d-01aa75ed71a1.0005.02/DOC_1&amp;format=PDF</w:t>
        </w:r>
      </w:hyperlink>
    </w:p>
    <w:p w:rsidR="007B28EA" w:rsidRPr="00D05568" w:rsidRDefault="007B28EA" w:rsidP="00FF19C1">
      <w:pPr>
        <w:pStyle w:val="K-Pprzypis"/>
      </w:pPr>
    </w:p>
    <w:p w:rsidR="007B28EA" w:rsidRDefault="007B28EA" w:rsidP="00FF19C1">
      <w:pPr>
        <w:pStyle w:val="K-Pprzypis"/>
      </w:pPr>
    </w:p>
  </w:footnote>
  <w:footnote w:id="114">
    <w:p w:rsidR="007B28EA" w:rsidRDefault="007B28EA" w:rsidP="00FF19C1">
      <w:pPr>
        <w:pStyle w:val="K-Pprzypis"/>
      </w:pPr>
      <w:r>
        <w:rPr>
          <w:rStyle w:val="FootnoteReference"/>
        </w:rPr>
        <w:footnoteRef/>
      </w:r>
      <w:r>
        <w:t xml:space="preserve"> </w:t>
      </w:r>
      <w:r w:rsidRPr="00D05568">
        <w:t>źródło:</w:t>
      </w:r>
      <w:r>
        <w:t xml:space="preserve"> </w:t>
      </w:r>
      <w:r w:rsidRPr="003D7BD2">
        <w:t>Dz. U. z 2012 r., poz. 1031</w:t>
      </w:r>
      <w:r>
        <w:t>,</w:t>
      </w:r>
      <w:r w:rsidRPr="00315586">
        <w:t xml:space="preserve"> </w:t>
      </w:r>
      <w:r>
        <w:t>z 2019 r., poz. 1931</w:t>
      </w:r>
    </w:p>
  </w:footnote>
  <w:footnote w:id="115">
    <w:p w:rsidR="007B28EA" w:rsidRDefault="007B28EA" w:rsidP="00FF19C1">
      <w:pPr>
        <w:pStyle w:val="K-Pprzypis"/>
      </w:pPr>
      <w:r>
        <w:rPr>
          <w:rStyle w:val="FootnoteReference"/>
        </w:rPr>
        <w:footnoteRef/>
      </w:r>
      <w:r>
        <w:t xml:space="preserve"> </w:t>
      </w:r>
      <w:r w:rsidRPr="00D05568">
        <w:t>źródło:</w:t>
      </w:r>
      <w:r>
        <w:t xml:space="preserve"> Dz. U. z 2019 r., poz. 1159</w:t>
      </w:r>
    </w:p>
  </w:footnote>
  <w:footnote w:id="116">
    <w:p w:rsidR="007B28EA" w:rsidRDefault="007B28EA" w:rsidP="00FF19C1">
      <w:pPr>
        <w:pStyle w:val="K-Pprzypis"/>
      </w:pPr>
      <w:r>
        <w:rPr>
          <w:rStyle w:val="FootnoteReference"/>
        </w:rPr>
        <w:footnoteRef/>
      </w:r>
      <w:r>
        <w:t xml:space="preserve"> </w:t>
      </w:r>
      <w:r w:rsidRPr="00D05568">
        <w:t>źródło:</w:t>
      </w:r>
      <w:r>
        <w:t xml:space="preserve"> </w:t>
      </w:r>
      <w:r w:rsidRPr="009030E2">
        <w:t>Dz. U. z 2018 r., poz. 1120</w:t>
      </w:r>
    </w:p>
  </w:footnote>
  <w:footnote w:id="117">
    <w:p w:rsidR="007B28EA" w:rsidRDefault="007B28EA" w:rsidP="00FF19C1">
      <w:pPr>
        <w:pStyle w:val="K-Pprzypis"/>
      </w:pPr>
      <w:r w:rsidRPr="00F85A02">
        <w:rPr>
          <w:rStyle w:val="FootnoteReference"/>
        </w:rPr>
        <w:footnoteRef/>
      </w:r>
      <w:r w:rsidRPr="00F85A02">
        <w:rPr>
          <w:vertAlign w:val="superscript"/>
        </w:rPr>
        <w:t xml:space="preserve"> </w:t>
      </w:r>
      <w:r w:rsidRPr="00D05568">
        <w:t>źródło: Dz. U. z 2019 r. poz. 1398</w:t>
      </w:r>
    </w:p>
  </w:footnote>
  <w:footnote w:id="118">
    <w:p w:rsidR="007B28EA" w:rsidRDefault="007B28EA" w:rsidP="00FF19C1">
      <w:pPr>
        <w:pStyle w:val="FootnoteText"/>
      </w:pPr>
      <w:r>
        <w:rPr>
          <w:rStyle w:val="FootnoteReference"/>
        </w:rPr>
        <w:footnoteRef/>
      </w:r>
      <w:r>
        <w:t xml:space="preserve"> źródło: Dz. U. z 2012 r., poz. 1031, z 2019 r., poz. 1931</w:t>
      </w:r>
    </w:p>
  </w:footnote>
  <w:footnote w:id="119">
    <w:p w:rsidR="007B28EA" w:rsidRDefault="007B28EA" w:rsidP="00FF19C1">
      <w:pPr>
        <w:pStyle w:val="FootnoteText"/>
      </w:pPr>
      <w:r w:rsidRPr="0075171D">
        <w:rPr>
          <w:rStyle w:val="FootnoteReference"/>
        </w:rPr>
        <w:footnoteRef/>
      </w:r>
      <w:r w:rsidRPr="0075171D">
        <w:t xml:space="preserve"> źródło: Dz.</w:t>
      </w:r>
      <w:r>
        <w:t xml:space="preserve"> </w:t>
      </w:r>
      <w:r w:rsidRPr="0075171D">
        <w:t>U.</w:t>
      </w:r>
      <w:r>
        <w:t xml:space="preserve"> z </w:t>
      </w:r>
      <w:r w:rsidRPr="0075171D">
        <w:t>2019</w:t>
      </w:r>
      <w:r>
        <w:t xml:space="preserve"> r</w:t>
      </w:r>
      <w:r w:rsidRPr="0075171D">
        <w:t>.</w:t>
      </w:r>
      <w:r>
        <w:t xml:space="preserve">, poz. </w:t>
      </w:r>
      <w:r w:rsidRPr="0075171D">
        <w:t>1159</w:t>
      </w:r>
    </w:p>
  </w:footnote>
  <w:footnote w:id="120">
    <w:p w:rsidR="007B28EA" w:rsidRDefault="007B28EA" w:rsidP="00FF19C1">
      <w:pPr>
        <w:pStyle w:val="K-Pprzypis"/>
      </w:pPr>
      <w:r w:rsidRPr="00F85A02">
        <w:rPr>
          <w:rStyle w:val="FootnoteReference"/>
        </w:rPr>
        <w:footnoteRef/>
      </w:r>
      <w:r w:rsidRPr="00F85A02">
        <w:rPr>
          <w:vertAlign w:val="superscript"/>
        </w:rPr>
        <w:t xml:space="preserve"> </w:t>
      </w:r>
      <w:r w:rsidRPr="00016345">
        <w:t xml:space="preserve">źródło: opracowanie Atmoterm S.A. </w:t>
      </w:r>
    </w:p>
  </w:footnote>
  <w:footnote w:id="121">
    <w:p w:rsidR="007B28EA" w:rsidRDefault="007B28EA" w:rsidP="00FF19C1">
      <w:pPr>
        <w:pStyle w:val="K-Pprzypis"/>
      </w:pPr>
      <w:r w:rsidRPr="00F85A02">
        <w:rPr>
          <w:rStyle w:val="FootnoteReference"/>
        </w:rPr>
        <w:footnoteRef/>
      </w:r>
      <w:r w:rsidRPr="00F85A02">
        <w:rPr>
          <w:vertAlign w:val="superscript"/>
        </w:rPr>
        <w:t xml:space="preserve"> </w:t>
      </w:r>
      <w:r w:rsidRPr="00016345">
        <w:t xml:space="preserve">źródło: opracowanie Atmoterm S.A. </w:t>
      </w:r>
    </w:p>
  </w:footnote>
  <w:footnote w:id="122">
    <w:p w:rsidR="007B28EA" w:rsidRDefault="007B28EA" w:rsidP="00FF19C1">
      <w:pPr>
        <w:pStyle w:val="K-Pprzypis"/>
      </w:pPr>
      <w:r w:rsidRPr="00F85A02">
        <w:rPr>
          <w:rStyle w:val="FootnoteReference"/>
        </w:rPr>
        <w:footnoteRef/>
      </w:r>
      <w:r w:rsidRPr="00F85A02">
        <w:rPr>
          <w:vertAlign w:val="superscript"/>
        </w:rPr>
        <w:t xml:space="preserve"> </w:t>
      </w:r>
      <w:r w:rsidRPr="00016345">
        <w:t xml:space="preserve">źródło: opracowanie Atmoterm S.A.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8EA" w:rsidRPr="00E20693" w:rsidRDefault="007B28EA" w:rsidP="00860EC0">
    <w:pPr>
      <w:pStyle w:val="Header"/>
      <w:rPr>
        <w:rFonts w:ascii="Georgia" w:hAnsi="Georgia"/>
        <w:i/>
        <w:color w:val="333366"/>
        <w:sz w:val="18"/>
        <w:szCs w:val="18"/>
      </w:rPr>
    </w:pPr>
  </w:p>
  <w:p w:rsidR="007B28EA" w:rsidRPr="00860EC0" w:rsidRDefault="007B28EA" w:rsidP="00860EC0">
    <w:pPr>
      <w:pStyle w:val="Header"/>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21E529C"/>
    <w:lvl w:ilvl="0">
      <w:start w:val="1"/>
      <w:numFmt w:val="bullet"/>
      <w:lvlText w:val=""/>
      <w:lvlJc w:val="left"/>
      <w:pPr>
        <w:tabs>
          <w:tab w:val="num" w:pos="360"/>
        </w:tabs>
        <w:ind w:left="360" w:hanging="360"/>
      </w:pPr>
      <w:rPr>
        <w:rFonts w:ascii="Symbol" w:hAnsi="Symbol" w:hint="default"/>
      </w:rPr>
    </w:lvl>
  </w:abstractNum>
  <w:abstractNum w:abstractNumId="1">
    <w:nsid w:val="0ADB336A"/>
    <w:multiLevelType w:val="hybridMultilevel"/>
    <w:tmpl w:val="48C2B20A"/>
    <w:lvl w:ilvl="0" w:tplc="6F4890F6">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0EF87E6E"/>
    <w:multiLevelType w:val="multilevel"/>
    <w:tmpl w:val="0415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17461723"/>
    <w:multiLevelType w:val="hybridMultilevel"/>
    <w:tmpl w:val="12B05168"/>
    <w:lvl w:ilvl="0" w:tplc="AC30597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A53A48"/>
    <w:multiLevelType w:val="hybridMultilevel"/>
    <w:tmpl w:val="570A9930"/>
    <w:lvl w:ilvl="0" w:tplc="0415000F">
      <w:start w:val="1"/>
      <w:numFmt w:val="bullet"/>
      <w:pStyle w:val="lwypunk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
    <w:nsid w:val="1F1A72DB"/>
    <w:multiLevelType w:val="hybridMultilevel"/>
    <w:tmpl w:val="2B3E5DD0"/>
    <w:lvl w:ilvl="0" w:tplc="04150001">
      <w:start w:val="1"/>
      <w:numFmt w:val="decimal"/>
      <w:pStyle w:val="nagwek2Kra"/>
      <w:lvlText w:val="%1."/>
      <w:lvlJc w:val="left"/>
      <w:pPr>
        <w:ind w:left="720" w:hanging="360"/>
      </w:pPr>
      <w:rPr>
        <w:rFonts w:ascii="Trebuchet MS" w:hAnsi="Trebuchet MS" w:cs="Times New Roman" w:hint="default"/>
        <w:b/>
        <w:i w:val="0"/>
        <w:color w:val="333366"/>
        <w:position w:val="0"/>
        <w:sz w:val="24"/>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7">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211B419B"/>
    <w:multiLevelType w:val="hybridMultilevel"/>
    <w:tmpl w:val="B7A009B6"/>
    <w:lvl w:ilvl="0" w:tplc="48D68BC6">
      <w:start w:val="1"/>
      <w:numFmt w:val="lowerLetter"/>
      <w:lvlText w:val="%1)"/>
      <w:lvlJc w:val="left"/>
      <w:pPr>
        <w:ind w:left="1065" w:hanging="360"/>
      </w:pPr>
      <w:rPr>
        <w:rFonts w:cs="Times New Roman" w:hint="default"/>
      </w:rPr>
    </w:lvl>
    <w:lvl w:ilvl="1" w:tplc="04150019" w:tentative="1">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9">
    <w:nsid w:val="22A9717C"/>
    <w:multiLevelType w:val="hybridMultilevel"/>
    <w:tmpl w:val="F4806312"/>
    <w:lvl w:ilvl="0" w:tplc="AC305974">
      <w:start w:val="1"/>
      <w:numFmt w:val="bullet"/>
      <w:lvlText w:val=""/>
      <w:lvlJc w:val="left"/>
      <w:pPr>
        <w:ind w:left="284" w:hanging="284"/>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40A40EA"/>
    <w:multiLevelType w:val="multilevel"/>
    <w:tmpl w:val="C302C534"/>
    <w:name w:val="WW8Num2112"/>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286854D3"/>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9C93244"/>
    <w:multiLevelType w:val="hybridMultilevel"/>
    <w:tmpl w:val="2DC407BA"/>
    <w:lvl w:ilvl="0" w:tplc="04150011">
      <w:start w:val="1"/>
      <w:numFmt w:val="bullet"/>
      <w:pStyle w:val="Mpktlista"/>
      <w:lvlText w:val=""/>
      <w:lvlJc w:val="left"/>
      <w:pPr>
        <w:ind w:left="1174" w:hanging="360"/>
      </w:pPr>
      <w:rPr>
        <w:rFonts w:ascii="Symbol" w:hAnsi="Symbol" w:hint="default"/>
      </w:rPr>
    </w:lvl>
    <w:lvl w:ilvl="1" w:tplc="04150019" w:tentative="1">
      <w:start w:val="1"/>
      <w:numFmt w:val="bullet"/>
      <w:lvlText w:val="o"/>
      <w:lvlJc w:val="left"/>
      <w:pPr>
        <w:ind w:left="1894" w:hanging="360"/>
      </w:pPr>
      <w:rPr>
        <w:rFonts w:ascii="Courier New" w:hAnsi="Courier New" w:hint="default"/>
      </w:rPr>
    </w:lvl>
    <w:lvl w:ilvl="2" w:tplc="0415001B" w:tentative="1">
      <w:start w:val="1"/>
      <w:numFmt w:val="bullet"/>
      <w:lvlText w:val=""/>
      <w:lvlJc w:val="left"/>
      <w:pPr>
        <w:ind w:left="2614" w:hanging="360"/>
      </w:pPr>
      <w:rPr>
        <w:rFonts w:ascii="Wingdings" w:hAnsi="Wingdings" w:hint="default"/>
      </w:rPr>
    </w:lvl>
    <w:lvl w:ilvl="3" w:tplc="0415000F" w:tentative="1">
      <w:start w:val="1"/>
      <w:numFmt w:val="bullet"/>
      <w:lvlText w:val=""/>
      <w:lvlJc w:val="left"/>
      <w:pPr>
        <w:ind w:left="3334" w:hanging="360"/>
      </w:pPr>
      <w:rPr>
        <w:rFonts w:ascii="Symbol" w:hAnsi="Symbol" w:hint="default"/>
      </w:rPr>
    </w:lvl>
    <w:lvl w:ilvl="4" w:tplc="04150019" w:tentative="1">
      <w:start w:val="1"/>
      <w:numFmt w:val="bullet"/>
      <w:lvlText w:val="o"/>
      <w:lvlJc w:val="left"/>
      <w:pPr>
        <w:ind w:left="4054" w:hanging="360"/>
      </w:pPr>
      <w:rPr>
        <w:rFonts w:ascii="Courier New" w:hAnsi="Courier New" w:hint="default"/>
      </w:rPr>
    </w:lvl>
    <w:lvl w:ilvl="5" w:tplc="0415001B" w:tentative="1">
      <w:start w:val="1"/>
      <w:numFmt w:val="bullet"/>
      <w:lvlText w:val=""/>
      <w:lvlJc w:val="left"/>
      <w:pPr>
        <w:ind w:left="4774" w:hanging="360"/>
      </w:pPr>
      <w:rPr>
        <w:rFonts w:ascii="Wingdings" w:hAnsi="Wingdings" w:hint="default"/>
      </w:rPr>
    </w:lvl>
    <w:lvl w:ilvl="6" w:tplc="0415000F" w:tentative="1">
      <w:start w:val="1"/>
      <w:numFmt w:val="bullet"/>
      <w:lvlText w:val=""/>
      <w:lvlJc w:val="left"/>
      <w:pPr>
        <w:ind w:left="5494" w:hanging="360"/>
      </w:pPr>
      <w:rPr>
        <w:rFonts w:ascii="Symbol" w:hAnsi="Symbol" w:hint="default"/>
      </w:rPr>
    </w:lvl>
    <w:lvl w:ilvl="7" w:tplc="04150019" w:tentative="1">
      <w:start w:val="1"/>
      <w:numFmt w:val="bullet"/>
      <w:lvlText w:val="o"/>
      <w:lvlJc w:val="left"/>
      <w:pPr>
        <w:ind w:left="6214" w:hanging="360"/>
      </w:pPr>
      <w:rPr>
        <w:rFonts w:ascii="Courier New" w:hAnsi="Courier New" w:hint="default"/>
      </w:rPr>
    </w:lvl>
    <w:lvl w:ilvl="8" w:tplc="0415001B" w:tentative="1">
      <w:start w:val="1"/>
      <w:numFmt w:val="bullet"/>
      <w:lvlText w:val=""/>
      <w:lvlJc w:val="left"/>
      <w:pPr>
        <w:ind w:left="6934" w:hanging="360"/>
      </w:pPr>
      <w:rPr>
        <w:rFonts w:ascii="Wingdings" w:hAnsi="Wingdings" w:hint="default"/>
      </w:rPr>
    </w:lvl>
  </w:abstractNum>
  <w:abstractNum w:abstractNumId="13">
    <w:nsid w:val="2CD06711"/>
    <w:multiLevelType w:val="hybridMultilevel"/>
    <w:tmpl w:val="738C25A0"/>
    <w:lvl w:ilvl="0" w:tplc="F142057C">
      <w:start w:val="1"/>
      <w:numFmt w:val="bullet"/>
      <w:pStyle w:val="POPwypkt"/>
      <w:lvlText w:val=""/>
      <w:lvlJc w:val="left"/>
      <w:pPr>
        <w:ind w:left="1211"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nsid w:val="2E2636BB"/>
    <w:multiLevelType w:val="hybridMultilevel"/>
    <w:tmpl w:val="911EA39C"/>
    <w:lvl w:ilvl="0" w:tplc="04150001">
      <w:start w:val="1"/>
      <w:numFmt w:val="decimal"/>
      <w:lvlText w:val="%1)"/>
      <w:lvlJc w:val="left"/>
      <w:pPr>
        <w:ind w:left="720" w:hanging="360"/>
      </w:pPr>
      <w:rPr>
        <w:rFonts w:cs="Times New Roman"/>
      </w:rPr>
    </w:lvl>
    <w:lvl w:ilvl="1" w:tplc="04150003">
      <w:start w:val="1"/>
      <w:numFmt w:val="lowerLetter"/>
      <w:lvlText w:val="%2."/>
      <w:lvlJc w:val="left"/>
      <w:pPr>
        <w:ind w:left="1440" w:hanging="360"/>
      </w:pPr>
      <w:rPr>
        <w:rFonts w:cs="Times New Roman"/>
      </w:rPr>
    </w:lvl>
    <w:lvl w:ilvl="2" w:tplc="04150001"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5">
    <w:nsid w:val="30403BA5"/>
    <w:multiLevelType w:val="hybridMultilevel"/>
    <w:tmpl w:val="E72AB47E"/>
    <w:lvl w:ilvl="0" w:tplc="AC30597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
    <w:nsid w:val="3180276F"/>
    <w:multiLevelType w:val="multilevel"/>
    <w:tmpl w:val="FAFAD58C"/>
    <w:lvl w:ilvl="0">
      <w:start w:val="1"/>
      <w:numFmt w:val="decimal"/>
      <w:pStyle w:val="Styl1"/>
      <w:lvlText w:val="%1."/>
      <w:lvlJc w:val="left"/>
      <w:pPr>
        <w:ind w:left="360" w:hanging="360"/>
      </w:pPr>
      <w:rPr>
        <w:rFonts w:cs="Times New Roman"/>
      </w:rPr>
    </w:lvl>
    <w:lvl w:ilvl="1">
      <w:start w:val="1"/>
      <w:numFmt w:val="decimal"/>
      <w:pStyle w:val="Styl2"/>
      <w:lvlText w:val="%1.%2."/>
      <w:lvlJc w:val="left"/>
      <w:pPr>
        <w:ind w:left="411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31B76EB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38927CF6"/>
    <w:multiLevelType w:val="hybridMultilevel"/>
    <w:tmpl w:val="0ADC029C"/>
    <w:lvl w:ilvl="0" w:tplc="AC30597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nsid w:val="3B61470B"/>
    <w:multiLevelType w:val="hybridMultilevel"/>
    <w:tmpl w:val="5C20A6EA"/>
    <w:name w:val="dz_N"/>
    <w:lvl w:ilvl="0" w:tplc="4ED6CACC">
      <w:start w:val="1"/>
      <w:numFmt w:val="decimal"/>
      <w:lvlText w:val="%1)"/>
      <w:lvlJc w:val="left"/>
      <w:pPr>
        <w:ind w:left="720" w:hanging="360"/>
      </w:pPr>
      <w:rPr>
        <w:rFonts w:cs="Times New Roman"/>
      </w:rPr>
    </w:lvl>
    <w:lvl w:ilvl="1" w:tplc="88083A82" w:tentative="1">
      <w:start w:val="1"/>
      <w:numFmt w:val="lowerLetter"/>
      <w:lvlText w:val="%2."/>
      <w:lvlJc w:val="left"/>
      <w:pPr>
        <w:ind w:left="1440" w:hanging="360"/>
      </w:pPr>
      <w:rPr>
        <w:rFonts w:cs="Times New Roman"/>
      </w:rPr>
    </w:lvl>
    <w:lvl w:ilvl="2" w:tplc="F42CF272" w:tentative="1">
      <w:start w:val="1"/>
      <w:numFmt w:val="lowerRoman"/>
      <w:lvlText w:val="%3."/>
      <w:lvlJc w:val="right"/>
      <w:pPr>
        <w:ind w:left="2160" w:hanging="180"/>
      </w:pPr>
      <w:rPr>
        <w:rFonts w:cs="Times New Roman"/>
      </w:rPr>
    </w:lvl>
    <w:lvl w:ilvl="3" w:tplc="A308DD1A" w:tentative="1">
      <w:start w:val="1"/>
      <w:numFmt w:val="decimal"/>
      <w:lvlText w:val="%4."/>
      <w:lvlJc w:val="left"/>
      <w:pPr>
        <w:ind w:left="2880" w:hanging="360"/>
      </w:pPr>
      <w:rPr>
        <w:rFonts w:cs="Times New Roman"/>
      </w:rPr>
    </w:lvl>
    <w:lvl w:ilvl="4" w:tplc="D6924952" w:tentative="1">
      <w:start w:val="1"/>
      <w:numFmt w:val="lowerLetter"/>
      <w:lvlText w:val="%5."/>
      <w:lvlJc w:val="left"/>
      <w:pPr>
        <w:ind w:left="3600" w:hanging="360"/>
      </w:pPr>
      <w:rPr>
        <w:rFonts w:cs="Times New Roman"/>
      </w:rPr>
    </w:lvl>
    <w:lvl w:ilvl="5" w:tplc="29261B3E" w:tentative="1">
      <w:start w:val="1"/>
      <w:numFmt w:val="lowerRoman"/>
      <w:lvlText w:val="%6."/>
      <w:lvlJc w:val="right"/>
      <w:pPr>
        <w:ind w:left="4320" w:hanging="180"/>
      </w:pPr>
      <w:rPr>
        <w:rFonts w:cs="Times New Roman"/>
      </w:rPr>
    </w:lvl>
    <w:lvl w:ilvl="6" w:tplc="76784DC2" w:tentative="1">
      <w:start w:val="1"/>
      <w:numFmt w:val="decimal"/>
      <w:lvlText w:val="%7."/>
      <w:lvlJc w:val="left"/>
      <w:pPr>
        <w:ind w:left="5040" w:hanging="360"/>
      </w:pPr>
      <w:rPr>
        <w:rFonts w:cs="Times New Roman"/>
      </w:rPr>
    </w:lvl>
    <w:lvl w:ilvl="7" w:tplc="59F80C10" w:tentative="1">
      <w:start w:val="1"/>
      <w:numFmt w:val="lowerLetter"/>
      <w:lvlText w:val="%8."/>
      <w:lvlJc w:val="left"/>
      <w:pPr>
        <w:ind w:left="5760" w:hanging="360"/>
      </w:pPr>
      <w:rPr>
        <w:rFonts w:cs="Times New Roman"/>
      </w:rPr>
    </w:lvl>
    <w:lvl w:ilvl="8" w:tplc="260CEBEE" w:tentative="1">
      <w:start w:val="1"/>
      <w:numFmt w:val="lowerRoman"/>
      <w:lvlText w:val="%9."/>
      <w:lvlJc w:val="right"/>
      <w:pPr>
        <w:ind w:left="6480" w:hanging="180"/>
      </w:pPr>
      <w:rPr>
        <w:rFonts w:cs="Times New Roman"/>
      </w:rPr>
    </w:lvl>
  </w:abstractNum>
  <w:abstractNum w:abstractNumId="20">
    <w:nsid w:val="41843808"/>
    <w:multiLevelType w:val="hybridMultilevel"/>
    <w:tmpl w:val="911EA39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2CA7135"/>
    <w:multiLevelType w:val="hybridMultilevel"/>
    <w:tmpl w:val="7CC40C16"/>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2">
    <w:nsid w:val="440C312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67126D8"/>
    <w:multiLevelType w:val="hybridMultilevel"/>
    <w:tmpl w:val="C15A47B0"/>
    <w:lvl w:ilvl="0" w:tplc="1852734A">
      <w:start w:val="1"/>
      <w:numFmt w:val="upperRoman"/>
      <w:pStyle w:val="1"/>
      <w:lvlText w:val="%1."/>
      <w:lvlJc w:val="left"/>
      <w:pPr>
        <w:tabs>
          <w:tab w:val="num" w:pos="360"/>
        </w:tabs>
        <w:ind w:left="360" w:hanging="360"/>
      </w:pPr>
      <w:rPr>
        <w:rFonts w:cs="Times New Roman" w:hint="default"/>
      </w:rPr>
    </w:lvl>
    <w:lvl w:ilvl="1" w:tplc="04150003">
      <w:numFmt w:val="none"/>
      <w:pStyle w:val="2"/>
      <w:lvlText w:val=""/>
      <w:lvlJc w:val="left"/>
      <w:pPr>
        <w:tabs>
          <w:tab w:val="num" w:pos="360"/>
        </w:tabs>
      </w:pPr>
      <w:rPr>
        <w:rFonts w:cs="Times New Roman"/>
      </w:rPr>
    </w:lvl>
    <w:lvl w:ilvl="2" w:tplc="04150005">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24">
    <w:nsid w:val="47B65AFB"/>
    <w:multiLevelType w:val="hybridMultilevel"/>
    <w:tmpl w:val="E14A86A0"/>
    <w:lvl w:ilvl="0" w:tplc="AC30597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nsid w:val="4E640B8E"/>
    <w:multiLevelType w:val="multilevel"/>
    <w:tmpl w:val="AFE8066A"/>
    <w:lvl w:ilvl="0">
      <w:start w:val="1"/>
      <w:numFmt w:val="decimal"/>
      <w:pStyle w:val="Knagl1"/>
      <w:lvlText w:val="%1."/>
      <w:lvlJc w:val="left"/>
      <w:pPr>
        <w:ind w:left="786" w:hanging="360"/>
      </w:pPr>
      <w:rPr>
        <w:rFonts w:ascii="Trebuchet MS" w:hAnsi="Trebuchet MS" w:cs="Times New Roman" w:hint="default"/>
        <w:b/>
        <w:i w:val="0"/>
        <w:sz w:val="24"/>
      </w:rPr>
    </w:lvl>
    <w:lvl w:ilvl="1">
      <w:start w:val="3"/>
      <w:numFmt w:val="decimal"/>
      <w:isLgl/>
      <w:lvlText w:val="%1.%2."/>
      <w:lvlJc w:val="left"/>
      <w:pPr>
        <w:ind w:left="1080" w:hanging="720"/>
      </w:pPr>
      <w:rPr>
        <w:rFonts w:cs="Times New Roman" w:hint="default"/>
      </w:rPr>
    </w:lvl>
    <w:lvl w:ilvl="2">
      <w:start w:val="6"/>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7">
    <w:nsid w:val="501C1841"/>
    <w:multiLevelType w:val="hybridMultilevel"/>
    <w:tmpl w:val="C1F2D89A"/>
    <w:lvl w:ilvl="0" w:tplc="B1EE7B5A">
      <w:start w:val="1"/>
      <w:numFmt w:val="bullet"/>
      <w:pStyle w:val="Kwypunkt"/>
      <w:lvlText w:val=""/>
      <w:lvlJc w:val="left"/>
      <w:pPr>
        <w:tabs>
          <w:tab w:val="num" w:pos="720"/>
        </w:tabs>
        <w:ind w:left="720" w:hanging="360"/>
      </w:pPr>
      <w:rPr>
        <w:rFonts w:ascii="Symbol" w:hAnsi="Symbol" w:hint="default"/>
        <w:color w:val="006600"/>
      </w:rPr>
    </w:lvl>
    <w:lvl w:ilvl="1" w:tplc="D0BAF2EC">
      <w:start w:val="1"/>
      <w:numFmt w:val="bullet"/>
      <w:lvlText w:val="o"/>
      <w:lvlJc w:val="left"/>
      <w:pPr>
        <w:tabs>
          <w:tab w:val="num" w:pos="1440"/>
        </w:tabs>
        <w:ind w:left="1440" w:hanging="360"/>
      </w:pPr>
      <w:rPr>
        <w:rFonts w:ascii="Courier New" w:hAnsi="Courier New" w:hint="default"/>
      </w:rPr>
    </w:lvl>
    <w:lvl w:ilvl="2" w:tplc="DB3C226A">
      <w:start w:val="1"/>
      <w:numFmt w:val="bullet"/>
      <w:lvlText w:val=""/>
      <w:lvlJc w:val="left"/>
      <w:pPr>
        <w:tabs>
          <w:tab w:val="num" w:pos="2160"/>
        </w:tabs>
        <w:ind w:left="2160" w:hanging="360"/>
      </w:pPr>
      <w:rPr>
        <w:rFonts w:ascii="Wingdings" w:hAnsi="Wingdings" w:hint="default"/>
      </w:rPr>
    </w:lvl>
    <w:lvl w:ilvl="3" w:tplc="A7922DC4">
      <w:start w:val="1"/>
      <w:numFmt w:val="bullet"/>
      <w:lvlText w:val=""/>
      <w:lvlJc w:val="left"/>
      <w:pPr>
        <w:tabs>
          <w:tab w:val="num" w:pos="2880"/>
        </w:tabs>
        <w:ind w:left="2880" w:hanging="360"/>
      </w:pPr>
      <w:rPr>
        <w:rFonts w:ascii="Symbol" w:hAnsi="Symbol" w:hint="default"/>
      </w:rPr>
    </w:lvl>
    <w:lvl w:ilvl="4" w:tplc="48066396">
      <w:start w:val="1"/>
      <w:numFmt w:val="bullet"/>
      <w:lvlText w:val="o"/>
      <w:lvlJc w:val="left"/>
      <w:pPr>
        <w:tabs>
          <w:tab w:val="num" w:pos="3600"/>
        </w:tabs>
        <w:ind w:left="3600" w:hanging="360"/>
      </w:pPr>
      <w:rPr>
        <w:rFonts w:ascii="Courier New" w:hAnsi="Courier New" w:hint="default"/>
      </w:rPr>
    </w:lvl>
    <w:lvl w:ilvl="5" w:tplc="E724D282">
      <w:start w:val="1"/>
      <w:numFmt w:val="bullet"/>
      <w:lvlText w:val=""/>
      <w:lvlJc w:val="left"/>
      <w:pPr>
        <w:tabs>
          <w:tab w:val="num" w:pos="4320"/>
        </w:tabs>
        <w:ind w:left="4320" w:hanging="360"/>
      </w:pPr>
      <w:rPr>
        <w:rFonts w:ascii="Wingdings" w:hAnsi="Wingdings" w:hint="default"/>
      </w:rPr>
    </w:lvl>
    <w:lvl w:ilvl="6" w:tplc="79E4C2A2">
      <w:start w:val="1"/>
      <w:numFmt w:val="bullet"/>
      <w:lvlText w:val=""/>
      <w:lvlJc w:val="left"/>
      <w:pPr>
        <w:tabs>
          <w:tab w:val="num" w:pos="5040"/>
        </w:tabs>
        <w:ind w:left="5040" w:hanging="360"/>
      </w:pPr>
      <w:rPr>
        <w:rFonts w:ascii="Symbol" w:hAnsi="Symbol" w:hint="default"/>
      </w:rPr>
    </w:lvl>
    <w:lvl w:ilvl="7" w:tplc="6D5A77F2">
      <w:start w:val="1"/>
      <w:numFmt w:val="bullet"/>
      <w:lvlText w:val="o"/>
      <w:lvlJc w:val="left"/>
      <w:pPr>
        <w:tabs>
          <w:tab w:val="num" w:pos="5760"/>
        </w:tabs>
        <w:ind w:left="5760" w:hanging="360"/>
      </w:pPr>
      <w:rPr>
        <w:rFonts w:ascii="Courier New" w:hAnsi="Courier New" w:hint="default"/>
      </w:rPr>
    </w:lvl>
    <w:lvl w:ilvl="8" w:tplc="213C53B8">
      <w:start w:val="1"/>
      <w:numFmt w:val="bullet"/>
      <w:lvlText w:val=""/>
      <w:lvlJc w:val="left"/>
      <w:pPr>
        <w:tabs>
          <w:tab w:val="num" w:pos="6480"/>
        </w:tabs>
        <w:ind w:left="6480" w:hanging="360"/>
      </w:pPr>
      <w:rPr>
        <w:rFonts w:ascii="Wingdings" w:hAnsi="Wingdings" w:hint="default"/>
      </w:rPr>
    </w:lvl>
  </w:abstractNum>
  <w:abstractNum w:abstractNumId="28">
    <w:nsid w:val="519B7A85"/>
    <w:multiLevelType w:val="hybridMultilevel"/>
    <w:tmpl w:val="21EEF5DC"/>
    <w:lvl w:ilvl="0" w:tplc="04150001">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BD2E01"/>
    <w:multiLevelType w:val="hybridMultilevel"/>
    <w:tmpl w:val="1BDC25B2"/>
    <w:lvl w:ilvl="0" w:tplc="0415000F">
      <w:start w:val="1"/>
      <w:numFmt w:val="bullet"/>
      <w:lvlText w:val=""/>
      <w:lvlJc w:val="left"/>
      <w:pPr>
        <w:ind w:left="720" w:hanging="360"/>
      </w:pPr>
      <w:rPr>
        <w:rFonts w:ascii="Symbol" w:hAnsi="Symbol" w:hint="default"/>
      </w:rPr>
    </w:lvl>
    <w:lvl w:ilvl="1" w:tplc="04150003">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30">
    <w:nsid w:val="59E3156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5C4A5B7C"/>
    <w:multiLevelType w:val="hybridMultilevel"/>
    <w:tmpl w:val="EAAEA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D596F9B"/>
    <w:multiLevelType w:val="hybridMultilevel"/>
    <w:tmpl w:val="911EA39C"/>
    <w:lvl w:ilvl="0" w:tplc="1FCE8E46">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5D997049"/>
    <w:multiLevelType w:val="hybridMultilevel"/>
    <w:tmpl w:val="D03068A6"/>
    <w:lvl w:ilvl="0" w:tplc="04150011">
      <w:start w:val="1"/>
      <w:numFmt w:val="decimal"/>
      <w:pStyle w:val="Nagowek3"/>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4">
    <w:nsid w:val="5F2C5E26"/>
    <w:multiLevelType w:val="hybridMultilevel"/>
    <w:tmpl w:val="65C0D22E"/>
    <w:lvl w:ilvl="0" w:tplc="491E7334">
      <w:start w:val="1"/>
      <w:numFmt w:val="decimal"/>
      <w:lvlText w:val="%1)"/>
      <w:lvlJc w:val="left"/>
      <w:pPr>
        <w:ind w:left="720" w:hanging="360"/>
      </w:pPr>
      <w:rPr>
        <w:rFonts w:cs="Times New Roman"/>
      </w:rPr>
    </w:lvl>
    <w:lvl w:ilvl="1" w:tplc="EAFE9BD2" w:tentative="1">
      <w:start w:val="1"/>
      <w:numFmt w:val="lowerLetter"/>
      <w:lvlText w:val="%2."/>
      <w:lvlJc w:val="left"/>
      <w:pPr>
        <w:ind w:left="1440" w:hanging="360"/>
      </w:pPr>
      <w:rPr>
        <w:rFonts w:cs="Times New Roman"/>
      </w:rPr>
    </w:lvl>
    <w:lvl w:ilvl="2" w:tplc="4290E704" w:tentative="1">
      <w:start w:val="1"/>
      <w:numFmt w:val="lowerRoman"/>
      <w:lvlText w:val="%3."/>
      <w:lvlJc w:val="right"/>
      <w:pPr>
        <w:ind w:left="2160" w:hanging="180"/>
      </w:pPr>
      <w:rPr>
        <w:rFonts w:cs="Times New Roman"/>
      </w:rPr>
    </w:lvl>
    <w:lvl w:ilvl="3" w:tplc="10A00950" w:tentative="1">
      <w:start w:val="1"/>
      <w:numFmt w:val="decimal"/>
      <w:lvlText w:val="%4."/>
      <w:lvlJc w:val="left"/>
      <w:pPr>
        <w:ind w:left="2880" w:hanging="360"/>
      </w:pPr>
      <w:rPr>
        <w:rFonts w:cs="Times New Roman"/>
      </w:rPr>
    </w:lvl>
    <w:lvl w:ilvl="4" w:tplc="813E89D0" w:tentative="1">
      <w:start w:val="1"/>
      <w:numFmt w:val="lowerLetter"/>
      <w:lvlText w:val="%5."/>
      <w:lvlJc w:val="left"/>
      <w:pPr>
        <w:ind w:left="3600" w:hanging="360"/>
      </w:pPr>
      <w:rPr>
        <w:rFonts w:cs="Times New Roman"/>
      </w:rPr>
    </w:lvl>
    <w:lvl w:ilvl="5" w:tplc="7DE896D6" w:tentative="1">
      <w:start w:val="1"/>
      <w:numFmt w:val="lowerRoman"/>
      <w:lvlText w:val="%6."/>
      <w:lvlJc w:val="right"/>
      <w:pPr>
        <w:ind w:left="4320" w:hanging="180"/>
      </w:pPr>
      <w:rPr>
        <w:rFonts w:cs="Times New Roman"/>
      </w:rPr>
    </w:lvl>
    <w:lvl w:ilvl="6" w:tplc="1D5A4E24" w:tentative="1">
      <w:start w:val="1"/>
      <w:numFmt w:val="decimal"/>
      <w:lvlText w:val="%7."/>
      <w:lvlJc w:val="left"/>
      <w:pPr>
        <w:ind w:left="5040" w:hanging="360"/>
      </w:pPr>
      <w:rPr>
        <w:rFonts w:cs="Times New Roman"/>
      </w:rPr>
    </w:lvl>
    <w:lvl w:ilvl="7" w:tplc="3A2E7FF0" w:tentative="1">
      <w:start w:val="1"/>
      <w:numFmt w:val="lowerLetter"/>
      <w:lvlText w:val="%8."/>
      <w:lvlJc w:val="left"/>
      <w:pPr>
        <w:ind w:left="5760" w:hanging="360"/>
      </w:pPr>
      <w:rPr>
        <w:rFonts w:cs="Times New Roman"/>
      </w:rPr>
    </w:lvl>
    <w:lvl w:ilvl="8" w:tplc="BD0AB14C" w:tentative="1">
      <w:start w:val="1"/>
      <w:numFmt w:val="lowerRoman"/>
      <w:lvlText w:val="%9."/>
      <w:lvlJc w:val="right"/>
      <w:pPr>
        <w:ind w:left="6480" w:hanging="180"/>
      </w:pPr>
      <w:rPr>
        <w:rFonts w:cs="Times New Roman"/>
      </w:rPr>
    </w:lvl>
  </w:abstractNum>
  <w:abstractNum w:abstractNumId="35">
    <w:nsid w:val="5F47628C"/>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64543C54"/>
    <w:multiLevelType w:val="hybridMultilevel"/>
    <w:tmpl w:val="6E80B436"/>
    <w:name w:val="dz_N2"/>
    <w:lvl w:ilvl="0" w:tplc="7CA0AE14">
      <w:start w:val="1"/>
      <w:numFmt w:val="bullet"/>
      <w:pStyle w:val="Punktor0"/>
      <w:lvlText w:val=""/>
      <w:lvlJc w:val="left"/>
      <w:pPr>
        <w:ind w:left="786" w:hanging="360"/>
      </w:pPr>
      <w:rPr>
        <w:rFonts w:ascii="Symbol" w:hAnsi="Symbol" w:hint="default"/>
      </w:rPr>
    </w:lvl>
    <w:lvl w:ilvl="1" w:tplc="D4A2D2A8">
      <w:start w:val="1"/>
      <w:numFmt w:val="bullet"/>
      <w:lvlText w:val="o"/>
      <w:lvlJc w:val="left"/>
      <w:pPr>
        <w:ind w:left="1440" w:hanging="360"/>
      </w:pPr>
      <w:rPr>
        <w:rFonts w:ascii="Courier New" w:hAnsi="Courier New" w:hint="default"/>
      </w:rPr>
    </w:lvl>
    <w:lvl w:ilvl="2" w:tplc="00AC3802" w:tentative="1">
      <w:start w:val="1"/>
      <w:numFmt w:val="bullet"/>
      <w:lvlText w:val=""/>
      <w:lvlJc w:val="left"/>
      <w:pPr>
        <w:ind w:left="2160" w:hanging="360"/>
      </w:pPr>
      <w:rPr>
        <w:rFonts w:ascii="Wingdings" w:hAnsi="Wingdings" w:hint="default"/>
      </w:rPr>
    </w:lvl>
    <w:lvl w:ilvl="3" w:tplc="F462F29C" w:tentative="1">
      <w:start w:val="1"/>
      <w:numFmt w:val="bullet"/>
      <w:lvlText w:val=""/>
      <w:lvlJc w:val="left"/>
      <w:pPr>
        <w:ind w:left="2880" w:hanging="360"/>
      </w:pPr>
      <w:rPr>
        <w:rFonts w:ascii="Symbol" w:hAnsi="Symbol" w:hint="default"/>
      </w:rPr>
    </w:lvl>
    <w:lvl w:ilvl="4" w:tplc="F0440544" w:tentative="1">
      <w:start w:val="1"/>
      <w:numFmt w:val="bullet"/>
      <w:lvlText w:val="o"/>
      <w:lvlJc w:val="left"/>
      <w:pPr>
        <w:ind w:left="3600" w:hanging="360"/>
      </w:pPr>
      <w:rPr>
        <w:rFonts w:ascii="Courier New" w:hAnsi="Courier New" w:hint="default"/>
      </w:rPr>
    </w:lvl>
    <w:lvl w:ilvl="5" w:tplc="809C6D46" w:tentative="1">
      <w:start w:val="1"/>
      <w:numFmt w:val="bullet"/>
      <w:lvlText w:val=""/>
      <w:lvlJc w:val="left"/>
      <w:pPr>
        <w:ind w:left="4320" w:hanging="360"/>
      </w:pPr>
      <w:rPr>
        <w:rFonts w:ascii="Wingdings" w:hAnsi="Wingdings" w:hint="default"/>
      </w:rPr>
    </w:lvl>
    <w:lvl w:ilvl="6" w:tplc="7BD62088" w:tentative="1">
      <w:start w:val="1"/>
      <w:numFmt w:val="bullet"/>
      <w:lvlText w:val=""/>
      <w:lvlJc w:val="left"/>
      <w:pPr>
        <w:ind w:left="5040" w:hanging="360"/>
      </w:pPr>
      <w:rPr>
        <w:rFonts w:ascii="Symbol" w:hAnsi="Symbol" w:hint="default"/>
      </w:rPr>
    </w:lvl>
    <w:lvl w:ilvl="7" w:tplc="69401F10" w:tentative="1">
      <w:start w:val="1"/>
      <w:numFmt w:val="bullet"/>
      <w:lvlText w:val="o"/>
      <w:lvlJc w:val="left"/>
      <w:pPr>
        <w:ind w:left="5760" w:hanging="360"/>
      </w:pPr>
      <w:rPr>
        <w:rFonts w:ascii="Courier New" w:hAnsi="Courier New" w:hint="default"/>
      </w:rPr>
    </w:lvl>
    <w:lvl w:ilvl="8" w:tplc="1DCEF08A" w:tentative="1">
      <w:start w:val="1"/>
      <w:numFmt w:val="bullet"/>
      <w:lvlText w:val=""/>
      <w:lvlJc w:val="left"/>
      <w:pPr>
        <w:ind w:left="6480" w:hanging="360"/>
      </w:pPr>
      <w:rPr>
        <w:rFonts w:ascii="Wingdings" w:hAnsi="Wingdings" w:hint="default"/>
      </w:rPr>
    </w:lvl>
  </w:abstractNum>
  <w:abstractNum w:abstractNumId="37">
    <w:nsid w:val="64C0613F"/>
    <w:multiLevelType w:val="hybridMultilevel"/>
    <w:tmpl w:val="E12E475C"/>
    <w:lvl w:ilvl="0" w:tplc="F142057C">
      <w:start w:val="1"/>
      <w:numFmt w:val="decimal"/>
      <w:lvlText w:val="%1)"/>
      <w:lvlJc w:val="left"/>
      <w:pPr>
        <w:ind w:left="720" w:hanging="360"/>
      </w:pPr>
      <w:rPr>
        <w:rFonts w:cs="Times New Roman"/>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tentative="1">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38">
    <w:nsid w:val="68EC04FC"/>
    <w:multiLevelType w:val="hybridMultilevel"/>
    <w:tmpl w:val="F5CE9AF8"/>
    <w:lvl w:ilvl="0" w:tplc="AC30597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9">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40">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41">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2">
    <w:nsid w:val="724E5822"/>
    <w:multiLevelType w:val="hybridMultilevel"/>
    <w:tmpl w:val="C64E47A6"/>
    <w:lvl w:ilvl="0" w:tplc="15D61406">
      <w:start w:val="1"/>
      <w:numFmt w:val="decimal"/>
      <w:pStyle w:val="nagwek1Kra"/>
      <w:lvlText w:val="%1."/>
      <w:lvlJc w:val="left"/>
      <w:pPr>
        <w:ind w:left="720" w:hanging="360"/>
      </w:pPr>
      <w:rPr>
        <w:rFonts w:ascii="Trebuchet MS" w:hAnsi="Trebuchet MS" w:cs="Times New Roman" w:hint="default"/>
        <w:b/>
        <w:i w:val="0"/>
        <w:position w:val="0"/>
        <w:sz w:val="28"/>
      </w:rPr>
    </w:lvl>
    <w:lvl w:ilvl="1" w:tplc="80A0EE4A" w:tentative="1">
      <w:start w:val="1"/>
      <w:numFmt w:val="lowerLetter"/>
      <w:lvlText w:val="%2."/>
      <w:lvlJc w:val="left"/>
      <w:pPr>
        <w:ind w:left="1440" w:hanging="360"/>
      </w:pPr>
      <w:rPr>
        <w:rFonts w:cs="Times New Roman"/>
      </w:rPr>
    </w:lvl>
    <w:lvl w:ilvl="2" w:tplc="4704C780" w:tentative="1">
      <w:start w:val="1"/>
      <w:numFmt w:val="lowerRoman"/>
      <w:lvlText w:val="%3."/>
      <w:lvlJc w:val="right"/>
      <w:pPr>
        <w:ind w:left="2160" w:hanging="180"/>
      </w:pPr>
      <w:rPr>
        <w:rFonts w:cs="Times New Roman"/>
      </w:rPr>
    </w:lvl>
    <w:lvl w:ilvl="3" w:tplc="0846E5B6" w:tentative="1">
      <w:start w:val="1"/>
      <w:numFmt w:val="decimal"/>
      <w:lvlText w:val="%4."/>
      <w:lvlJc w:val="left"/>
      <w:pPr>
        <w:ind w:left="2880" w:hanging="360"/>
      </w:pPr>
      <w:rPr>
        <w:rFonts w:cs="Times New Roman"/>
      </w:rPr>
    </w:lvl>
    <w:lvl w:ilvl="4" w:tplc="2200AF92" w:tentative="1">
      <w:start w:val="1"/>
      <w:numFmt w:val="lowerLetter"/>
      <w:lvlText w:val="%5."/>
      <w:lvlJc w:val="left"/>
      <w:pPr>
        <w:ind w:left="3600" w:hanging="360"/>
      </w:pPr>
      <w:rPr>
        <w:rFonts w:cs="Times New Roman"/>
      </w:rPr>
    </w:lvl>
    <w:lvl w:ilvl="5" w:tplc="FEAA87CA" w:tentative="1">
      <w:start w:val="1"/>
      <w:numFmt w:val="lowerRoman"/>
      <w:lvlText w:val="%6."/>
      <w:lvlJc w:val="right"/>
      <w:pPr>
        <w:ind w:left="4320" w:hanging="180"/>
      </w:pPr>
      <w:rPr>
        <w:rFonts w:cs="Times New Roman"/>
      </w:rPr>
    </w:lvl>
    <w:lvl w:ilvl="6" w:tplc="CC6CEE84" w:tentative="1">
      <w:start w:val="1"/>
      <w:numFmt w:val="decimal"/>
      <w:lvlText w:val="%7."/>
      <w:lvlJc w:val="left"/>
      <w:pPr>
        <w:ind w:left="5040" w:hanging="360"/>
      </w:pPr>
      <w:rPr>
        <w:rFonts w:cs="Times New Roman"/>
      </w:rPr>
    </w:lvl>
    <w:lvl w:ilvl="7" w:tplc="FDE251CC" w:tentative="1">
      <w:start w:val="1"/>
      <w:numFmt w:val="lowerLetter"/>
      <w:lvlText w:val="%8."/>
      <w:lvlJc w:val="left"/>
      <w:pPr>
        <w:ind w:left="5760" w:hanging="360"/>
      </w:pPr>
      <w:rPr>
        <w:rFonts w:cs="Times New Roman"/>
      </w:rPr>
    </w:lvl>
    <w:lvl w:ilvl="8" w:tplc="91529D2E" w:tentative="1">
      <w:start w:val="1"/>
      <w:numFmt w:val="lowerRoman"/>
      <w:lvlText w:val="%9."/>
      <w:lvlJc w:val="right"/>
      <w:pPr>
        <w:ind w:left="6480" w:hanging="180"/>
      </w:pPr>
      <w:rPr>
        <w:rFonts w:cs="Times New Roman"/>
      </w:rPr>
    </w:lvl>
  </w:abstractNum>
  <w:abstractNum w:abstractNumId="43">
    <w:nsid w:val="76BB3744"/>
    <w:multiLevelType w:val="hybridMultilevel"/>
    <w:tmpl w:val="BA3AF34A"/>
    <w:lvl w:ilvl="0" w:tplc="0415000F">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
    <w:nsid w:val="78CB57B5"/>
    <w:multiLevelType w:val="multilevel"/>
    <w:tmpl w:val="D0FE6104"/>
    <w:lvl w:ilvl="0">
      <w:start w:val="1"/>
      <w:numFmt w:val="decimal"/>
      <w:pStyle w:val="nagwek3Kra"/>
      <w:lvlText w:val="%1."/>
      <w:lvlJc w:val="left"/>
      <w:pPr>
        <w:ind w:left="1068" w:hanging="360"/>
      </w:pPr>
      <w:rPr>
        <w:rFonts w:ascii="Trebuchet MS" w:hAnsi="Trebuchet MS" w:cs="Times New Roman" w:hint="default"/>
        <w:b/>
        <w:i/>
        <w:color w:val="FFFFFF"/>
        <w:position w:val="0"/>
        <w:sz w:val="20"/>
      </w:rPr>
    </w:lvl>
    <w:lvl w:ilvl="1">
      <w:start w:val="1"/>
      <w:numFmt w:val="decimal"/>
      <w:isLgl/>
      <w:lvlText w:val="%1.%2."/>
      <w:lvlJc w:val="left"/>
      <w:pPr>
        <w:ind w:left="1428" w:hanging="720"/>
      </w:pPr>
      <w:rPr>
        <w:rFonts w:cs="Times New Roman" w:hint="default"/>
        <w:b/>
        <w:color w:val="333366"/>
      </w:rPr>
    </w:lvl>
    <w:lvl w:ilvl="2">
      <w:start w:val="1"/>
      <w:numFmt w:val="decimal"/>
      <w:isLgl/>
      <w:lvlText w:val="%1.%2.%3."/>
      <w:lvlJc w:val="left"/>
      <w:pPr>
        <w:ind w:left="1788" w:hanging="1080"/>
      </w:pPr>
      <w:rPr>
        <w:rFonts w:cs="Times New Roman" w:hint="default"/>
        <w:b/>
        <w:color w:val="333366"/>
      </w:rPr>
    </w:lvl>
    <w:lvl w:ilvl="3">
      <w:start w:val="1"/>
      <w:numFmt w:val="decimal"/>
      <w:isLgl/>
      <w:lvlText w:val="%1.%2.%3.%4."/>
      <w:lvlJc w:val="left"/>
      <w:pPr>
        <w:ind w:left="1788" w:hanging="1080"/>
      </w:pPr>
      <w:rPr>
        <w:rFonts w:cs="Times New Roman" w:hint="default"/>
        <w:b/>
        <w:color w:val="333366"/>
      </w:rPr>
    </w:lvl>
    <w:lvl w:ilvl="4">
      <w:start w:val="1"/>
      <w:numFmt w:val="decimal"/>
      <w:isLgl/>
      <w:lvlText w:val="%1.%2.%3.%4.%5."/>
      <w:lvlJc w:val="left"/>
      <w:pPr>
        <w:ind w:left="2148" w:hanging="1440"/>
      </w:pPr>
      <w:rPr>
        <w:rFonts w:cs="Times New Roman" w:hint="default"/>
        <w:b/>
        <w:color w:val="333366"/>
      </w:rPr>
    </w:lvl>
    <w:lvl w:ilvl="5">
      <w:start w:val="1"/>
      <w:numFmt w:val="decimal"/>
      <w:isLgl/>
      <w:lvlText w:val="%1.%2.%3.%4.%5.%6."/>
      <w:lvlJc w:val="left"/>
      <w:pPr>
        <w:ind w:left="2508" w:hanging="1800"/>
      </w:pPr>
      <w:rPr>
        <w:rFonts w:cs="Times New Roman" w:hint="default"/>
        <w:b/>
        <w:color w:val="333366"/>
      </w:rPr>
    </w:lvl>
    <w:lvl w:ilvl="6">
      <w:start w:val="1"/>
      <w:numFmt w:val="decimal"/>
      <w:isLgl/>
      <w:lvlText w:val="%1.%2.%3.%4.%5.%6.%7."/>
      <w:lvlJc w:val="left"/>
      <w:pPr>
        <w:ind w:left="2868" w:hanging="2160"/>
      </w:pPr>
      <w:rPr>
        <w:rFonts w:cs="Times New Roman" w:hint="default"/>
        <w:b/>
        <w:color w:val="333366"/>
      </w:rPr>
    </w:lvl>
    <w:lvl w:ilvl="7">
      <w:start w:val="1"/>
      <w:numFmt w:val="decimal"/>
      <w:isLgl/>
      <w:lvlText w:val="%1.%2.%3.%4.%5.%6.%7.%8."/>
      <w:lvlJc w:val="left"/>
      <w:pPr>
        <w:ind w:left="2868" w:hanging="2160"/>
      </w:pPr>
      <w:rPr>
        <w:rFonts w:cs="Times New Roman" w:hint="default"/>
        <w:b/>
        <w:color w:val="333366"/>
      </w:rPr>
    </w:lvl>
    <w:lvl w:ilvl="8">
      <w:start w:val="1"/>
      <w:numFmt w:val="decimal"/>
      <w:isLgl/>
      <w:lvlText w:val="%1.%2.%3.%4.%5.%6.%7.%8.%9."/>
      <w:lvlJc w:val="left"/>
      <w:pPr>
        <w:ind w:left="3228" w:hanging="2520"/>
      </w:pPr>
      <w:rPr>
        <w:rFonts w:cs="Times New Roman" w:hint="default"/>
        <w:b/>
        <w:color w:val="333366"/>
      </w:rPr>
    </w:lvl>
  </w:abstractNum>
  <w:abstractNum w:abstractNumId="45">
    <w:nsid w:val="7D7124BC"/>
    <w:multiLevelType w:val="hybridMultilevel"/>
    <w:tmpl w:val="FD705CCC"/>
    <w:lvl w:ilvl="0" w:tplc="F326932E">
      <w:start w:val="1"/>
      <w:numFmt w:val="decimal"/>
      <w:lvlText w:val="%1."/>
      <w:lvlJc w:val="left"/>
      <w:pPr>
        <w:ind w:left="720" w:hanging="360"/>
      </w:pPr>
      <w:rPr>
        <w:rFonts w:cs="Times New Roman"/>
      </w:rPr>
    </w:lvl>
    <w:lvl w:ilvl="1" w:tplc="E572009E" w:tentative="1">
      <w:start w:val="1"/>
      <w:numFmt w:val="lowerLetter"/>
      <w:lvlText w:val="%2."/>
      <w:lvlJc w:val="left"/>
      <w:pPr>
        <w:ind w:left="1440" w:hanging="360"/>
      </w:pPr>
      <w:rPr>
        <w:rFonts w:cs="Times New Roman"/>
      </w:rPr>
    </w:lvl>
    <w:lvl w:ilvl="2" w:tplc="E5406578" w:tentative="1">
      <w:start w:val="1"/>
      <w:numFmt w:val="lowerRoman"/>
      <w:lvlText w:val="%3."/>
      <w:lvlJc w:val="right"/>
      <w:pPr>
        <w:ind w:left="2160" w:hanging="180"/>
      </w:pPr>
      <w:rPr>
        <w:rFonts w:cs="Times New Roman"/>
      </w:rPr>
    </w:lvl>
    <w:lvl w:ilvl="3" w:tplc="3C78197E" w:tentative="1">
      <w:start w:val="1"/>
      <w:numFmt w:val="decimal"/>
      <w:lvlText w:val="%4."/>
      <w:lvlJc w:val="left"/>
      <w:pPr>
        <w:ind w:left="2880" w:hanging="360"/>
      </w:pPr>
      <w:rPr>
        <w:rFonts w:cs="Times New Roman"/>
      </w:rPr>
    </w:lvl>
    <w:lvl w:ilvl="4" w:tplc="6C30EE1E" w:tentative="1">
      <w:start w:val="1"/>
      <w:numFmt w:val="lowerLetter"/>
      <w:lvlText w:val="%5."/>
      <w:lvlJc w:val="left"/>
      <w:pPr>
        <w:ind w:left="3600" w:hanging="360"/>
      </w:pPr>
      <w:rPr>
        <w:rFonts w:cs="Times New Roman"/>
      </w:rPr>
    </w:lvl>
    <w:lvl w:ilvl="5" w:tplc="9BB2996E" w:tentative="1">
      <w:start w:val="1"/>
      <w:numFmt w:val="lowerRoman"/>
      <w:lvlText w:val="%6."/>
      <w:lvlJc w:val="right"/>
      <w:pPr>
        <w:ind w:left="4320" w:hanging="180"/>
      </w:pPr>
      <w:rPr>
        <w:rFonts w:cs="Times New Roman"/>
      </w:rPr>
    </w:lvl>
    <w:lvl w:ilvl="6" w:tplc="BDDE6D46" w:tentative="1">
      <w:start w:val="1"/>
      <w:numFmt w:val="decimal"/>
      <w:lvlText w:val="%7."/>
      <w:lvlJc w:val="left"/>
      <w:pPr>
        <w:ind w:left="5040" w:hanging="360"/>
      </w:pPr>
      <w:rPr>
        <w:rFonts w:cs="Times New Roman"/>
      </w:rPr>
    </w:lvl>
    <w:lvl w:ilvl="7" w:tplc="7C543458" w:tentative="1">
      <w:start w:val="1"/>
      <w:numFmt w:val="lowerLetter"/>
      <w:lvlText w:val="%8."/>
      <w:lvlJc w:val="left"/>
      <w:pPr>
        <w:ind w:left="5760" w:hanging="360"/>
      </w:pPr>
      <w:rPr>
        <w:rFonts w:cs="Times New Roman"/>
      </w:rPr>
    </w:lvl>
    <w:lvl w:ilvl="8" w:tplc="731EA48A" w:tentative="1">
      <w:start w:val="1"/>
      <w:numFmt w:val="lowerRoman"/>
      <w:lvlText w:val="%9."/>
      <w:lvlJc w:val="right"/>
      <w:pPr>
        <w:ind w:left="6480" w:hanging="180"/>
      </w:pPr>
      <w:rPr>
        <w:rFonts w:cs="Times New Roman"/>
      </w:rPr>
    </w:lvl>
  </w:abstractNum>
  <w:abstractNum w:abstractNumId="46">
    <w:nsid w:val="7EBD671C"/>
    <w:multiLevelType w:val="hybridMultilevel"/>
    <w:tmpl w:val="125467A2"/>
    <w:lvl w:ilvl="0" w:tplc="AC30597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6"/>
  </w:num>
  <w:num w:numId="5">
    <w:abstractNumId w:val="23"/>
  </w:num>
  <w:num w:numId="6">
    <w:abstractNumId w:val="7"/>
  </w:num>
  <w:num w:numId="7">
    <w:abstractNumId w:val="10"/>
  </w:num>
  <w:num w:numId="8">
    <w:abstractNumId w:val="39"/>
  </w:num>
  <w:num w:numId="9">
    <w:abstractNumId w:val="26"/>
  </w:num>
  <w:num w:numId="10">
    <w:abstractNumId w:val="41"/>
  </w:num>
  <w:num w:numId="11">
    <w:abstractNumId w:val="2"/>
  </w:num>
  <w:num w:numId="12">
    <w:abstractNumId w:val="40"/>
  </w:num>
  <w:num w:numId="13">
    <w:abstractNumId w:val="33"/>
  </w:num>
  <w:num w:numId="14">
    <w:abstractNumId w:val="42"/>
  </w:num>
  <w:num w:numId="15">
    <w:abstractNumId w:val="6"/>
  </w:num>
  <w:num w:numId="16">
    <w:abstractNumId w:val="44"/>
  </w:num>
  <w:num w:numId="17">
    <w:abstractNumId w:val="25"/>
  </w:num>
  <w:num w:numId="18">
    <w:abstractNumId w:val="27"/>
  </w:num>
  <w:num w:numId="19">
    <w:abstractNumId w:val="13"/>
  </w:num>
  <w:num w:numId="20">
    <w:abstractNumId w:val="31"/>
  </w:num>
  <w:num w:numId="21">
    <w:abstractNumId w:val="12"/>
  </w:num>
  <w:num w:numId="22">
    <w:abstractNumId w:val="36"/>
  </w:num>
  <w:num w:numId="23">
    <w:abstractNumId w:val="45"/>
  </w:num>
  <w:num w:numId="24">
    <w:abstractNumId w:val="5"/>
  </w:num>
  <w:num w:numId="25">
    <w:abstractNumId w:val="28"/>
  </w:num>
  <w:num w:numId="26">
    <w:abstractNumId w:val="38"/>
  </w:num>
  <w:num w:numId="27">
    <w:abstractNumId w:val="46"/>
  </w:num>
  <w:num w:numId="28">
    <w:abstractNumId w:val="15"/>
  </w:num>
  <w:num w:numId="29">
    <w:abstractNumId w:val="4"/>
  </w:num>
  <w:num w:numId="30">
    <w:abstractNumId w:val="1"/>
  </w:num>
  <w:num w:numId="31">
    <w:abstractNumId w:val="20"/>
  </w:num>
  <w:num w:numId="32">
    <w:abstractNumId w:val="14"/>
  </w:num>
  <w:num w:numId="33">
    <w:abstractNumId w:val="32"/>
  </w:num>
  <w:num w:numId="34">
    <w:abstractNumId w:val="29"/>
  </w:num>
  <w:num w:numId="35">
    <w:abstractNumId w:val="43"/>
  </w:num>
  <w:num w:numId="36">
    <w:abstractNumId w:val="21"/>
  </w:num>
  <w:num w:numId="37">
    <w:abstractNumId w:val="17"/>
  </w:num>
  <w:num w:numId="38">
    <w:abstractNumId w:val="11"/>
  </w:num>
  <w:num w:numId="39">
    <w:abstractNumId w:val="34"/>
  </w:num>
  <w:num w:numId="40">
    <w:abstractNumId w:val="35"/>
  </w:num>
  <w:num w:numId="41">
    <w:abstractNumId w:val="37"/>
  </w:num>
  <w:num w:numId="42">
    <w:abstractNumId w:val="8"/>
  </w:num>
  <w:num w:numId="43">
    <w:abstractNumId w:val="9"/>
  </w:num>
  <w:num w:numId="44">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18"/>
  </w:num>
  <w:num w:numId="47">
    <w:abstractNumId w:val="30"/>
  </w:num>
  <w:num w:numId="48">
    <w:abstractNumId w:val="3"/>
  </w:num>
  <w:num w:numId="49">
    <w:abstractNumId w:val="2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embedSystemFonts/>
  <w:mirrorMargins/>
  <w:stylePaneFormatFilter w:val="3F01"/>
  <w:defaultTabStop w:val="709"/>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6401"/>
    <w:rsid w:val="00000093"/>
    <w:rsid w:val="0000022A"/>
    <w:rsid w:val="000012EC"/>
    <w:rsid w:val="0000143F"/>
    <w:rsid w:val="00001A05"/>
    <w:rsid w:val="00001F29"/>
    <w:rsid w:val="000024AD"/>
    <w:rsid w:val="0000253A"/>
    <w:rsid w:val="0000273E"/>
    <w:rsid w:val="00002821"/>
    <w:rsid w:val="00002EE4"/>
    <w:rsid w:val="00003019"/>
    <w:rsid w:val="000032F2"/>
    <w:rsid w:val="00003300"/>
    <w:rsid w:val="00003F46"/>
    <w:rsid w:val="00003FAB"/>
    <w:rsid w:val="00004EC6"/>
    <w:rsid w:val="000051F2"/>
    <w:rsid w:val="000054B9"/>
    <w:rsid w:val="000055CE"/>
    <w:rsid w:val="000057ED"/>
    <w:rsid w:val="00005D2F"/>
    <w:rsid w:val="000062DD"/>
    <w:rsid w:val="00006B93"/>
    <w:rsid w:val="00007306"/>
    <w:rsid w:val="00007501"/>
    <w:rsid w:val="00007978"/>
    <w:rsid w:val="00007C86"/>
    <w:rsid w:val="000101F6"/>
    <w:rsid w:val="0001025E"/>
    <w:rsid w:val="00010D87"/>
    <w:rsid w:val="0001133B"/>
    <w:rsid w:val="000116AA"/>
    <w:rsid w:val="0001197B"/>
    <w:rsid w:val="00011B13"/>
    <w:rsid w:val="00011B55"/>
    <w:rsid w:val="00011FB9"/>
    <w:rsid w:val="000129CF"/>
    <w:rsid w:val="0001372A"/>
    <w:rsid w:val="0001377B"/>
    <w:rsid w:val="00013A65"/>
    <w:rsid w:val="00013F64"/>
    <w:rsid w:val="0001411D"/>
    <w:rsid w:val="0001419D"/>
    <w:rsid w:val="000142E0"/>
    <w:rsid w:val="00014856"/>
    <w:rsid w:val="00014A46"/>
    <w:rsid w:val="00014DC3"/>
    <w:rsid w:val="00014DE4"/>
    <w:rsid w:val="00015032"/>
    <w:rsid w:val="0001505F"/>
    <w:rsid w:val="00015370"/>
    <w:rsid w:val="000154E9"/>
    <w:rsid w:val="00015C25"/>
    <w:rsid w:val="00015DCA"/>
    <w:rsid w:val="00015F9C"/>
    <w:rsid w:val="00016345"/>
    <w:rsid w:val="000164E6"/>
    <w:rsid w:val="0001728A"/>
    <w:rsid w:val="00017388"/>
    <w:rsid w:val="0001772D"/>
    <w:rsid w:val="00017F1C"/>
    <w:rsid w:val="00017F74"/>
    <w:rsid w:val="0002066A"/>
    <w:rsid w:val="00020A00"/>
    <w:rsid w:val="00021282"/>
    <w:rsid w:val="000217B1"/>
    <w:rsid w:val="00021CDA"/>
    <w:rsid w:val="00022C3D"/>
    <w:rsid w:val="00022DCF"/>
    <w:rsid w:val="000231D9"/>
    <w:rsid w:val="00023BF4"/>
    <w:rsid w:val="00023D53"/>
    <w:rsid w:val="00023E0A"/>
    <w:rsid w:val="000240C7"/>
    <w:rsid w:val="00024183"/>
    <w:rsid w:val="000243C9"/>
    <w:rsid w:val="000244ED"/>
    <w:rsid w:val="0002459B"/>
    <w:rsid w:val="00024A2C"/>
    <w:rsid w:val="00024B1F"/>
    <w:rsid w:val="0002594B"/>
    <w:rsid w:val="00025B9F"/>
    <w:rsid w:val="00026271"/>
    <w:rsid w:val="00026383"/>
    <w:rsid w:val="00026B95"/>
    <w:rsid w:val="00026D7B"/>
    <w:rsid w:val="00027344"/>
    <w:rsid w:val="0002752B"/>
    <w:rsid w:val="00027E33"/>
    <w:rsid w:val="00030068"/>
    <w:rsid w:val="0003046A"/>
    <w:rsid w:val="0003097F"/>
    <w:rsid w:val="00031489"/>
    <w:rsid w:val="000318CF"/>
    <w:rsid w:val="00031BB4"/>
    <w:rsid w:val="00032005"/>
    <w:rsid w:val="00032026"/>
    <w:rsid w:val="00032292"/>
    <w:rsid w:val="00033058"/>
    <w:rsid w:val="00033590"/>
    <w:rsid w:val="0003506A"/>
    <w:rsid w:val="00035773"/>
    <w:rsid w:val="00035DBD"/>
    <w:rsid w:val="00036F7A"/>
    <w:rsid w:val="000371E6"/>
    <w:rsid w:val="00037B64"/>
    <w:rsid w:val="0004004F"/>
    <w:rsid w:val="000405AA"/>
    <w:rsid w:val="0004140C"/>
    <w:rsid w:val="00041446"/>
    <w:rsid w:val="00041BD4"/>
    <w:rsid w:val="00041EC3"/>
    <w:rsid w:val="0004236E"/>
    <w:rsid w:val="00042485"/>
    <w:rsid w:val="000424F4"/>
    <w:rsid w:val="00042A1F"/>
    <w:rsid w:val="00042E82"/>
    <w:rsid w:val="00042F2F"/>
    <w:rsid w:val="000430CE"/>
    <w:rsid w:val="00043629"/>
    <w:rsid w:val="00043889"/>
    <w:rsid w:val="00043C63"/>
    <w:rsid w:val="000446E9"/>
    <w:rsid w:val="00044EF1"/>
    <w:rsid w:val="0004517A"/>
    <w:rsid w:val="000457F9"/>
    <w:rsid w:val="00045923"/>
    <w:rsid w:val="000459E3"/>
    <w:rsid w:val="000468E6"/>
    <w:rsid w:val="00047165"/>
    <w:rsid w:val="000471AF"/>
    <w:rsid w:val="000475CE"/>
    <w:rsid w:val="000477E0"/>
    <w:rsid w:val="000479AA"/>
    <w:rsid w:val="00047BA9"/>
    <w:rsid w:val="00047D09"/>
    <w:rsid w:val="00050674"/>
    <w:rsid w:val="00050922"/>
    <w:rsid w:val="00050A18"/>
    <w:rsid w:val="00050D8A"/>
    <w:rsid w:val="000518C6"/>
    <w:rsid w:val="00051C78"/>
    <w:rsid w:val="00052291"/>
    <w:rsid w:val="0005264B"/>
    <w:rsid w:val="0005318D"/>
    <w:rsid w:val="00053375"/>
    <w:rsid w:val="0005386E"/>
    <w:rsid w:val="00053F6F"/>
    <w:rsid w:val="00054541"/>
    <w:rsid w:val="000546AD"/>
    <w:rsid w:val="000546BF"/>
    <w:rsid w:val="00054B89"/>
    <w:rsid w:val="00055016"/>
    <w:rsid w:val="00055135"/>
    <w:rsid w:val="00055DD8"/>
    <w:rsid w:val="00056236"/>
    <w:rsid w:val="000562E7"/>
    <w:rsid w:val="000564F7"/>
    <w:rsid w:val="00056504"/>
    <w:rsid w:val="000565D3"/>
    <w:rsid w:val="000566C2"/>
    <w:rsid w:val="00056DF1"/>
    <w:rsid w:val="00056E4A"/>
    <w:rsid w:val="00057110"/>
    <w:rsid w:val="0005717E"/>
    <w:rsid w:val="0005723D"/>
    <w:rsid w:val="00057525"/>
    <w:rsid w:val="0005798D"/>
    <w:rsid w:val="00057CF4"/>
    <w:rsid w:val="000617A9"/>
    <w:rsid w:val="000623D3"/>
    <w:rsid w:val="0006263F"/>
    <w:rsid w:val="00062E6E"/>
    <w:rsid w:val="00063712"/>
    <w:rsid w:val="00063C20"/>
    <w:rsid w:val="00063C6F"/>
    <w:rsid w:val="00063CEC"/>
    <w:rsid w:val="00064140"/>
    <w:rsid w:val="0006463C"/>
    <w:rsid w:val="00064AF6"/>
    <w:rsid w:val="00064EAB"/>
    <w:rsid w:val="00064EFF"/>
    <w:rsid w:val="00064F32"/>
    <w:rsid w:val="00064F89"/>
    <w:rsid w:val="000652DB"/>
    <w:rsid w:val="00065B9D"/>
    <w:rsid w:val="00066154"/>
    <w:rsid w:val="0006627B"/>
    <w:rsid w:val="000665F6"/>
    <w:rsid w:val="0006662A"/>
    <w:rsid w:val="000669DB"/>
    <w:rsid w:val="00066AEF"/>
    <w:rsid w:val="00067412"/>
    <w:rsid w:val="00070027"/>
    <w:rsid w:val="00070262"/>
    <w:rsid w:val="00070DDE"/>
    <w:rsid w:val="00070F81"/>
    <w:rsid w:val="00071269"/>
    <w:rsid w:val="000714D7"/>
    <w:rsid w:val="00071C00"/>
    <w:rsid w:val="00071F15"/>
    <w:rsid w:val="00072052"/>
    <w:rsid w:val="000728AA"/>
    <w:rsid w:val="00073070"/>
    <w:rsid w:val="000731E2"/>
    <w:rsid w:val="000735E5"/>
    <w:rsid w:val="000735F6"/>
    <w:rsid w:val="00073EB9"/>
    <w:rsid w:val="000745EB"/>
    <w:rsid w:val="00074885"/>
    <w:rsid w:val="00074A34"/>
    <w:rsid w:val="00074FEB"/>
    <w:rsid w:val="00075426"/>
    <w:rsid w:val="000758CB"/>
    <w:rsid w:val="000759E0"/>
    <w:rsid w:val="00075D1D"/>
    <w:rsid w:val="000764A6"/>
    <w:rsid w:val="000764C0"/>
    <w:rsid w:val="0007675D"/>
    <w:rsid w:val="0007691B"/>
    <w:rsid w:val="000769FF"/>
    <w:rsid w:val="00076D12"/>
    <w:rsid w:val="00076EF7"/>
    <w:rsid w:val="00076F44"/>
    <w:rsid w:val="0007755B"/>
    <w:rsid w:val="000775B6"/>
    <w:rsid w:val="00077784"/>
    <w:rsid w:val="00077D90"/>
    <w:rsid w:val="00077E65"/>
    <w:rsid w:val="000801B9"/>
    <w:rsid w:val="0008025D"/>
    <w:rsid w:val="000804A7"/>
    <w:rsid w:val="00080601"/>
    <w:rsid w:val="0008072A"/>
    <w:rsid w:val="0008088A"/>
    <w:rsid w:val="00081082"/>
    <w:rsid w:val="00081413"/>
    <w:rsid w:val="0008146B"/>
    <w:rsid w:val="00081B0D"/>
    <w:rsid w:val="0008218B"/>
    <w:rsid w:val="000824F4"/>
    <w:rsid w:val="00082547"/>
    <w:rsid w:val="0008260B"/>
    <w:rsid w:val="000829CE"/>
    <w:rsid w:val="00082D3B"/>
    <w:rsid w:val="00082DF3"/>
    <w:rsid w:val="000831FF"/>
    <w:rsid w:val="00083501"/>
    <w:rsid w:val="00083849"/>
    <w:rsid w:val="000839C7"/>
    <w:rsid w:val="00083AD2"/>
    <w:rsid w:val="00084219"/>
    <w:rsid w:val="000842CA"/>
    <w:rsid w:val="00084B43"/>
    <w:rsid w:val="00084E25"/>
    <w:rsid w:val="00084EA5"/>
    <w:rsid w:val="0008507D"/>
    <w:rsid w:val="0008541F"/>
    <w:rsid w:val="00085817"/>
    <w:rsid w:val="00085D70"/>
    <w:rsid w:val="00086821"/>
    <w:rsid w:val="00086C46"/>
    <w:rsid w:val="000873F5"/>
    <w:rsid w:val="0008755E"/>
    <w:rsid w:val="000902FB"/>
    <w:rsid w:val="000904C6"/>
    <w:rsid w:val="00090CF3"/>
    <w:rsid w:val="00091982"/>
    <w:rsid w:val="00091D68"/>
    <w:rsid w:val="0009257D"/>
    <w:rsid w:val="0009297F"/>
    <w:rsid w:val="00092DAE"/>
    <w:rsid w:val="00092FE0"/>
    <w:rsid w:val="00093897"/>
    <w:rsid w:val="00093910"/>
    <w:rsid w:val="00093CB2"/>
    <w:rsid w:val="00093F7E"/>
    <w:rsid w:val="0009447F"/>
    <w:rsid w:val="000946EA"/>
    <w:rsid w:val="000947D1"/>
    <w:rsid w:val="00094D70"/>
    <w:rsid w:val="0009508B"/>
    <w:rsid w:val="00095349"/>
    <w:rsid w:val="000954C0"/>
    <w:rsid w:val="00095569"/>
    <w:rsid w:val="00096B0E"/>
    <w:rsid w:val="0009711F"/>
    <w:rsid w:val="000973FC"/>
    <w:rsid w:val="0009748C"/>
    <w:rsid w:val="0009759D"/>
    <w:rsid w:val="00097718"/>
    <w:rsid w:val="00097C4A"/>
    <w:rsid w:val="000A034D"/>
    <w:rsid w:val="000A0AB7"/>
    <w:rsid w:val="000A119B"/>
    <w:rsid w:val="000A11DA"/>
    <w:rsid w:val="000A1BC7"/>
    <w:rsid w:val="000A1C94"/>
    <w:rsid w:val="000A1D69"/>
    <w:rsid w:val="000A1FB0"/>
    <w:rsid w:val="000A29AE"/>
    <w:rsid w:val="000A2A04"/>
    <w:rsid w:val="000A2AC5"/>
    <w:rsid w:val="000A32D5"/>
    <w:rsid w:val="000A3979"/>
    <w:rsid w:val="000A434D"/>
    <w:rsid w:val="000A4A62"/>
    <w:rsid w:val="000A4EF5"/>
    <w:rsid w:val="000A51F9"/>
    <w:rsid w:val="000A57C0"/>
    <w:rsid w:val="000A5A50"/>
    <w:rsid w:val="000A5BF2"/>
    <w:rsid w:val="000A5C03"/>
    <w:rsid w:val="000A5C77"/>
    <w:rsid w:val="000A5D7B"/>
    <w:rsid w:val="000A6B80"/>
    <w:rsid w:val="000A6C75"/>
    <w:rsid w:val="000A6E57"/>
    <w:rsid w:val="000A6FFE"/>
    <w:rsid w:val="000A7123"/>
    <w:rsid w:val="000A73E6"/>
    <w:rsid w:val="000A7C1F"/>
    <w:rsid w:val="000A7D3E"/>
    <w:rsid w:val="000B01F7"/>
    <w:rsid w:val="000B08AA"/>
    <w:rsid w:val="000B2456"/>
    <w:rsid w:val="000B2731"/>
    <w:rsid w:val="000B289B"/>
    <w:rsid w:val="000B29CB"/>
    <w:rsid w:val="000B2B14"/>
    <w:rsid w:val="000B3314"/>
    <w:rsid w:val="000B371B"/>
    <w:rsid w:val="000B397D"/>
    <w:rsid w:val="000B3CC6"/>
    <w:rsid w:val="000B483F"/>
    <w:rsid w:val="000B4B46"/>
    <w:rsid w:val="000B50E4"/>
    <w:rsid w:val="000B50F3"/>
    <w:rsid w:val="000B5362"/>
    <w:rsid w:val="000B5598"/>
    <w:rsid w:val="000B5A84"/>
    <w:rsid w:val="000B5B84"/>
    <w:rsid w:val="000B669C"/>
    <w:rsid w:val="000B6BB6"/>
    <w:rsid w:val="000B70FF"/>
    <w:rsid w:val="000B7365"/>
    <w:rsid w:val="000B7541"/>
    <w:rsid w:val="000B7752"/>
    <w:rsid w:val="000B7779"/>
    <w:rsid w:val="000B7B5F"/>
    <w:rsid w:val="000C0677"/>
    <w:rsid w:val="000C12DF"/>
    <w:rsid w:val="000C14CD"/>
    <w:rsid w:val="000C2CA0"/>
    <w:rsid w:val="000C2F85"/>
    <w:rsid w:val="000C338A"/>
    <w:rsid w:val="000C36BD"/>
    <w:rsid w:val="000C3A1E"/>
    <w:rsid w:val="000C43B7"/>
    <w:rsid w:val="000C4ACC"/>
    <w:rsid w:val="000C4B11"/>
    <w:rsid w:val="000C4E74"/>
    <w:rsid w:val="000C519B"/>
    <w:rsid w:val="000C5527"/>
    <w:rsid w:val="000C5980"/>
    <w:rsid w:val="000C626C"/>
    <w:rsid w:val="000C725B"/>
    <w:rsid w:val="000C76B2"/>
    <w:rsid w:val="000C79E5"/>
    <w:rsid w:val="000C7A76"/>
    <w:rsid w:val="000C7E17"/>
    <w:rsid w:val="000D05AE"/>
    <w:rsid w:val="000D05BB"/>
    <w:rsid w:val="000D08C8"/>
    <w:rsid w:val="000D13AC"/>
    <w:rsid w:val="000D1409"/>
    <w:rsid w:val="000D1D7B"/>
    <w:rsid w:val="000D22BE"/>
    <w:rsid w:val="000D22CD"/>
    <w:rsid w:val="000D25CC"/>
    <w:rsid w:val="000D2774"/>
    <w:rsid w:val="000D279E"/>
    <w:rsid w:val="000D29F9"/>
    <w:rsid w:val="000D2A97"/>
    <w:rsid w:val="000D2F68"/>
    <w:rsid w:val="000D2FFC"/>
    <w:rsid w:val="000D33B5"/>
    <w:rsid w:val="000D33FC"/>
    <w:rsid w:val="000D3420"/>
    <w:rsid w:val="000D3BB2"/>
    <w:rsid w:val="000D3C76"/>
    <w:rsid w:val="000D3DBC"/>
    <w:rsid w:val="000D42D9"/>
    <w:rsid w:val="000D4464"/>
    <w:rsid w:val="000D4891"/>
    <w:rsid w:val="000D55D1"/>
    <w:rsid w:val="000D5A63"/>
    <w:rsid w:val="000D5E0F"/>
    <w:rsid w:val="000D6143"/>
    <w:rsid w:val="000D6605"/>
    <w:rsid w:val="000D73DB"/>
    <w:rsid w:val="000E0380"/>
    <w:rsid w:val="000E05E3"/>
    <w:rsid w:val="000E07F6"/>
    <w:rsid w:val="000E166F"/>
    <w:rsid w:val="000E16EA"/>
    <w:rsid w:val="000E1D96"/>
    <w:rsid w:val="000E1ECA"/>
    <w:rsid w:val="000E22D6"/>
    <w:rsid w:val="000E2438"/>
    <w:rsid w:val="000E3063"/>
    <w:rsid w:val="000E328C"/>
    <w:rsid w:val="000E34DB"/>
    <w:rsid w:val="000E4338"/>
    <w:rsid w:val="000E4691"/>
    <w:rsid w:val="000E47B3"/>
    <w:rsid w:val="000E4878"/>
    <w:rsid w:val="000E4F4B"/>
    <w:rsid w:val="000E5444"/>
    <w:rsid w:val="000E5863"/>
    <w:rsid w:val="000E5E17"/>
    <w:rsid w:val="000E63C1"/>
    <w:rsid w:val="000E6A8D"/>
    <w:rsid w:val="000E74C3"/>
    <w:rsid w:val="000E750A"/>
    <w:rsid w:val="000E751A"/>
    <w:rsid w:val="000E785A"/>
    <w:rsid w:val="000E7C40"/>
    <w:rsid w:val="000F060D"/>
    <w:rsid w:val="000F0BC2"/>
    <w:rsid w:val="000F0C56"/>
    <w:rsid w:val="000F1167"/>
    <w:rsid w:val="000F18D1"/>
    <w:rsid w:val="000F1925"/>
    <w:rsid w:val="000F1A16"/>
    <w:rsid w:val="000F22AB"/>
    <w:rsid w:val="000F2367"/>
    <w:rsid w:val="000F236B"/>
    <w:rsid w:val="000F289F"/>
    <w:rsid w:val="000F28BF"/>
    <w:rsid w:val="000F2BEE"/>
    <w:rsid w:val="000F2DD7"/>
    <w:rsid w:val="000F3810"/>
    <w:rsid w:val="000F39C0"/>
    <w:rsid w:val="000F3D01"/>
    <w:rsid w:val="000F40AF"/>
    <w:rsid w:val="000F4A9B"/>
    <w:rsid w:val="000F4B99"/>
    <w:rsid w:val="000F4C70"/>
    <w:rsid w:val="000F4CF4"/>
    <w:rsid w:val="000F59D1"/>
    <w:rsid w:val="000F5C1B"/>
    <w:rsid w:val="000F5CFF"/>
    <w:rsid w:val="000F6762"/>
    <w:rsid w:val="000F6AC0"/>
    <w:rsid w:val="000F6B8A"/>
    <w:rsid w:val="000F6BEB"/>
    <w:rsid w:val="000F70CA"/>
    <w:rsid w:val="000F7498"/>
    <w:rsid w:val="00100BD8"/>
    <w:rsid w:val="00101037"/>
    <w:rsid w:val="00101A82"/>
    <w:rsid w:val="00101F05"/>
    <w:rsid w:val="00101FFC"/>
    <w:rsid w:val="00102465"/>
    <w:rsid w:val="00102C83"/>
    <w:rsid w:val="0010331D"/>
    <w:rsid w:val="001042AC"/>
    <w:rsid w:val="001045D6"/>
    <w:rsid w:val="001053C3"/>
    <w:rsid w:val="00105A9B"/>
    <w:rsid w:val="00105DA4"/>
    <w:rsid w:val="00105DB8"/>
    <w:rsid w:val="001065F6"/>
    <w:rsid w:val="00106C2B"/>
    <w:rsid w:val="00107150"/>
    <w:rsid w:val="0010777F"/>
    <w:rsid w:val="001079FD"/>
    <w:rsid w:val="00107AD7"/>
    <w:rsid w:val="001109DD"/>
    <w:rsid w:val="00110D63"/>
    <w:rsid w:val="00111828"/>
    <w:rsid w:val="001118F6"/>
    <w:rsid w:val="00112305"/>
    <w:rsid w:val="001125CD"/>
    <w:rsid w:val="0011313B"/>
    <w:rsid w:val="0011326E"/>
    <w:rsid w:val="00113398"/>
    <w:rsid w:val="001138DC"/>
    <w:rsid w:val="00113C72"/>
    <w:rsid w:val="001145C3"/>
    <w:rsid w:val="00114CC1"/>
    <w:rsid w:val="00114E35"/>
    <w:rsid w:val="00115644"/>
    <w:rsid w:val="00115E31"/>
    <w:rsid w:val="0011606D"/>
    <w:rsid w:val="001162BB"/>
    <w:rsid w:val="00116896"/>
    <w:rsid w:val="00116D62"/>
    <w:rsid w:val="00116E71"/>
    <w:rsid w:val="0011731B"/>
    <w:rsid w:val="001174C7"/>
    <w:rsid w:val="00117807"/>
    <w:rsid w:val="00117DF4"/>
    <w:rsid w:val="00117F45"/>
    <w:rsid w:val="001206C2"/>
    <w:rsid w:val="0012099E"/>
    <w:rsid w:val="00120ED5"/>
    <w:rsid w:val="00120F7B"/>
    <w:rsid w:val="00121392"/>
    <w:rsid w:val="00121980"/>
    <w:rsid w:val="00121AAA"/>
    <w:rsid w:val="00121BF6"/>
    <w:rsid w:val="0012283A"/>
    <w:rsid w:val="00122BA8"/>
    <w:rsid w:val="00123E87"/>
    <w:rsid w:val="00124057"/>
    <w:rsid w:val="00124106"/>
    <w:rsid w:val="001241AC"/>
    <w:rsid w:val="00124649"/>
    <w:rsid w:val="00124708"/>
    <w:rsid w:val="00124A96"/>
    <w:rsid w:val="00124B61"/>
    <w:rsid w:val="001252BC"/>
    <w:rsid w:val="00125757"/>
    <w:rsid w:val="00125819"/>
    <w:rsid w:val="00125B08"/>
    <w:rsid w:val="00125DC0"/>
    <w:rsid w:val="001271E1"/>
    <w:rsid w:val="0012734D"/>
    <w:rsid w:val="00127760"/>
    <w:rsid w:val="00127EC7"/>
    <w:rsid w:val="00130428"/>
    <w:rsid w:val="00130D75"/>
    <w:rsid w:val="001315C3"/>
    <w:rsid w:val="00132016"/>
    <w:rsid w:val="001324F4"/>
    <w:rsid w:val="0013260E"/>
    <w:rsid w:val="00132840"/>
    <w:rsid w:val="00132925"/>
    <w:rsid w:val="00132B26"/>
    <w:rsid w:val="00133291"/>
    <w:rsid w:val="001334F9"/>
    <w:rsid w:val="00133BC9"/>
    <w:rsid w:val="00133FED"/>
    <w:rsid w:val="00134176"/>
    <w:rsid w:val="001341C8"/>
    <w:rsid w:val="001345A0"/>
    <w:rsid w:val="00134A53"/>
    <w:rsid w:val="00134D76"/>
    <w:rsid w:val="00135070"/>
    <w:rsid w:val="00135D6E"/>
    <w:rsid w:val="00135F86"/>
    <w:rsid w:val="001361CF"/>
    <w:rsid w:val="00136578"/>
    <w:rsid w:val="00136C81"/>
    <w:rsid w:val="001371DC"/>
    <w:rsid w:val="00137309"/>
    <w:rsid w:val="0013757C"/>
    <w:rsid w:val="00137584"/>
    <w:rsid w:val="00137A2B"/>
    <w:rsid w:val="001401BA"/>
    <w:rsid w:val="00140872"/>
    <w:rsid w:val="00140C79"/>
    <w:rsid w:val="001411A0"/>
    <w:rsid w:val="0014165B"/>
    <w:rsid w:val="00141D73"/>
    <w:rsid w:val="00141DE0"/>
    <w:rsid w:val="00142067"/>
    <w:rsid w:val="001422BE"/>
    <w:rsid w:val="001432DA"/>
    <w:rsid w:val="00143419"/>
    <w:rsid w:val="001436A3"/>
    <w:rsid w:val="00143AD3"/>
    <w:rsid w:val="0014419C"/>
    <w:rsid w:val="001441D2"/>
    <w:rsid w:val="00144317"/>
    <w:rsid w:val="001449F7"/>
    <w:rsid w:val="001454E1"/>
    <w:rsid w:val="0014568E"/>
    <w:rsid w:val="0014569D"/>
    <w:rsid w:val="00145709"/>
    <w:rsid w:val="00145B98"/>
    <w:rsid w:val="00146996"/>
    <w:rsid w:val="001474A0"/>
    <w:rsid w:val="001478F8"/>
    <w:rsid w:val="001479D8"/>
    <w:rsid w:val="00147D2B"/>
    <w:rsid w:val="00147E9D"/>
    <w:rsid w:val="00147EBA"/>
    <w:rsid w:val="001500ED"/>
    <w:rsid w:val="00150B27"/>
    <w:rsid w:val="00150C27"/>
    <w:rsid w:val="00151AD2"/>
    <w:rsid w:val="00151AF7"/>
    <w:rsid w:val="00152ABB"/>
    <w:rsid w:val="00152E37"/>
    <w:rsid w:val="001532DB"/>
    <w:rsid w:val="00153B49"/>
    <w:rsid w:val="00153DBE"/>
    <w:rsid w:val="00154E89"/>
    <w:rsid w:val="00154ECE"/>
    <w:rsid w:val="0015558D"/>
    <w:rsid w:val="00155ADE"/>
    <w:rsid w:val="00155AF7"/>
    <w:rsid w:val="00156EFE"/>
    <w:rsid w:val="00156FC5"/>
    <w:rsid w:val="0015756D"/>
    <w:rsid w:val="00157659"/>
    <w:rsid w:val="0016028C"/>
    <w:rsid w:val="001603CB"/>
    <w:rsid w:val="001606C7"/>
    <w:rsid w:val="00160A17"/>
    <w:rsid w:val="001610F7"/>
    <w:rsid w:val="0016112C"/>
    <w:rsid w:val="00161AA7"/>
    <w:rsid w:val="00161BCD"/>
    <w:rsid w:val="00161FD1"/>
    <w:rsid w:val="001620FC"/>
    <w:rsid w:val="001625F8"/>
    <w:rsid w:val="00162A17"/>
    <w:rsid w:val="00163694"/>
    <w:rsid w:val="00163A44"/>
    <w:rsid w:val="00163CDF"/>
    <w:rsid w:val="00163E5F"/>
    <w:rsid w:val="0016434E"/>
    <w:rsid w:val="00164A8A"/>
    <w:rsid w:val="00164B42"/>
    <w:rsid w:val="001654D6"/>
    <w:rsid w:val="00166A42"/>
    <w:rsid w:val="00167C2F"/>
    <w:rsid w:val="00167CE8"/>
    <w:rsid w:val="0017008E"/>
    <w:rsid w:val="00170246"/>
    <w:rsid w:val="0017045A"/>
    <w:rsid w:val="001705C5"/>
    <w:rsid w:val="00170C61"/>
    <w:rsid w:val="00170DDE"/>
    <w:rsid w:val="0017177B"/>
    <w:rsid w:val="00172020"/>
    <w:rsid w:val="00172261"/>
    <w:rsid w:val="00172559"/>
    <w:rsid w:val="00172946"/>
    <w:rsid w:val="001729DB"/>
    <w:rsid w:val="00172D18"/>
    <w:rsid w:val="00172E45"/>
    <w:rsid w:val="00173685"/>
    <w:rsid w:val="00173C6B"/>
    <w:rsid w:val="00173DD7"/>
    <w:rsid w:val="00174E9A"/>
    <w:rsid w:val="00174EC9"/>
    <w:rsid w:val="00174F17"/>
    <w:rsid w:val="00175B2D"/>
    <w:rsid w:val="00175BFB"/>
    <w:rsid w:val="00175E7D"/>
    <w:rsid w:val="0017658A"/>
    <w:rsid w:val="00176869"/>
    <w:rsid w:val="00176DCE"/>
    <w:rsid w:val="00177ACE"/>
    <w:rsid w:val="00177F2E"/>
    <w:rsid w:val="00177FED"/>
    <w:rsid w:val="001800D3"/>
    <w:rsid w:val="001800E4"/>
    <w:rsid w:val="001801B2"/>
    <w:rsid w:val="001804AC"/>
    <w:rsid w:val="001806BA"/>
    <w:rsid w:val="00180A32"/>
    <w:rsid w:val="0018118D"/>
    <w:rsid w:val="00181A9A"/>
    <w:rsid w:val="00182475"/>
    <w:rsid w:val="001828C3"/>
    <w:rsid w:val="00182C43"/>
    <w:rsid w:val="00182ECC"/>
    <w:rsid w:val="0018302D"/>
    <w:rsid w:val="001834F1"/>
    <w:rsid w:val="001834FF"/>
    <w:rsid w:val="00183BB0"/>
    <w:rsid w:val="00183BE3"/>
    <w:rsid w:val="0018422B"/>
    <w:rsid w:val="001848F7"/>
    <w:rsid w:val="00185151"/>
    <w:rsid w:val="0018527A"/>
    <w:rsid w:val="00185DB6"/>
    <w:rsid w:val="001863BB"/>
    <w:rsid w:val="00186B80"/>
    <w:rsid w:val="00186BB4"/>
    <w:rsid w:val="00186BD3"/>
    <w:rsid w:val="00186DBE"/>
    <w:rsid w:val="001872C1"/>
    <w:rsid w:val="00187394"/>
    <w:rsid w:val="0018790B"/>
    <w:rsid w:val="00187B8D"/>
    <w:rsid w:val="00187B9F"/>
    <w:rsid w:val="00187FAF"/>
    <w:rsid w:val="0019011A"/>
    <w:rsid w:val="0019031B"/>
    <w:rsid w:val="00190C8B"/>
    <w:rsid w:val="00191C08"/>
    <w:rsid w:val="001928B8"/>
    <w:rsid w:val="00192A3D"/>
    <w:rsid w:val="00193196"/>
    <w:rsid w:val="00193456"/>
    <w:rsid w:val="00193D16"/>
    <w:rsid w:val="00194206"/>
    <w:rsid w:val="0019443D"/>
    <w:rsid w:val="001944BB"/>
    <w:rsid w:val="00195384"/>
    <w:rsid w:val="001956F6"/>
    <w:rsid w:val="00195A84"/>
    <w:rsid w:val="00195F47"/>
    <w:rsid w:val="00196007"/>
    <w:rsid w:val="001960B8"/>
    <w:rsid w:val="0019622C"/>
    <w:rsid w:val="001962DD"/>
    <w:rsid w:val="00196405"/>
    <w:rsid w:val="0019644D"/>
    <w:rsid w:val="001964FF"/>
    <w:rsid w:val="0019682E"/>
    <w:rsid w:val="0019687E"/>
    <w:rsid w:val="0019694A"/>
    <w:rsid w:val="00196B82"/>
    <w:rsid w:val="00196E3B"/>
    <w:rsid w:val="00197202"/>
    <w:rsid w:val="00197C58"/>
    <w:rsid w:val="001A0520"/>
    <w:rsid w:val="001A0904"/>
    <w:rsid w:val="001A0DC7"/>
    <w:rsid w:val="001A108F"/>
    <w:rsid w:val="001A1309"/>
    <w:rsid w:val="001A1B9D"/>
    <w:rsid w:val="001A1C49"/>
    <w:rsid w:val="001A1CB9"/>
    <w:rsid w:val="001A1EB6"/>
    <w:rsid w:val="001A2FEE"/>
    <w:rsid w:val="001A3257"/>
    <w:rsid w:val="001A3CDA"/>
    <w:rsid w:val="001A416F"/>
    <w:rsid w:val="001A47EE"/>
    <w:rsid w:val="001A47FD"/>
    <w:rsid w:val="001A498B"/>
    <w:rsid w:val="001A570E"/>
    <w:rsid w:val="001A5898"/>
    <w:rsid w:val="001A60CF"/>
    <w:rsid w:val="001A6360"/>
    <w:rsid w:val="001A6D55"/>
    <w:rsid w:val="001A70FE"/>
    <w:rsid w:val="001A744D"/>
    <w:rsid w:val="001A773F"/>
    <w:rsid w:val="001A783E"/>
    <w:rsid w:val="001A7A72"/>
    <w:rsid w:val="001A7E13"/>
    <w:rsid w:val="001B03A5"/>
    <w:rsid w:val="001B07E6"/>
    <w:rsid w:val="001B0845"/>
    <w:rsid w:val="001B133B"/>
    <w:rsid w:val="001B16BB"/>
    <w:rsid w:val="001B16F3"/>
    <w:rsid w:val="001B1795"/>
    <w:rsid w:val="001B21A1"/>
    <w:rsid w:val="001B2267"/>
    <w:rsid w:val="001B273D"/>
    <w:rsid w:val="001B2EAC"/>
    <w:rsid w:val="001B3246"/>
    <w:rsid w:val="001B32D0"/>
    <w:rsid w:val="001B3477"/>
    <w:rsid w:val="001B3D4B"/>
    <w:rsid w:val="001B3D7D"/>
    <w:rsid w:val="001B4065"/>
    <w:rsid w:val="001B42B5"/>
    <w:rsid w:val="001B438F"/>
    <w:rsid w:val="001B43B3"/>
    <w:rsid w:val="001B479D"/>
    <w:rsid w:val="001B4B31"/>
    <w:rsid w:val="001B4D0C"/>
    <w:rsid w:val="001B53D4"/>
    <w:rsid w:val="001B5675"/>
    <w:rsid w:val="001B58B1"/>
    <w:rsid w:val="001B5A70"/>
    <w:rsid w:val="001B61A0"/>
    <w:rsid w:val="001B6AAC"/>
    <w:rsid w:val="001B7117"/>
    <w:rsid w:val="001C0098"/>
    <w:rsid w:val="001C05BF"/>
    <w:rsid w:val="001C08DE"/>
    <w:rsid w:val="001C0BF6"/>
    <w:rsid w:val="001C0CC1"/>
    <w:rsid w:val="001C0CC5"/>
    <w:rsid w:val="001C0DA8"/>
    <w:rsid w:val="001C1632"/>
    <w:rsid w:val="001C17DC"/>
    <w:rsid w:val="001C184C"/>
    <w:rsid w:val="001C1899"/>
    <w:rsid w:val="001C1913"/>
    <w:rsid w:val="001C1AB1"/>
    <w:rsid w:val="001C206B"/>
    <w:rsid w:val="001C21D1"/>
    <w:rsid w:val="001C2738"/>
    <w:rsid w:val="001C2744"/>
    <w:rsid w:val="001C2ADE"/>
    <w:rsid w:val="001C325C"/>
    <w:rsid w:val="001C32C2"/>
    <w:rsid w:val="001C36B5"/>
    <w:rsid w:val="001C3A23"/>
    <w:rsid w:val="001C3A68"/>
    <w:rsid w:val="001C3B45"/>
    <w:rsid w:val="001C4A21"/>
    <w:rsid w:val="001C531F"/>
    <w:rsid w:val="001C53B1"/>
    <w:rsid w:val="001C53FF"/>
    <w:rsid w:val="001C55B3"/>
    <w:rsid w:val="001C5833"/>
    <w:rsid w:val="001C5C37"/>
    <w:rsid w:val="001C5EFF"/>
    <w:rsid w:val="001C62BE"/>
    <w:rsid w:val="001C63B6"/>
    <w:rsid w:val="001C63BD"/>
    <w:rsid w:val="001C6BE8"/>
    <w:rsid w:val="001C6CED"/>
    <w:rsid w:val="001C72CF"/>
    <w:rsid w:val="001C73D2"/>
    <w:rsid w:val="001C7D91"/>
    <w:rsid w:val="001C7FEF"/>
    <w:rsid w:val="001C7FF5"/>
    <w:rsid w:val="001D08C4"/>
    <w:rsid w:val="001D0C9B"/>
    <w:rsid w:val="001D127A"/>
    <w:rsid w:val="001D162C"/>
    <w:rsid w:val="001D189D"/>
    <w:rsid w:val="001D18B9"/>
    <w:rsid w:val="001D1CF8"/>
    <w:rsid w:val="001D1E94"/>
    <w:rsid w:val="001D2174"/>
    <w:rsid w:val="001D221A"/>
    <w:rsid w:val="001D2276"/>
    <w:rsid w:val="001D22E8"/>
    <w:rsid w:val="001D26AA"/>
    <w:rsid w:val="001D2FF0"/>
    <w:rsid w:val="001D3AE4"/>
    <w:rsid w:val="001D3BC9"/>
    <w:rsid w:val="001D42AD"/>
    <w:rsid w:val="001D46C9"/>
    <w:rsid w:val="001D48BA"/>
    <w:rsid w:val="001D4AB7"/>
    <w:rsid w:val="001D4AD6"/>
    <w:rsid w:val="001D53B7"/>
    <w:rsid w:val="001D563C"/>
    <w:rsid w:val="001D6C4D"/>
    <w:rsid w:val="001D6E1A"/>
    <w:rsid w:val="001D72B7"/>
    <w:rsid w:val="001D75ED"/>
    <w:rsid w:val="001D78D7"/>
    <w:rsid w:val="001D7C81"/>
    <w:rsid w:val="001D7EC7"/>
    <w:rsid w:val="001E03DC"/>
    <w:rsid w:val="001E098C"/>
    <w:rsid w:val="001E0D37"/>
    <w:rsid w:val="001E1008"/>
    <w:rsid w:val="001E10C2"/>
    <w:rsid w:val="001E11BE"/>
    <w:rsid w:val="001E148E"/>
    <w:rsid w:val="001E21ED"/>
    <w:rsid w:val="001E2255"/>
    <w:rsid w:val="001E23A3"/>
    <w:rsid w:val="001E27D2"/>
    <w:rsid w:val="001E2C06"/>
    <w:rsid w:val="001E2E30"/>
    <w:rsid w:val="001E3DC1"/>
    <w:rsid w:val="001E48FB"/>
    <w:rsid w:val="001E4B05"/>
    <w:rsid w:val="001E4C05"/>
    <w:rsid w:val="001E4D85"/>
    <w:rsid w:val="001E4F7C"/>
    <w:rsid w:val="001E4FA3"/>
    <w:rsid w:val="001E4FEA"/>
    <w:rsid w:val="001E50B5"/>
    <w:rsid w:val="001E53CE"/>
    <w:rsid w:val="001E5D68"/>
    <w:rsid w:val="001E6045"/>
    <w:rsid w:val="001E65D7"/>
    <w:rsid w:val="001E69C0"/>
    <w:rsid w:val="001E6C30"/>
    <w:rsid w:val="001E6CE4"/>
    <w:rsid w:val="001E7AEC"/>
    <w:rsid w:val="001E7BAB"/>
    <w:rsid w:val="001F0126"/>
    <w:rsid w:val="001F072B"/>
    <w:rsid w:val="001F0EFD"/>
    <w:rsid w:val="001F1052"/>
    <w:rsid w:val="001F13FF"/>
    <w:rsid w:val="001F156B"/>
    <w:rsid w:val="001F1D32"/>
    <w:rsid w:val="001F281C"/>
    <w:rsid w:val="001F28AF"/>
    <w:rsid w:val="001F28F0"/>
    <w:rsid w:val="001F2FD4"/>
    <w:rsid w:val="001F3FE9"/>
    <w:rsid w:val="001F40C5"/>
    <w:rsid w:val="001F424D"/>
    <w:rsid w:val="001F4713"/>
    <w:rsid w:val="001F4A80"/>
    <w:rsid w:val="001F4CC8"/>
    <w:rsid w:val="001F5241"/>
    <w:rsid w:val="001F5B51"/>
    <w:rsid w:val="001F5FA2"/>
    <w:rsid w:val="001F6015"/>
    <w:rsid w:val="001F6ED9"/>
    <w:rsid w:val="001F6FDA"/>
    <w:rsid w:val="001F73B6"/>
    <w:rsid w:val="001F74D4"/>
    <w:rsid w:val="001F7744"/>
    <w:rsid w:val="001F7E1A"/>
    <w:rsid w:val="0020015E"/>
    <w:rsid w:val="00200BA1"/>
    <w:rsid w:val="00200EF2"/>
    <w:rsid w:val="00200FFF"/>
    <w:rsid w:val="00201495"/>
    <w:rsid w:val="0020193A"/>
    <w:rsid w:val="00201C5B"/>
    <w:rsid w:val="0020235A"/>
    <w:rsid w:val="002026F5"/>
    <w:rsid w:val="00202958"/>
    <w:rsid w:val="002030CE"/>
    <w:rsid w:val="00203295"/>
    <w:rsid w:val="002034F2"/>
    <w:rsid w:val="00203611"/>
    <w:rsid w:val="0020413B"/>
    <w:rsid w:val="00204183"/>
    <w:rsid w:val="00204295"/>
    <w:rsid w:val="00204354"/>
    <w:rsid w:val="00204578"/>
    <w:rsid w:val="00204AD3"/>
    <w:rsid w:val="00204B5E"/>
    <w:rsid w:val="00204DBA"/>
    <w:rsid w:val="0020506A"/>
    <w:rsid w:val="00205579"/>
    <w:rsid w:val="00205723"/>
    <w:rsid w:val="00206D1D"/>
    <w:rsid w:val="00207995"/>
    <w:rsid w:val="00207AD3"/>
    <w:rsid w:val="00207B39"/>
    <w:rsid w:val="002109F5"/>
    <w:rsid w:val="00210DAB"/>
    <w:rsid w:val="002114BC"/>
    <w:rsid w:val="00211936"/>
    <w:rsid w:val="00211CD8"/>
    <w:rsid w:val="00213170"/>
    <w:rsid w:val="002131CA"/>
    <w:rsid w:val="0021392D"/>
    <w:rsid w:val="00213A17"/>
    <w:rsid w:val="00213C56"/>
    <w:rsid w:val="00213CD5"/>
    <w:rsid w:val="002142B1"/>
    <w:rsid w:val="002142CE"/>
    <w:rsid w:val="002145D1"/>
    <w:rsid w:val="00214D58"/>
    <w:rsid w:val="00214D5D"/>
    <w:rsid w:val="0021538D"/>
    <w:rsid w:val="00215742"/>
    <w:rsid w:val="00215F6F"/>
    <w:rsid w:val="00216270"/>
    <w:rsid w:val="00216441"/>
    <w:rsid w:val="00216845"/>
    <w:rsid w:val="00216894"/>
    <w:rsid w:val="00216AC9"/>
    <w:rsid w:val="002177EC"/>
    <w:rsid w:val="002209BA"/>
    <w:rsid w:val="00220F14"/>
    <w:rsid w:val="002213E3"/>
    <w:rsid w:val="002218FA"/>
    <w:rsid w:val="0022192B"/>
    <w:rsid w:val="00222909"/>
    <w:rsid w:val="00222BCC"/>
    <w:rsid w:val="00222CAA"/>
    <w:rsid w:val="00222D3F"/>
    <w:rsid w:val="00223BAD"/>
    <w:rsid w:val="00223C63"/>
    <w:rsid w:val="00223D25"/>
    <w:rsid w:val="00223DFA"/>
    <w:rsid w:val="00224096"/>
    <w:rsid w:val="00225073"/>
    <w:rsid w:val="0022534B"/>
    <w:rsid w:val="00225451"/>
    <w:rsid w:val="00225809"/>
    <w:rsid w:val="002260D4"/>
    <w:rsid w:val="002263A3"/>
    <w:rsid w:val="002263DB"/>
    <w:rsid w:val="002265AA"/>
    <w:rsid w:val="00226745"/>
    <w:rsid w:val="00226EF2"/>
    <w:rsid w:val="002271CB"/>
    <w:rsid w:val="002274B4"/>
    <w:rsid w:val="002278D2"/>
    <w:rsid w:val="00227EBA"/>
    <w:rsid w:val="00230065"/>
    <w:rsid w:val="00230192"/>
    <w:rsid w:val="0023081C"/>
    <w:rsid w:val="00230D39"/>
    <w:rsid w:val="00231A04"/>
    <w:rsid w:val="00231E15"/>
    <w:rsid w:val="002325FB"/>
    <w:rsid w:val="0023265A"/>
    <w:rsid w:val="0023283F"/>
    <w:rsid w:val="002328DF"/>
    <w:rsid w:val="00232A8D"/>
    <w:rsid w:val="00232E31"/>
    <w:rsid w:val="0023307F"/>
    <w:rsid w:val="002330AA"/>
    <w:rsid w:val="00233A5B"/>
    <w:rsid w:val="00234471"/>
    <w:rsid w:val="0023456E"/>
    <w:rsid w:val="00234876"/>
    <w:rsid w:val="00234AE0"/>
    <w:rsid w:val="00234EE0"/>
    <w:rsid w:val="002354DD"/>
    <w:rsid w:val="00235CA6"/>
    <w:rsid w:val="00235DF0"/>
    <w:rsid w:val="00235FDD"/>
    <w:rsid w:val="002362FF"/>
    <w:rsid w:val="0023672F"/>
    <w:rsid w:val="00236A4B"/>
    <w:rsid w:val="00237037"/>
    <w:rsid w:val="00237171"/>
    <w:rsid w:val="002371E2"/>
    <w:rsid w:val="002379EB"/>
    <w:rsid w:val="00237C6F"/>
    <w:rsid w:val="00240311"/>
    <w:rsid w:val="00240517"/>
    <w:rsid w:val="00240571"/>
    <w:rsid w:val="002409BA"/>
    <w:rsid w:val="00240C7B"/>
    <w:rsid w:val="00241493"/>
    <w:rsid w:val="00241768"/>
    <w:rsid w:val="002419D6"/>
    <w:rsid w:val="00241B11"/>
    <w:rsid w:val="00241B67"/>
    <w:rsid w:val="00241E71"/>
    <w:rsid w:val="00241FF7"/>
    <w:rsid w:val="002421E4"/>
    <w:rsid w:val="0024273F"/>
    <w:rsid w:val="00242873"/>
    <w:rsid w:val="00242AB9"/>
    <w:rsid w:val="00242C53"/>
    <w:rsid w:val="00242D68"/>
    <w:rsid w:val="00243CF1"/>
    <w:rsid w:val="00243DBB"/>
    <w:rsid w:val="00244108"/>
    <w:rsid w:val="002442D8"/>
    <w:rsid w:val="00244BC2"/>
    <w:rsid w:val="0024565B"/>
    <w:rsid w:val="002459FB"/>
    <w:rsid w:val="00245ACE"/>
    <w:rsid w:val="00245D8F"/>
    <w:rsid w:val="00245E65"/>
    <w:rsid w:val="00246008"/>
    <w:rsid w:val="00246115"/>
    <w:rsid w:val="00246750"/>
    <w:rsid w:val="00246BC1"/>
    <w:rsid w:val="00246F58"/>
    <w:rsid w:val="0024717A"/>
    <w:rsid w:val="0024724F"/>
    <w:rsid w:val="00247591"/>
    <w:rsid w:val="00247EA1"/>
    <w:rsid w:val="0025010F"/>
    <w:rsid w:val="00250783"/>
    <w:rsid w:val="002508D5"/>
    <w:rsid w:val="00250A78"/>
    <w:rsid w:val="00250BDE"/>
    <w:rsid w:val="00250C00"/>
    <w:rsid w:val="00251145"/>
    <w:rsid w:val="002511E0"/>
    <w:rsid w:val="002513E7"/>
    <w:rsid w:val="0025167E"/>
    <w:rsid w:val="00251BC9"/>
    <w:rsid w:val="002523D1"/>
    <w:rsid w:val="002527FE"/>
    <w:rsid w:val="0025289C"/>
    <w:rsid w:val="002529F0"/>
    <w:rsid w:val="00253329"/>
    <w:rsid w:val="002535D5"/>
    <w:rsid w:val="00253855"/>
    <w:rsid w:val="002544E7"/>
    <w:rsid w:val="00254553"/>
    <w:rsid w:val="00254637"/>
    <w:rsid w:val="002548D2"/>
    <w:rsid w:val="00254A18"/>
    <w:rsid w:val="002554A2"/>
    <w:rsid w:val="00255636"/>
    <w:rsid w:val="00255E62"/>
    <w:rsid w:val="00255FAC"/>
    <w:rsid w:val="0025663F"/>
    <w:rsid w:val="0025669A"/>
    <w:rsid w:val="002570E4"/>
    <w:rsid w:val="0025759E"/>
    <w:rsid w:val="00257968"/>
    <w:rsid w:val="0026048B"/>
    <w:rsid w:val="002608B7"/>
    <w:rsid w:val="00260B22"/>
    <w:rsid w:val="00260F3C"/>
    <w:rsid w:val="0026120B"/>
    <w:rsid w:val="00261F01"/>
    <w:rsid w:val="002620AA"/>
    <w:rsid w:val="002622D1"/>
    <w:rsid w:val="00262303"/>
    <w:rsid w:val="00262432"/>
    <w:rsid w:val="002626FB"/>
    <w:rsid w:val="00262E49"/>
    <w:rsid w:val="002632FF"/>
    <w:rsid w:val="0026337F"/>
    <w:rsid w:val="002636A2"/>
    <w:rsid w:val="002636B3"/>
    <w:rsid w:val="002637FB"/>
    <w:rsid w:val="00263AFB"/>
    <w:rsid w:val="00263C14"/>
    <w:rsid w:val="00263EF2"/>
    <w:rsid w:val="002647EA"/>
    <w:rsid w:val="002653DF"/>
    <w:rsid w:val="0026554B"/>
    <w:rsid w:val="002657F4"/>
    <w:rsid w:val="00265A72"/>
    <w:rsid w:val="00265C53"/>
    <w:rsid w:val="0026606A"/>
    <w:rsid w:val="0026629F"/>
    <w:rsid w:val="00266FDC"/>
    <w:rsid w:val="00267102"/>
    <w:rsid w:val="0026721F"/>
    <w:rsid w:val="00267CC2"/>
    <w:rsid w:val="00270AE6"/>
    <w:rsid w:val="00271029"/>
    <w:rsid w:val="002712BE"/>
    <w:rsid w:val="0027163F"/>
    <w:rsid w:val="002717B1"/>
    <w:rsid w:val="00271D1D"/>
    <w:rsid w:val="00271D46"/>
    <w:rsid w:val="00271DDE"/>
    <w:rsid w:val="00272692"/>
    <w:rsid w:val="002726CD"/>
    <w:rsid w:val="002727E2"/>
    <w:rsid w:val="0027291E"/>
    <w:rsid w:val="0027294A"/>
    <w:rsid w:val="00272CFC"/>
    <w:rsid w:val="00272EE7"/>
    <w:rsid w:val="00273B74"/>
    <w:rsid w:val="00273DD5"/>
    <w:rsid w:val="002742AC"/>
    <w:rsid w:val="0027480C"/>
    <w:rsid w:val="00274C16"/>
    <w:rsid w:val="00275089"/>
    <w:rsid w:val="0027510E"/>
    <w:rsid w:val="0027526C"/>
    <w:rsid w:val="0027589A"/>
    <w:rsid w:val="00275AC4"/>
    <w:rsid w:val="00275BFE"/>
    <w:rsid w:val="00275DEE"/>
    <w:rsid w:val="0027617A"/>
    <w:rsid w:val="00276208"/>
    <w:rsid w:val="0027697D"/>
    <w:rsid w:val="00276AB6"/>
    <w:rsid w:val="00277126"/>
    <w:rsid w:val="002771B4"/>
    <w:rsid w:val="0027721E"/>
    <w:rsid w:val="0027751D"/>
    <w:rsid w:val="00277D8E"/>
    <w:rsid w:val="002801A8"/>
    <w:rsid w:val="00280247"/>
    <w:rsid w:val="00280375"/>
    <w:rsid w:val="0028094A"/>
    <w:rsid w:val="00280B1C"/>
    <w:rsid w:val="00281223"/>
    <w:rsid w:val="00281F3A"/>
    <w:rsid w:val="00281FA5"/>
    <w:rsid w:val="00282501"/>
    <w:rsid w:val="0028257F"/>
    <w:rsid w:val="00282B44"/>
    <w:rsid w:val="00282F8B"/>
    <w:rsid w:val="0028371D"/>
    <w:rsid w:val="0028379F"/>
    <w:rsid w:val="00283CB1"/>
    <w:rsid w:val="00283E0B"/>
    <w:rsid w:val="002842B3"/>
    <w:rsid w:val="00284520"/>
    <w:rsid w:val="0028472B"/>
    <w:rsid w:val="0028589A"/>
    <w:rsid w:val="002858C5"/>
    <w:rsid w:val="002867BB"/>
    <w:rsid w:val="0028698E"/>
    <w:rsid w:val="002869DE"/>
    <w:rsid w:val="002871AC"/>
    <w:rsid w:val="00287D7F"/>
    <w:rsid w:val="00287E01"/>
    <w:rsid w:val="00287FF3"/>
    <w:rsid w:val="00290138"/>
    <w:rsid w:val="00290421"/>
    <w:rsid w:val="00290AA1"/>
    <w:rsid w:val="00290DF6"/>
    <w:rsid w:val="00290FDD"/>
    <w:rsid w:val="002911AD"/>
    <w:rsid w:val="002914AE"/>
    <w:rsid w:val="00291668"/>
    <w:rsid w:val="00291D2B"/>
    <w:rsid w:val="00291FBE"/>
    <w:rsid w:val="002925C6"/>
    <w:rsid w:val="002928A9"/>
    <w:rsid w:val="002928BF"/>
    <w:rsid w:val="0029302C"/>
    <w:rsid w:val="002931A6"/>
    <w:rsid w:val="00293414"/>
    <w:rsid w:val="00293435"/>
    <w:rsid w:val="002937ED"/>
    <w:rsid w:val="00293B94"/>
    <w:rsid w:val="00293C62"/>
    <w:rsid w:val="00293FA4"/>
    <w:rsid w:val="00294035"/>
    <w:rsid w:val="0029410D"/>
    <w:rsid w:val="00294865"/>
    <w:rsid w:val="00294ACF"/>
    <w:rsid w:val="002950D7"/>
    <w:rsid w:val="00295381"/>
    <w:rsid w:val="0029558A"/>
    <w:rsid w:val="00295AFF"/>
    <w:rsid w:val="00295F92"/>
    <w:rsid w:val="002960FC"/>
    <w:rsid w:val="002967A4"/>
    <w:rsid w:val="002975AE"/>
    <w:rsid w:val="00297976"/>
    <w:rsid w:val="002979BD"/>
    <w:rsid w:val="002A02C6"/>
    <w:rsid w:val="002A050D"/>
    <w:rsid w:val="002A065E"/>
    <w:rsid w:val="002A1F0E"/>
    <w:rsid w:val="002A21FA"/>
    <w:rsid w:val="002A24DC"/>
    <w:rsid w:val="002A25F5"/>
    <w:rsid w:val="002A2B44"/>
    <w:rsid w:val="002A2EBF"/>
    <w:rsid w:val="002A3616"/>
    <w:rsid w:val="002A383E"/>
    <w:rsid w:val="002A3DCC"/>
    <w:rsid w:val="002A43BD"/>
    <w:rsid w:val="002A4CA8"/>
    <w:rsid w:val="002A4E19"/>
    <w:rsid w:val="002A4FDF"/>
    <w:rsid w:val="002A547B"/>
    <w:rsid w:val="002A57AC"/>
    <w:rsid w:val="002A6590"/>
    <w:rsid w:val="002A69B8"/>
    <w:rsid w:val="002A73A3"/>
    <w:rsid w:val="002A7D2A"/>
    <w:rsid w:val="002A7EB0"/>
    <w:rsid w:val="002B000F"/>
    <w:rsid w:val="002B00C1"/>
    <w:rsid w:val="002B00DB"/>
    <w:rsid w:val="002B0B8C"/>
    <w:rsid w:val="002B0E3B"/>
    <w:rsid w:val="002B1FBC"/>
    <w:rsid w:val="002B241A"/>
    <w:rsid w:val="002B2551"/>
    <w:rsid w:val="002B258A"/>
    <w:rsid w:val="002B3117"/>
    <w:rsid w:val="002B3815"/>
    <w:rsid w:val="002B3AFA"/>
    <w:rsid w:val="002B3E4C"/>
    <w:rsid w:val="002B3EE2"/>
    <w:rsid w:val="002B4746"/>
    <w:rsid w:val="002B4761"/>
    <w:rsid w:val="002B484C"/>
    <w:rsid w:val="002B4EF3"/>
    <w:rsid w:val="002B5222"/>
    <w:rsid w:val="002B551B"/>
    <w:rsid w:val="002B5937"/>
    <w:rsid w:val="002B59DC"/>
    <w:rsid w:val="002B5C90"/>
    <w:rsid w:val="002B63A6"/>
    <w:rsid w:val="002B6992"/>
    <w:rsid w:val="002B6B4A"/>
    <w:rsid w:val="002B6F6E"/>
    <w:rsid w:val="002B722C"/>
    <w:rsid w:val="002B78C2"/>
    <w:rsid w:val="002B7A6A"/>
    <w:rsid w:val="002C0018"/>
    <w:rsid w:val="002C00A2"/>
    <w:rsid w:val="002C01A0"/>
    <w:rsid w:val="002C05C5"/>
    <w:rsid w:val="002C07D5"/>
    <w:rsid w:val="002C0D22"/>
    <w:rsid w:val="002C0D62"/>
    <w:rsid w:val="002C0E6F"/>
    <w:rsid w:val="002C15F8"/>
    <w:rsid w:val="002C166D"/>
    <w:rsid w:val="002C16AC"/>
    <w:rsid w:val="002C1E28"/>
    <w:rsid w:val="002C2AEC"/>
    <w:rsid w:val="002C2B53"/>
    <w:rsid w:val="002C3274"/>
    <w:rsid w:val="002C3310"/>
    <w:rsid w:val="002C3465"/>
    <w:rsid w:val="002C4422"/>
    <w:rsid w:val="002C46DD"/>
    <w:rsid w:val="002C4D51"/>
    <w:rsid w:val="002C52BF"/>
    <w:rsid w:val="002C554E"/>
    <w:rsid w:val="002C5573"/>
    <w:rsid w:val="002C5AE7"/>
    <w:rsid w:val="002C5BE6"/>
    <w:rsid w:val="002C5C32"/>
    <w:rsid w:val="002C6000"/>
    <w:rsid w:val="002C6425"/>
    <w:rsid w:val="002C685A"/>
    <w:rsid w:val="002C6CDC"/>
    <w:rsid w:val="002C6E4D"/>
    <w:rsid w:val="002C7186"/>
    <w:rsid w:val="002C739B"/>
    <w:rsid w:val="002C7421"/>
    <w:rsid w:val="002C7DB7"/>
    <w:rsid w:val="002C7FA3"/>
    <w:rsid w:val="002D007F"/>
    <w:rsid w:val="002D094C"/>
    <w:rsid w:val="002D0CA0"/>
    <w:rsid w:val="002D0FBB"/>
    <w:rsid w:val="002D11BF"/>
    <w:rsid w:val="002D15DB"/>
    <w:rsid w:val="002D1911"/>
    <w:rsid w:val="002D1C57"/>
    <w:rsid w:val="002D1D20"/>
    <w:rsid w:val="002D1FEA"/>
    <w:rsid w:val="002D236B"/>
    <w:rsid w:val="002D248F"/>
    <w:rsid w:val="002D25ED"/>
    <w:rsid w:val="002D281A"/>
    <w:rsid w:val="002D3013"/>
    <w:rsid w:val="002D3351"/>
    <w:rsid w:val="002D368F"/>
    <w:rsid w:val="002D3916"/>
    <w:rsid w:val="002D3D4D"/>
    <w:rsid w:val="002D4188"/>
    <w:rsid w:val="002D5429"/>
    <w:rsid w:val="002D5DCB"/>
    <w:rsid w:val="002D6540"/>
    <w:rsid w:val="002D664B"/>
    <w:rsid w:val="002D6C22"/>
    <w:rsid w:val="002D6D65"/>
    <w:rsid w:val="002D6E72"/>
    <w:rsid w:val="002D7002"/>
    <w:rsid w:val="002D7293"/>
    <w:rsid w:val="002D74FD"/>
    <w:rsid w:val="002D7671"/>
    <w:rsid w:val="002D7DFC"/>
    <w:rsid w:val="002D7F2B"/>
    <w:rsid w:val="002E006F"/>
    <w:rsid w:val="002E0103"/>
    <w:rsid w:val="002E0377"/>
    <w:rsid w:val="002E0A6A"/>
    <w:rsid w:val="002E1754"/>
    <w:rsid w:val="002E17A4"/>
    <w:rsid w:val="002E1801"/>
    <w:rsid w:val="002E18B1"/>
    <w:rsid w:val="002E195E"/>
    <w:rsid w:val="002E27EB"/>
    <w:rsid w:val="002E39E9"/>
    <w:rsid w:val="002E3C31"/>
    <w:rsid w:val="002E3E24"/>
    <w:rsid w:val="002E3E64"/>
    <w:rsid w:val="002E4C32"/>
    <w:rsid w:val="002E5458"/>
    <w:rsid w:val="002E575D"/>
    <w:rsid w:val="002E6406"/>
    <w:rsid w:val="002E6707"/>
    <w:rsid w:val="002E6895"/>
    <w:rsid w:val="002E6D95"/>
    <w:rsid w:val="002E6FDF"/>
    <w:rsid w:val="002E76F3"/>
    <w:rsid w:val="002E7D9E"/>
    <w:rsid w:val="002F00A7"/>
    <w:rsid w:val="002F038B"/>
    <w:rsid w:val="002F04D2"/>
    <w:rsid w:val="002F0C22"/>
    <w:rsid w:val="002F1195"/>
    <w:rsid w:val="002F12A0"/>
    <w:rsid w:val="002F1346"/>
    <w:rsid w:val="002F1EB8"/>
    <w:rsid w:val="002F2123"/>
    <w:rsid w:val="002F221B"/>
    <w:rsid w:val="002F271B"/>
    <w:rsid w:val="002F289B"/>
    <w:rsid w:val="002F2AC0"/>
    <w:rsid w:val="002F3408"/>
    <w:rsid w:val="002F3DCF"/>
    <w:rsid w:val="002F43A6"/>
    <w:rsid w:val="002F4FA9"/>
    <w:rsid w:val="002F534C"/>
    <w:rsid w:val="002F5491"/>
    <w:rsid w:val="002F55B9"/>
    <w:rsid w:val="002F5650"/>
    <w:rsid w:val="002F5B3E"/>
    <w:rsid w:val="002F5B9B"/>
    <w:rsid w:val="002F68EC"/>
    <w:rsid w:val="002F693E"/>
    <w:rsid w:val="002F6F69"/>
    <w:rsid w:val="002F73F2"/>
    <w:rsid w:val="002F7654"/>
    <w:rsid w:val="002F77F7"/>
    <w:rsid w:val="002F7908"/>
    <w:rsid w:val="002F7A35"/>
    <w:rsid w:val="0030009D"/>
    <w:rsid w:val="00300354"/>
    <w:rsid w:val="00300E4A"/>
    <w:rsid w:val="0030194E"/>
    <w:rsid w:val="00301F3F"/>
    <w:rsid w:val="003028EE"/>
    <w:rsid w:val="00302CE2"/>
    <w:rsid w:val="00303244"/>
    <w:rsid w:val="00303BED"/>
    <w:rsid w:val="00304001"/>
    <w:rsid w:val="00305438"/>
    <w:rsid w:val="003058CD"/>
    <w:rsid w:val="00310051"/>
    <w:rsid w:val="003107D3"/>
    <w:rsid w:val="00310BAF"/>
    <w:rsid w:val="003113EE"/>
    <w:rsid w:val="00311564"/>
    <w:rsid w:val="00311754"/>
    <w:rsid w:val="0031177F"/>
    <w:rsid w:val="00311996"/>
    <w:rsid w:val="00311CD7"/>
    <w:rsid w:val="003126A2"/>
    <w:rsid w:val="003130B9"/>
    <w:rsid w:val="0031340B"/>
    <w:rsid w:val="00313542"/>
    <w:rsid w:val="00313E09"/>
    <w:rsid w:val="00314619"/>
    <w:rsid w:val="00314EF7"/>
    <w:rsid w:val="003154A0"/>
    <w:rsid w:val="0031554E"/>
    <w:rsid w:val="00315586"/>
    <w:rsid w:val="003155AD"/>
    <w:rsid w:val="003156C2"/>
    <w:rsid w:val="00315896"/>
    <w:rsid w:val="00316228"/>
    <w:rsid w:val="0031631B"/>
    <w:rsid w:val="0031670A"/>
    <w:rsid w:val="00316FD3"/>
    <w:rsid w:val="00317809"/>
    <w:rsid w:val="00317DD7"/>
    <w:rsid w:val="003200AE"/>
    <w:rsid w:val="00320273"/>
    <w:rsid w:val="0032062E"/>
    <w:rsid w:val="00320678"/>
    <w:rsid w:val="00320D1F"/>
    <w:rsid w:val="003210E6"/>
    <w:rsid w:val="0032110B"/>
    <w:rsid w:val="00321720"/>
    <w:rsid w:val="003217FB"/>
    <w:rsid w:val="00321B67"/>
    <w:rsid w:val="00321F3B"/>
    <w:rsid w:val="00322835"/>
    <w:rsid w:val="00322F0C"/>
    <w:rsid w:val="003230EB"/>
    <w:rsid w:val="00323452"/>
    <w:rsid w:val="00323469"/>
    <w:rsid w:val="003235F5"/>
    <w:rsid w:val="00323630"/>
    <w:rsid w:val="003239A5"/>
    <w:rsid w:val="00323D9C"/>
    <w:rsid w:val="00323F76"/>
    <w:rsid w:val="003250A2"/>
    <w:rsid w:val="00325110"/>
    <w:rsid w:val="00325683"/>
    <w:rsid w:val="00325988"/>
    <w:rsid w:val="00325C46"/>
    <w:rsid w:val="003263CD"/>
    <w:rsid w:val="003264EA"/>
    <w:rsid w:val="00326679"/>
    <w:rsid w:val="003267D8"/>
    <w:rsid w:val="00326CD3"/>
    <w:rsid w:val="00327251"/>
    <w:rsid w:val="00327427"/>
    <w:rsid w:val="00330368"/>
    <w:rsid w:val="00330A5B"/>
    <w:rsid w:val="00331810"/>
    <w:rsid w:val="0033207C"/>
    <w:rsid w:val="003321BD"/>
    <w:rsid w:val="003325F3"/>
    <w:rsid w:val="003325F6"/>
    <w:rsid w:val="0033307D"/>
    <w:rsid w:val="003331B8"/>
    <w:rsid w:val="00333585"/>
    <w:rsid w:val="003335AF"/>
    <w:rsid w:val="0033383F"/>
    <w:rsid w:val="00334334"/>
    <w:rsid w:val="003347B2"/>
    <w:rsid w:val="0033524B"/>
    <w:rsid w:val="0033550F"/>
    <w:rsid w:val="00335BA1"/>
    <w:rsid w:val="00336177"/>
    <w:rsid w:val="00336E52"/>
    <w:rsid w:val="0033708C"/>
    <w:rsid w:val="003371A3"/>
    <w:rsid w:val="00337218"/>
    <w:rsid w:val="003378C0"/>
    <w:rsid w:val="00337A22"/>
    <w:rsid w:val="00337C58"/>
    <w:rsid w:val="00337E93"/>
    <w:rsid w:val="00337EB0"/>
    <w:rsid w:val="0034033D"/>
    <w:rsid w:val="00340464"/>
    <w:rsid w:val="00340976"/>
    <w:rsid w:val="00340C7F"/>
    <w:rsid w:val="00341159"/>
    <w:rsid w:val="00341659"/>
    <w:rsid w:val="00341700"/>
    <w:rsid w:val="00341B90"/>
    <w:rsid w:val="00341E9C"/>
    <w:rsid w:val="00342249"/>
    <w:rsid w:val="00342C0C"/>
    <w:rsid w:val="0034322D"/>
    <w:rsid w:val="00343C8E"/>
    <w:rsid w:val="00343CAC"/>
    <w:rsid w:val="00343F20"/>
    <w:rsid w:val="00344022"/>
    <w:rsid w:val="00345846"/>
    <w:rsid w:val="0034595A"/>
    <w:rsid w:val="00345DD5"/>
    <w:rsid w:val="00345DD6"/>
    <w:rsid w:val="00345E35"/>
    <w:rsid w:val="003467E8"/>
    <w:rsid w:val="0034708E"/>
    <w:rsid w:val="0034757F"/>
    <w:rsid w:val="00347696"/>
    <w:rsid w:val="00347783"/>
    <w:rsid w:val="00350574"/>
    <w:rsid w:val="003505C0"/>
    <w:rsid w:val="0035067E"/>
    <w:rsid w:val="00350DFE"/>
    <w:rsid w:val="00351485"/>
    <w:rsid w:val="00351728"/>
    <w:rsid w:val="0035189E"/>
    <w:rsid w:val="003518B4"/>
    <w:rsid w:val="00351C0D"/>
    <w:rsid w:val="00352179"/>
    <w:rsid w:val="00352B4F"/>
    <w:rsid w:val="00352B5E"/>
    <w:rsid w:val="0035372F"/>
    <w:rsid w:val="00353AC5"/>
    <w:rsid w:val="00353EF5"/>
    <w:rsid w:val="00354FD8"/>
    <w:rsid w:val="00355C93"/>
    <w:rsid w:val="00355D8F"/>
    <w:rsid w:val="003567D1"/>
    <w:rsid w:val="00356BA4"/>
    <w:rsid w:val="00356D2F"/>
    <w:rsid w:val="003572DC"/>
    <w:rsid w:val="00357A8F"/>
    <w:rsid w:val="00357E77"/>
    <w:rsid w:val="0036040F"/>
    <w:rsid w:val="003608F6"/>
    <w:rsid w:val="00360A7B"/>
    <w:rsid w:val="00361A24"/>
    <w:rsid w:val="00361C6F"/>
    <w:rsid w:val="00363BFD"/>
    <w:rsid w:val="0036504C"/>
    <w:rsid w:val="00365E14"/>
    <w:rsid w:val="00365E20"/>
    <w:rsid w:val="003660A5"/>
    <w:rsid w:val="003661E0"/>
    <w:rsid w:val="00367160"/>
    <w:rsid w:val="00367A1D"/>
    <w:rsid w:val="00367A3A"/>
    <w:rsid w:val="00370319"/>
    <w:rsid w:val="003714FB"/>
    <w:rsid w:val="00371755"/>
    <w:rsid w:val="00371C37"/>
    <w:rsid w:val="003726F1"/>
    <w:rsid w:val="00372DA8"/>
    <w:rsid w:val="00372F6D"/>
    <w:rsid w:val="00372FCF"/>
    <w:rsid w:val="0037432A"/>
    <w:rsid w:val="00374361"/>
    <w:rsid w:val="0037458B"/>
    <w:rsid w:val="00374ACF"/>
    <w:rsid w:val="00374D81"/>
    <w:rsid w:val="00374E2C"/>
    <w:rsid w:val="00375B8A"/>
    <w:rsid w:val="00375F0F"/>
    <w:rsid w:val="0037613C"/>
    <w:rsid w:val="00376873"/>
    <w:rsid w:val="003773E4"/>
    <w:rsid w:val="00377567"/>
    <w:rsid w:val="00377871"/>
    <w:rsid w:val="00377FEB"/>
    <w:rsid w:val="00380475"/>
    <w:rsid w:val="00380D06"/>
    <w:rsid w:val="00380F2D"/>
    <w:rsid w:val="0038143F"/>
    <w:rsid w:val="0038199F"/>
    <w:rsid w:val="00381B78"/>
    <w:rsid w:val="00381C50"/>
    <w:rsid w:val="003823B2"/>
    <w:rsid w:val="003828A6"/>
    <w:rsid w:val="00382D72"/>
    <w:rsid w:val="00382FA0"/>
    <w:rsid w:val="00383B61"/>
    <w:rsid w:val="00383BE9"/>
    <w:rsid w:val="00383C9A"/>
    <w:rsid w:val="00384025"/>
    <w:rsid w:val="00384403"/>
    <w:rsid w:val="00384586"/>
    <w:rsid w:val="003845BA"/>
    <w:rsid w:val="00384CC5"/>
    <w:rsid w:val="00384D45"/>
    <w:rsid w:val="00384F76"/>
    <w:rsid w:val="003852A3"/>
    <w:rsid w:val="00385A70"/>
    <w:rsid w:val="00385BAA"/>
    <w:rsid w:val="00385C68"/>
    <w:rsid w:val="00385E52"/>
    <w:rsid w:val="00387522"/>
    <w:rsid w:val="00387616"/>
    <w:rsid w:val="00390258"/>
    <w:rsid w:val="00390296"/>
    <w:rsid w:val="00390F7F"/>
    <w:rsid w:val="003910F2"/>
    <w:rsid w:val="00391BE5"/>
    <w:rsid w:val="003922B9"/>
    <w:rsid w:val="00392853"/>
    <w:rsid w:val="00392913"/>
    <w:rsid w:val="00392A50"/>
    <w:rsid w:val="00392B94"/>
    <w:rsid w:val="00393AAE"/>
    <w:rsid w:val="00394009"/>
    <w:rsid w:val="00394417"/>
    <w:rsid w:val="00394A29"/>
    <w:rsid w:val="00394A2F"/>
    <w:rsid w:val="00395273"/>
    <w:rsid w:val="0039599E"/>
    <w:rsid w:val="003960A8"/>
    <w:rsid w:val="00396169"/>
    <w:rsid w:val="003964A2"/>
    <w:rsid w:val="00396A0E"/>
    <w:rsid w:val="00396F33"/>
    <w:rsid w:val="003A030C"/>
    <w:rsid w:val="003A0716"/>
    <w:rsid w:val="003A0F0D"/>
    <w:rsid w:val="003A0FE1"/>
    <w:rsid w:val="003A10B4"/>
    <w:rsid w:val="003A12D1"/>
    <w:rsid w:val="003A1508"/>
    <w:rsid w:val="003A1F8E"/>
    <w:rsid w:val="003A210F"/>
    <w:rsid w:val="003A2191"/>
    <w:rsid w:val="003A2616"/>
    <w:rsid w:val="003A285A"/>
    <w:rsid w:val="003A29EE"/>
    <w:rsid w:val="003A2AE6"/>
    <w:rsid w:val="003A3013"/>
    <w:rsid w:val="003A43FA"/>
    <w:rsid w:val="003A454B"/>
    <w:rsid w:val="003A4572"/>
    <w:rsid w:val="003A517D"/>
    <w:rsid w:val="003A51D4"/>
    <w:rsid w:val="003A54FA"/>
    <w:rsid w:val="003A59C0"/>
    <w:rsid w:val="003A5F38"/>
    <w:rsid w:val="003A62B5"/>
    <w:rsid w:val="003A6868"/>
    <w:rsid w:val="003A688B"/>
    <w:rsid w:val="003A6B20"/>
    <w:rsid w:val="003A70B6"/>
    <w:rsid w:val="003A70DC"/>
    <w:rsid w:val="003A721D"/>
    <w:rsid w:val="003A7440"/>
    <w:rsid w:val="003A7B43"/>
    <w:rsid w:val="003A7EFB"/>
    <w:rsid w:val="003A7F77"/>
    <w:rsid w:val="003B0016"/>
    <w:rsid w:val="003B07FE"/>
    <w:rsid w:val="003B30E9"/>
    <w:rsid w:val="003B3726"/>
    <w:rsid w:val="003B37BD"/>
    <w:rsid w:val="003B3CC4"/>
    <w:rsid w:val="003B3FDC"/>
    <w:rsid w:val="003B417B"/>
    <w:rsid w:val="003B43E5"/>
    <w:rsid w:val="003B4D4A"/>
    <w:rsid w:val="003B4ECC"/>
    <w:rsid w:val="003B54E1"/>
    <w:rsid w:val="003B5608"/>
    <w:rsid w:val="003B61DF"/>
    <w:rsid w:val="003B66BE"/>
    <w:rsid w:val="003B675F"/>
    <w:rsid w:val="003B697A"/>
    <w:rsid w:val="003B6D2B"/>
    <w:rsid w:val="003B73BC"/>
    <w:rsid w:val="003B7744"/>
    <w:rsid w:val="003B77EB"/>
    <w:rsid w:val="003B7FCB"/>
    <w:rsid w:val="003C0945"/>
    <w:rsid w:val="003C1054"/>
    <w:rsid w:val="003C1190"/>
    <w:rsid w:val="003C1EC5"/>
    <w:rsid w:val="003C2190"/>
    <w:rsid w:val="003C24AD"/>
    <w:rsid w:val="003C29A1"/>
    <w:rsid w:val="003C2B61"/>
    <w:rsid w:val="003C2E83"/>
    <w:rsid w:val="003C39D5"/>
    <w:rsid w:val="003C3BDB"/>
    <w:rsid w:val="003C3E17"/>
    <w:rsid w:val="003C47B6"/>
    <w:rsid w:val="003C4AB8"/>
    <w:rsid w:val="003C5096"/>
    <w:rsid w:val="003C584B"/>
    <w:rsid w:val="003C59B9"/>
    <w:rsid w:val="003C59E8"/>
    <w:rsid w:val="003C5D20"/>
    <w:rsid w:val="003C692B"/>
    <w:rsid w:val="003C6EE9"/>
    <w:rsid w:val="003C70BE"/>
    <w:rsid w:val="003C71E9"/>
    <w:rsid w:val="003C72FE"/>
    <w:rsid w:val="003C742A"/>
    <w:rsid w:val="003C7598"/>
    <w:rsid w:val="003C7827"/>
    <w:rsid w:val="003C7AAA"/>
    <w:rsid w:val="003D078A"/>
    <w:rsid w:val="003D09AA"/>
    <w:rsid w:val="003D0AE7"/>
    <w:rsid w:val="003D0FD9"/>
    <w:rsid w:val="003D1F57"/>
    <w:rsid w:val="003D1FD4"/>
    <w:rsid w:val="003D22B4"/>
    <w:rsid w:val="003D23E6"/>
    <w:rsid w:val="003D28D1"/>
    <w:rsid w:val="003D2B3F"/>
    <w:rsid w:val="003D2F60"/>
    <w:rsid w:val="003D3C7C"/>
    <w:rsid w:val="003D3CCE"/>
    <w:rsid w:val="003D41CA"/>
    <w:rsid w:val="003D47AF"/>
    <w:rsid w:val="003D4D0D"/>
    <w:rsid w:val="003D5266"/>
    <w:rsid w:val="003D5644"/>
    <w:rsid w:val="003D596E"/>
    <w:rsid w:val="003D5A67"/>
    <w:rsid w:val="003D6052"/>
    <w:rsid w:val="003D61E6"/>
    <w:rsid w:val="003D67D1"/>
    <w:rsid w:val="003D6FEC"/>
    <w:rsid w:val="003D71E2"/>
    <w:rsid w:val="003D7708"/>
    <w:rsid w:val="003D7825"/>
    <w:rsid w:val="003D7939"/>
    <w:rsid w:val="003D7BD2"/>
    <w:rsid w:val="003E082C"/>
    <w:rsid w:val="003E0FB4"/>
    <w:rsid w:val="003E1A0A"/>
    <w:rsid w:val="003E1F24"/>
    <w:rsid w:val="003E1FC3"/>
    <w:rsid w:val="003E2457"/>
    <w:rsid w:val="003E2F41"/>
    <w:rsid w:val="003E318D"/>
    <w:rsid w:val="003E3A22"/>
    <w:rsid w:val="003E3F2C"/>
    <w:rsid w:val="003E4385"/>
    <w:rsid w:val="003E4D0B"/>
    <w:rsid w:val="003E5421"/>
    <w:rsid w:val="003E6006"/>
    <w:rsid w:val="003E6194"/>
    <w:rsid w:val="003E6AE4"/>
    <w:rsid w:val="003E7B49"/>
    <w:rsid w:val="003F00B5"/>
    <w:rsid w:val="003F02BC"/>
    <w:rsid w:val="003F0D28"/>
    <w:rsid w:val="003F17D0"/>
    <w:rsid w:val="003F1B83"/>
    <w:rsid w:val="003F301D"/>
    <w:rsid w:val="003F312A"/>
    <w:rsid w:val="003F358B"/>
    <w:rsid w:val="003F3822"/>
    <w:rsid w:val="003F3824"/>
    <w:rsid w:val="003F3CF2"/>
    <w:rsid w:val="003F4260"/>
    <w:rsid w:val="003F47C4"/>
    <w:rsid w:val="003F49AD"/>
    <w:rsid w:val="003F52B9"/>
    <w:rsid w:val="003F55DB"/>
    <w:rsid w:val="003F5718"/>
    <w:rsid w:val="003F5A44"/>
    <w:rsid w:val="003F6198"/>
    <w:rsid w:val="003F69E6"/>
    <w:rsid w:val="003F7603"/>
    <w:rsid w:val="003F7656"/>
    <w:rsid w:val="003F7723"/>
    <w:rsid w:val="003F7898"/>
    <w:rsid w:val="003F7FA2"/>
    <w:rsid w:val="003F7FE5"/>
    <w:rsid w:val="00400387"/>
    <w:rsid w:val="004003C3"/>
    <w:rsid w:val="0040085B"/>
    <w:rsid w:val="00401282"/>
    <w:rsid w:val="00401BF2"/>
    <w:rsid w:val="00401FE6"/>
    <w:rsid w:val="0040219B"/>
    <w:rsid w:val="00402A41"/>
    <w:rsid w:val="00402B03"/>
    <w:rsid w:val="00403B5F"/>
    <w:rsid w:val="00403C7A"/>
    <w:rsid w:val="00403D6A"/>
    <w:rsid w:val="00403F43"/>
    <w:rsid w:val="00404AF6"/>
    <w:rsid w:val="00404C39"/>
    <w:rsid w:val="00404CAC"/>
    <w:rsid w:val="00404F44"/>
    <w:rsid w:val="004050AD"/>
    <w:rsid w:val="004051E7"/>
    <w:rsid w:val="00405723"/>
    <w:rsid w:val="00405BA1"/>
    <w:rsid w:val="00405E1C"/>
    <w:rsid w:val="00406782"/>
    <w:rsid w:val="00406936"/>
    <w:rsid w:val="00406A9C"/>
    <w:rsid w:val="00406D06"/>
    <w:rsid w:val="00406FBE"/>
    <w:rsid w:val="00406FEB"/>
    <w:rsid w:val="00407558"/>
    <w:rsid w:val="00407577"/>
    <w:rsid w:val="0040792E"/>
    <w:rsid w:val="00407A0E"/>
    <w:rsid w:val="00410520"/>
    <w:rsid w:val="00410872"/>
    <w:rsid w:val="004108F1"/>
    <w:rsid w:val="004115F8"/>
    <w:rsid w:val="00411840"/>
    <w:rsid w:val="00411A59"/>
    <w:rsid w:val="00411A8D"/>
    <w:rsid w:val="00411C14"/>
    <w:rsid w:val="00412262"/>
    <w:rsid w:val="0041229B"/>
    <w:rsid w:val="004124B1"/>
    <w:rsid w:val="00412681"/>
    <w:rsid w:val="00412790"/>
    <w:rsid w:val="00412AAD"/>
    <w:rsid w:val="00412C3C"/>
    <w:rsid w:val="004133BD"/>
    <w:rsid w:val="004138FD"/>
    <w:rsid w:val="00413DBB"/>
    <w:rsid w:val="00413E1A"/>
    <w:rsid w:val="0041418D"/>
    <w:rsid w:val="00414876"/>
    <w:rsid w:val="00414A88"/>
    <w:rsid w:val="00414B8D"/>
    <w:rsid w:val="00414BFA"/>
    <w:rsid w:val="00414FBF"/>
    <w:rsid w:val="004150BB"/>
    <w:rsid w:val="004156AB"/>
    <w:rsid w:val="004159C7"/>
    <w:rsid w:val="00415A3E"/>
    <w:rsid w:val="00415D18"/>
    <w:rsid w:val="004162FA"/>
    <w:rsid w:val="0041669F"/>
    <w:rsid w:val="00416764"/>
    <w:rsid w:val="004167EF"/>
    <w:rsid w:val="004173DE"/>
    <w:rsid w:val="004174FE"/>
    <w:rsid w:val="004178AF"/>
    <w:rsid w:val="004200A3"/>
    <w:rsid w:val="00420214"/>
    <w:rsid w:val="00420310"/>
    <w:rsid w:val="00420637"/>
    <w:rsid w:val="00420950"/>
    <w:rsid w:val="00420961"/>
    <w:rsid w:val="00420DC0"/>
    <w:rsid w:val="0042119D"/>
    <w:rsid w:val="004211D4"/>
    <w:rsid w:val="0042146B"/>
    <w:rsid w:val="0042153B"/>
    <w:rsid w:val="0042174B"/>
    <w:rsid w:val="00421B45"/>
    <w:rsid w:val="00422258"/>
    <w:rsid w:val="00422667"/>
    <w:rsid w:val="004227B7"/>
    <w:rsid w:val="00423311"/>
    <w:rsid w:val="0042375B"/>
    <w:rsid w:val="00423920"/>
    <w:rsid w:val="00424061"/>
    <w:rsid w:val="00424A2A"/>
    <w:rsid w:val="00424EA2"/>
    <w:rsid w:val="0042526D"/>
    <w:rsid w:val="00425693"/>
    <w:rsid w:val="0042576B"/>
    <w:rsid w:val="004257CC"/>
    <w:rsid w:val="00425A2E"/>
    <w:rsid w:val="00425B9D"/>
    <w:rsid w:val="00425E6B"/>
    <w:rsid w:val="00425EA6"/>
    <w:rsid w:val="00426065"/>
    <w:rsid w:val="004269D4"/>
    <w:rsid w:val="00426A8D"/>
    <w:rsid w:val="0042750C"/>
    <w:rsid w:val="00427B2B"/>
    <w:rsid w:val="00427E57"/>
    <w:rsid w:val="00427EE3"/>
    <w:rsid w:val="00427F22"/>
    <w:rsid w:val="00427F29"/>
    <w:rsid w:val="00430073"/>
    <w:rsid w:val="00430364"/>
    <w:rsid w:val="004305F0"/>
    <w:rsid w:val="004309CF"/>
    <w:rsid w:val="00430EF7"/>
    <w:rsid w:val="00431123"/>
    <w:rsid w:val="0043125A"/>
    <w:rsid w:val="0043175E"/>
    <w:rsid w:val="00432271"/>
    <w:rsid w:val="004326FB"/>
    <w:rsid w:val="00432CAF"/>
    <w:rsid w:val="00432D85"/>
    <w:rsid w:val="00432DAF"/>
    <w:rsid w:val="00432F1D"/>
    <w:rsid w:val="004333D4"/>
    <w:rsid w:val="00433453"/>
    <w:rsid w:val="0043439C"/>
    <w:rsid w:val="00434443"/>
    <w:rsid w:val="00434CC4"/>
    <w:rsid w:val="00434EC6"/>
    <w:rsid w:val="00434F2E"/>
    <w:rsid w:val="0043559E"/>
    <w:rsid w:val="00436933"/>
    <w:rsid w:val="00437013"/>
    <w:rsid w:val="004372B2"/>
    <w:rsid w:val="00437685"/>
    <w:rsid w:val="004378CF"/>
    <w:rsid w:val="00437B23"/>
    <w:rsid w:val="00437BDF"/>
    <w:rsid w:val="004403BB"/>
    <w:rsid w:val="0044059C"/>
    <w:rsid w:val="00440696"/>
    <w:rsid w:val="00440A44"/>
    <w:rsid w:val="00440C61"/>
    <w:rsid w:val="00440D18"/>
    <w:rsid w:val="004415BA"/>
    <w:rsid w:val="004418D6"/>
    <w:rsid w:val="00442934"/>
    <w:rsid w:val="00442A02"/>
    <w:rsid w:val="00442F92"/>
    <w:rsid w:val="004430B1"/>
    <w:rsid w:val="0044355A"/>
    <w:rsid w:val="00443662"/>
    <w:rsid w:val="0044367F"/>
    <w:rsid w:val="00443C5F"/>
    <w:rsid w:val="00444499"/>
    <w:rsid w:val="0044471D"/>
    <w:rsid w:val="00444943"/>
    <w:rsid w:val="00444B57"/>
    <w:rsid w:val="00444DD1"/>
    <w:rsid w:val="00445565"/>
    <w:rsid w:val="004458E1"/>
    <w:rsid w:val="00445D5D"/>
    <w:rsid w:val="00445D78"/>
    <w:rsid w:val="00445D7A"/>
    <w:rsid w:val="00445F0C"/>
    <w:rsid w:val="00446609"/>
    <w:rsid w:val="00446DC7"/>
    <w:rsid w:val="00447185"/>
    <w:rsid w:val="00447D09"/>
    <w:rsid w:val="00447D3B"/>
    <w:rsid w:val="00447EF5"/>
    <w:rsid w:val="0045044F"/>
    <w:rsid w:val="004507B5"/>
    <w:rsid w:val="00450EC7"/>
    <w:rsid w:val="00450F56"/>
    <w:rsid w:val="00451231"/>
    <w:rsid w:val="004513BC"/>
    <w:rsid w:val="00451845"/>
    <w:rsid w:val="00451E8B"/>
    <w:rsid w:val="00452281"/>
    <w:rsid w:val="0045309C"/>
    <w:rsid w:val="004530EA"/>
    <w:rsid w:val="00453494"/>
    <w:rsid w:val="00453808"/>
    <w:rsid w:val="00453B86"/>
    <w:rsid w:val="00454072"/>
    <w:rsid w:val="004543D8"/>
    <w:rsid w:val="004544F7"/>
    <w:rsid w:val="00454EDD"/>
    <w:rsid w:val="004556C3"/>
    <w:rsid w:val="004561BA"/>
    <w:rsid w:val="00457720"/>
    <w:rsid w:val="00457C67"/>
    <w:rsid w:val="00457D35"/>
    <w:rsid w:val="00460A21"/>
    <w:rsid w:val="00460B12"/>
    <w:rsid w:val="00460B69"/>
    <w:rsid w:val="00460E73"/>
    <w:rsid w:val="00461270"/>
    <w:rsid w:val="004615B3"/>
    <w:rsid w:val="00461BEE"/>
    <w:rsid w:val="00461F74"/>
    <w:rsid w:val="0046225A"/>
    <w:rsid w:val="0046243B"/>
    <w:rsid w:val="00462B46"/>
    <w:rsid w:val="004632E7"/>
    <w:rsid w:val="0046336C"/>
    <w:rsid w:val="00463D3B"/>
    <w:rsid w:val="00464308"/>
    <w:rsid w:val="00464419"/>
    <w:rsid w:val="00464CBE"/>
    <w:rsid w:val="004663A6"/>
    <w:rsid w:val="004671CB"/>
    <w:rsid w:val="00467B82"/>
    <w:rsid w:val="00467D8C"/>
    <w:rsid w:val="00470198"/>
    <w:rsid w:val="004707C0"/>
    <w:rsid w:val="00470E05"/>
    <w:rsid w:val="00470F97"/>
    <w:rsid w:val="004714BD"/>
    <w:rsid w:val="004717D8"/>
    <w:rsid w:val="00471AE0"/>
    <w:rsid w:val="00471C70"/>
    <w:rsid w:val="0047256F"/>
    <w:rsid w:val="004731CD"/>
    <w:rsid w:val="00473373"/>
    <w:rsid w:val="004733A7"/>
    <w:rsid w:val="0047373D"/>
    <w:rsid w:val="00473C42"/>
    <w:rsid w:val="00474357"/>
    <w:rsid w:val="00474440"/>
    <w:rsid w:val="00474871"/>
    <w:rsid w:val="00474AB8"/>
    <w:rsid w:val="00474DA9"/>
    <w:rsid w:val="00474F6C"/>
    <w:rsid w:val="0047506E"/>
    <w:rsid w:val="00475392"/>
    <w:rsid w:val="004756CC"/>
    <w:rsid w:val="00475A57"/>
    <w:rsid w:val="00475EE7"/>
    <w:rsid w:val="00476076"/>
    <w:rsid w:val="004764D9"/>
    <w:rsid w:val="004766AD"/>
    <w:rsid w:val="00476FEF"/>
    <w:rsid w:val="004770EE"/>
    <w:rsid w:val="00477419"/>
    <w:rsid w:val="00477435"/>
    <w:rsid w:val="004777A3"/>
    <w:rsid w:val="00477B40"/>
    <w:rsid w:val="00477F48"/>
    <w:rsid w:val="00480666"/>
    <w:rsid w:val="00480677"/>
    <w:rsid w:val="00480964"/>
    <w:rsid w:val="00480B56"/>
    <w:rsid w:val="00480F48"/>
    <w:rsid w:val="004811D2"/>
    <w:rsid w:val="00481509"/>
    <w:rsid w:val="00481DAC"/>
    <w:rsid w:val="004824A8"/>
    <w:rsid w:val="00482831"/>
    <w:rsid w:val="004828FD"/>
    <w:rsid w:val="004829BB"/>
    <w:rsid w:val="00482A09"/>
    <w:rsid w:val="00482AEF"/>
    <w:rsid w:val="00482CFC"/>
    <w:rsid w:val="00482E6F"/>
    <w:rsid w:val="00482E77"/>
    <w:rsid w:val="004834EF"/>
    <w:rsid w:val="0048428D"/>
    <w:rsid w:val="00484688"/>
    <w:rsid w:val="00484E25"/>
    <w:rsid w:val="00485434"/>
    <w:rsid w:val="004855AA"/>
    <w:rsid w:val="0048571B"/>
    <w:rsid w:val="00485737"/>
    <w:rsid w:val="00485C8A"/>
    <w:rsid w:val="00485D93"/>
    <w:rsid w:val="00486759"/>
    <w:rsid w:val="00486B42"/>
    <w:rsid w:val="00486D6E"/>
    <w:rsid w:val="0048736A"/>
    <w:rsid w:val="00487C37"/>
    <w:rsid w:val="00487DDD"/>
    <w:rsid w:val="00487FC5"/>
    <w:rsid w:val="0049012B"/>
    <w:rsid w:val="004908E1"/>
    <w:rsid w:val="00490E51"/>
    <w:rsid w:val="004911D2"/>
    <w:rsid w:val="00491870"/>
    <w:rsid w:val="00491A07"/>
    <w:rsid w:val="00491B0B"/>
    <w:rsid w:val="00492691"/>
    <w:rsid w:val="004926CC"/>
    <w:rsid w:val="00493569"/>
    <w:rsid w:val="00493946"/>
    <w:rsid w:val="00493A1D"/>
    <w:rsid w:val="00493ADC"/>
    <w:rsid w:val="00493AF8"/>
    <w:rsid w:val="0049443A"/>
    <w:rsid w:val="004946BF"/>
    <w:rsid w:val="00494BAB"/>
    <w:rsid w:val="00494C65"/>
    <w:rsid w:val="00494E34"/>
    <w:rsid w:val="004950F9"/>
    <w:rsid w:val="00495239"/>
    <w:rsid w:val="004952F9"/>
    <w:rsid w:val="00495E52"/>
    <w:rsid w:val="00495FDF"/>
    <w:rsid w:val="00496359"/>
    <w:rsid w:val="00496F20"/>
    <w:rsid w:val="004973F4"/>
    <w:rsid w:val="00497864"/>
    <w:rsid w:val="00497C56"/>
    <w:rsid w:val="004A0BA1"/>
    <w:rsid w:val="004A0E26"/>
    <w:rsid w:val="004A0F6B"/>
    <w:rsid w:val="004A1001"/>
    <w:rsid w:val="004A11DA"/>
    <w:rsid w:val="004A1386"/>
    <w:rsid w:val="004A1462"/>
    <w:rsid w:val="004A160B"/>
    <w:rsid w:val="004A1692"/>
    <w:rsid w:val="004A16ED"/>
    <w:rsid w:val="004A1A30"/>
    <w:rsid w:val="004A2234"/>
    <w:rsid w:val="004A28CF"/>
    <w:rsid w:val="004A3052"/>
    <w:rsid w:val="004A3D49"/>
    <w:rsid w:val="004A3D54"/>
    <w:rsid w:val="004A4198"/>
    <w:rsid w:val="004A43AC"/>
    <w:rsid w:val="004A566E"/>
    <w:rsid w:val="004A56AA"/>
    <w:rsid w:val="004A57BD"/>
    <w:rsid w:val="004A5B25"/>
    <w:rsid w:val="004A5CF1"/>
    <w:rsid w:val="004A6156"/>
    <w:rsid w:val="004A7288"/>
    <w:rsid w:val="004A738E"/>
    <w:rsid w:val="004A749B"/>
    <w:rsid w:val="004A75BC"/>
    <w:rsid w:val="004A7820"/>
    <w:rsid w:val="004A798F"/>
    <w:rsid w:val="004B017D"/>
    <w:rsid w:val="004B08F7"/>
    <w:rsid w:val="004B0CB0"/>
    <w:rsid w:val="004B0DB4"/>
    <w:rsid w:val="004B13CC"/>
    <w:rsid w:val="004B1A56"/>
    <w:rsid w:val="004B1D3A"/>
    <w:rsid w:val="004B1E13"/>
    <w:rsid w:val="004B2049"/>
    <w:rsid w:val="004B25A5"/>
    <w:rsid w:val="004B25AD"/>
    <w:rsid w:val="004B28A4"/>
    <w:rsid w:val="004B305B"/>
    <w:rsid w:val="004B32EA"/>
    <w:rsid w:val="004B3842"/>
    <w:rsid w:val="004B3913"/>
    <w:rsid w:val="004B3D1E"/>
    <w:rsid w:val="004B3DA5"/>
    <w:rsid w:val="004B463A"/>
    <w:rsid w:val="004B5391"/>
    <w:rsid w:val="004B5A7F"/>
    <w:rsid w:val="004B62D7"/>
    <w:rsid w:val="004B6813"/>
    <w:rsid w:val="004B6B22"/>
    <w:rsid w:val="004B736F"/>
    <w:rsid w:val="004B7E32"/>
    <w:rsid w:val="004B7E5E"/>
    <w:rsid w:val="004C0204"/>
    <w:rsid w:val="004C0B03"/>
    <w:rsid w:val="004C0D39"/>
    <w:rsid w:val="004C0EB9"/>
    <w:rsid w:val="004C175E"/>
    <w:rsid w:val="004C1AC0"/>
    <w:rsid w:val="004C1B88"/>
    <w:rsid w:val="004C1C66"/>
    <w:rsid w:val="004C1FE9"/>
    <w:rsid w:val="004C24E4"/>
    <w:rsid w:val="004C2BAA"/>
    <w:rsid w:val="004C2D01"/>
    <w:rsid w:val="004C308B"/>
    <w:rsid w:val="004C30E6"/>
    <w:rsid w:val="004C31B1"/>
    <w:rsid w:val="004C3237"/>
    <w:rsid w:val="004C3269"/>
    <w:rsid w:val="004C3374"/>
    <w:rsid w:val="004C3F7C"/>
    <w:rsid w:val="004C48BA"/>
    <w:rsid w:val="004C4B35"/>
    <w:rsid w:val="004C4E5B"/>
    <w:rsid w:val="004C5529"/>
    <w:rsid w:val="004C5B2C"/>
    <w:rsid w:val="004C5BEE"/>
    <w:rsid w:val="004C67A9"/>
    <w:rsid w:val="004C685E"/>
    <w:rsid w:val="004C6AA6"/>
    <w:rsid w:val="004C6F82"/>
    <w:rsid w:val="004C70E3"/>
    <w:rsid w:val="004C795A"/>
    <w:rsid w:val="004C7F05"/>
    <w:rsid w:val="004C7F72"/>
    <w:rsid w:val="004D0624"/>
    <w:rsid w:val="004D069E"/>
    <w:rsid w:val="004D0A30"/>
    <w:rsid w:val="004D103C"/>
    <w:rsid w:val="004D103D"/>
    <w:rsid w:val="004D1257"/>
    <w:rsid w:val="004D1BC5"/>
    <w:rsid w:val="004D2749"/>
    <w:rsid w:val="004D2BCF"/>
    <w:rsid w:val="004D2F23"/>
    <w:rsid w:val="004D39BF"/>
    <w:rsid w:val="004D3CE5"/>
    <w:rsid w:val="004D3E8E"/>
    <w:rsid w:val="004D3F96"/>
    <w:rsid w:val="004D41AC"/>
    <w:rsid w:val="004D45B6"/>
    <w:rsid w:val="004D4902"/>
    <w:rsid w:val="004D4A44"/>
    <w:rsid w:val="004D4A4E"/>
    <w:rsid w:val="004D4E3D"/>
    <w:rsid w:val="004D4E7C"/>
    <w:rsid w:val="004D5378"/>
    <w:rsid w:val="004D549A"/>
    <w:rsid w:val="004D5A1E"/>
    <w:rsid w:val="004D60FA"/>
    <w:rsid w:val="004D62B1"/>
    <w:rsid w:val="004D65C2"/>
    <w:rsid w:val="004D673E"/>
    <w:rsid w:val="004D6AEB"/>
    <w:rsid w:val="004D6DEB"/>
    <w:rsid w:val="004D7005"/>
    <w:rsid w:val="004D7503"/>
    <w:rsid w:val="004D7683"/>
    <w:rsid w:val="004D78AA"/>
    <w:rsid w:val="004D7F4A"/>
    <w:rsid w:val="004E0129"/>
    <w:rsid w:val="004E0554"/>
    <w:rsid w:val="004E1256"/>
    <w:rsid w:val="004E12AD"/>
    <w:rsid w:val="004E1459"/>
    <w:rsid w:val="004E166C"/>
    <w:rsid w:val="004E17E1"/>
    <w:rsid w:val="004E1970"/>
    <w:rsid w:val="004E19C7"/>
    <w:rsid w:val="004E19D7"/>
    <w:rsid w:val="004E1AA7"/>
    <w:rsid w:val="004E1BD3"/>
    <w:rsid w:val="004E1C67"/>
    <w:rsid w:val="004E2275"/>
    <w:rsid w:val="004E29D7"/>
    <w:rsid w:val="004E32AA"/>
    <w:rsid w:val="004E3901"/>
    <w:rsid w:val="004E3A0C"/>
    <w:rsid w:val="004E3C27"/>
    <w:rsid w:val="004E4357"/>
    <w:rsid w:val="004E4669"/>
    <w:rsid w:val="004E4CCB"/>
    <w:rsid w:val="004E5E60"/>
    <w:rsid w:val="004E5EEC"/>
    <w:rsid w:val="004E6088"/>
    <w:rsid w:val="004E6205"/>
    <w:rsid w:val="004E6216"/>
    <w:rsid w:val="004E6A9C"/>
    <w:rsid w:val="004E6DC8"/>
    <w:rsid w:val="004E6ED4"/>
    <w:rsid w:val="004E7D2D"/>
    <w:rsid w:val="004F03F3"/>
    <w:rsid w:val="004F0AAB"/>
    <w:rsid w:val="004F0BD1"/>
    <w:rsid w:val="004F0F9D"/>
    <w:rsid w:val="004F11CB"/>
    <w:rsid w:val="004F156A"/>
    <w:rsid w:val="004F1B7A"/>
    <w:rsid w:val="004F2D0B"/>
    <w:rsid w:val="004F2F7E"/>
    <w:rsid w:val="004F310E"/>
    <w:rsid w:val="004F3522"/>
    <w:rsid w:val="004F3C50"/>
    <w:rsid w:val="004F3F65"/>
    <w:rsid w:val="004F405A"/>
    <w:rsid w:val="004F449C"/>
    <w:rsid w:val="004F4537"/>
    <w:rsid w:val="004F5141"/>
    <w:rsid w:val="004F58A3"/>
    <w:rsid w:val="004F59F5"/>
    <w:rsid w:val="004F5EC1"/>
    <w:rsid w:val="004F686F"/>
    <w:rsid w:val="004F6955"/>
    <w:rsid w:val="004F707D"/>
    <w:rsid w:val="004F731A"/>
    <w:rsid w:val="004F74F8"/>
    <w:rsid w:val="004F752B"/>
    <w:rsid w:val="004F764B"/>
    <w:rsid w:val="004F7A57"/>
    <w:rsid w:val="004F7D84"/>
    <w:rsid w:val="00500957"/>
    <w:rsid w:val="00501114"/>
    <w:rsid w:val="00501160"/>
    <w:rsid w:val="0050135A"/>
    <w:rsid w:val="00501B2E"/>
    <w:rsid w:val="00501BF5"/>
    <w:rsid w:val="00501CD7"/>
    <w:rsid w:val="00501FA8"/>
    <w:rsid w:val="0050233A"/>
    <w:rsid w:val="0050278B"/>
    <w:rsid w:val="00502EDD"/>
    <w:rsid w:val="00502EFF"/>
    <w:rsid w:val="005031DD"/>
    <w:rsid w:val="00503735"/>
    <w:rsid w:val="005044AD"/>
    <w:rsid w:val="00504ADC"/>
    <w:rsid w:val="00505914"/>
    <w:rsid w:val="00505A03"/>
    <w:rsid w:val="00505A4A"/>
    <w:rsid w:val="00505FD6"/>
    <w:rsid w:val="005060E4"/>
    <w:rsid w:val="0050620E"/>
    <w:rsid w:val="005063CF"/>
    <w:rsid w:val="005064B8"/>
    <w:rsid w:val="00506A24"/>
    <w:rsid w:val="00506B1F"/>
    <w:rsid w:val="00506FC8"/>
    <w:rsid w:val="00507322"/>
    <w:rsid w:val="00507A05"/>
    <w:rsid w:val="00507B43"/>
    <w:rsid w:val="00507D99"/>
    <w:rsid w:val="00507EB9"/>
    <w:rsid w:val="005105A2"/>
    <w:rsid w:val="005107D4"/>
    <w:rsid w:val="0051159D"/>
    <w:rsid w:val="00511742"/>
    <w:rsid w:val="00511BA5"/>
    <w:rsid w:val="00512868"/>
    <w:rsid w:val="00512D30"/>
    <w:rsid w:val="005135BE"/>
    <w:rsid w:val="00513C73"/>
    <w:rsid w:val="00513DE8"/>
    <w:rsid w:val="00514538"/>
    <w:rsid w:val="005149CE"/>
    <w:rsid w:val="00514CA5"/>
    <w:rsid w:val="00515113"/>
    <w:rsid w:val="00515416"/>
    <w:rsid w:val="005154C2"/>
    <w:rsid w:val="00515511"/>
    <w:rsid w:val="00515893"/>
    <w:rsid w:val="005160AB"/>
    <w:rsid w:val="0051655B"/>
    <w:rsid w:val="00516982"/>
    <w:rsid w:val="00516C8D"/>
    <w:rsid w:val="00516FA8"/>
    <w:rsid w:val="00517162"/>
    <w:rsid w:val="00517177"/>
    <w:rsid w:val="005172CB"/>
    <w:rsid w:val="005173B9"/>
    <w:rsid w:val="0051750E"/>
    <w:rsid w:val="00517DC4"/>
    <w:rsid w:val="00517DFD"/>
    <w:rsid w:val="00517FF6"/>
    <w:rsid w:val="0052011B"/>
    <w:rsid w:val="005201C1"/>
    <w:rsid w:val="005203E0"/>
    <w:rsid w:val="00520640"/>
    <w:rsid w:val="00520678"/>
    <w:rsid w:val="00520A17"/>
    <w:rsid w:val="00520AD3"/>
    <w:rsid w:val="00520AFE"/>
    <w:rsid w:val="00520C42"/>
    <w:rsid w:val="00520F31"/>
    <w:rsid w:val="00520FBB"/>
    <w:rsid w:val="00521106"/>
    <w:rsid w:val="00521124"/>
    <w:rsid w:val="005211E1"/>
    <w:rsid w:val="00521524"/>
    <w:rsid w:val="00522158"/>
    <w:rsid w:val="0052241D"/>
    <w:rsid w:val="00522728"/>
    <w:rsid w:val="0052275D"/>
    <w:rsid w:val="00522C77"/>
    <w:rsid w:val="00522EF6"/>
    <w:rsid w:val="00523129"/>
    <w:rsid w:val="00523288"/>
    <w:rsid w:val="005232E0"/>
    <w:rsid w:val="00523340"/>
    <w:rsid w:val="005234BA"/>
    <w:rsid w:val="0052374C"/>
    <w:rsid w:val="00523F14"/>
    <w:rsid w:val="00523F6D"/>
    <w:rsid w:val="00524032"/>
    <w:rsid w:val="00524036"/>
    <w:rsid w:val="0052417D"/>
    <w:rsid w:val="00524A2B"/>
    <w:rsid w:val="00524B1D"/>
    <w:rsid w:val="00524E0D"/>
    <w:rsid w:val="00525A84"/>
    <w:rsid w:val="00525AF9"/>
    <w:rsid w:val="00525E0A"/>
    <w:rsid w:val="00525F3E"/>
    <w:rsid w:val="00526733"/>
    <w:rsid w:val="00526EA3"/>
    <w:rsid w:val="00527423"/>
    <w:rsid w:val="0052767C"/>
    <w:rsid w:val="005276BC"/>
    <w:rsid w:val="005277A9"/>
    <w:rsid w:val="00527ADC"/>
    <w:rsid w:val="0053020D"/>
    <w:rsid w:val="005304B4"/>
    <w:rsid w:val="00530AD4"/>
    <w:rsid w:val="00530BE0"/>
    <w:rsid w:val="00531189"/>
    <w:rsid w:val="005315E3"/>
    <w:rsid w:val="00531929"/>
    <w:rsid w:val="00531A4D"/>
    <w:rsid w:val="005320AD"/>
    <w:rsid w:val="0053240B"/>
    <w:rsid w:val="005325F6"/>
    <w:rsid w:val="0053312B"/>
    <w:rsid w:val="005331E3"/>
    <w:rsid w:val="00533BB6"/>
    <w:rsid w:val="00534244"/>
    <w:rsid w:val="00534B63"/>
    <w:rsid w:val="00534D2E"/>
    <w:rsid w:val="00534FD5"/>
    <w:rsid w:val="0053508B"/>
    <w:rsid w:val="0053509D"/>
    <w:rsid w:val="00535479"/>
    <w:rsid w:val="00535F1F"/>
    <w:rsid w:val="0053600B"/>
    <w:rsid w:val="0053643D"/>
    <w:rsid w:val="005366B9"/>
    <w:rsid w:val="00536718"/>
    <w:rsid w:val="00536B9C"/>
    <w:rsid w:val="00537008"/>
    <w:rsid w:val="005370EE"/>
    <w:rsid w:val="005371C9"/>
    <w:rsid w:val="0053755A"/>
    <w:rsid w:val="00540074"/>
    <w:rsid w:val="0054013F"/>
    <w:rsid w:val="005401FC"/>
    <w:rsid w:val="00540378"/>
    <w:rsid w:val="00540AFA"/>
    <w:rsid w:val="00540D5A"/>
    <w:rsid w:val="0054106D"/>
    <w:rsid w:val="0054132A"/>
    <w:rsid w:val="0054160A"/>
    <w:rsid w:val="00541830"/>
    <w:rsid w:val="005419DA"/>
    <w:rsid w:val="005419DC"/>
    <w:rsid w:val="00541D57"/>
    <w:rsid w:val="0054224A"/>
    <w:rsid w:val="0054267C"/>
    <w:rsid w:val="00542B90"/>
    <w:rsid w:val="00542C03"/>
    <w:rsid w:val="00542CDB"/>
    <w:rsid w:val="0054343B"/>
    <w:rsid w:val="0054358B"/>
    <w:rsid w:val="0054387D"/>
    <w:rsid w:val="005445B1"/>
    <w:rsid w:val="00544FD5"/>
    <w:rsid w:val="0054549D"/>
    <w:rsid w:val="0054561E"/>
    <w:rsid w:val="0054579D"/>
    <w:rsid w:val="005458F7"/>
    <w:rsid w:val="00545903"/>
    <w:rsid w:val="0054590F"/>
    <w:rsid w:val="00545E3D"/>
    <w:rsid w:val="0054628C"/>
    <w:rsid w:val="0054645B"/>
    <w:rsid w:val="00546883"/>
    <w:rsid w:val="00546AF4"/>
    <w:rsid w:val="0054703F"/>
    <w:rsid w:val="005474EB"/>
    <w:rsid w:val="00550021"/>
    <w:rsid w:val="0055016F"/>
    <w:rsid w:val="0055026C"/>
    <w:rsid w:val="00550351"/>
    <w:rsid w:val="00550558"/>
    <w:rsid w:val="00550721"/>
    <w:rsid w:val="005510AB"/>
    <w:rsid w:val="00551363"/>
    <w:rsid w:val="005520F3"/>
    <w:rsid w:val="00552840"/>
    <w:rsid w:val="00552859"/>
    <w:rsid w:val="005531E9"/>
    <w:rsid w:val="00553D58"/>
    <w:rsid w:val="00553D69"/>
    <w:rsid w:val="005540F6"/>
    <w:rsid w:val="005541B6"/>
    <w:rsid w:val="0055438B"/>
    <w:rsid w:val="005551F4"/>
    <w:rsid w:val="0055551A"/>
    <w:rsid w:val="005556E9"/>
    <w:rsid w:val="00555B80"/>
    <w:rsid w:val="00556842"/>
    <w:rsid w:val="00557046"/>
    <w:rsid w:val="0055729E"/>
    <w:rsid w:val="00557397"/>
    <w:rsid w:val="00557516"/>
    <w:rsid w:val="005575D9"/>
    <w:rsid w:val="005576C7"/>
    <w:rsid w:val="0056015F"/>
    <w:rsid w:val="00560192"/>
    <w:rsid w:val="005609FD"/>
    <w:rsid w:val="00560A92"/>
    <w:rsid w:val="005611B7"/>
    <w:rsid w:val="005611C3"/>
    <w:rsid w:val="0056132D"/>
    <w:rsid w:val="0056196F"/>
    <w:rsid w:val="00561C26"/>
    <w:rsid w:val="00561F2D"/>
    <w:rsid w:val="00562467"/>
    <w:rsid w:val="00562D11"/>
    <w:rsid w:val="0056300D"/>
    <w:rsid w:val="00563206"/>
    <w:rsid w:val="0056347A"/>
    <w:rsid w:val="005637A7"/>
    <w:rsid w:val="00564208"/>
    <w:rsid w:val="00564C52"/>
    <w:rsid w:val="0056622A"/>
    <w:rsid w:val="00566334"/>
    <w:rsid w:val="00566731"/>
    <w:rsid w:val="00566C20"/>
    <w:rsid w:val="00566F7A"/>
    <w:rsid w:val="00567187"/>
    <w:rsid w:val="00567391"/>
    <w:rsid w:val="005673B9"/>
    <w:rsid w:val="005674DA"/>
    <w:rsid w:val="00567D81"/>
    <w:rsid w:val="00567E60"/>
    <w:rsid w:val="005701A5"/>
    <w:rsid w:val="005704EF"/>
    <w:rsid w:val="00570AD7"/>
    <w:rsid w:val="00570FE8"/>
    <w:rsid w:val="00572095"/>
    <w:rsid w:val="005720AC"/>
    <w:rsid w:val="005721FE"/>
    <w:rsid w:val="0057386C"/>
    <w:rsid w:val="0057386F"/>
    <w:rsid w:val="00573C43"/>
    <w:rsid w:val="00574860"/>
    <w:rsid w:val="0057512C"/>
    <w:rsid w:val="00575EE0"/>
    <w:rsid w:val="005767D3"/>
    <w:rsid w:val="00576959"/>
    <w:rsid w:val="005771C0"/>
    <w:rsid w:val="005772C2"/>
    <w:rsid w:val="005776F8"/>
    <w:rsid w:val="00577A6D"/>
    <w:rsid w:val="00577D11"/>
    <w:rsid w:val="00577D5D"/>
    <w:rsid w:val="005802B5"/>
    <w:rsid w:val="00580502"/>
    <w:rsid w:val="00580646"/>
    <w:rsid w:val="005809EC"/>
    <w:rsid w:val="00581423"/>
    <w:rsid w:val="005815BE"/>
    <w:rsid w:val="0058160B"/>
    <w:rsid w:val="00581A54"/>
    <w:rsid w:val="00581AC0"/>
    <w:rsid w:val="00581FD0"/>
    <w:rsid w:val="00582069"/>
    <w:rsid w:val="00582AA7"/>
    <w:rsid w:val="00582C9B"/>
    <w:rsid w:val="00582FA6"/>
    <w:rsid w:val="0058334F"/>
    <w:rsid w:val="005833EC"/>
    <w:rsid w:val="00583891"/>
    <w:rsid w:val="00583E28"/>
    <w:rsid w:val="00583FB4"/>
    <w:rsid w:val="00584AB8"/>
    <w:rsid w:val="00584CAE"/>
    <w:rsid w:val="005852F8"/>
    <w:rsid w:val="00585540"/>
    <w:rsid w:val="0058594A"/>
    <w:rsid w:val="00585A7D"/>
    <w:rsid w:val="00585E72"/>
    <w:rsid w:val="00586083"/>
    <w:rsid w:val="00586A70"/>
    <w:rsid w:val="00587375"/>
    <w:rsid w:val="005873FC"/>
    <w:rsid w:val="00587889"/>
    <w:rsid w:val="0059013C"/>
    <w:rsid w:val="0059018B"/>
    <w:rsid w:val="0059043C"/>
    <w:rsid w:val="00590593"/>
    <w:rsid w:val="00590AE1"/>
    <w:rsid w:val="00590D8C"/>
    <w:rsid w:val="00590F56"/>
    <w:rsid w:val="00591262"/>
    <w:rsid w:val="00591AD2"/>
    <w:rsid w:val="00591AF9"/>
    <w:rsid w:val="00591D61"/>
    <w:rsid w:val="00591EAB"/>
    <w:rsid w:val="00591F0E"/>
    <w:rsid w:val="00592270"/>
    <w:rsid w:val="00592850"/>
    <w:rsid w:val="00592A0A"/>
    <w:rsid w:val="00592BC6"/>
    <w:rsid w:val="00592E42"/>
    <w:rsid w:val="00593107"/>
    <w:rsid w:val="00593425"/>
    <w:rsid w:val="0059390C"/>
    <w:rsid w:val="00593F6A"/>
    <w:rsid w:val="0059412D"/>
    <w:rsid w:val="0059536B"/>
    <w:rsid w:val="00595882"/>
    <w:rsid w:val="00595F34"/>
    <w:rsid w:val="00596211"/>
    <w:rsid w:val="0059646C"/>
    <w:rsid w:val="00596F03"/>
    <w:rsid w:val="00596F90"/>
    <w:rsid w:val="00597025"/>
    <w:rsid w:val="005978CC"/>
    <w:rsid w:val="00597DD4"/>
    <w:rsid w:val="00597F13"/>
    <w:rsid w:val="00597F3B"/>
    <w:rsid w:val="005A03B5"/>
    <w:rsid w:val="005A09D0"/>
    <w:rsid w:val="005A139D"/>
    <w:rsid w:val="005A1591"/>
    <w:rsid w:val="005A15D9"/>
    <w:rsid w:val="005A16C1"/>
    <w:rsid w:val="005A19BA"/>
    <w:rsid w:val="005A1C02"/>
    <w:rsid w:val="005A1FBE"/>
    <w:rsid w:val="005A2751"/>
    <w:rsid w:val="005A2FC2"/>
    <w:rsid w:val="005A31B9"/>
    <w:rsid w:val="005A326D"/>
    <w:rsid w:val="005A343E"/>
    <w:rsid w:val="005A3918"/>
    <w:rsid w:val="005A3B73"/>
    <w:rsid w:val="005A3BDB"/>
    <w:rsid w:val="005A3BF9"/>
    <w:rsid w:val="005A3E0E"/>
    <w:rsid w:val="005A4526"/>
    <w:rsid w:val="005A454B"/>
    <w:rsid w:val="005A499B"/>
    <w:rsid w:val="005A5042"/>
    <w:rsid w:val="005A5167"/>
    <w:rsid w:val="005A573A"/>
    <w:rsid w:val="005A5ABC"/>
    <w:rsid w:val="005A5EB6"/>
    <w:rsid w:val="005A5F9F"/>
    <w:rsid w:val="005A6209"/>
    <w:rsid w:val="005A6D6C"/>
    <w:rsid w:val="005A7965"/>
    <w:rsid w:val="005A796D"/>
    <w:rsid w:val="005A7F1A"/>
    <w:rsid w:val="005A7FFC"/>
    <w:rsid w:val="005B00E9"/>
    <w:rsid w:val="005B01B3"/>
    <w:rsid w:val="005B041C"/>
    <w:rsid w:val="005B07BA"/>
    <w:rsid w:val="005B0C96"/>
    <w:rsid w:val="005B0F8D"/>
    <w:rsid w:val="005B158E"/>
    <w:rsid w:val="005B1710"/>
    <w:rsid w:val="005B213D"/>
    <w:rsid w:val="005B22F9"/>
    <w:rsid w:val="005B237B"/>
    <w:rsid w:val="005B238F"/>
    <w:rsid w:val="005B2767"/>
    <w:rsid w:val="005B3168"/>
    <w:rsid w:val="005B327A"/>
    <w:rsid w:val="005B3D29"/>
    <w:rsid w:val="005B43FF"/>
    <w:rsid w:val="005B484A"/>
    <w:rsid w:val="005B4B5D"/>
    <w:rsid w:val="005B5156"/>
    <w:rsid w:val="005B5E7F"/>
    <w:rsid w:val="005B5EB8"/>
    <w:rsid w:val="005B6333"/>
    <w:rsid w:val="005B6A3F"/>
    <w:rsid w:val="005B6B85"/>
    <w:rsid w:val="005B7191"/>
    <w:rsid w:val="005B74BF"/>
    <w:rsid w:val="005B78D4"/>
    <w:rsid w:val="005B7A00"/>
    <w:rsid w:val="005C0112"/>
    <w:rsid w:val="005C015C"/>
    <w:rsid w:val="005C063E"/>
    <w:rsid w:val="005C0B4B"/>
    <w:rsid w:val="005C14F9"/>
    <w:rsid w:val="005C1682"/>
    <w:rsid w:val="005C1B9B"/>
    <w:rsid w:val="005C1DD5"/>
    <w:rsid w:val="005C1DDD"/>
    <w:rsid w:val="005C1F42"/>
    <w:rsid w:val="005C2216"/>
    <w:rsid w:val="005C2311"/>
    <w:rsid w:val="005C244B"/>
    <w:rsid w:val="005C2868"/>
    <w:rsid w:val="005C2C30"/>
    <w:rsid w:val="005C302A"/>
    <w:rsid w:val="005C358D"/>
    <w:rsid w:val="005C36C8"/>
    <w:rsid w:val="005C3AC2"/>
    <w:rsid w:val="005C3CBB"/>
    <w:rsid w:val="005C4038"/>
    <w:rsid w:val="005C4DE5"/>
    <w:rsid w:val="005C4E76"/>
    <w:rsid w:val="005C521F"/>
    <w:rsid w:val="005C55AA"/>
    <w:rsid w:val="005C5867"/>
    <w:rsid w:val="005C587D"/>
    <w:rsid w:val="005C63F7"/>
    <w:rsid w:val="005C6D64"/>
    <w:rsid w:val="005C6E3F"/>
    <w:rsid w:val="005C73FF"/>
    <w:rsid w:val="005C7B86"/>
    <w:rsid w:val="005D03CF"/>
    <w:rsid w:val="005D05FE"/>
    <w:rsid w:val="005D08CE"/>
    <w:rsid w:val="005D0928"/>
    <w:rsid w:val="005D0ED2"/>
    <w:rsid w:val="005D13C7"/>
    <w:rsid w:val="005D1940"/>
    <w:rsid w:val="005D199F"/>
    <w:rsid w:val="005D22A1"/>
    <w:rsid w:val="005D2ADC"/>
    <w:rsid w:val="005D2B7A"/>
    <w:rsid w:val="005D2EBF"/>
    <w:rsid w:val="005D3023"/>
    <w:rsid w:val="005D3722"/>
    <w:rsid w:val="005D39E3"/>
    <w:rsid w:val="005D3B91"/>
    <w:rsid w:val="005D3CB9"/>
    <w:rsid w:val="005D3D1E"/>
    <w:rsid w:val="005D3DA1"/>
    <w:rsid w:val="005D3EC1"/>
    <w:rsid w:val="005D4165"/>
    <w:rsid w:val="005D5FE3"/>
    <w:rsid w:val="005D6017"/>
    <w:rsid w:val="005D68AD"/>
    <w:rsid w:val="005D7118"/>
    <w:rsid w:val="005D717D"/>
    <w:rsid w:val="005D78C8"/>
    <w:rsid w:val="005D7C7C"/>
    <w:rsid w:val="005E0A1A"/>
    <w:rsid w:val="005E0D2C"/>
    <w:rsid w:val="005E0D3D"/>
    <w:rsid w:val="005E15D7"/>
    <w:rsid w:val="005E1CCB"/>
    <w:rsid w:val="005E1EDE"/>
    <w:rsid w:val="005E2204"/>
    <w:rsid w:val="005E3432"/>
    <w:rsid w:val="005E385D"/>
    <w:rsid w:val="005E3BAB"/>
    <w:rsid w:val="005E3F91"/>
    <w:rsid w:val="005E4150"/>
    <w:rsid w:val="005E45D5"/>
    <w:rsid w:val="005E4648"/>
    <w:rsid w:val="005E46A0"/>
    <w:rsid w:val="005E478D"/>
    <w:rsid w:val="005E48D3"/>
    <w:rsid w:val="005E4AA4"/>
    <w:rsid w:val="005E4D4E"/>
    <w:rsid w:val="005E4D8F"/>
    <w:rsid w:val="005E51E2"/>
    <w:rsid w:val="005E6F46"/>
    <w:rsid w:val="005E7217"/>
    <w:rsid w:val="005E7C32"/>
    <w:rsid w:val="005F00D7"/>
    <w:rsid w:val="005F07F6"/>
    <w:rsid w:val="005F1078"/>
    <w:rsid w:val="005F109D"/>
    <w:rsid w:val="005F1367"/>
    <w:rsid w:val="005F1623"/>
    <w:rsid w:val="005F18F4"/>
    <w:rsid w:val="005F1BAF"/>
    <w:rsid w:val="005F1BEC"/>
    <w:rsid w:val="005F24EB"/>
    <w:rsid w:val="005F26F7"/>
    <w:rsid w:val="005F299D"/>
    <w:rsid w:val="005F29EA"/>
    <w:rsid w:val="005F2AD5"/>
    <w:rsid w:val="005F301F"/>
    <w:rsid w:val="005F3604"/>
    <w:rsid w:val="005F5956"/>
    <w:rsid w:val="005F5B5B"/>
    <w:rsid w:val="005F5CCA"/>
    <w:rsid w:val="005F5EAD"/>
    <w:rsid w:val="005F67CE"/>
    <w:rsid w:val="005F6E39"/>
    <w:rsid w:val="005F70C8"/>
    <w:rsid w:val="005F7934"/>
    <w:rsid w:val="005F7C57"/>
    <w:rsid w:val="005F7CC5"/>
    <w:rsid w:val="006008D3"/>
    <w:rsid w:val="00600B3A"/>
    <w:rsid w:val="00600F50"/>
    <w:rsid w:val="0060113C"/>
    <w:rsid w:val="00601DD7"/>
    <w:rsid w:val="00601F18"/>
    <w:rsid w:val="0060214B"/>
    <w:rsid w:val="0060235B"/>
    <w:rsid w:val="006027E9"/>
    <w:rsid w:val="00602A5A"/>
    <w:rsid w:val="00602FD5"/>
    <w:rsid w:val="006030A7"/>
    <w:rsid w:val="006031AF"/>
    <w:rsid w:val="00603483"/>
    <w:rsid w:val="0060401C"/>
    <w:rsid w:val="00604308"/>
    <w:rsid w:val="0060497F"/>
    <w:rsid w:val="006049D4"/>
    <w:rsid w:val="00605089"/>
    <w:rsid w:val="00605BB6"/>
    <w:rsid w:val="00606FA6"/>
    <w:rsid w:val="00607225"/>
    <w:rsid w:val="00607B92"/>
    <w:rsid w:val="006101E3"/>
    <w:rsid w:val="006105A7"/>
    <w:rsid w:val="006108BC"/>
    <w:rsid w:val="006108C6"/>
    <w:rsid w:val="0061131A"/>
    <w:rsid w:val="0061254E"/>
    <w:rsid w:val="00612A01"/>
    <w:rsid w:val="00612D7F"/>
    <w:rsid w:val="00612E5F"/>
    <w:rsid w:val="00613150"/>
    <w:rsid w:val="00613300"/>
    <w:rsid w:val="006134C5"/>
    <w:rsid w:val="0061367E"/>
    <w:rsid w:val="00613C9E"/>
    <w:rsid w:val="00614A1B"/>
    <w:rsid w:val="00615BE4"/>
    <w:rsid w:val="00615C4B"/>
    <w:rsid w:val="00615DAD"/>
    <w:rsid w:val="00616364"/>
    <w:rsid w:val="006164C0"/>
    <w:rsid w:val="00616A66"/>
    <w:rsid w:val="00616EB1"/>
    <w:rsid w:val="00616FB0"/>
    <w:rsid w:val="006171F0"/>
    <w:rsid w:val="006176D6"/>
    <w:rsid w:val="00620A93"/>
    <w:rsid w:val="00620D43"/>
    <w:rsid w:val="00621318"/>
    <w:rsid w:val="006219E8"/>
    <w:rsid w:val="00621B2F"/>
    <w:rsid w:val="00621EB8"/>
    <w:rsid w:val="006222D5"/>
    <w:rsid w:val="006227A9"/>
    <w:rsid w:val="006228FB"/>
    <w:rsid w:val="006233E9"/>
    <w:rsid w:val="00623664"/>
    <w:rsid w:val="00624BED"/>
    <w:rsid w:val="00624C33"/>
    <w:rsid w:val="00625AB4"/>
    <w:rsid w:val="00625C4F"/>
    <w:rsid w:val="00625D26"/>
    <w:rsid w:val="00625E4D"/>
    <w:rsid w:val="00625F2B"/>
    <w:rsid w:val="00630327"/>
    <w:rsid w:val="00630A45"/>
    <w:rsid w:val="00630C2E"/>
    <w:rsid w:val="00630F24"/>
    <w:rsid w:val="00631515"/>
    <w:rsid w:val="00631724"/>
    <w:rsid w:val="00631767"/>
    <w:rsid w:val="006318FA"/>
    <w:rsid w:val="00631BCA"/>
    <w:rsid w:val="00631DE2"/>
    <w:rsid w:val="00632746"/>
    <w:rsid w:val="00632E78"/>
    <w:rsid w:val="00633283"/>
    <w:rsid w:val="00633C13"/>
    <w:rsid w:val="00633D05"/>
    <w:rsid w:val="0063428B"/>
    <w:rsid w:val="00634330"/>
    <w:rsid w:val="00634A6B"/>
    <w:rsid w:val="00634BAB"/>
    <w:rsid w:val="006359C4"/>
    <w:rsid w:val="0063606D"/>
    <w:rsid w:val="00636093"/>
    <w:rsid w:val="006368D7"/>
    <w:rsid w:val="00636FA6"/>
    <w:rsid w:val="006378DB"/>
    <w:rsid w:val="00637A27"/>
    <w:rsid w:val="00637F77"/>
    <w:rsid w:val="0064039E"/>
    <w:rsid w:val="0064089C"/>
    <w:rsid w:val="00640AE4"/>
    <w:rsid w:val="006413C2"/>
    <w:rsid w:val="00641472"/>
    <w:rsid w:val="00641D0A"/>
    <w:rsid w:val="00641F0A"/>
    <w:rsid w:val="006422C7"/>
    <w:rsid w:val="006422D4"/>
    <w:rsid w:val="00642602"/>
    <w:rsid w:val="006438D9"/>
    <w:rsid w:val="00643947"/>
    <w:rsid w:val="00643B55"/>
    <w:rsid w:val="00643C01"/>
    <w:rsid w:val="00643EAA"/>
    <w:rsid w:val="00644035"/>
    <w:rsid w:val="0064423B"/>
    <w:rsid w:val="006444B1"/>
    <w:rsid w:val="00644AB2"/>
    <w:rsid w:val="00644BC0"/>
    <w:rsid w:val="00644E6E"/>
    <w:rsid w:val="00644F7E"/>
    <w:rsid w:val="006453CE"/>
    <w:rsid w:val="00645F29"/>
    <w:rsid w:val="00645FB3"/>
    <w:rsid w:val="006464CE"/>
    <w:rsid w:val="00646843"/>
    <w:rsid w:val="00646C9D"/>
    <w:rsid w:val="00646CB8"/>
    <w:rsid w:val="00647311"/>
    <w:rsid w:val="00650562"/>
    <w:rsid w:val="006508D0"/>
    <w:rsid w:val="00650A70"/>
    <w:rsid w:val="00650BCC"/>
    <w:rsid w:val="00650FE2"/>
    <w:rsid w:val="00651551"/>
    <w:rsid w:val="00651ABD"/>
    <w:rsid w:val="00651D50"/>
    <w:rsid w:val="0065231E"/>
    <w:rsid w:val="006526BA"/>
    <w:rsid w:val="00652921"/>
    <w:rsid w:val="006530E7"/>
    <w:rsid w:val="00653202"/>
    <w:rsid w:val="00653C6D"/>
    <w:rsid w:val="00653EDA"/>
    <w:rsid w:val="0065434C"/>
    <w:rsid w:val="006543CF"/>
    <w:rsid w:val="00654610"/>
    <w:rsid w:val="0065461D"/>
    <w:rsid w:val="00654654"/>
    <w:rsid w:val="00655597"/>
    <w:rsid w:val="00655D9D"/>
    <w:rsid w:val="006570C4"/>
    <w:rsid w:val="006575A3"/>
    <w:rsid w:val="00657664"/>
    <w:rsid w:val="0065790F"/>
    <w:rsid w:val="0065792E"/>
    <w:rsid w:val="00657A54"/>
    <w:rsid w:val="00657F7E"/>
    <w:rsid w:val="00657FDF"/>
    <w:rsid w:val="00660457"/>
    <w:rsid w:val="006604C7"/>
    <w:rsid w:val="00660659"/>
    <w:rsid w:val="006614E4"/>
    <w:rsid w:val="00661797"/>
    <w:rsid w:val="00661BC9"/>
    <w:rsid w:val="00661E51"/>
    <w:rsid w:val="0066286E"/>
    <w:rsid w:val="006628C6"/>
    <w:rsid w:val="00662F3D"/>
    <w:rsid w:val="00663290"/>
    <w:rsid w:val="0066331B"/>
    <w:rsid w:val="00664059"/>
    <w:rsid w:val="00664EF9"/>
    <w:rsid w:val="00665274"/>
    <w:rsid w:val="0066569A"/>
    <w:rsid w:val="006666AF"/>
    <w:rsid w:val="0066694E"/>
    <w:rsid w:val="00666A99"/>
    <w:rsid w:val="00666B28"/>
    <w:rsid w:val="00666C06"/>
    <w:rsid w:val="00666DF8"/>
    <w:rsid w:val="00667B7A"/>
    <w:rsid w:val="00667F2C"/>
    <w:rsid w:val="0067013A"/>
    <w:rsid w:val="00670211"/>
    <w:rsid w:val="00670843"/>
    <w:rsid w:val="006708D1"/>
    <w:rsid w:val="00670C34"/>
    <w:rsid w:val="00670E24"/>
    <w:rsid w:val="00670EC1"/>
    <w:rsid w:val="00670F38"/>
    <w:rsid w:val="00670F76"/>
    <w:rsid w:val="0067165B"/>
    <w:rsid w:val="00671950"/>
    <w:rsid w:val="00672003"/>
    <w:rsid w:val="00672324"/>
    <w:rsid w:val="00672A35"/>
    <w:rsid w:val="00672C29"/>
    <w:rsid w:val="006732F4"/>
    <w:rsid w:val="006736A6"/>
    <w:rsid w:val="00673703"/>
    <w:rsid w:val="0067383A"/>
    <w:rsid w:val="00674338"/>
    <w:rsid w:val="00674729"/>
    <w:rsid w:val="00674BB1"/>
    <w:rsid w:val="00675071"/>
    <w:rsid w:val="00675245"/>
    <w:rsid w:val="0067527C"/>
    <w:rsid w:val="00675452"/>
    <w:rsid w:val="00675882"/>
    <w:rsid w:val="006759F1"/>
    <w:rsid w:val="00675BB7"/>
    <w:rsid w:val="00675DA2"/>
    <w:rsid w:val="0067660A"/>
    <w:rsid w:val="00677155"/>
    <w:rsid w:val="006774FD"/>
    <w:rsid w:val="00677C88"/>
    <w:rsid w:val="006809E4"/>
    <w:rsid w:val="00680AE0"/>
    <w:rsid w:val="00680E62"/>
    <w:rsid w:val="0068117C"/>
    <w:rsid w:val="006815D8"/>
    <w:rsid w:val="006818CE"/>
    <w:rsid w:val="00681AF5"/>
    <w:rsid w:val="00681B65"/>
    <w:rsid w:val="00681C0E"/>
    <w:rsid w:val="00681FC1"/>
    <w:rsid w:val="006824D8"/>
    <w:rsid w:val="0068262C"/>
    <w:rsid w:val="00682644"/>
    <w:rsid w:val="006826B7"/>
    <w:rsid w:val="0068276B"/>
    <w:rsid w:val="006830D9"/>
    <w:rsid w:val="006837EB"/>
    <w:rsid w:val="00683B9E"/>
    <w:rsid w:val="00683D4D"/>
    <w:rsid w:val="006849A9"/>
    <w:rsid w:val="006852EF"/>
    <w:rsid w:val="0068543E"/>
    <w:rsid w:val="006854F2"/>
    <w:rsid w:val="006856D3"/>
    <w:rsid w:val="0068587E"/>
    <w:rsid w:val="00685958"/>
    <w:rsid w:val="00685BB5"/>
    <w:rsid w:val="00686B48"/>
    <w:rsid w:val="006870C4"/>
    <w:rsid w:val="006870E0"/>
    <w:rsid w:val="00687AC6"/>
    <w:rsid w:val="00687FEE"/>
    <w:rsid w:val="00690108"/>
    <w:rsid w:val="00690311"/>
    <w:rsid w:val="00691082"/>
    <w:rsid w:val="00691FF6"/>
    <w:rsid w:val="00692779"/>
    <w:rsid w:val="00692DDA"/>
    <w:rsid w:val="0069315D"/>
    <w:rsid w:val="00693172"/>
    <w:rsid w:val="006943E4"/>
    <w:rsid w:val="0069467D"/>
    <w:rsid w:val="006949E8"/>
    <w:rsid w:val="00694E12"/>
    <w:rsid w:val="00694E3A"/>
    <w:rsid w:val="00695173"/>
    <w:rsid w:val="006952C6"/>
    <w:rsid w:val="00695603"/>
    <w:rsid w:val="00695608"/>
    <w:rsid w:val="00695634"/>
    <w:rsid w:val="00695B63"/>
    <w:rsid w:val="00695F12"/>
    <w:rsid w:val="00696372"/>
    <w:rsid w:val="00696643"/>
    <w:rsid w:val="0069683C"/>
    <w:rsid w:val="00696BF4"/>
    <w:rsid w:val="00696EF1"/>
    <w:rsid w:val="006974E7"/>
    <w:rsid w:val="00697596"/>
    <w:rsid w:val="00697670"/>
    <w:rsid w:val="00697959"/>
    <w:rsid w:val="00697ACB"/>
    <w:rsid w:val="00697E29"/>
    <w:rsid w:val="006A0189"/>
    <w:rsid w:val="006A09B2"/>
    <w:rsid w:val="006A0C63"/>
    <w:rsid w:val="006A0E25"/>
    <w:rsid w:val="006A1242"/>
    <w:rsid w:val="006A16CD"/>
    <w:rsid w:val="006A1773"/>
    <w:rsid w:val="006A17EB"/>
    <w:rsid w:val="006A2339"/>
    <w:rsid w:val="006A23DA"/>
    <w:rsid w:val="006A2808"/>
    <w:rsid w:val="006A295D"/>
    <w:rsid w:val="006A3484"/>
    <w:rsid w:val="006A3C89"/>
    <w:rsid w:val="006A3D72"/>
    <w:rsid w:val="006A4248"/>
    <w:rsid w:val="006A45A3"/>
    <w:rsid w:val="006A49C0"/>
    <w:rsid w:val="006A4B67"/>
    <w:rsid w:val="006A5BEC"/>
    <w:rsid w:val="006A5C14"/>
    <w:rsid w:val="006A619C"/>
    <w:rsid w:val="006A6337"/>
    <w:rsid w:val="006A6E1D"/>
    <w:rsid w:val="006A7AC8"/>
    <w:rsid w:val="006A7D7F"/>
    <w:rsid w:val="006A7F98"/>
    <w:rsid w:val="006B05AA"/>
    <w:rsid w:val="006B0C4C"/>
    <w:rsid w:val="006B0CD4"/>
    <w:rsid w:val="006B0CFD"/>
    <w:rsid w:val="006B0F9A"/>
    <w:rsid w:val="006B108B"/>
    <w:rsid w:val="006B1323"/>
    <w:rsid w:val="006B156C"/>
    <w:rsid w:val="006B1856"/>
    <w:rsid w:val="006B1B26"/>
    <w:rsid w:val="006B28AB"/>
    <w:rsid w:val="006B2BA8"/>
    <w:rsid w:val="006B2CC8"/>
    <w:rsid w:val="006B33E4"/>
    <w:rsid w:val="006B377D"/>
    <w:rsid w:val="006B3B76"/>
    <w:rsid w:val="006B3D8B"/>
    <w:rsid w:val="006B4551"/>
    <w:rsid w:val="006B471F"/>
    <w:rsid w:val="006B4D04"/>
    <w:rsid w:val="006B4DCB"/>
    <w:rsid w:val="006B58E7"/>
    <w:rsid w:val="006B5967"/>
    <w:rsid w:val="006B5A0A"/>
    <w:rsid w:val="006B6089"/>
    <w:rsid w:val="006B6DC4"/>
    <w:rsid w:val="006B7279"/>
    <w:rsid w:val="006B788E"/>
    <w:rsid w:val="006B7A25"/>
    <w:rsid w:val="006B7A97"/>
    <w:rsid w:val="006B7C7A"/>
    <w:rsid w:val="006C0120"/>
    <w:rsid w:val="006C09A5"/>
    <w:rsid w:val="006C0CBF"/>
    <w:rsid w:val="006C1136"/>
    <w:rsid w:val="006C1278"/>
    <w:rsid w:val="006C195C"/>
    <w:rsid w:val="006C1ABA"/>
    <w:rsid w:val="006C1D59"/>
    <w:rsid w:val="006C21FE"/>
    <w:rsid w:val="006C248E"/>
    <w:rsid w:val="006C251F"/>
    <w:rsid w:val="006C28C1"/>
    <w:rsid w:val="006C3335"/>
    <w:rsid w:val="006C37B7"/>
    <w:rsid w:val="006C41FE"/>
    <w:rsid w:val="006C47D8"/>
    <w:rsid w:val="006C49C5"/>
    <w:rsid w:val="006C4ADC"/>
    <w:rsid w:val="006C4BAD"/>
    <w:rsid w:val="006C517B"/>
    <w:rsid w:val="006C54DD"/>
    <w:rsid w:val="006C5B18"/>
    <w:rsid w:val="006C5C20"/>
    <w:rsid w:val="006C5D58"/>
    <w:rsid w:val="006C610D"/>
    <w:rsid w:val="006C6385"/>
    <w:rsid w:val="006C72E9"/>
    <w:rsid w:val="006C72ED"/>
    <w:rsid w:val="006C789A"/>
    <w:rsid w:val="006C7F35"/>
    <w:rsid w:val="006D00AE"/>
    <w:rsid w:val="006D076B"/>
    <w:rsid w:val="006D1335"/>
    <w:rsid w:val="006D1577"/>
    <w:rsid w:val="006D1765"/>
    <w:rsid w:val="006D191D"/>
    <w:rsid w:val="006D2650"/>
    <w:rsid w:val="006D2BFF"/>
    <w:rsid w:val="006D3311"/>
    <w:rsid w:val="006D36FF"/>
    <w:rsid w:val="006D390F"/>
    <w:rsid w:val="006D44BA"/>
    <w:rsid w:val="006D4505"/>
    <w:rsid w:val="006D4976"/>
    <w:rsid w:val="006D4AE8"/>
    <w:rsid w:val="006D4C32"/>
    <w:rsid w:val="006D4CD8"/>
    <w:rsid w:val="006D5CF5"/>
    <w:rsid w:val="006D5D80"/>
    <w:rsid w:val="006D6752"/>
    <w:rsid w:val="006D679E"/>
    <w:rsid w:val="006D6900"/>
    <w:rsid w:val="006D70D2"/>
    <w:rsid w:val="006D7322"/>
    <w:rsid w:val="006D7873"/>
    <w:rsid w:val="006D7B8C"/>
    <w:rsid w:val="006D7F63"/>
    <w:rsid w:val="006E02F5"/>
    <w:rsid w:val="006E0371"/>
    <w:rsid w:val="006E0BBF"/>
    <w:rsid w:val="006E0FAF"/>
    <w:rsid w:val="006E1C09"/>
    <w:rsid w:val="006E1D7C"/>
    <w:rsid w:val="006E2066"/>
    <w:rsid w:val="006E2079"/>
    <w:rsid w:val="006E2D22"/>
    <w:rsid w:val="006E339E"/>
    <w:rsid w:val="006E3918"/>
    <w:rsid w:val="006E3AD5"/>
    <w:rsid w:val="006E3AEB"/>
    <w:rsid w:val="006E3BD5"/>
    <w:rsid w:val="006E3BF2"/>
    <w:rsid w:val="006E3E7A"/>
    <w:rsid w:val="006E447D"/>
    <w:rsid w:val="006E46D3"/>
    <w:rsid w:val="006E4B2B"/>
    <w:rsid w:val="006E4EEA"/>
    <w:rsid w:val="006E4F18"/>
    <w:rsid w:val="006E4F9B"/>
    <w:rsid w:val="006E4FDE"/>
    <w:rsid w:val="006E537C"/>
    <w:rsid w:val="006E6764"/>
    <w:rsid w:val="006E6DCD"/>
    <w:rsid w:val="006F01B7"/>
    <w:rsid w:val="006F0449"/>
    <w:rsid w:val="006F09C9"/>
    <w:rsid w:val="006F0BFB"/>
    <w:rsid w:val="006F0E74"/>
    <w:rsid w:val="006F11D6"/>
    <w:rsid w:val="006F1507"/>
    <w:rsid w:val="006F1686"/>
    <w:rsid w:val="006F19DA"/>
    <w:rsid w:val="006F1BEA"/>
    <w:rsid w:val="006F1C44"/>
    <w:rsid w:val="006F1EB8"/>
    <w:rsid w:val="006F2662"/>
    <w:rsid w:val="006F2967"/>
    <w:rsid w:val="006F2DBD"/>
    <w:rsid w:val="006F348C"/>
    <w:rsid w:val="006F36BF"/>
    <w:rsid w:val="006F3912"/>
    <w:rsid w:val="006F39BF"/>
    <w:rsid w:val="006F3D87"/>
    <w:rsid w:val="006F3F09"/>
    <w:rsid w:val="006F3FCE"/>
    <w:rsid w:val="006F41FB"/>
    <w:rsid w:val="006F4246"/>
    <w:rsid w:val="006F4379"/>
    <w:rsid w:val="006F5B2B"/>
    <w:rsid w:val="006F5E27"/>
    <w:rsid w:val="006F5F7E"/>
    <w:rsid w:val="006F65D9"/>
    <w:rsid w:val="006F7149"/>
    <w:rsid w:val="006F7C86"/>
    <w:rsid w:val="007000E8"/>
    <w:rsid w:val="00700CD8"/>
    <w:rsid w:val="00700D31"/>
    <w:rsid w:val="0070110D"/>
    <w:rsid w:val="00701304"/>
    <w:rsid w:val="007014AF"/>
    <w:rsid w:val="0070154C"/>
    <w:rsid w:val="007015FD"/>
    <w:rsid w:val="00701A42"/>
    <w:rsid w:val="00701D31"/>
    <w:rsid w:val="00701EAA"/>
    <w:rsid w:val="00702784"/>
    <w:rsid w:val="007029F4"/>
    <w:rsid w:val="00702A02"/>
    <w:rsid w:val="00702C82"/>
    <w:rsid w:val="00702CF8"/>
    <w:rsid w:val="0070303B"/>
    <w:rsid w:val="007035E5"/>
    <w:rsid w:val="007039E8"/>
    <w:rsid w:val="0070440A"/>
    <w:rsid w:val="00704AB3"/>
    <w:rsid w:val="00704ED7"/>
    <w:rsid w:val="0070500C"/>
    <w:rsid w:val="00705301"/>
    <w:rsid w:val="00705434"/>
    <w:rsid w:val="00705A07"/>
    <w:rsid w:val="007060C3"/>
    <w:rsid w:val="007062B4"/>
    <w:rsid w:val="007066E7"/>
    <w:rsid w:val="007074BE"/>
    <w:rsid w:val="00707932"/>
    <w:rsid w:val="0071009E"/>
    <w:rsid w:val="0071018B"/>
    <w:rsid w:val="00710293"/>
    <w:rsid w:val="0071038B"/>
    <w:rsid w:val="00710467"/>
    <w:rsid w:val="00710AFB"/>
    <w:rsid w:val="00711425"/>
    <w:rsid w:val="007115D3"/>
    <w:rsid w:val="007115DB"/>
    <w:rsid w:val="00711677"/>
    <w:rsid w:val="00711789"/>
    <w:rsid w:val="00711834"/>
    <w:rsid w:val="00711D60"/>
    <w:rsid w:val="00711DBA"/>
    <w:rsid w:val="007126E1"/>
    <w:rsid w:val="0071271C"/>
    <w:rsid w:val="00713E1E"/>
    <w:rsid w:val="00713EEE"/>
    <w:rsid w:val="00713F13"/>
    <w:rsid w:val="00713F6F"/>
    <w:rsid w:val="00714D48"/>
    <w:rsid w:val="00714E1D"/>
    <w:rsid w:val="0071522C"/>
    <w:rsid w:val="007158A0"/>
    <w:rsid w:val="0071618C"/>
    <w:rsid w:val="007168AF"/>
    <w:rsid w:val="007168D8"/>
    <w:rsid w:val="00717C45"/>
    <w:rsid w:val="00717D9E"/>
    <w:rsid w:val="00720730"/>
    <w:rsid w:val="00720E21"/>
    <w:rsid w:val="00720F21"/>
    <w:rsid w:val="00720F8B"/>
    <w:rsid w:val="007212C2"/>
    <w:rsid w:val="00721402"/>
    <w:rsid w:val="00721BE5"/>
    <w:rsid w:val="00721C3A"/>
    <w:rsid w:val="00722536"/>
    <w:rsid w:val="0072268E"/>
    <w:rsid w:val="00722983"/>
    <w:rsid w:val="00722FA2"/>
    <w:rsid w:val="00722FAA"/>
    <w:rsid w:val="007234C8"/>
    <w:rsid w:val="007236B7"/>
    <w:rsid w:val="007237A9"/>
    <w:rsid w:val="00723836"/>
    <w:rsid w:val="00723C44"/>
    <w:rsid w:val="00724209"/>
    <w:rsid w:val="00724827"/>
    <w:rsid w:val="00724873"/>
    <w:rsid w:val="00724A04"/>
    <w:rsid w:val="00724A38"/>
    <w:rsid w:val="00724DB3"/>
    <w:rsid w:val="00724FB4"/>
    <w:rsid w:val="007254F1"/>
    <w:rsid w:val="00725B24"/>
    <w:rsid w:val="007260A6"/>
    <w:rsid w:val="00726CD7"/>
    <w:rsid w:val="007272E4"/>
    <w:rsid w:val="00727791"/>
    <w:rsid w:val="00727E6F"/>
    <w:rsid w:val="00727E8A"/>
    <w:rsid w:val="00727F63"/>
    <w:rsid w:val="00730656"/>
    <w:rsid w:val="007306B3"/>
    <w:rsid w:val="00730853"/>
    <w:rsid w:val="00730A01"/>
    <w:rsid w:val="00730EDA"/>
    <w:rsid w:val="00731163"/>
    <w:rsid w:val="00731339"/>
    <w:rsid w:val="007321A2"/>
    <w:rsid w:val="007323A8"/>
    <w:rsid w:val="00732450"/>
    <w:rsid w:val="007324A8"/>
    <w:rsid w:val="0073281F"/>
    <w:rsid w:val="00732AC9"/>
    <w:rsid w:val="007333BF"/>
    <w:rsid w:val="00733CDA"/>
    <w:rsid w:val="00733E41"/>
    <w:rsid w:val="00733E43"/>
    <w:rsid w:val="007340F6"/>
    <w:rsid w:val="00734147"/>
    <w:rsid w:val="0073437A"/>
    <w:rsid w:val="007350D5"/>
    <w:rsid w:val="00735278"/>
    <w:rsid w:val="00735B8B"/>
    <w:rsid w:val="00735D56"/>
    <w:rsid w:val="0073619C"/>
    <w:rsid w:val="00736405"/>
    <w:rsid w:val="0073651C"/>
    <w:rsid w:val="00736588"/>
    <w:rsid w:val="00736BD2"/>
    <w:rsid w:val="0073726C"/>
    <w:rsid w:val="007374B3"/>
    <w:rsid w:val="00737731"/>
    <w:rsid w:val="00737A7F"/>
    <w:rsid w:val="00737B06"/>
    <w:rsid w:val="007404F6"/>
    <w:rsid w:val="007408B2"/>
    <w:rsid w:val="00740C0A"/>
    <w:rsid w:val="00741001"/>
    <w:rsid w:val="00741190"/>
    <w:rsid w:val="0074183B"/>
    <w:rsid w:val="007418E2"/>
    <w:rsid w:val="00741A30"/>
    <w:rsid w:val="00741CB4"/>
    <w:rsid w:val="00741DE4"/>
    <w:rsid w:val="00741FAC"/>
    <w:rsid w:val="00742576"/>
    <w:rsid w:val="00743089"/>
    <w:rsid w:val="007431D8"/>
    <w:rsid w:val="00744204"/>
    <w:rsid w:val="00744389"/>
    <w:rsid w:val="00744AF1"/>
    <w:rsid w:val="00744AF4"/>
    <w:rsid w:val="00744B1E"/>
    <w:rsid w:val="00744BB1"/>
    <w:rsid w:val="007454D2"/>
    <w:rsid w:val="007459EF"/>
    <w:rsid w:val="00745DBE"/>
    <w:rsid w:val="00745E21"/>
    <w:rsid w:val="00745F66"/>
    <w:rsid w:val="00746372"/>
    <w:rsid w:val="0074698C"/>
    <w:rsid w:val="00747521"/>
    <w:rsid w:val="00747552"/>
    <w:rsid w:val="007479C7"/>
    <w:rsid w:val="00747B8D"/>
    <w:rsid w:val="00747BCE"/>
    <w:rsid w:val="00747C79"/>
    <w:rsid w:val="007501EE"/>
    <w:rsid w:val="00750446"/>
    <w:rsid w:val="00750C63"/>
    <w:rsid w:val="00750C79"/>
    <w:rsid w:val="00750F5A"/>
    <w:rsid w:val="00751196"/>
    <w:rsid w:val="00751512"/>
    <w:rsid w:val="0075153A"/>
    <w:rsid w:val="0075171D"/>
    <w:rsid w:val="00751A20"/>
    <w:rsid w:val="0075215A"/>
    <w:rsid w:val="00752AB4"/>
    <w:rsid w:val="00752E6E"/>
    <w:rsid w:val="00753136"/>
    <w:rsid w:val="007538EE"/>
    <w:rsid w:val="00753F50"/>
    <w:rsid w:val="00754A55"/>
    <w:rsid w:val="00754D47"/>
    <w:rsid w:val="0075534B"/>
    <w:rsid w:val="00755E69"/>
    <w:rsid w:val="0075629C"/>
    <w:rsid w:val="007562D1"/>
    <w:rsid w:val="0075646B"/>
    <w:rsid w:val="00756928"/>
    <w:rsid w:val="00756F1D"/>
    <w:rsid w:val="00757402"/>
    <w:rsid w:val="00757595"/>
    <w:rsid w:val="00757E4A"/>
    <w:rsid w:val="00757EBF"/>
    <w:rsid w:val="00757FA0"/>
    <w:rsid w:val="00760032"/>
    <w:rsid w:val="00760337"/>
    <w:rsid w:val="007604F8"/>
    <w:rsid w:val="00760BE7"/>
    <w:rsid w:val="00761238"/>
    <w:rsid w:val="00761DBE"/>
    <w:rsid w:val="00761F41"/>
    <w:rsid w:val="00762773"/>
    <w:rsid w:val="00762958"/>
    <w:rsid w:val="007630FB"/>
    <w:rsid w:val="00763189"/>
    <w:rsid w:val="007632E0"/>
    <w:rsid w:val="00763450"/>
    <w:rsid w:val="00764092"/>
    <w:rsid w:val="007646E1"/>
    <w:rsid w:val="00764B88"/>
    <w:rsid w:val="0076509D"/>
    <w:rsid w:val="00765522"/>
    <w:rsid w:val="0076583E"/>
    <w:rsid w:val="00765992"/>
    <w:rsid w:val="00765F70"/>
    <w:rsid w:val="00766162"/>
    <w:rsid w:val="007668DE"/>
    <w:rsid w:val="00766C98"/>
    <w:rsid w:val="007670B6"/>
    <w:rsid w:val="00767299"/>
    <w:rsid w:val="0077009A"/>
    <w:rsid w:val="0077020D"/>
    <w:rsid w:val="0077071D"/>
    <w:rsid w:val="00770722"/>
    <w:rsid w:val="00770BDF"/>
    <w:rsid w:val="00770E9A"/>
    <w:rsid w:val="00770EED"/>
    <w:rsid w:val="00771554"/>
    <w:rsid w:val="0077298E"/>
    <w:rsid w:val="0077338D"/>
    <w:rsid w:val="00773EB5"/>
    <w:rsid w:val="00773FB9"/>
    <w:rsid w:val="00774435"/>
    <w:rsid w:val="00774474"/>
    <w:rsid w:val="0077465D"/>
    <w:rsid w:val="0077492C"/>
    <w:rsid w:val="007749BC"/>
    <w:rsid w:val="00774D81"/>
    <w:rsid w:val="0077504E"/>
    <w:rsid w:val="0077535A"/>
    <w:rsid w:val="0077598B"/>
    <w:rsid w:val="007760BB"/>
    <w:rsid w:val="0077660A"/>
    <w:rsid w:val="00776760"/>
    <w:rsid w:val="007767A5"/>
    <w:rsid w:val="00776E64"/>
    <w:rsid w:val="0077720A"/>
    <w:rsid w:val="007772BC"/>
    <w:rsid w:val="007774C8"/>
    <w:rsid w:val="007779C4"/>
    <w:rsid w:val="00777D36"/>
    <w:rsid w:val="00780628"/>
    <w:rsid w:val="007810A7"/>
    <w:rsid w:val="00781333"/>
    <w:rsid w:val="00781673"/>
    <w:rsid w:val="00781CA4"/>
    <w:rsid w:val="007820F2"/>
    <w:rsid w:val="007824BA"/>
    <w:rsid w:val="007827A2"/>
    <w:rsid w:val="007828E3"/>
    <w:rsid w:val="007829A2"/>
    <w:rsid w:val="00783117"/>
    <w:rsid w:val="00783365"/>
    <w:rsid w:val="0078430E"/>
    <w:rsid w:val="00784A38"/>
    <w:rsid w:val="00784D7C"/>
    <w:rsid w:val="00784F1E"/>
    <w:rsid w:val="0078579D"/>
    <w:rsid w:val="00785AF9"/>
    <w:rsid w:val="00785BBF"/>
    <w:rsid w:val="00786595"/>
    <w:rsid w:val="00786671"/>
    <w:rsid w:val="00786B95"/>
    <w:rsid w:val="00786DB7"/>
    <w:rsid w:val="0078707A"/>
    <w:rsid w:val="00787855"/>
    <w:rsid w:val="0079023B"/>
    <w:rsid w:val="0079039F"/>
    <w:rsid w:val="00790C37"/>
    <w:rsid w:val="0079117C"/>
    <w:rsid w:val="0079168A"/>
    <w:rsid w:val="00791BD5"/>
    <w:rsid w:val="007926A4"/>
    <w:rsid w:val="00792A85"/>
    <w:rsid w:val="00792B94"/>
    <w:rsid w:val="00792E0C"/>
    <w:rsid w:val="00793530"/>
    <w:rsid w:val="00793793"/>
    <w:rsid w:val="00793EC0"/>
    <w:rsid w:val="00793F90"/>
    <w:rsid w:val="00794011"/>
    <w:rsid w:val="0079420C"/>
    <w:rsid w:val="00794F3E"/>
    <w:rsid w:val="007955C4"/>
    <w:rsid w:val="0079564D"/>
    <w:rsid w:val="00795A08"/>
    <w:rsid w:val="00795A81"/>
    <w:rsid w:val="007960C1"/>
    <w:rsid w:val="007964B2"/>
    <w:rsid w:val="00796510"/>
    <w:rsid w:val="00796746"/>
    <w:rsid w:val="007968B0"/>
    <w:rsid w:val="00796B89"/>
    <w:rsid w:val="00796FB8"/>
    <w:rsid w:val="007973A5"/>
    <w:rsid w:val="007975D6"/>
    <w:rsid w:val="00797799"/>
    <w:rsid w:val="007977A7"/>
    <w:rsid w:val="00797805"/>
    <w:rsid w:val="0079789B"/>
    <w:rsid w:val="00797AB5"/>
    <w:rsid w:val="00797D8B"/>
    <w:rsid w:val="007A02DA"/>
    <w:rsid w:val="007A08BE"/>
    <w:rsid w:val="007A0ACA"/>
    <w:rsid w:val="007A0B67"/>
    <w:rsid w:val="007A10B7"/>
    <w:rsid w:val="007A1332"/>
    <w:rsid w:val="007A1427"/>
    <w:rsid w:val="007A14C2"/>
    <w:rsid w:val="007A163D"/>
    <w:rsid w:val="007A1FA1"/>
    <w:rsid w:val="007A225A"/>
    <w:rsid w:val="007A24E5"/>
    <w:rsid w:val="007A2910"/>
    <w:rsid w:val="007A2CF2"/>
    <w:rsid w:val="007A367E"/>
    <w:rsid w:val="007A3AAE"/>
    <w:rsid w:val="007A3F57"/>
    <w:rsid w:val="007A41FB"/>
    <w:rsid w:val="007A42DA"/>
    <w:rsid w:val="007A43D3"/>
    <w:rsid w:val="007A4411"/>
    <w:rsid w:val="007A4878"/>
    <w:rsid w:val="007A4A3B"/>
    <w:rsid w:val="007A4C8D"/>
    <w:rsid w:val="007A5236"/>
    <w:rsid w:val="007A5451"/>
    <w:rsid w:val="007A5460"/>
    <w:rsid w:val="007A5685"/>
    <w:rsid w:val="007A613A"/>
    <w:rsid w:val="007A659A"/>
    <w:rsid w:val="007A6610"/>
    <w:rsid w:val="007A67AF"/>
    <w:rsid w:val="007A6959"/>
    <w:rsid w:val="007A69AA"/>
    <w:rsid w:val="007A7585"/>
    <w:rsid w:val="007A75F4"/>
    <w:rsid w:val="007B0013"/>
    <w:rsid w:val="007B0154"/>
    <w:rsid w:val="007B03AB"/>
    <w:rsid w:val="007B03D9"/>
    <w:rsid w:val="007B03EC"/>
    <w:rsid w:val="007B053A"/>
    <w:rsid w:val="007B0832"/>
    <w:rsid w:val="007B0A9D"/>
    <w:rsid w:val="007B1948"/>
    <w:rsid w:val="007B1EE6"/>
    <w:rsid w:val="007B20C7"/>
    <w:rsid w:val="007B212A"/>
    <w:rsid w:val="007B24D5"/>
    <w:rsid w:val="007B28EA"/>
    <w:rsid w:val="007B2AE0"/>
    <w:rsid w:val="007B3993"/>
    <w:rsid w:val="007B39BE"/>
    <w:rsid w:val="007B40E4"/>
    <w:rsid w:val="007B4592"/>
    <w:rsid w:val="007B462D"/>
    <w:rsid w:val="007B4B02"/>
    <w:rsid w:val="007B4C62"/>
    <w:rsid w:val="007B522E"/>
    <w:rsid w:val="007B53F3"/>
    <w:rsid w:val="007B5BE6"/>
    <w:rsid w:val="007B5C8D"/>
    <w:rsid w:val="007B6095"/>
    <w:rsid w:val="007B6162"/>
    <w:rsid w:val="007B6707"/>
    <w:rsid w:val="007B6B1A"/>
    <w:rsid w:val="007B73A9"/>
    <w:rsid w:val="007B76C2"/>
    <w:rsid w:val="007C058B"/>
    <w:rsid w:val="007C075D"/>
    <w:rsid w:val="007C0A38"/>
    <w:rsid w:val="007C0C2B"/>
    <w:rsid w:val="007C14D4"/>
    <w:rsid w:val="007C194F"/>
    <w:rsid w:val="007C1BCC"/>
    <w:rsid w:val="007C1D9F"/>
    <w:rsid w:val="007C1F63"/>
    <w:rsid w:val="007C23BB"/>
    <w:rsid w:val="007C2EDA"/>
    <w:rsid w:val="007C309C"/>
    <w:rsid w:val="007C38BE"/>
    <w:rsid w:val="007C3C30"/>
    <w:rsid w:val="007C3C53"/>
    <w:rsid w:val="007C3FEE"/>
    <w:rsid w:val="007C4288"/>
    <w:rsid w:val="007C4670"/>
    <w:rsid w:val="007C58BE"/>
    <w:rsid w:val="007C5A0B"/>
    <w:rsid w:val="007C5ADD"/>
    <w:rsid w:val="007C6662"/>
    <w:rsid w:val="007C6B9A"/>
    <w:rsid w:val="007C6E30"/>
    <w:rsid w:val="007C6FE6"/>
    <w:rsid w:val="007C7062"/>
    <w:rsid w:val="007C7DED"/>
    <w:rsid w:val="007D00E6"/>
    <w:rsid w:val="007D0818"/>
    <w:rsid w:val="007D0D4F"/>
    <w:rsid w:val="007D176D"/>
    <w:rsid w:val="007D1928"/>
    <w:rsid w:val="007D2429"/>
    <w:rsid w:val="007D2C2A"/>
    <w:rsid w:val="007D36D6"/>
    <w:rsid w:val="007D3FAB"/>
    <w:rsid w:val="007D47F6"/>
    <w:rsid w:val="007D48DC"/>
    <w:rsid w:val="007D4C5D"/>
    <w:rsid w:val="007D4CAC"/>
    <w:rsid w:val="007D4DC4"/>
    <w:rsid w:val="007D5041"/>
    <w:rsid w:val="007D5680"/>
    <w:rsid w:val="007D60DE"/>
    <w:rsid w:val="007D6580"/>
    <w:rsid w:val="007D6BB8"/>
    <w:rsid w:val="007D6CBD"/>
    <w:rsid w:val="007D7196"/>
    <w:rsid w:val="007D7854"/>
    <w:rsid w:val="007D7C63"/>
    <w:rsid w:val="007E07D0"/>
    <w:rsid w:val="007E0B44"/>
    <w:rsid w:val="007E10EB"/>
    <w:rsid w:val="007E120A"/>
    <w:rsid w:val="007E1902"/>
    <w:rsid w:val="007E1DF6"/>
    <w:rsid w:val="007E1F58"/>
    <w:rsid w:val="007E2025"/>
    <w:rsid w:val="007E249D"/>
    <w:rsid w:val="007E2B5B"/>
    <w:rsid w:val="007E3151"/>
    <w:rsid w:val="007E3B71"/>
    <w:rsid w:val="007E3F62"/>
    <w:rsid w:val="007E4C6B"/>
    <w:rsid w:val="007E4E8B"/>
    <w:rsid w:val="007E5987"/>
    <w:rsid w:val="007E5A00"/>
    <w:rsid w:val="007E5ED9"/>
    <w:rsid w:val="007E61A5"/>
    <w:rsid w:val="007E63B1"/>
    <w:rsid w:val="007E66BD"/>
    <w:rsid w:val="007E7173"/>
    <w:rsid w:val="007E726C"/>
    <w:rsid w:val="007E7398"/>
    <w:rsid w:val="007E7BA0"/>
    <w:rsid w:val="007E7ED8"/>
    <w:rsid w:val="007F06C6"/>
    <w:rsid w:val="007F09E8"/>
    <w:rsid w:val="007F0B71"/>
    <w:rsid w:val="007F0D58"/>
    <w:rsid w:val="007F0EAF"/>
    <w:rsid w:val="007F1441"/>
    <w:rsid w:val="007F1F1C"/>
    <w:rsid w:val="007F2106"/>
    <w:rsid w:val="007F23B8"/>
    <w:rsid w:val="007F25A2"/>
    <w:rsid w:val="007F25C9"/>
    <w:rsid w:val="007F2CFA"/>
    <w:rsid w:val="007F2FCC"/>
    <w:rsid w:val="007F36C3"/>
    <w:rsid w:val="007F3954"/>
    <w:rsid w:val="007F3FC4"/>
    <w:rsid w:val="007F4133"/>
    <w:rsid w:val="007F459B"/>
    <w:rsid w:val="007F4802"/>
    <w:rsid w:val="007F4D22"/>
    <w:rsid w:val="007F51AE"/>
    <w:rsid w:val="007F5455"/>
    <w:rsid w:val="007F567F"/>
    <w:rsid w:val="007F579E"/>
    <w:rsid w:val="007F57B3"/>
    <w:rsid w:val="007F5B1A"/>
    <w:rsid w:val="007F5B87"/>
    <w:rsid w:val="007F6106"/>
    <w:rsid w:val="007F67B6"/>
    <w:rsid w:val="007F6CF2"/>
    <w:rsid w:val="007F746B"/>
    <w:rsid w:val="007F7612"/>
    <w:rsid w:val="007F7B3A"/>
    <w:rsid w:val="00800297"/>
    <w:rsid w:val="0080048F"/>
    <w:rsid w:val="00800633"/>
    <w:rsid w:val="00800863"/>
    <w:rsid w:val="008008A0"/>
    <w:rsid w:val="00800A66"/>
    <w:rsid w:val="00800AC4"/>
    <w:rsid w:val="00800EF9"/>
    <w:rsid w:val="00800F95"/>
    <w:rsid w:val="00801919"/>
    <w:rsid w:val="008024F1"/>
    <w:rsid w:val="00802971"/>
    <w:rsid w:val="00802C77"/>
    <w:rsid w:val="00803433"/>
    <w:rsid w:val="00803ABF"/>
    <w:rsid w:val="008040E4"/>
    <w:rsid w:val="0080430E"/>
    <w:rsid w:val="008046BD"/>
    <w:rsid w:val="008052CE"/>
    <w:rsid w:val="00805334"/>
    <w:rsid w:val="00805710"/>
    <w:rsid w:val="00805AD3"/>
    <w:rsid w:val="00805B4F"/>
    <w:rsid w:val="00805C2F"/>
    <w:rsid w:val="00805D12"/>
    <w:rsid w:val="00806505"/>
    <w:rsid w:val="008066BF"/>
    <w:rsid w:val="008068AA"/>
    <w:rsid w:val="00807B0E"/>
    <w:rsid w:val="00807B1E"/>
    <w:rsid w:val="00807F0A"/>
    <w:rsid w:val="00807F42"/>
    <w:rsid w:val="008106AF"/>
    <w:rsid w:val="00810AE2"/>
    <w:rsid w:val="00810B83"/>
    <w:rsid w:val="00810C61"/>
    <w:rsid w:val="00811227"/>
    <w:rsid w:val="0081156D"/>
    <w:rsid w:val="00811737"/>
    <w:rsid w:val="00811743"/>
    <w:rsid w:val="0081227F"/>
    <w:rsid w:val="008129A5"/>
    <w:rsid w:val="00812E8F"/>
    <w:rsid w:val="00812F05"/>
    <w:rsid w:val="00813099"/>
    <w:rsid w:val="008134AF"/>
    <w:rsid w:val="0081352C"/>
    <w:rsid w:val="00813F90"/>
    <w:rsid w:val="00814199"/>
    <w:rsid w:val="00814400"/>
    <w:rsid w:val="008148BB"/>
    <w:rsid w:val="00814B6D"/>
    <w:rsid w:val="00814CF1"/>
    <w:rsid w:val="00815135"/>
    <w:rsid w:val="00815578"/>
    <w:rsid w:val="00815678"/>
    <w:rsid w:val="00815AAD"/>
    <w:rsid w:val="0081629C"/>
    <w:rsid w:val="008166E9"/>
    <w:rsid w:val="008170A3"/>
    <w:rsid w:val="00817386"/>
    <w:rsid w:val="008173B0"/>
    <w:rsid w:val="00817811"/>
    <w:rsid w:val="008179BA"/>
    <w:rsid w:val="00817DA0"/>
    <w:rsid w:val="00817FAE"/>
    <w:rsid w:val="008205BD"/>
    <w:rsid w:val="008205E8"/>
    <w:rsid w:val="00821411"/>
    <w:rsid w:val="00821538"/>
    <w:rsid w:val="00821650"/>
    <w:rsid w:val="00821A9A"/>
    <w:rsid w:val="00822143"/>
    <w:rsid w:val="008225D7"/>
    <w:rsid w:val="0082267B"/>
    <w:rsid w:val="008226F1"/>
    <w:rsid w:val="00822D97"/>
    <w:rsid w:val="0082304E"/>
    <w:rsid w:val="008233A6"/>
    <w:rsid w:val="00824263"/>
    <w:rsid w:val="008242EE"/>
    <w:rsid w:val="008244BA"/>
    <w:rsid w:val="008246F0"/>
    <w:rsid w:val="00824788"/>
    <w:rsid w:val="0082496F"/>
    <w:rsid w:val="00824B55"/>
    <w:rsid w:val="00824B76"/>
    <w:rsid w:val="00824F8F"/>
    <w:rsid w:val="00825568"/>
    <w:rsid w:val="00825A75"/>
    <w:rsid w:val="00825CA3"/>
    <w:rsid w:val="00825E05"/>
    <w:rsid w:val="008263E4"/>
    <w:rsid w:val="0082650B"/>
    <w:rsid w:val="00826607"/>
    <w:rsid w:val="00827224"/>
    <w:rsid w:val="00827950"/>
    <w:rsid w:val="0082795D"/>
    <w:rsid w:val="00827968"/>
    <w:rsid w:val="00827E43"/>
    <w:rsid w:val="0083033F"/>
    <w:rsid w:val="008303A5"/>
    <w:rsid w:val="00830E15"/>
    <w:rsid w:val="008310D2"/>
    <w:rsid w:val="00831342"/>
    <w:rsid w:val="008314EE"/>
    <w:rsid w:val="00832110"/>
    <w:rsid w:val="00832195"/>
    <w:rsid w:val="00832262"/>
    <w:rsid w:val="00832426"/>
    <w:rsid w:val="008325A3"/>
    <w:rsid w:val="00832804"/>
    <w:rsid w:val="008330F3"/>
    <w:rsid w:val="0083334F"/>
    <w:rsid w:val="0083360E"/>
    <w:rsid w:val="00833AF8"/>
    <w:rsid w:val="00833B3C"/>
    <w:rsid w:val="0083471A"/>
    <w:rsid w:val="00835691"/>
    <w:rsid w:val="00835D1B"/>
    <w:rsid w:val="00835EA2"/>
    <w:rsid w:val="008367B5"/>
    <w:rsid w:val="00836EB2"/>
    <w:rsid w:val="0083705A"/>
    <w:rsid w:val="00837597"/>
    <w:rsid w:val="0084022F"/>
    <w:rsid w:val="008409F0"/>
    <w:rsid w:val="00841479"/>
    <w:rsid w:val="0084153F"/>
    <w:rsid w:val="0084166A"/>
    <w:rsid w:val="008417BD"/>
    <w:rsid w:val="008418D1"/>
    <w:rsid w:val="00841F37"/>
    <w:rsid w:val="00841F8D"/>
    <w:rsid w:val="00842AA7"/>
    <w:rsid w:val="00842C64"/>
    <w:rsid w:val="00842FD6"/>
    <w:rsid w:val="0084355E"/>
    <w:rsid w:val="00843A56"/>
    <w:rsid w:val="0084464D"/>
    <w:rsid w:val="0084492C"/>
    <w:rsid w:val="00844A71"/>
    <w:rsid w:val="00844EB0"/>
    <w:rsid w:val="008452C2"/>
    <w:rsid w:val="008454CD"/>
    <w:rsid w:val="0084575F"/>
    <w:rsid w:val="0084581E"/>
    <w:rsid w:val="00845886"/>
    <w:rsid w:val="00845E9C"/>
    <w:rsid w:val="00846404"/>
    <w:rsid w:val="008472EB"/>
    <w:rsid w:val="0084748F"/>
    <w:rsid w:val="0084769F"/>
    <w:rsid w:val="0084791E"/>
    <w:rsid w:val="0084794F"/>
    <w:rsid w:val="008505EF"/>
    <w:rsid w:val="008508E5"/>
    <w:rsid w:val="00850CF1"/>
    <w:rsid w:val="00850D9E"/>
    <w:rsid w:val="00850F54"/>
    <w:rsid w:val="00851072"/>
    <w:rsid w:val="00851434"/>
    <w:rsid w:val="008524FA"/>
    <w:rsid w:val="00852B5B"/>
    <w:rsid w:val="00852F9D"/>
    <w:rsid w:val="00853676"/>
    <w:rsid w:val="00853FEC"/>
    <w:rsid w:val="00854448"/>
    <w:rsid w:val="00854618"/>
    <w:rsid w:val="00854B40"/>
    <w:rsid w:val="00854E77"/>
    <w:rsid w:val="00855200"/>
    <w:rsid w:val="00855358"/>
    <w:rsid w:val="008562CF"/>
    <w:rsid w:val="00856FB7"/>
    <w:rsid w:val="008571C3"/>
    <w:rsid w:val="008578A5"/>
    <w:rsid w:val="00857FEC"/>
    <w:rsid w:val="0086014F"/>
    <w:rsid w:val="00860208"/>
    <w:rsid w:val="008609C6"/>
    <w:rsid w:val="00860A97"/>
    <w:rsid w:val="00860BAB"/>
    <w:rsid w:val="00860CAE"/>
    <w:rsid w:val="00860EC0"/>
    <w:rsid w:val="008611F8"/>
    <w:rsid w:val="0086159E"/>
    <w:rsid w:val="00861706"/>
    <w:rsid w:val="00861E84"/>
    <w:rsid w:val="00862073"/>
    <w:rsid w:val="0086217D"/>
    <w:rsid w:val="0086275A"/>
    <w:rsid w:val="00862EE6"/>
    <w:rsid w:val="008630C3"/>
    <w:rsid w:val="00863241"/>
    <w:rsid w:val="0086329C"/>
    <w:rsid w:val="0086336A"/>
    <w:rsid w:val="0086361E"/>
    <w:rsid w:val="008637F5"/>
    <w:rsid w:val="008639AB"/>
    <w:rsid w:val="00863BC4"/>
    <w:rsid w:val="00864399"/>
    <w:rsid w:val="00864444"/>
    <w:rsid w:val="00864F6F"/>
    <w:rsid w:val="008656D6"/>
    <w:rsid w:val="00865D40"/>
    <w:rsid w:val="00865EA2"/>
    <w:rsid w:val="00866143"/>
    <w:rsid w:val="00866747"/>
    <w:rsid w:val="008668BC"/>
    <w:rsid w:val="00866BEE"/>
    <w:rsid w:val="00866FA2"/>
    <w:rsid w:val="00867596"/>
    <w:rsid w:val="00867E79"/>
    <w:rsid w:val="00870542"/>
    <w:rsid w:val="008707C1"/>
    <w:rsid w:val="0087087C"/>
    <w:rsid w:val="00870A0F"/>
    <w:rsid w:val="00870BEC"/>
    <w:rsid w:val="00871BEE"/>
    <w:rsid w:val="00872674"/>
    <w:rsid w:val="00872B7B"/>
    <w:rsid w:val="00872CB3"/>
    <w:rsid w:val="008730D4"/>
    <w:rsid w:val="00873538"/>
    <w:rsid w:val="00873982"/>
    <w:rsid w:val="00873A5F"/>
    <w:rsid w:val="0087457B"/>
    <w:rsid w:val="00874AEC"/>
    <w:rsid w:val="00874C6D"/>
    <w:rsid w:val="00875044"/>
    <w:rsid w:val="008752B6"/>
    <w:rsid w:val="00875927"/>
    <w:rsid w:val="00875A2D"/>
    <w:rsid w:val="00876104"/>
    <w:rsid w:val="00876670"/>
    <w:rsid w:val="00876674"/>
    <w:rsid w:val="00877159"/>
    <w:rsid w:val="00877428"/>
    <w:rsid w:val="00877664"/>
    <w:rsid w:val="00877B11"/>
    <w:rsid w:val="00877B88"/>
    <w:rsid w:val="00877C18"/>
    <w:rsid w:val="00877D36"/>
    <w:rsid w:val="008807B9"/>
    <w:rsid w:val="008808C8"/>
    <w:rsid w:val="00880E0E"/>
    <w:rsid w:val="00881A0C"/>
    <w:rsid w:val="00881B0B"/>
    <w:rsid w:val="00881CAB"/>
    <w:rsid w:val="00881FA5"/>
    <w:rsid w:val="00883335"/>
    <w:rsid w:val="00883F86"/>
    <w:rsid w:val="00884C8D"/>
    <w:rsid w:val="008852B6"/>
    <w:rsid w:val="00885B24"/>
    <w:rsid w:val="00886A37"/>
    <w:rsid w:val="00886AB3"/>
    <w:rsid w:val="00887FC5"/>
    <w:rsid w:val="00890023"/>
    <w:rsid w:val="0089045C"/>
    <w:rsid w:val="00890818"/>
    <w:rsid w:val="008908AE"/>
    <w:rsid w:val="00890BEB"/>
    <w:rsid w:val="00890D42"/>
    <w:rsid w:val="00890E7C"/>
    <w:rsid w:val="00891234"/>
    <w:rsid w:val="0089178E"/>
    <w:rsid w:val="00891EED"/>
    <w:rsid w:val="008920BB"/>
    <w:rsid w:val="00892985"/>
    <w:rsid w:val="00892EE4"/>
    <w:rsid w:val="0089301B"/>
    <w:rsid w:val="00893473"/>
    <w:rsid w:val="00893660"/>
    <w:rsid w:val="00893B9D"/>
    <w:rsid w:val="00894694"/>
    <w:rsid w:val="00894767"/>
    <w:rsid w:val="00894FF8"/>
    <w:rsid w:val="008951C4"/>
    <w:rsid w:val="00895569"/>
    <w:rsid w:val="008957E2"/>
    <w:rsid w:val="00895A0A"/>
    <w:rsid w:val="00895B3A"/>
    <w:rsid w:val="00896188"/>
    <w:rsid w:val="008961EB"/>
    <w:rsid w:val="008967CD"/>
    <w:rsid w:val="00896A72"/>
    <w:rsid w:val="008970A1"/>
    <w:rsid w:val="00897720"/>
    <w:rsid w:val="00897C99"/>
    <w:rsid w:val="00897FBA"/>
    <w:rsid w:val="008A00B7"/>
    <w:rsid w:val="008A02DF"/>
    <w:rsid w:val="008A0BFF"/>
    <w:rsid w:val="008A0D30"/>
    <w:rsid w:val="008A1844"/>
    <w:rsid w:val="008A197E"/>
    <w:rsid w:val="008A1B60"/>
    <w:rsid w:val="008A1CA4"/>
    <w:rsid w:val="008A1EE7"/>
    <w:rsid w:val="008A2095"/>
    <w:rsid w:val="008A21AE"/>
    <w:rsid w:val="008A22E2"/>
    <w:rsid w:val="008A259E"/>
    <w:rsid w:val="008A2623"/>
    <w:rsid w:val="008A281A"/>
    <w:rsid w:val="008A2BBB"/>
    <w:rsid w:val="008A2C3E"/>
    <w:rsid w:val="008A2D63"/>
    <w:rsid w:val="008A2F4B"/>
    <w:rsid w:val="008A3056"/>
    <w:rsid w:val="008A30D9"/>
    <w:rsid w:val="008A370C"/>
    <w:rsid w:val="008A3F13"/>
    <w:rsid w:val="008A4694"/>
    <w:rsid w:val="008A49BA"/>
    <w:rsid w:val="008A4E97"/>
    <w:rsid w:val="008A4EA1"/>
    <w:rsid w:val="008A57F7"/>
    <w:rsid w:val="008A5A8D"/>
    <w:rsid w:val="008A5D4B"/>
    <w:rsid w:val="008A60BC"/>
    <w:rsid w:val="008A6270"/>
    <w:rsid w:val="008A7454"/>
    <w:rsid w:val="008A7A93"/>
    <w:rsid w:val="008A7D97"/>
    <w:rsid w:val="008B012B"/>
    <w:rsid w:val="008B0219"/>
    <w:rsid w:val="008B05C0"/>
    <w:rsid w:val="008B0724"/>
    <w:rsid w:val="008B08DE"/>
    <w:rsid w:val="008B0DDA"/>
    <w:rsid w:val="008B10F8"/>
    <w:rsid w:val="008B159F"/>
    <w:rsid w:val="008B17FA"/>
    <w:rsid w:val="008B18C6"/>
    <w:rsid w:val="008B1A4E"/>
    <w:rsid w:val="008B1BD8"/>
    <w:rsid w:val="008B267B"/>
    <w:rsid w:val="008B26D4"/>
    <w:rsid w:val="008B2BD5"/>
    <w:rsid w:val="008B2BF7"/>
    <w:rsid w:val="008B3293"/>
    <w:rsid w:val="008B3520"/>
    <w:rsid w:val="008B39D8"/>
    <w:rsid w:val="008B3C15"/>
    <w:rsid w:val="008B418A"/>
    <w:rsid w:val="008B452C"/>
    <w:rsid w:val="008B46A7"/>
    <w:rsid w:val="008B48FC"/>
    <w:rsid w:val="008B4B43"/>
    <w:rsid w:val="008B4D96"/>
    <w:rsid w:val="008B5007"/>
    <w:rsid w:val="008B52BF"/>
    <w:rsid w:val="008B5966"/>
    <w:rsid w:val="008B5B38"/>
    <w:rsid w:val="008B5C41"/>
    <w:rsid w:val="008B5E0A"/>
    <w:rsid w:val="008B5F5D"/>
    <w:rsid w:val="008B61D8"/>
    <w:rsid w:val="008B6496"/>
    <w:rsid w:val="008B64EF"/>
    <w:rsid w:val="008B68C4"/>
    <w:rsid w:val="008B6AA9"/>
    <w:rsid w:val="008B6BFA"/>
    <w:rsid w:val="008B77F5"/>
    <w:rsid w:val="008B7AC6"/>
    <w:rsid w:val="008B7B6F"/>
    <w:rsid w:val="008B7F0C"/>
    <w:rsid w:val="008C0438"/>
    <w:rsid w:val="008C087D"/>
    <w:rsid w:val="008C089D"/>
    <w:rsid w:val="008C1015"/>
    <w:rsid w:val="008C1101"/>
    <w:rsid w:val="008C16F0"/>
    <w:rsid w:val="008C1729"/>
    <w:rsid w:val="008C2460"/>
    <w:rsid w:val="008C2653"/>
    <w:rsid w:val="008C2849"/>
    <w:rsid w:val="008C2AF0"/>
    <w:rsid w:val="008C2B0C"/>
    <w:rsid w:val="008C3D1E"/>
    <w:rsid w:val="008C3DA6"/>
    <w:rsid w:val="008C3EC5"/>
    <w:rsid w:val="008C48DE"/>
    <w:rsid w:val="008C4A50"/>
    <w:rsid w:val="008C5347"/>
    <w:rsid w:val="008C564B"/>
    <w:rsid w:val="008C5A0C"/>
    <w:rsid w:val="008C5E6B"/>
    <w:rsid w:val="008C68E5"/>
    <w:rsid w:val="008C7377"/>
    <w:rsid w:val="008C74FA"/>
    <w:rsid w:val="008C7D29"/>
    <w:rsid w:val="008D0001"/>
    <w:rsid w:val="008D0170"/>
    <w:rsid w:val="008D065D"/>
    <w:rsid w:val="008D0D98"/>
    <w:rsid w:val="008D14FA"/>
    <w:rsid w:val="008D159E"/>
    <w:rsid w:val="008D18F1"/>
    <w:rsid w:val="008D1A52"/>
    <w:rsid w:val="008D1CFF"/>
    <w:rsid w:val="008D2299"/>
    <w:rsid w:val="008D28D3"/>
    <w:rsid w:val="008D2C90"/>
    <w:rsid w:val="008D2CBB"/>
    <w:rsid w:val="008D2D15"/>
    <w:rsid w:val="008D2E1F"/>
    <w:rsid w:val="008D2E86"/>
    <w:rsid w:val="008D3117"/>
    <w:rsid w:val="008D3AE7"/>
    <w:rsid w:val="008D4165"/>
    <w:rsid w:val="008D478C"/>
    <w:rsid w:val="008D4BD8"/>
    <w:rsid w:val="008D4E24"/>
    <w:rsid w:val="008D4E28"/>
    <w:rsid w:val="008D5458"/>
    <w:rsid w:val="008D560D"/>
    <w:rsid w:val="008D56F3"/>
    <w:rsid w:val="008D59FD"/>
    <w:rsid w:val="008D5B96"/>
    <w:rsid w:val="008D5F74"/>
    <w:rsid w:val="008D6502"/>
    <w:rsid w:val="008D6939"/>
    <w:rsid w:val="008D6983"/>
    <w:rsid w:val="008D7236"/>
    <w:rsid w:val="008D7C3E"/>
    <w:rsid w:val="008E025A"/>
    <w:rsid w:val="008E02AC"/>
    <w:rsid w:val="008E02E5"/>
    <w:rsid w:val="008E0661"/>
    <w:rsid w:val="008E0C2F"/>
    <w:rsid w:val="008E0F86"/>
    <w:rsid w:val="008E180D"/>
    <w:rsid w:val="008E189D"/>
    <w:rsid w:val="008E18FF"/>
    <w:rsid w:val="008E1C11"/>
    <w:rsid w:val="008E2570"/>
    <w:rsid w:val="008E2DC9"/>
    <w:rsid w:val="008E3512"/>
    <w:rsid w:val="008E4197"/>
    <w:rsid w:val="008E55C7"/>
    <w:rsid w:val="008E55FF"/>
    <w:rsid w:val="008E575F"/>
    <w:rsid w:val="008E57D3"/>
    <w:rsid w:val="008E5A4C"/>
    <w:rsid w:val="008E61A7"/>
    <w:rsid w:val="008E6410"/>
    <w:rsid w:val="008E658C"/>
    <w:rsid w:val="008E68DF"/>
    <w:rsid w:val="008E6B4E"/>
    <w:rsid w:val="008E6DE7"/>
    <w:rsid w:val="008E7355"/>
    <w:rsid w:val="008E76B0"/>
    <w:rsid w:val="008E797B"/>
    <w:rsid w:val="008E7E21"/>
    <w:rsid w:val="008F1039"/>
    <w:rsid w:val="008F1408"/>
    <w:rsid w:val="008F14C5"/>
    <w:rsid w:val="008F1875"/>
    <w:rsid w:val="008F2CB8"/>
    <w:rsid w:val="008F34D1"/>
    <w:rsid w:val="008F3532"/>
    <w:rsid w:val="008F3841"/>
    <w:rsid w:val="008F3F2C"/>
    <w:rsid w:val="008F413E"/>
    <w:rsid w:val="008F42F2"/>
    <w:rsid w:val="008F47EB"/>
    <w:rsid w:val="008F4BDA"/>
    <w:rsid w:val="008F4C16"/>
    <w:rsid w:val="008F54A8"/>
    <w:rsid w:val="008F57F7"/>
    <w:rsid w:val="008F602A"/>
    <w:rsid w:val="008F6154"/>
    <w:rsid w:val="008F6184"/>
    <w:rsid w:val="008F631E"/>
    <w:rsid w:val="008F64F5"/>
    <w:rsid w:val="008F66FA"/>
    <w:rsid w:val="008F6826"/>
    <w:rsid w:val="008F6EBB"/>
    <w:rsid w:val="008F7287"/>
    <w:rsid w:val="008F79CD"/>
    <w:rsid w:val="008F7F5B"/>
    <w:rsid w:val="009002AD"/>
    <w:rsid w:val="0090096D"/>
    <w:rsid w:val="00900B0E"/>
    <w:rsid w:val="009012C4"/>
    <w:rsid w:val="00901799"/>
    <w:rsid w:val="009019A8"/>
    <w:rsid w:val="00901B6C"/>
    <w:rsid w:val="00901DE6"/>
    <w:rsid w:val="00902024"/>
    <w:rsid w:val="00902720"/>
    <w:rsid w:val="009029DE"/>
    <w:rsid w:val="009030E2"/>
    <w:rsid w:val="009031D5"/>
    <w:rsid w:val="009035E8"/>
    <w:rsid w:val="009038E2"/>
    <w:rsid w:val="00904373"/>
    <w:rsid w:val="00904A17"/>
    <w:rsid w:val="00904C33"/>
    <w:rsid w:val="00904C6E"/>
    <w:rsid w:val="00904EB5"/>
    <w:rsid w:val="0090511A"/>
    <w:rsid w:val="009051A3"/>
    <w:rsid w:val="009051A4"/>
    <w:rsid w:val="00906069"/>
    <w:rsid w:val="00906111"/>
    <w:rsid w:val="009071C0"/>
    <w:rsid w:val="00907B6F"/>
    <w:rsid w:val="00907C1C"/>
    <w:rsid w:val="00907CB2"/>
    <w:rsid w:val="00907EC0"/>
    <w:rsid w:val="009101D7"/>
    <w:rsid w:val="00910464"/>
    <w:rsid w:val="00910503"/>
    <w:rsid w:val="0091050F"/>
    <w:rsid w:val="00910545"/>
    <w:rsid w:val="00910EF2"/>
    <w:rsid w:val="009113B0"/>
    <w:rsid w:val="00911CE5"/>
    <w:rsid w:val="00911FDD"/>
    <w:rsid w:val="00912529"/>
    <w:rsid w:val="0091289D"/>
    <w:rsid w:val="009128C0"/>
    <w:rsid w:val="00912C3A"/>
    <w:rsid w:val="00913629"/>
    <w:rsid w:val="00914492"/>
    <w:rsid w:val="00914B84"/>
    <w:rsid w:val="00915105"/>
    <w:rsid w:val="00916806"/>
    <w:rsid w:val="00916B25"/>
    <w:rsid w:val="00916D60"/>
    <w:rsid w:val="00916EFF"/>
    <w:rsid w:val="00917732"/>
    <w:rsid w:val="0091777E"/>
    <w:rsid w:val="00917A5F"/>
    <w:rsid w:val="00917D3F"/>
    <w:rsid w:val="00917E93"/>
    <w:rsid w:val="00917EA3"/>
    <w:rsid w:val="009204DA"/>
    <w:rsid w:val="0092077F"/>
    <w:rsid w:val="00920C55"/>
    <w:rsid w:val="00921016"/>
    <w:rsid w:val="00921065"/>
    <w:rsid w:val="009214EB"/>
    <w:rsid w:val="00921677"/>
    <w:rsid w:val="0092209E"/>
    <w:rsid w:val="009224E1"/>
    <w:rsid w:val="00922DDB"/>
    <w:rsid w:val="00922FD4"/>
    <w:rsid w:val="00923444"/>
    <w:rsid w:val="00923855"/>
    <w:rsid w:val="00923D13"/>
    <w:rsid w:val="00923D9F"/>
    <w:rsid w:val="00923F44"/>
    <w:rsid w:val="00923FBE"/>
    <w:rsid w:val="009248C9"/>
    <w:rsid w:val="00924C5C"/>
    <w:rsid w:val="00925AE1"/>
    <w:rsid w:val="00925C13"/>
    <w:rsid w:val="009268C5"/>
    <w:rsid w:val="00926CBF"/>
    <w:rsid w:val="00927A17"/>
    <w:rsid w:val="00927B68"/>
    <w:rsid w:val="00927E3C"/>
    <w:rsid w:val="009302F8"/>
    <w:rsid w:val="0093049B"/>
    <w:rsid w:val="00930675"/>
    <w:rsid w:val="00930800"/>
    <w:rsid w:val="00931107"/>
    <w:rsid w:val="00931652"/>
    <w:rsid w:val="00931C0C"/>
    <w:rsid w:val="00931FA2"/>
    <w:rsid w:val="009322F8"/>
    <w:rsid w:val="0093253E"/>
    <w:rsid w:val="0093271E"/>
    <w:rsid w:val="00932B89"/>
    <w:rsid w:val="00933138"/>
    <w:rsid w:val="0093314D"/>
    <w:rsid w:val="0093319B"/>
    <w:rsid w:val="009332D0"/>
    <w:rsid w:val="00933624"/>
    <w:rsid w:val="00933C1F"/>
    <w:rsid w:val="00933C4B"/>
    <w:rsid w:val="00934037"/>
    <w:rsid w:val="00934C50"/>
    <w:rsid w:val="00934F02"/>
    <w:rsid w:val="0093532A"/>
    <w:rsid w:val="00935C66"/>
    <w:rsid w:val="00935D26"/>
    <w:rsid w:val="009360FC"/>
    <w:rsid w:val="00936312"/>
    <w:rsid w:val="00936EB2"/>
    <w:rsid w:val="00936FBC"/>
    <w:rsid w:val="00937168"/>
    <w:rsid w:val="009371DC"/>
    <w:rsid w:val="0093768A"/>
    <w:rsid w:val="00937926"/>
    <w:rsid w:val="00940006"/>
    <w:rsid w:val="00940084"/>
    <w:rsid w:val="009402A3"/>
    <w:rsid w:val="00940703"/>
    <w:rsid w:val="009412E6"/>
    <w:rsid w:val="009416DD"/>
    <w:rsid w:val="00941AE9"/>
    <w:rsid w:val="00941C1A"/>
    <w:rsid w:val="00941E4A"/>
    <w:rsid w:val="0094210D"/>
    <w:rsid w:val="00942275"/>
    <w:rsid w:val="00942BCA"/>
    <w:rsid w:val="0094345F"/>
    <w:rsid w:val="00943D2D"/>
    <w:rsid w:val="00943EBF"/>
    <w:rsid w:val="00944168"/>
    <w:rsid w:val="0094425F"/>
    <w:rsid w:val="009443B1"/>
    <w:rsid w:val="00944DCB"/>
    <w:rsid w:val="0094529E"/>
    <w:rsid w:val="00945C13"/>
    <w:rsid w:val="009467AD"/>
    <w:rsid w:val="0094680A"/>
    <w:rsid w:val="009468F4"/>
    <w:rsid w:val="00946908"/>
    <w:rsid w:val="009474A6"/>
    <w:rsid w:val="009474A7"/>
    <w:rsid w:val="009479CA"/>
    <w:rsid w:val="00950014"/>
    <w:rsid w:val="00950056"/>
    <w:rsid w:val="00950141"/>
    <w:rsid w:val="0095041A"/>
    <w:rsid w:val="0095042C"/>
    <w:rsid w:val="00950784"/>
    <w:rsid w:val="00950AB0"/>
    <w:rsid w:val="00951365"/>
    <w:rsid w:val="00951A76"/>
    <w:rsid w:val="00952058"/>
    <w:rsid w:val="00952E2E"/>
    <w:rsid w:val="009533CD"/>
    <w:rsid w:val="0095344D"/>
    <w:rsid w:val="00953A2D"/>
    <w:rsid w:val="009544CE"/>
    <w:rsid w:val="009547E7"/>
    <w:rsid w:val="00955336"/>
    <w:rsid w:val="00955451"/>
    <w:rsid w:val="009558F4"/>
    <w:rsid w:val="00955A16"/>
    <w:rsid w:val="00955C83"/>
    <w:rsid w:val="0095624A"/>
    <w:rsid w:val="0095675A"/>
    <w:rsid w:val="00956B03"/>
    <w:rsid w:val="00956E82"/>
    <w:rsid w:val="00956FAB"/>
    <w:rsid w:val="00957287"/>
    <w:rsid w:val="009572C9"/>
    <w:rsid w:val="009577DE"/>
    <w:rsid w:val="00957B60"/>
    <w:rsid w:val="00957E02"/>
    <w:rsid w:val="00957E47"/>
    <w:rsid w:val="00960BA4"/>
    <w:rsid w:val="00961581"/>
    <w:rsid w:val="009617A8"/>
    <w:rsid w:val="009618CF"/>
    <w:rsid w:val="00961AE0"/>
    <w:rsid w:val="00962431"/>
    <w:rsid w:val="00962981"/>
    <w:rsid w:val="00962EBF"/>
    <w:rsid w:val="0096310A"/>
    <w:rsid w:val="00963399"/>
    <w:rsid w:val="009638C1"/>
    <w:rsid w:val="00963EF5"/>
    <w:rsid w:val="00965352"/>
    <w:rsid w:val="009654F1"/>
    <w:rsid w:val="00965C02"/>
    <w:rsid w:val="009663C2"/>
    <w:rsid w:val="00966C00"/>
    <w:rsid w:val="00966E66"/>
    <w:rsid w:val="00967116"/>
    <w:rsid w:val="0096742F"/>
    <w:rsid w:val="00967561"/>
    <w:rsid w:val="00967AB9"/>
    <w:rsid w:val="0097049A"/>
    <w:rsid w:val="0097129C"/>
    <w:rsid w:val="00971DF0"/>
    <w:rsid w:val="00971F44"/>
    <w:rsid w:val="00972731"/>
    <w:rsid w:val="00972794"/>
    <w:rsid w:val="00972DEA"/>
    <w:rsid w:val="00972E81"/>
    <w:rsid w:val="00973227"/>
    <w:rsid w:val="00973706"/>
    <w:rsid w:val="00973D62"/>
    <w:rsid w:val="00973E66"/>
    <w:rsid w:val="00974158"/>
    <w:rsid w:val="00974687"/>
    <w:rsid w:val="00974B11"/>
    <w:rsid w:val="00974D25"/>
    <w:rsid w:val="00975237"/>
    <w:rsid w:val="00975CBD"/>
    <w:rsid w:val="00975FD7"/>
    <w:rsid w:val="00976372"/>
    <w:rsid w:val="00976783"/>
    <w:rsid w:val="00976A1F"/>
    <w:rsid w:val="00976AD4"/>
    <w:rsid w:val="00976B17"/>
    <w:rsid w:val="009774D4"/>
    <w:rsid w:val="00977584"/>
    <w:rsid w:val="0097772C"/>
    <w:rsid w:val="00977CAB"/>
    <w:rsid w:val="009800E6"/>
    <w:rsid w:val="009809FD"/>
    <w:rsid w:val="0098105E"/>
    <w:rsid w:val="009813F0"/>
    <w:rsid w:val="00981916"/>
    <w:rsid w:val="009819A4"/>
    <w:rsid w:val="00981C4A"/>
    <w:rsid w:val="009826E7"/>
    <w:rsid w:val="0098288E"/>
    <w:rsid w:val="00983189"/>
    <w:rsid w:val="00983384"/>
    <w:rsid w:val="00983566"/>
    <w:rsid w:val="0098439B"/>
    <w:rsid w:val="00984BED"/>
    <w:rsid w:val="0098549D"/>
    <w:rsid w:val="00985BA4"/>
    <w:rsid w:val="00986C8D"/>
    <w:rsid w:val="0098761B"/>
    <w:rsid w:val="009878D4"/>
    <w:rsid w:val="00987C50"/>
    <w:rsid w:val="0099055D"/>
    <w:rsid w:val="00990718"/>
    <w:rsid w:val="00990977"/>
    <w:rsid w:val="00990978"/>
    <w:rsid w:val="00991029"/>
    <w:rsid w:val="00991257"/>
    <w:rsid w:val="00991367"/>
    <w:rsid w:val="00991793"/>
    <w:rsid w:val="00991A33"/>
    <w:rsid w:val="00991AE7"/>
    <w:rsid w:val="00991DBF"/>
    <w:rsid w:val="00991EA9"/>
    <w:rsid w:val="0099247C"/>
    <w:rsid w:val="0099255C"/>
    <w:rsid w:val="00992B8A"/>
    <w:rsid w:val="00992CBE"/>
    <w:rsid w:val="00993215"/>
    <w:rsid w:val="009935E2"/>
    <w:rsid w:val="009939FE"/>
    <w:rsid w:val="00993D83"/>
    <w:rsid w:val="00994AF8"/>
    <w:rsid w:val="00994E45"/>
    <w:rsid w:val="0099559E"/>
    <w:rsid w:val="0099588B"/>
    <w:rsid w:val="00995902"/>
    <w:rsid w:val="00995B21"/>
    <w:rsid w:val="0099603E"/>
    <w:rsid w:val="00996333"/>
    <w:rsid w:val="00996401"/>
    <w:rsid w:val="00996E17"/>
    <w:rsid w:val="00996E2F"/>
    <w:rsid w:val="00997756"/>
    <w:rsid w:val="00997945"/>
    <w:rsid w:val="009A0F8D"/>
    <w:rsid w:val="009A2C38"/>
    <w:rsid w:val="009A2F15"/>
    <w:rsid w:val="009A34C4"/>
    <w:rsid w:val="009A3B85"/>
    <w:rsid w:val="009A496F"/>
    <w:rsid w:val="009A4A13"/>
    <w:rsid w:val="009A4E24"/>
    <w:rsid w:val="009A504F"/>
    <w:rsid w:val="009A6299"/>
    <w:rsid w:val="009A6581"/>
    <w:rsid w:val="009A6C76"/>
    <w:rsid w:val="009A72BA"/>
    <w:rsid w:val="009A7412"/>
    <w:rsid w:val="009A77DB"/>
    <w:rsid w:val="009A7D5C"/>
    <w:rsid w:val="009A7F51"/>
    <w:rsid w:val="009B12B2"/>
    <w:rsid w:val="009B2340"/>
    <w:rsid w:val="009B2707"/>
    <w:rsid w:val="009B272E"/>
    <w:rsid w:val="009B2B4A"/>
    <w:rsid w:val="009B2FEC"/>
    <w:rsid w:val="009B3042"/>
    <w:rsid w:val="009B3355"/>
    <w:rsid w:val="009B3378"/>
    <w:rsid w:val="009B3A4A"/>
    <w:rsid w:val="009B3F5F"/>
    <w:rsid w:val="009B3F8C"/>
    <w:rsid w:val="009B40B2"/>
    <w:rsid w:val="009B4A60"/>
    <w:rsid w:val="009B4B3A"/>
    <w:rsid w:val="009B4D49"/>
    <w:rsid w:val="009B503D"/>
    <w:rsid w:val="009B5358"/>
    <w:rsid w:val="009B5562"/>
    <w:rsid w:val="009B576C"/>
    <w:rsid w:val="009B5B35"/>
    <w:rsid w:val="009B5BCB"/>
    <w:rsid w:val="009B63C7"/>
    <w:rsid w:val="009B64A7"/>
    <w:rsid w:val="009B6EA4"/>
    <w:rsid w:val="009B7319"/>
    <w:rsid w:val="009B7BE2"/>
    <w:rsid w:val="009B7BFC"/>
    <w:rsid w:val="009B7F5C"/>
    <w:rsid w:val="009C01EA"/>
    <w:rsid w:val="009C082F"/>
    <w:rsid w:val="009C09D1"/>
    <w:rsid w:val="009C0B17"/>
    <w:rsid w:val="009C0BFE"/>
    <w:rsid w:val="009C11FC"/>
    <w:rsid w:val="009C1559"/>
    <w:rsid w:val="009C1993"/>
    <w:rsid w:val="009C234C"/>
    <w:rsid w:val="009C25E1"/>
    <w:rsid w:val="009C4329"/>
    <w:rsid w:val="009C4B66"/>
    <w:rsid w:val="009C4B6F"/>
    <w:rsid w:val="009C5661"/>
    <w:rsid w:val="009C5C5A"/>
    <w:rsid w:val="009C640B"/>
    <w:rsid w:val="009C68A4"/>
    <w:rsid w:val="009C6DBB"/>
    <w:rsid w:val="009C70A1"/>
    <w:rsid w:val="009C7426"/>
    <w:rsid w:val="009C75C2"/>
    <w:rsid w:val="009C79F7"/>
    <w:rsid w:val="009C7A20"/>
    <w:rsid w:val="009C7DE4"/>
    <w:rsid w:val="009D07E2"/>
    <w:rsid w:val="009D0982"/>
    <w:rsid w:val="009D0A75"/>
    <w:rsid w:val="009D0C29"/>
    <w:rsid w:val="009D0F92"/>
    <w:rsid w:val="009D100C"/>
    <w:rsid w:val="009D10E3"/>
    <w:rsid w:val="009D1DA3"/>
    <w:rsid w:val="009D21F3"/>
    <w:rsid w:val="009D3652"/>
    <w:rsid w:val="009D374F"/>
    <w:rsid w:val="009D395B"/>
    <w:rsid w:val="009D3A42"/>
    <w:rsid w:val="009D3ACF"/>
    <w:rsid w:val="009D441A"/>
    <w:rsid w:val="009D4A74"/>
    <w:rsid w:val="009D4D3B"/>
    <w:rsid w:val="009D5601"/>
    <w:rsid w:val="009D56EA"/>
    <w:rsid w:val="009D5A5B"/>
    <w:rsid w:val="009D5AA8"/>
    <w:rsid w:val="009D7CFC"/>
    <w:rsid w:val="009E03C7"/>
    <w:rsid w:val="009E058E"/>
    <w:rsid w:val="009E05E8"/>
    <w:rsid w:val="009E07C8"/>
    <w:rsid w:val="009E122B"/>
    <w:rsid w:val="009E144A"/>
    <w:rsid w:val="009E1740"/>
    <w:rsid w:val="009E1990"/>
    <w:rsid w:val="009E258E"/>
    <w:rsid w:val="009E2985"/>
    <w:rsid w:val="009E2D2E"/>
    <w:rsid w:val="009E33FE"/>
    <w:rsid w:val="009E3581"/>
    <w:rsid w:val="009E391D"/>
    <w:rsid w:val="009E392F"/>
    <w:rsid w:val="009E3D76"/>
    <w:rsid w:val="009E411D"/>
    <w:rsid w:val="009E41FD"/>
    <w:rsid w:val="009E4474"/>
    <w:rsid w:val="009E4DEC"/>
    <w:rsid w:val="009E4E1D"/>
    <w:rsid w:val="009E527B"/>
    <w:rsid w:val="009E52ED"/>
    <w:rsid w:val="009E531A"/>
    <w:rsid w:val="009E5566"/>
    <w:rsid w:val="009E56DD"/>
    <w:rsid w:val="009E5C53"/>
    <w:rsid w:val="009E5E0C"/>
    <w:rsid w:val="009E5E48"/>
    <w:rsid w:val="009E6194"/>
    <w:rsid w:val="009E6374"/>
    <w:rsid w:val="009E6C25"/>
    <w:rsid w:val="009E6D15"/>
    <w:rsid w:val="009E6FD9"/>
    <w:rsid w:val="009E7361"/>
    <w:rsid w:val="009E7918"/>
    <w:rsid w:val="009E79E1"/>
    <w:rsid w:val="009F186A"/>
    <w:rsid w:val="009F1AE8"/>
    <w:rsid w:val="009F2304"/>
    <w:rsid w:val="009F30C8"/>
    <w:rsid w:val="009F321A"/>
    <w:rsid w:val="009F3657"/>
    <w:rsid w:val="009F3BF5"/>
    <w:rsid w:val="009F4013"/>
    <w:rsid w:val="009F4093"/>
    <w:rsid w:val="009F423D"/>
    <w:rsid w:val="009F45B8"/>
    <w:rsid w:val="009F487D"/>
    <w:rsid w:val="009F4A7C"/>
    <w:rsid w:val="009F54DA"/>
    <w:rsid w:val="009F5650"/>
    <w:rsid w:val="009F5C5C"/>
    <w:rsid w:val="009F5D3B"/>
    <w:rsid w:val="009F6076"/>
    <w:rsid w:val="009F616C"/>
    <w:rsid w:val="009F628D"/>
    <w:rsid w:val="009F6BCF"/>
    <w:rsid w:val="009F6EEB"/>
    <w:rsid w:val="009F70EF"/>
    <w:rsid w:val="009F7438"/>
    <w:rsid w:val="009F7446"/>
    <w:rsid w:val="009F7639"/>
    <w:rsid w:val="00A002E1"/>
    <w:rsid w:val="00A00C39"/>
    <w:rsid w:val="00A00E89"/>
    <w:rsid w:val="00A00F09"/>
    <w:rsid w:val="00A01304"/>
    <w:rsid w:val="00A0139D"/>
    <w:rsid w:val="00A013C9"/>
    <w:rsid w:val="00A0186A"/>
    <w:rsid w:val="00A0208B"/>
    <w:rsid w:val="00A025C4"/>
    <w:rsid w:val="00A0321D"/>
    <w:rsid w:val="00A03A3E"/>
    <w:rsid w:val="00A046FA"/>
    <w:rsid w:val="00A04CE9"/>
    <w:rsid w:val="00A050FB"/>
    <w:rsid w:val="00A05393"/>
    <w:rsid w:val="00A055BC"/>
    <w:rsid w:val="00A0586D"/>
    <w:rsid w:val="00A0613D"/>
    <w:rsid w:val="00A061E9"/>
    <w:rsid w:val="00A066E1"/>
    <w:rsid w:val="00A06CEE"/>
    <w:rsid w:val="00A074DA"/>
    <w:rsid w:val="00A07694"/>
    <w:rsid w:val="00A079E3"/>
    <w:rsid w:val="00A07F82"/>
    <w:rsid w:val="00A102ED"/>
    <w:rsid w:val="00A1064E"/>
    <w:rsid w:val="00A11D7C"/>
    <w:rsid w:val="00A11DA0"/>
    <w:rsid w:val="00A11EE4"/>
    <w:rsid w:val="00A12052"/>
    <w:rsid w:val="00A12185"/>
    <w:rsid w:val="00A122EC"/>
    <w:rsid w:val="00A12360"/>
    <w:rsid w:val="00A13299"/>
    <w:rsid w:val="00A13DDA"/>
    <w:rsid w:val="00A14426"/>
    <w:rsid w:val="00A14A8A"/>
    <w:rsid w:val="00A14DE7"/>
    <w:rsid w:val="00A1507A"/>
    <w:rsid w:val="00A15365"/>
    <w:rsid w:val="00A1636D"/>
    <w:rsid w:val="00A16B6E"/>
    <w:rsid w:val="00A16C6D"/>
    <w:rsid w:val="00A16E31"/>
    <w:rsid w:val="00A17203"/>
    <w:rsid w:val="00A17303"/>
    <w:rsid w:val="00A178F9"/>
    <w:rsid w:val="00A17A9F"/>
    <w:rsid w:val="00A17F05"/>
    <w:rsid w:val="00A17F1E"/>
    <w:rsid w:val="00A205BD"/>
    <w:rsid w:val="00A20816"/>
    <w:rsid w:val="00A208C3"/>
    <w:rsid w:val="00A20BC9"/>
    <w:rsid w:val="00A21473"/>
    <w:rsid w:val="00A21CE0"/>
    <w:rsid w:val="00A21EF4"/>
    <w:rsid w:val="00A21F51"/>
    <w:rsid w:val="00A22449"/>
    <w:rsid w:val="00A2292B"/>
    <w:rsid w:val="00A22C2F"/>
    <w:rsid w:val="00A236E6"/>
    <w:rsid w:val="00A23FEE"/>
    <w:rsid w:val="00A24A24"/>
    <w:rsid w:val="00A24AF0"/>
    <w:rsid w:val="00A24F88"/>
    <w:rsid w:val="00A250A8"/>
    <w:rsid w:val="00A25450"/>
    <w:rsid w:val="00A26C0D"/>
    <w:rsid w:val="00A26E23"/>
    <w:rsid w:val="00A26EC9"/>
    <w:rsid w:val="00A27310"/>
    <w:rsid w:val="00A2763A"/>
    <w:rsid w:val="00A27C1C"/>
    <w:rsid w:val="00A27C40"/>
    <w:rsid w:val="00A27D5D"/>
    <w:rsid w:val="00A30635"/>
    <w:rsid w:val="00A3080E"/>
    <w:rsid w:val="00A30C43"/>
    <w:rsid w:val="00A30D5A"/>
    <w:rsid w:val="00A30F56"/>
    <w:rsid w:val="00A31055"/>
    <w:rsid w:val="00A315B8"/>
    <w:rsid w:val="00A31D3C"/>
    <w:rsid w:val="00A32157"/>
    <w:rsid w:val="00A3224D"/>
    <w:rsid w:val="00A32306"/>
    <w:rsid w:val="00A32F02"/>
    <w:rsid w:val="00A33E80"/>
    <w:rsid w:val="00A33F02"/>
    <w:rsid w:val="00A33FDA"/>
    <w:rsid w:val="00A3408C"/>
    <w:rsid w:val="00A352B7"/>
    <w:rsid w:val="00A35631"/>
    <w:rsid w:val="00A35A33"/>
    <w:rsid w:val="00A35B00"/>
    <w:rsid w:val="00A36930"/>
    <w:rsid w:val="00A37047"/>
    <w:rsid w:val="00A37278"/>
    <w:rsid w:val="00A373D4"/>
    <w:rsid w:val="00A376A6"/>
    <w:rsid w:val="00A37722"/>
    <w:rsid w:val="00A37728"/>
    <w:rsid w:val="00A37AC9"/>
    <w:rsid w:val="00A37CFF"/>
    <w:rsid w:val="00A401DA"/>
    <w:rsid w:val="00A40A94"/>
    <w:rsid w:val="00A40C55"/>
    <w:rsid w:val="00A40FC2"/>
    <w:rsid w:val="00A41382"/>
    <w:rsid w:val="00A4138B"/>
    <w:rsid w:val="00A41698"/>
    <w:rsid w:val="00A41C21"/>
    <w:rsid w:val="00A421D1"/>
    <w:rsid w:val="00A424AD"/>
    <w:rsid w:val="00A424C6"/>
    <w:rsid w:val="00A428E5"/>
    <w:rsid w:val="00A42B08"/>
    <w:rsid w:val="00A43348"/>
    <w:rsid w:val="00A435C9"/>
    <w:rsid w:val="00A44148"/>
    <w:rsid w:val="00A4469E"/>
    <w:rsid w:val="00A44BB5"/>
    <w:rsid w:val="00A44BDC"/>
    <w:rsid w:val="00A44E32"/>
    <w:rsid w:val="00A4529A"/>
    <w:rsid w:val="00A4541B"/>
    <w:rsid w:val="00A45A42"/>
    <w:rsid w:val="00A45AB3"/>
    <w:rsid w:val="00A461C7"/>
    <w:rsid w:val="00A4657D"/>
    <w:rsid w:val="00A4659B"/>
    <w:rsid w:val="00A46638"/>
    <w:rsid w:val="00A466BD"/>
    <w:rsid w:val="00A46BE7"/>
    <w:rsid w:val="00A47CE9"/>
    <w:rsid w:val="00A47E8C"/>
    <w:rsid w:val="00A5099D"/>
    <w:rsid w:val="00A50C9B"/>
    <w:rsid w:val="00A50D16"/>
    <w:rsid w:val="00A51098"/>
    <w:rsid w:val="00A518AA"/>
    <w:rsid w:val="00A52D88"/>
    <w:rsid w:val="00A531D9"/>
    <w:rsid w:val="00A533AA"/>
    <w:rsid w:val="00A53585"/>
    <w:rsid w:val="00A536D4"/>
    <w:rsid w:val="00A53D8D"/>
    <w:rsid w:val="00A53F7A"/>
    <w:rsid w:val="00A54080"/>
    <w:rsid w:val="00A544F1"/>
    <w:rsid w:val="00A54B9D"/>
    <w:rsid w:val="00A560BB"/>
    <w:rsid w:val="00A56385"/>
    <w:rsid w:val="00A5649A"/>
    <w:rsid w:val="00A56897"/>
    <w:rsid w:val="00A56A39"/>
    <w:rsid w:val="00A572E4"/>
    <w:rsid w:val="00A57602"/>
    <w:rsid w:val="00A57762"/>
    <w:rsid w:val="00A577D0"/>
    <w:rsid w:val="00A578AD"/>
    <w:rsid w:val="00A6039F"/>
    <w:rsid w:val="00A60615"/>
    <w:rsid w:val="00A60BF0"/>
    <w:rsid w:val="00A60C80"/>
    <w:rsid w:val="00A61148"/>
    <w:rsid w:val="00A611C6"/>
    <w:rsid w:val="00A613FA"/>
    <w:rsid w:val="00A61C1A"/>
    <w:rsid w:val="00A622AF"/>
    <w:rsid w:val="00A62460"/>
    <w:rsid w:val="00A624AE"/>
    <w:rsid w:val="00A625EC"/>
    <w:rsid w:val="00A626CB"/>
    <w:rsid w:val="00A627C6"/>
    <w:rsid w:val="00A627EA"/>
    <w:rsid w:val="00A62E11"/>
    <w:rsid w:val="00A637EE"/>
    <w:rsid w:val="00A63D29"/>
    <w:rsid w:val="00A6439B"/>
    <w:rsid w:val="00A64927"/>
    <w:rsid w:val="00A6546D"/>
    <w:rsid w:val="00A65B92"/>
    <w:rsid w:val="00A65BCB"/>
    <w:rsid w:val="00A65C2E"/>
    <w:rsid w:val="00A65DB8"/>
    <w:rsid w:val="00A65E34"/>
    <w:rsid w:val="00A660B6"/>
    <w:rsid w:val="00A668A9"/>
    <w:rsid w:val="00A66A5D"/>
    <w:rsid w:val="00A66BDC"/>
    <w:rsid w:val="00A673F2"/>
    <w:rsid w:val="00A6777A"/>
    <w:rsid w:val="00A67792"/>
    <w:rsid w:val="00A67C65"/>
    <w:rsid w:val="00A67D98"/>
    <w:rsid w:val="00A70042"/>
    <w:rsid w:val="00A701DA"/>
    <w:rsid w:val="00A705FA"/>
    <w:rsid w:val="00A70679"/>
    <w:rsid w:val="00A706E5"/>
    <w:rsid w:val="00A70EC0"/>
    <w:rsid w:val="00A71513"/>
    <w:rsid w:val="00A717A4"/>
    <w:rsid w:val="00A71EB9"/>
    <w:rsid w:val="00A722FE"/>
    <w:rsid w:val="00A72DA5"/>
    <w:rsid w:val="00A73046"/>
    <w:rsid w:val="00A7323F"/>
    <w:rsid w:val="00A73619"/>
    <w:rsid w:val="00A736B7"/>
    <w:rsid w:val="00A73975"/>
    <w:rsid w:val="00A73B11"/>
    <w:rsid w:val="00A740A1"/>
    <w:rsid w:val="00A74728"/>
    <w:rsid w:val="00A74E89"/>
    <w:rsid w:val="00A751F8"/>
    <w:rsid w:val="00A7583F"/>
    <w:rsid w:val="00A75968"/>
    <w:rsid w:val="00A75ADF"/>
    <w:rsid w:val="00A75B4C"/>
    <w:rsid w:val="00A76612"/>
    <w:rsid w:val="00A77581"/>
    <w:rsid w:val="00A77CE9"/>
    <w:rsid w:val="00A77CED"/>
    <w:rsid w:val="00A801C6"/>
    <w:rsid w:val="00A803E6"/>
    <w:rsid w:val="00A80981"/>
    <w:rsid w:val="00A80DF6"/>
    <w:rsid w:val="00A8100D"/>
    <w:rsid w:val="00A81072"/>
    <w:rsid w:val="00A811CE"/>
    <w:rsid w:val="00A813E6"/>
    <w:rsid w:val="00A816E7"/>
    <w:rsid w:val="00A82914"/>
    <w:rsid w:val="00A82977"/>
    <w:rsid w:val="00A840B9"/>
    <w:rsid w:val="00A8426E"/>
    <w:rsid w:val="00A84819"/>
    <w:rsid w:val="00A8486B"/>
    <w:rsid w:val="00A848D3"/>
    <w:rsid w:val="00A84A63"/>
    <w:rsid w:val="00A84B9B"/>
    <w:rsid w:val="00A84E6A"/>
    <w:rsid w:val="00A84FD2"/>
    <w:rsid w:val="00A85043"/>
    <w:rsid w:val="00A85243"/>
    <w:rsid w:val="00A86117"/>
    <w:rsid w:val="00A86502"/>
    <w:rsid w:val="00A865A1"/>
    <w:rsid w:val="00A86919"/>
    <w:rsid w:val="00A86ABF"/>
    <w:rsid w:val="00A86DEF"/>
    <w:rsid w:val="00A86EAA"/>
    <w:rsid w:val="00A86FE3"/>
    <w:rsid w:val="00A873BF"/>
    <w:rsid w:val="00A87E72"/>
    <w:rsid w:val="00A905FA"/>
    <w:rsid w:val="00A90741"/>
    <w:rsid w:val="00A90DA7"/>
    <w:rsid w:val="00A9107C"/>
    <w:rsid w:val="00A9185E"/>
    <w:rsid w:val="00A919A8"/>
    <w:rsid w:val="00A91AE7"/>
    <w:rsid w:val="00A92145"/>
    <w:rsid w:val="00A929FF"/>
    <w:rsid w:val="00A93667"/>
    <w:rsid w:val="00A93868"/>
    <w:rsid w:val="00A93DA0"/>
    <w:rsid w:val="00A94604"/>
    <w:rsid w:val="00A94802"/>
    <w:rsid w:val="00A94C9F"/>
    <w:rsid w:val="00A94E63"/>
    <w:rsid w:val="00A953DE"/>
    <w:rsid w:val="00A958BE"/>
    <w:rsid w:val="00A95C13"/>
    <w:rsid w:val="00A968A7"/>
    <w:rsid w:val="00A96958"/>
    <w:rsid w:val="00A96C3F"/>
    <w:rsid w:val="00A970BF"/>
    <w:rsid w:val="00A97160"/>
    <w:rsid w:val="00A97351"/>
    <w:rsid w:val="00A97A40"/>
    <w:rsid w:val="00A97A55"/>
    <w:rsid w:val="00AA03E7"/>
    <w:rsid w:val="00AA08EB"/>
    <w:rsid w:val="00AA0923"/>
    <w:rsid w:val="00AA0924"/>
    <w:rsid w:val="00AA11B0"/>
    <w:rsid w:val="00AA186C"/>
    <w:rsid w:val="00AA20DD"/>
    <w:rsid w:val="00AA2C1D"/>
    <w:rsid w:val="00AA2E1D"/>
    <w:rsid w:val="00AA39A1"/>
    <w:rsid w:val="00AA417F"/>
    <w:rsid w:val="00AA49A5"/>
    <w:rsid w:val="00AA4E8F"/>
    <w:rsid w:val="00AA51C2"/>
    <w:rsid w:val="00AA5616"/>
    <w:rsid w:val="00AA5620"/>
    <w:rsid w:val="00AA59A1"/>
    <w:rsid w:val="00AA637C"/>
    <w:rsid w:val="00AA666C"/>
    <w:rsid w:val="00AA6717"/>
    <w:rsid w:val="00AA6790"/>
    <w:rsid w:val="00AA6F05"/>
    <w:rsid w:val="00AA723B"/>
    <w:rsid w:val="00AA7359"/>
    <w:rsid w:val="00AA760A"/>
    <w:rsid w:val="00AA76A4"/>
    <w:rsid w:val="00AA78BC"/>
    <w:rsid w:val="00AB0871"/>
    <w:rsid w:val="00AB0EAE"/>
    <w:rsid w:val="00AB1014"/>
    <w:rsid w:val="00AB156B"/>
    <w:rsid w:val="00AB194E"/>
    <w:rsid w:val="00AB1B98"/>
    <w:rsid w:val="00AB1CAC"/>
    <w:rsid w:val="00AB217C"/>
    <w:rsid w:val="00AB23CC"/>
    <w:rsid w:val="00AB23E1"/>
    <w:rsid w:val="00AB2A5C"/>
    <w:rsid w:val="00AB2C5E"/>
    <w:rsid w:val="00AB324C"/>
    <w:rsid w:val="00AB33BF"/>
    <w:rsid w:val="00AB3452"/>
    <w:rsid w:val="00AB34A9"/>
    <w:rsid w:val="00AB35FB"/>
    <w:rsid w:val="00AB38A5"/>
    <w:rsid w:val="00AB3AB9"/>
    <w:rsid w:val="00AB3B82"/>
    <w:rsid w:val="00AB3CE5"/>
    <w:rsid w:val="00AB3E70"/>
    <w:rsid w:val="00AB42CA"/>
    <w:rsid w:val="00AB43C2"/>
    <w:rsid w:val="00AB4E53"/>
    <w:rsid w:val="00AB5041"/>
    <w:rsid w:val="00AB62F5"/>
    <w:rsid w:val="00AB65EC"/>
    <w:rsid w:val="00AB6868"/>
    <w:rsid w:val="00AB6EBC"/>
    <w:rsid w:val="00AB7371"/>
    <w:rsid w:val="00AC081C"/>
    <w:rsid w:val="00AC08DC"/>
    <w:rsid w:val="00AC10B4"/>
    <w:rsid w:val="00AC10D3"/>
    <w:rsid w:val="00AC1DBE"/>
    <w:rsid w:val="00AC1E0B"/>
    <w:rsid w:val="00AC1ED2"/>
    <w:rsid w:val="00AC1EDD"/>
    <w:rsid w:val="00AC20F2"/>
    <w:rsid w:val="00AC299C"/>
    <w:rsid w:val="00AC34EE"/>
    <w:rsid w:val="00AC3B48"/>
    <w:rsid w:val="00AC4111"/>
    <w:rsid w:val="00AC4308"/>
    <w:rsid w:val="00AC4750"/>
    <w:rsid w:val="00AC49CC"/>
    <w:rsid w:val="00AC4AA6"/>
    <w:rsid w:val="00AC4B13"/>
    <w:rsid w:val="00AC4D7A"/>
    <w:rsid w:val="00AC4F08"/>
    <w:rsid w:val="00AC518C"/>
    <w:rsid w:val="00AC54EE"/>
    <w:rsid w:val="00AC5E67"/>
    <w:rsid w:val="00AC5F24"/>
    <w:rsid w:val="00AC6835"/>
    <w:rsid w:val="00AC6911"/>
    <w:rsid w:val="00AC6B65"/>
    <w:rsid w:val="00AC71C9"/>
    <w:rsid w:val="00AC763A"/>
    <w:rsid w:val="00AD0AC4"/>
    <w:rsid w:val="00AD1097"/>
    <w:rsid w:val="00AD1DF3"/>
    <w:rsid w:val="00AD22A3"/>
    <w:rsid w:val="00AD23F6"/>
    <w:rsid w:val="00AD2630"/>
    <w:rsid w:val="00AD28CD"/>
    <w:rsid w:val="00AD2A5A"/>
    <w:rsid w:val="00AD36B3"/>
    <w:rsid w:val="00AD3D23"/>
    <w:rsid w:val="00AD4110"/>
    <w:rsid w:val="00AD50CD"/>
    <w:rsid w:val="00AD5385"/>
    <w:rsid w:val="00AD55A7"/>
    <w:rsid w:val="00AD614F"/>
    <w:rsid w:val="00AD6361"/>
    <w:rsid w:val="00AD66A7"/>
    <w:rsid w:val="00AD6C2E"/>
    <w:rsid w:val="00AD6D1E"/>
    <w:rsid w:val="00AD7169"/>
    <w:rsid w:val="00AE0006"/>
    <w:rsid w:val="00AE00D9"/>
    <w:rsid w:val="00AE07B2"/>
    <w:rsid w:val="00AE0FFF"/>
    <w:rsid w:val="00AE181A"/>
    <w:rsid w:val="00AE1E45"/>
    <w:rsid w:val="00AE1EB9"/>
    <w:rsid w:val="00AE2197"/>
    <w:rsid w:val="00AE2B17"/>
    <w:rsid w:val="00AE2EE0"/>
    <w:rsid w:val="00AE36AD"/>
    <w:rsid w:val="00AE3A89"/>
    <w:rsid w:val="00AE3C04"/>
    <w:rsid w:val="00AE3D9C"/>
    <w:rsid w:val="00AE4514"/>
    <w:rsid w:val="00AE51EC"/>
    <w:rsid w:val="00AE57CA"/>
    <w:rsid w:val="00AE5A3E"/>
    <w:rsid w:val="00AE5C50"/>
    <w:rsid w:val="00AE5C55"/>
    <w:rsid w:val="00AE5EF1"/>
    <w:rsid w:val="00AE63D5"/>
    <w:rsid w:val="00AE6686"/>
    <w:rsid w:val="00AE66C6"/>
    <w:rsid w:val="00AE688A"/>
    <w:rsid w:val="00AE6B69"/>
    <w:rsid w:val="00AE76D0"/>
    <w:rsid w:val="00AE7813"/>
    <w:rsid w:val="00AE7B0B"/>
    <w:rsid w:val="00AE7E83"/>
    <w:rsid w:val="00AE7EDD"/>
    <w:rsid w:val="00AF0081"/>
    <w:rsid w:val="00AF037D"/>
    <w:rsid w:val="00AF074D"/>
    <w:rsid w:val="00AF13AB"/>
    <w:rsid w:val="00AF1506"/>
    <w:rsid w:val="00AF1649"/>
    <w:rsid w:val="00AF1C83"/>
    <w:rsid w:val="00AF25D6"/>
    <w:rsid w:val="00AF25DA"/>
    <w:rsid w:val="00AF2C5F"/>
    <w:rsid w:val="00AF2F90"/>
    <w:rsid w:val="00AF427C"/>
    <w:rsid w:val="00AF5612"/>
    <w:rsid w:val="00AF5E71"/>
    <w:rsid w:val="00AF60CA"/>
    <w:rsid w:val="00AF687E"/>
    <w:rsid w:val="00AF7EB9"/>
    <w:rsid w:val="00B001FB"/>
    <w:rsid w:val="00B00355"/>
    <w:rsid w:val="00B004D0"/>
    <w:rsid w:val="00B008D1"/>
    <w:rsid w:val="00B012E5"/>
    <w:rsid w:val="00B01B30"/>
    <w:rsid w:val="00B020DD"/>
    <w:rsid w:val="00B028F8"/>
    <w:rsid w:val="00B02B7D"/>
    <w:rsid w:val="00B02B92"/>
    <w:rsid w:val="00B02C98"/>
    <w:rsid w:val="00B03473"/>
    <w:rsid w:val="00B034EF"/>
    <w:rsid w:val="00B03543"/>
    <w:rsid w:val="00B03655"/>
    <w:rsid w:val="00B03C3C"/>
    <w:rsid w:val="00B0466B"/>
    <w:rsid w:val="00B04702"/>
    <w:rsid w:val="00B04E4B"/>
    <w:rsid w:val="00B05041"/>
    <w:rsid w:val="00B05591"/>
    <w:rsid w:val="00B056B7"/>
    <w:rsid w:val="00B05862"/>
    <w:rsid w:val="00B05FA5"/>
    <w:rsid w:val="00B06677"/>
    <w:rsid w:val="00B06E42"/>
    <w:rsid w:val="00B06EFE"/>
    <w:rsid w:val="00B07547"/>
    <w:rsid w:val="00B077D2"/>
    <w:rsid w:val="00B077F6"/>
    <w:rsid w:val="00B1050F"/>
    <w:rsid w:val="00B10CF0"/>
    <w:rsid w:val="00B10FB5"/>
    <w:rsid w:val="00B11540"/>
    <w:rsid w:val="00B11A7E"/>
    <w:rsid w:val="00B11D80"/>
    <w:rsid w:val="00B12F58"/>
    <w:rsid w:val="00B14509"/>
    <w:rsid w:val="00B14BC7"/>
    <w:rsid w:val="00B15697"/>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2050A"/>
    <w:rsid w:val="00B20698"/>
    <w:rsid w:val="00B206FE"/>
    <w:rsid w:val="00B20C3F"/>
    <w:rsid w:val="00B20F04"/>
    <w:rsid w:val="00B20F28"/>
    <w:rsid w:val="00B21A8B"/>
    <w:rsid w:val="00B21AAF"/>
    <w:rsid w:val="00B2222D"/>
    <w:rsid w:val="00B22782"/>
    <w:rsid w:val="00B22821"/>
    <w:rsid w:val="00B2292E"/>
    <w:rsid w:val="00B22F5A"/>
    <w:rsid w:val="00B231B4"/>
    <w:rsid w:val="00B23221"/>
    <w:rsid w:val="00B24B79"/>
    <w:rsid w:val="00B25347"/>
    <w:rsid w:val="00B2556B"/>
    <w:rsid w:val="00B2586E"/>
    <w:rsid w:val="00B259CC"/>
    <w:rsid w:val="00B25E0F"/>
    <w:rsid w:val="00B266B5"/>
    <w:rsid w:val="00B26E19"/>
    <w:rsid w:val="00B274BE"/>
    <w:rsid w:val="00B300EE"/>
    <w:rsid w:val="00B305E8"/>
    <w:rsid w:val="00B308CC"/>
    <w:rsid w:val="00B308EB"/>
    <w:rsid w:val="00B30A01"/>
    <w:rsid w:val="00B30C6D"/>
    <w:rsid w:val="00B30CB7"/>
    <w:rsid w:val="00B30E44"/>
    <w:rsid w:val="00B3121B"/>
    <w:rsid w:val="00B316D7"/>
    <w:rsid w:val="00B318AD"/>
    <w:rsid w:val="00B31BAE"/>
    <w:rsid w:val="00B31BBC"/>
    <w:rsid w:val="00B32413"/>
    <w:rsid w:val="00B32905"/>
    <w:rsid w:val="00B32965"/>
    <w:rsid w:val="00B32D08"/>
    <w:rsid w:val="00B32E9C"/>
    <w:rsid w:val="00B331BF"/>
    <w:rsid w:val="00B33265"/>
    <w:rsid w:val="00B33429"/>
    <w:rsid w:val="00B33862"/>
    <w:rsid w:val="00B33F16"/>
    <w:rsid w:val="00B33F24"/>
    <w:rsid w:val="00B33FF1"/>
    <w:rsid w:val="00B34999"/>
    <w:rsid w:val="00B350CC"/>
    <w:rsid w:val="00B35380"/>
    <w:rsid w:val="00B35957"/>
    <w:rsid w:val="00B35D5C"/>
    <w:rsid w:val="00B36594"/>
    <w:rsid w:val="00B3694E"/>
    <w:rsid w:val="00B36AF0"/>
    <w:rsid w:val="00B3756F"/>
    <w:rsid w:val="00B37583"/>
    <w:rsid w:val="00B377E4"/>
    <w:rsid w:val="00B40120"/>
    <w:rsid w:val="00B4062C"/>
    <w:rsid w:val="00B408D3"/>
    <w:rsid w:val="00B40908"/>
    <w:rsid w:val="00B40C80"/>
    <w:rsid w:val="00B4107D"/>
    <w:rsid w:val="00B412D3"/>
    <w:rsid w:val="00B41651"/>
    <w:rsid w:val="00B42014"/>
    <w:rsid w:val="00B425A4"/>
    <w:rsid w:val="00B4283B"/>
    <w:rsid w:val="00B42A88"/>
    <w:rsid w:val="00B42CB1"/>
    <w:rsid w:val="00B42F1F"/>
    <w:rsid w:val="00B42FE7"/>
    <w:rsid w:val="00B434B2"/>
    <w:rsid w:val="00B43DEA"/>
    <w:rsid w:val="00B443A2"/>
    <w:rsid w:val="00B4444D"/>
    <w:rsid w:val="00B444A8"/>
    <w:rsid w:val="00B44924"/>
    <w:rsid w:val="00B449A3"/>
    <w:rsid w:val="00B44AA6"/>
    <w:rsid w:val="00B44C70"/>
    <w:rsid w:val="00B44ECD"/>
    <w:rsid w:val="00B45160"/>
    <w:rsid w:val="00B451F1"/>
    <w:rsid w:val="00B45311"/>
    <w:rsid w:val="00B45955"/>
    <w:rsid w:val="00B45C1A"/>
    <w:rsid w:val="00B46222"/>
    <w:rsid w:val="00B46658"/>
    <w:rsid w:val="00B46FEB"/>
    <w:rsid w:val="00B472C8"/>
    <w:rsid w:val="00B47861"/>
    <w:rsid w:val="00B502B5"/>
    <w:rsid w:val="00B5062F"/>
    <w:rsid w:val="00B50747"/>
    <w:rsid w:val="00B50876"/>
    <w:rsid w:val="00B50B54"/>
    <w:rsid w:val="00B50D1B"/>
    <w:rsid w:val="00B51686"/>
    <w:rsid w:val="00B51BF0"/>
    <w:rsid w:val="00B51DF8"/>
    <w:rsid w:val="00B524FE"/>
    <w:rsid w:val="00B52F4D"/>
    <w:rsid w:val="00B532F2"/>
    <w:rsid w:val="00B53907"/>
    <w:rsid w:val="00B53AF7"/>
    <w:rsid w:val="00B53EA4"/>
    <w:rsid w:val="00B541C1"/>
    <w:rsid w:val="00B5426F"/>
    <w:rsid w:val="00B54564"/>
    <w:rsid w:val="00B54700"/>
    <w:rsid w:val="00B54898"/>
    <w:rsid w:val="00B548C8"/>
    <w:rsid w:val="00B54E5E"/>
    <w:rsid w:val="00B55250"/>
    <w:rsid w:val="00B557FD"/>
    <w:rsid w:val="00B559B8"/>
    <w:rsid w:val="00B55A0F"/>
    <w:rsid w:val="00B55BEB"/>
    <w:rsid w:val="00B55CB3"/>
    <w:rsid w:val="00B55CFB"/>
    <w:rsid w:val="00B55D25"/>
    <w:rsid w:val="00B56401"/>
    <w:rsid w:val="00B5650E"/>
    <w:rsid w:val="00B5659B"/>
    <w:rsid w:val="00B56673"/>
    <w:rsid w:val="00B569B2"/>
    <w:rsid w:val="00B5712F"/>
    <w:rsid w:val="00B57323"/>
    <w:rsid w:val="00B57A09"/>
    <w:rsid w:val="00B57E06"/>
    <w:rsid w:val="00B60BBC"/>
    <w:rsid w:val="00B60D65"/>
    <w:rsid w:val="00B60FC1"/>
    <w:rsid w:val="00B6120F"/>
    <w:rsid w:val="00B615CF"/>
    <w:rsid w:val="00B615F4"/>
    <w:rsid w:val="00B61C98"/>
    <w:rsid w:val="00B61DC2"/>
    <w:rsid w:val="00B628F3"/>
    <w:rsid w:val="00B632BF"/>
    <w:rsid w:val="00B64014"/>
    <w:rsid w:val="00B64235"/>
    <w:rsid w:val="00B64759"/>
    <w:rsid w:val="00B647F9"/>
    <w:rsid w:val="00B64B6A"/>
    <w:rsid w:val="00B64CFD"/>
    <w:rsid w:val="00B650E5"/>
    <w:rsid w:val="00B65251"/>
    <w:rsid w:val="00B65461"/>
    <w:rsid w:val="00B656DF"/>
    <w:rsid w:val="00B657D3"/>
    <w:rsid w:val="00B6705E"/>
    <w:rsid w:val="00B67190"/>
    <w:rsid w:val="00B671BF"/>
    <w:rsid w:val="00B674F3"/>
    <w:rsid w:val="00B678BD"/>
    <w:rsid w:val="00B70070"/>
    <w:rsid w:val="00B70224"/>
    <w:rsid w:val="00B703F4"/>
    <w:rsid w:val="00B70B3C"/>
    <w:rsid w:val="00B70D23"/>
    <w:rsid w:val="00B711F7"/>
    <w:rsid w:val="00B7244B"/>
    <w:rsid w:val="00B72A56"/>
    <w:rsid w:val="00B72AE3"/>
    <w:rsid w:val="00B72C58"/>
    <w:rsid w:val="00B72CF1"/>
    <w:rsid w:val="00B732E8"/>
    <w:rsid w:val="00B74050"/>
    <w:rsid w:val="00B748FF"/>
    <w:rsid w:val="00B7499F"/>
    <w:rsid w:val="00B7502B"/>
    <w:rsid w:val="00B75D73"/>
    <w:rsid w:val="00B75EC9"/>
    <w:rsid w:val="00B75FC8"/>
    <w:rsid w:val="00B75FCA"/>
    <w:rsid w:val="00B76146"/>
    <w:rsid w:val="00B764D9"/>
    <w:rsid w:val="00B765E6"/>
    <w:rsid w:val="00B7682E"/>
    <w:rsid w:val="00B76C3A"/>
    <w:rsid w:val="00B7740C"/>
    <w:rsid w:val="00B77621"/>
    <w:rsid w:val="00B77A5D"/>
    <w:rsid w:val="00B77FA5"/>
    <w:rsid w:val="00B80A22"/>
    <w:rsid w:val="00B80FA4"/>
    <w:rsid w:val="00B8103C"/>
    <w:rsid w:val="00B81580"/>
    <w:rsid w:val="00B81810"/>
    <w:rsid w:val="00B81894"/>
    <w:rsid w:val="00B82417"/>
    <w:rsid w:val="00B829DC"/>
    <w:rsid w:val="00B82A7F"/>
    <w:rsid w:val="00B82AE8"/>
    <w:rsid w:val="00B83720"/>
    <w:rsid w:val="00B83DCA"/>
    <w:rsid w:val="00B83EBD"/>
    <w:rsid w:val="00B84A4B"/>
    <w:rsid w:val="00B85D4E"/>
    <w:rsid w:val="00B85F2B"/>
    <w:rsid w:val="00B8632D"/>
    <w:rsid w:val="00B86755"/>
    <w:rsid w:val="00B86930"/>
    <w:rsid w:val="00B86980"/>
    <w:rsid w:val="00B86CAD"/>
    <w:rsid w:val="00B8742F"/>
    <w:rsid w:val="00B877F3"/>
    <w:rsid w:val="00B8781F"/>
    <w:rsid w:val="00B9026F"/>
    <w:rsid w:val="00B905D0"/>
    <w:rsid w:val="00B90721"/>
    <w:rsid w:val="00B90BFB"/>
    <w:rsid w:val="00B90C32"/>
    <w:rsid w:val="00B91404"/>
    <w:rsid w:val="00B91452"/>
    <w:rsid w:val="00B915B6"/>
    <w:rsid w:val="00B9160A"/>
    <w:rsid w:val="00B9189B"/>
    <w:rsid w:val="00B91F2E"/>
    <w:rsid w:val="00B91F7B"/>
    <w:rsid w:val="00B923DC"/>
    <w:rsid w:val="00B925CC"/>
    <w:rsid w:val="00B92D0D"/>
    <w:rsid w:val="00B936B1"/>
    <w:rsid w:val="00B93899"/>
    <w:rsid w:val="00B93F2F"/>
    <w:rsid w:val="00B9432A"/>
    <w:rsid w:val="00B94560"/>
    <w:rsid w:val="00B949A2"/>
    <w:rsid w:val="00B95338"/>
    <w:rsid w:val="00B953E5"/>
    <w:rsid w:val="00B95689"/>
    <w:rsid w:val="00B957BF"/>
    <w:rsid w:val="00B96303"/>
    <w:rsid w:val="00B968E5"/>
    <w:rsid w:val="00B96DFF"/>
    <w:rsid w:val="00B9744D"/>
    <w:rsid w:val="00B9788A"/>
    <w:rsid w:val="00B979FE"/>
    <w:rsid w:val="00BA030B"/>
    <w:rsid w:val="00BA0855"/>
    <w:rsid w:val="00BA0FBB"/>
    <w:rsid w:val="00BA12BA"/>
    <w:rsid w:val="00BA13E3"/>
    <w:rsid w:val="00BA16CF"/>
    <w:rsid w:val="00BA1A73"/>
    <w:rsid w:val="00BA1D13"/>
    <w:rsid w:val="00BA2019"/>
    <w:rsid w:val="00BA2A01"/>
    <w:rsid w:val="00BA2C87"/>
    <w:rsid w:val="00BA2CAF"/>
    <w:rsid w:val="00BA2D63"/>
    <w:rsid w:val="00BA3A26"/>
    <w:rsid w:val="00BA3B97"/>
    <w:rsid w:val="00BA3CCA"/>
    <w:rsid w:val="00BA3F07"/>
    <w:rsid w:val="00BA3FA5"/>
    <w:rsid w:val="00BA447E"/>
    <w:rsid w:val="00BA4EC4"/>
    <w:rsid w:val="00BA4F2E"/>
    <w:rsid w:val="00BA4F5C"/>
    <w:rsid w:val="00BA517E"/>
    <w:rsid w:val="00BA58FD"/>
    <w:rsid w:val="00BA5979"/>
    <w:rsid w:val="00BA5B2C"/>
    <w:rsid w:val="00BA5C9E"/>
    <w:rsid w:val="00BA5D9C"/>
    <w:rsid w:val="00BA61CE"/>
    <w:rsid w:val="00BA66C3"/>
    <w:rsid w:val="00BA671C"/>
    <w:rsid w:val="00BA6BC9"/>
    <w:rsid w:val="00BB0244"/>
    <w:rsid w:val="00BB0678"/>
    <w:rsid w:val="00BB0B8F"/>
    <w:rsid w:val="00BB0D8A"/>
    <w:rsid w:val="00BB0F89"/>
    <w:rsid w:val="00BB1FF4"/>
    <w:rsid w:val="00BB2448"/>
    <w:rsid w:val="00BB25A7"/>
    <w:rsid w:val="00BB2605"/>
    <w:rsid w:val="00BB2738"/>
    <w:rsid w:val="00BB2E5C"/>
    <w:rsid w:val="00BB3471"/>
    <w:rsid w:val="00BB36CB"/>
    <w:rsid w:val="00BB3D7D"/>
    <w:rsid w:val="00BB3FF1"/>
    <w:rsid w:val="00BB447D"/>
    <w:rsid w:val="00BB4A5A"/>
    <w:rsid w:val="00BB4F20"/>
    <w:rsid w:val="00BB50F5"/>
    <w:rsid w:val="00BB5198"/>
    <w:rsid w:val="00BB5D18"/>
    <w:rsid w:val="00BB5E36"/>
    <w:rsid w:val="00BB6213"/>
    <w:rsid w:val="00BB6737"/>
    <w:rsid w:val="00BB6950"/>
    <w:rsid w:val="00BB7089"/>
    <w:rsid w:val="00BB7B98"/>
    <w:rsid w:val="00BC08AB"/>
    <w:rsid w:val="00BC0C63"/>
    <w:rsid w:val="00BC0D57"/>
    <w:rsid w:val="00BC129F"/>
    <w:rsid w:val="00BC18D5"/>
    <w:rsid w:val="00BC194B"/>
    <w:rsid w:val="00BC1AF1"/>
    <w:rsid w:val="00BC1CB6"/>
    <w:rsid w:val="00BC2AEF"/>
    <w:rsid w:val="00BC2B59"/>
    <w:rsid w:val="00BC2C4F"/>
    <w:rsid w:val="00BC2C6E"/>
    <w:rsid w:val="00BC302A"/>
    <w:rsid w:val="00BC3093"/>
    <w:rsid w:val="00BC340D"/>
    <w:rsid w:val="00BC34E5"/>
    <w:rsid w:val="00BC44E2"/>
    <w:rsid w:val="00BC49B9"/>
    <w:rsid w:val="00BC4BCA"/>
    <w:rsid w:val="00BC4D8F"/>
    <w:rsid w:val="00BC4DD1"/>
    <w:rsid w:val="00BC5095"/>
    <w:rsid w:val="00BC50BC"/>
    <w:rsid w:val="00BC613E"/>
    <w:rsid w:val="00BC6AF8"/>
    <w:rsid w:val="00BC6BF9"/>
    <w:rsid w:val="00BC6D44"/>
    <w:rsid w:val="00BC6DAC"/>
    <w:rsid w:val="00BC6E45"/>
    <w:rsid w:val="00BC6F4E"/>
    <w:rsid w:val="00BC7004"/>
    <w:rsid w:val="00BC715C"/>
    <w:rsid w:val="00BC7628"/>
    <w:rsid w:val="00BC7649"/>
    <w:rsid w:val="00BC7D35"/>
    <w:rsid w:val="00BC7EE4"/>
    <w:rsid w:val="00BD0013"/>
    <w:rsid w:val="00BD04A9"/>
    <w:rsid w:val="00BD077C"/>
    <w:rsid w:val="00BD0830"/>
    <w:rsid w:val="00BD13A1"/>
    <w:rsid w:val="00BD1468"/>
    <w:rsid w:val="00BD1A05"/>
    <w:rsid w:val="00BD1A94"/>
    <w:rsid w:val="00BD1B84"/>
    <w:rsid w:val="00BD2C7A"/>
    <w:rsid w:val="00BD30AD"/>
    <w:rsid w:val="00BD33AE"/>
    <w:rsid w:val="00BD3B1F"/>
    <w:rsid w:val="00BD3D73"/>
    <w:rsid w:val="00BD3FCD"/>
    <w:rsid w:val="00BD4033"/>
    <w:rsid w:val="00BD44D0"/>
    <w:rsid w:val="00BD45F4"/>
    <w:rsid w:val="00BD46F9"/>
    <w:rsid w:val="00BD4D07"/>
    <w:rsid w:val="00BD4FF5"/>
    <w:rsid w:val="00BD510E"/>
    <w:rsid w:val="00BD523A"/>
    <w:rsid w:val="00BD5BE9"/>
    <w:rsid w:val="00BD6BFC"/>
    <w:rsid w:val="00BD70D0"/>
    <w:rsid w:val="00BD76A1"/>
    <w:rsid w:val="00BD7946"/>
    <w:rsid w:val="00BD7E35"/>
    <w:rsid w:val="00BE0411"/>
    <w:rsid w:val="00BE1993"/>
    <w:rsid w:val="00BE1B16"/>
    <w:rsid w:val="00BE1D57"/>
    <w:rsid w:val="00BE223C"/>
    <w:rsid w:val="00BE2B67"/>
    <w:rsid w:val="00BE2E0C"/>
    <w:rsid w:val="00BE3177"/>
    <w:rsid w:val="00BE3363"/>
    <w:rsid w:val="00BE3644"/>
    <w:rsid w:val="00BE3ADE"/>
    <w:rsid w:val="00BE3B37"/>
    <w:rsid w:val="00BE4DE9"/>
    <w:rsid w:val="00BE4E6D"/>
    <w:rsid w:val="00BE53D8"/>
    <w:rsid w:val="00BE61C9"/>
    <w:rsid w:val="00BE69C4"/>
    <w:rsid w:val="00BE6D60"/>
    <w:rsid w:val="00BE7300"/>
    <w:rsid w:val="00BE7512"/>
    <w:rsid w:val="00BE7D48"/>
    <w:rsid w:val="00BE7DB0"/>
    <w:rsid w:val="00BE7DB2"/>
    <w:rsid w:val="00BF09A1"/>
    <w:rsid w:val="00BF0AA2"/>
    <w:rsid w:val="00BF1809"/>
    <w:rsid w:val="00BF18B7"/>
    <w:rsid w:val="00BF21AC"/>
    <w:rsid w:val="00BF2585"/>
    <w:rsid w:val="00BF27B4"/>
    <w:rsid w:val="00BF3AE4"/>
    <w:rsid w:val="00BF3EE8"/>
    <w:rsid w:val="00BF40FE"/>
    <w:rsid w:val="00BF470A"/>
    <w:rsid w:val="00BF4C6C"/>
    <w:rsid w:val="00BF4C93"/>
    <w:rsid w:val="00BF506F"/>
    <w:rsid w:val="00BF5105"/>
    <w:rsid w:val="00BF54F0"/>
    <w:rsid w:val="00BF5604"/>
    <w:rsid w:val="00BF56AC"/>
    <w:rsid w:val="00BF5754"/>
    <w:rsid w:val="00BF5B42"/>
    <w:rsid w:val="00BF61B3"/>
    <w:rsid w:val="00BF6243"/>
    <w:rsid w:val="00BF6761"/>
    <w:rsid w:val="00BF708B"/>
    <w:rsid w:val="00BF7176"/>
    <w:rsid w:val="00BF7297"/>
    <w:rsid w:val="00BF78AC"/>
    <w:rsid w:val="00BF79AE"/>
    <w:rsid w:val="00C00F71"/>
    <w:rsid w:val="00C012DA"/>
    <w:rsid w:val="00C016CD"/>
    <w:rsid w:val="00C01A86"/>
    <w:rsid w:val="00C01BE3"/>
    <w:rsid w:val="00C02708"/>
    <w:rsid w:val="00C0288A"/>
    <w:rsid w:val="00C02DE4"/>
    <w:rsid w:val="00C03004"/>
    <w:rsid w:val="00C03216"/>
    <w:rsid w:val="00C03C6B"/>
    <w:rsid w:val="00C0423A"/>
    <w:rsid w:val="00C04535"/>
    <w:rsid w:val="00C0469E"/>
    <w:rsid w:val="00C04732"/>
    <w:rsid w:val="00C04886"/>
    <w:rsid w:val="00C049D3"/>
    <w:rsid w:val="00C04C80"/>
    <w:rsid w:val="00C0506E"/>
    <w:rsid w:val="00C057E6"/>
    <w:rsid w:val="00C058AB"/>
    <w:rsid w:val="00C058E7"/>
    <w:rsid w:val="00C0646C"/>
    <w:rsid w:val="00C0660A"/>
    <w:rsid w:val="00C06F52"/>
    <w:rsid w:val="00C07142"/>
    <w:rsid w:val="00C0714A"/>
    <w:rsid w:val="00C10946"/>
    <w:rsid w:val="00C109C0"/>
    <w:rsid w:val="00C10FA0"/>
    <w:rsid w:val="00C1103C"/>
    <w:rsid w:val="00C113D7"/>
    <w:rsid w:val="00C11440"/>
    <w:rsid w:val="00C1189C"/>
    <w:rsid w:val="00C11B28"/>
    <w:rsid w:val="00C11C37"/>
    <w:rsid w:val="00C11E58"/>
    <w:rsid w:val="00C12169"/>
    <w:rsid w:val="00C12E17"/>
    <w:rsid w:val="00C13801"/>
    <w:rsid w:val="00C13937"/>
    <w:rsid w:val="00C13FC9"/>
    <w:rsid w:val="00C14651"/>
    <w:rsid w:val="00C152E2"/>
    <w:rsid w:val="00C154E9"/>
    <w:rsid w:val="00C15BFB"/>
    <w:rsid w:val="00C15F94"/>
    <w:rsid w:val="00C161B3"/>
    <w:rsid w:val="00C16304"/>
    <w:rsid w:val="00C163BD"/>
    <w:rsid w:val="00C1655E"/>
    <w:rsid w:val="00C16664"/>
    <w:rsid w:val="00C16870"/>
    <w:rsid w:val="00C1699B"/>
    <w:rsid w:val="00C17019"/>
    <w:rsid w:val="00C1709C"/>
    <w:rsid w:val="00C1714F"/>
    <w:rsid w:val="00C17423"/>
    <w:rsid w:val="00C17546"/>
    <w:rsid w:val="00C17684"/>
    <w:rsid w:val="00C176BE"/>
    <w:rsid w:val="00C1794C"/>
    <w:rsid w:val="00C17B6E"/>
    <w:rsid w:val="00C20302"/>
    <w:rsid w:val="00C20679"/>
    <w:rsid w:val="00C21286"/>
    <w:rsid w:val="00C216AD"/>
    <w:rsid w:val="00C220F4"/>
    <w:rsid w:val="00C22118"/>
    <w:rsid w:val="00C2238D"/>
    <w:rsid w:val="00C223EB"/>
    <w:rsid w:val="00C22657"/>
    <w:rsid w:val="00C22808"/>
    <w:rsid w:val="00C2287C"/>
    <w:rsid w:val="00C228ED"/>
    <w:rsid w:val="00C22B11"/>
    <w:rsid w:val="00C22C06"/>
    <w:rsid w:val="00C22FEA"/>
    <w:rsid w:val="00C230A8"/>
    <w:rsid w:val="00C23263"/>
    <w:rsid w:val="00C237B0"/>
    <w:rsid w:val="00C23828"/>
    <w:rsid w:val="00C23DCA"/>
    <w:rsid w:val="00C24581"/>
    <w:rsid w:val="00C248F1"/>
    <w:rsid w:val="00C25591"/>
    <w:rsid w:val="00C25E43"/>
    <w:rsid w:val="00C2624D"/>
    <w:rsid w:val="00C2656C"/>
    <w:rsid w:val="00C26E2D"/>
    <w:rsid w:val="00C2739F"/>
    <w:rsid w:val="00C27650"/>
    <w:rsid w:val="00C27709"/>
    <w:rsid w:val="00C27C27"/>
    <w:rsid w:val="00C30067"/>
    <w:rsid w:val="00C300C9"/>
    <w:rsid w:val="00C30221"/>
    <w:rsid w:val="00C3059D"/>
    <w:rsid w:val="00C30718"/>
    <w:rsid w:val="00C308D7"/>
    <w:rsid w:val="00C30BE3"/>
    <w:rsid w:val="00C30DDC"/>
    <w:rsid w:val="00C31B9F"/>
    <w:rsid w:val="00C328DD"/>
    <w:rsid w:val="00C32BC0"/>
    <w:rsid w:val="00C33233"/>
    <w:rsid w:val="00C3329C"/>
    <w:rsid w:val="00C357FD"/>
    <w:rsid w:val="00C3581D"/>
    <w:rsid w:val="00C35C27"/>
    <w:rsid w:val="00C35F60"/>
    <w:rsid w:val="00C36449"/>
    <w:rsid w:val="00C365C8"/>
    <w:rsid w:val="00C36690"/>
    <w:rsid w:val="00C368C5"/>
    <w:rsid w:val="00C401F3"/>
    <w:rsid w:val="00C4058D"/>
    <w:rsid w:val="00C4154A"/>
    <w:rsid w:val="00C41836"/>
    <w:rsid w:val="00C419A3"/>
    <w:rsid w:val="00C41C38"/>
    <w:rsid w:val="00C41E29"/>
    <w:rsid w:val="00C427FA"/>
    <w:rsid w:val="00C42DC9"/>
    <w:rsid w:val="00C42F0D"/>
    <w:rsid w:val="00C43455"/>
    <w:rsid w:val="00C435C5"/>
    <w:rsid w:val="00C4372E"/>
    <w:rsid w:val="00C43B21"/>
    <w:rsid w:val="00C43C87"/>
    <w:rsid w:val="00C43EA3"/>
    <w:rsid w:val="00C4420B"/>
    <w:rsid w:val="00C446A7"/>
    <w:rsid w:val="00C44784"/>
    <w:rsid w:val="00C44B8C"/>
    <w:rsid w:val="00C44CEE"/>
    <w:rsid w:val="00C44D65"/>
    <w:rsid w:val="00C44E3E"/>
    <w:rsid w:val="00C450B5"/>
    <w:rsid w:val="00C4548C"/>
    <w:rsid w:val="00C458E4"/>
    <w:rsid w:val="00C45DFF"/>
    <w:rsid w:val="00C45E2B"/>
    <w:rsid w:val="00C464F4"/>
    <w:rsid w:val="00C468E0"/>
    <w:rsid w:val="00C46ACE"/>
    <w:rsid w:val="00C46B12"/>
    <w:rsid w:val="00C46B73"/>
    <w:rsid w:val="00C4785F"/>
    <w:rsid w:val="00C47A8F"/>
    <w:rsid w:val="00C47F6A"/>
    <w:rsid w:val="00C500FB"/>
    <w:rsid w:val="00C50203"/>
    <w:rsid w:val="00C50D3E"/>
    <w:rsid w:val="00C50D6A"/>
    <w:rsid w:val="00C51E31"/>
    <w:rsid w:val="00C52024"/>
    <w:rsid w:val="00C521A2"/>
    <w:rsid w:val="00C52226"/>
    <w:rsid w:val="00C52526"/>
    <w:rsid w:val="00C52855"/>
    <w:rsid w:val="00C52EB4"/>
    <w:rsid w:val="00C53B36"/>
    <w:rsid w:val="00C53DD2"/>
    <w:rsid w:val="00C540F7"/>
    <w:rsid w:val="00C5446B"/>
    <w:rsid w:val="00C54B2C"/>
    <w:rsid w:val="00C54F24"/>
    <w:rsid w:val="00C54FB0"/>
    <w:rsid w:val="00C5515F"/>
    <w:rsid w:val="00C554AE"/>
    <w:rsid w:val="00C55C58"/>
    <w:rsid w:val="00C55F35"/>
    <w:rsid w:val="00C568C7"/>
    <w:rsid w:val="00C56BB3"/>
    <w:rsid w:val="00C56E6D"/>
    <w:rsid w:val="00C5764B"/>
    <w:rsid w:val="00C576EB"/>
    <w:rsid w:val="00C57743"/>
    <w:rsid w:val="00C579AC"/>
    <w:rsid w:val="00C6028C"/>
    <w:rsid w:val="00C6034D"/>
    <w:rsid w:val="00C6092C"/>
    <w:rsid w:val="00C609AE"/>
    <w:rsid w:val="00C613BB"/>
    <w:rsid w:val="00C6166F"/>
    <w:rsid w:val="00C61942"/>
    <w:rsid w:val="00C61AD6"/>
    <w:rsid w:val="00C61D32"/>
    <w:rsid w:val="00C62109"/>
    <w:rsid w:val="00C627FB"/>
    <w:rsid w:val="00C62AB2"/>
    <w:rsid w:val="00C62AFB"/>
    <w:rsid w:val="00C62E03"/>
    <w:rsid w:val="00C63002"/>
    <w:rsid w:val="00C630D2"/>
    <w:rsid w:val="00C631ED"/>
    <w:rsid w:val="00C646DB"/>
    <w:rsid w:val="00C64C4B"/>
    <w:rsid w:val="00C653E8"/>
    <w:rsid w:val="00C656C4"/>
    <w:rsid w:val="00C66127"/>
    <w:rsid w:val="00C663D7"/>
    <w:rsid w:val="00C66530"/>
    <w:rsid w:val="00C66642"/>
    <w:rsid w:val="00C6667F"/>
    <w:rsid w:val="00C66B06"/>
    <w:rsid w:val="00C66F72"/>
    <w:rsid w:val="00C67119"/>
    <w:rsid w:val="00C67941"/>
    <w:rsid w:val="00C67AEC"/>
    <w:rsid w:val="00C67D9A"/>
    <w:rsid w:val="00C70041"/>
    <w:rsid w:val="00C70685"/>
    <w:rsid w:val="00C709E5"/>
    <w:rsid w:val="00C70B4B"/>
    <w:rsid w:val="00C70F72"/>
    <w:rsid w:val="00C7182A"/>
    <w:rsid w:val="00C71C99"/>
    <w:rsid w:val="00C71D01"/>
    <w:rsid w:val="00C71E10"/>
    <w:rsid w:val="00C71E6A"/>
    <w:rsid w:val="00C72661"/>
    <w:rsid w:val="00C72983"/>
    <w:rsid w:val="00C72E34"/>
    <w:rsid w:val="00C73A54"/>
    <w:rsid w:val="00C73B06"/>
    <w:rsid w:val="00C73C9D"/>
    <w:rsid w:val="00C73D64"/>
    <w:rsid w:val="00C74208"/>
    <w:rsid w:val="00C743BF"/>
    <w:rsid w:val="00C745C8"/>
    <w:rsid w:val="00C74CFB"/>
    <w:rsid w:val="00C75456"/>
    <w:rsid w:val="00C760DD"/>
    <w:rsid w:val="00C761D7"/>
    <w:rsid w:val="00C76791"/>
    <w:rsid w:val="00C76EC5"/>
    <w:rsid w:val="00C77850"/>
    <w:rsid w:val="00C80562"/>
    <w:rsid w:val="00C80563"/>
    <w:rsid w:val="00C80B16"/>
    <w:rsid w:val="00C80F05"/>
    <w:rsid w:val="00C8112D"/>
    <w:rsid w:val="00C816B3"/>
    <w:rsid w:val="00C81745"/>
    <w:rsid w:val="00C81F26"/>
    <w:rsid w:val="00C832AC"/>
    <w:rsid w:val="00C835A8"/>
    <w:rsid w:val="00C837DE"/>
    <w:rsid w:val="00C83901"/>
    <w:rsid w:val="00C83D63"/>
    <w:rsid w:val="00C84CAB"/>
    <w:rsid w:val="00C851F2"/>
    <w:rsid w:val="00C856CD"/>
    <w:rsid w:val="00C8581A"/>
    <w:rsid w:val="00C85C41"/>
    <w:rsid w:val="00C8643B"/>
    <w:rsid w:val="00C86F37"/>
    <w:rsid w:val="00C87055"/>
    <w:rsid w:val="00C87289"/>
    <w:rsid w:val="00C87CB2"/>
    <w:rsid w:val="00C90062"/>
    <w:rsid w:val="00C90AAB"/>
    <w:rsid w:val="00C91235"/>
    <w:rsid w:val="00C9128A"/>
    <w:rsid w:val="00C912AB"/>
    <w:rsid w:val="00C92307"/>
    <w:rsid w:val="00C92738"/>
    <w:rsid w:val="00C92C3D"/>
    <w:rsid w:val="00C92ED3"/>
    <w:rsid w:val="00C92FFD"/>
    <w:rsid w:val="00C937AD"/>
    <w:rsid w:val="00C93BAB"/>
    <w:rsid w:val="00C93DCF"/>
    <w:rsid w:val="00C94285"/>
    <w:rsid w:val="00C9472E"/>
    <w:rsid w:val="00C94E81"/>
    <w:rsid w:val="00C95A78"/>
    <w:rsid w:val="00C96040"/>
    <w:rsid w:val="00C96384"/>
    <w:rsid w:val="00C974A2"/>
    <w:rsid w:val="00CA0AA5"/>
    <w:rsid w:val="00CA1196"/>
    <w:rsid w:val="00CA1436"/>
    <w:rsid w:val="00CA14F8"/>
    <w:rsid w:val="00CA1999"/>
    <w:rsid w:val="00CA1D4E"/>
    <w:rsid w:val="00CA1DF6"/>
    <w:rsid w:val="00CA1EC8"/>
    <w:rsid w:val="00CA220A"/>
    <w:rsid w:val="00CA3708"/>
    <w:rsid w:val="00CA3E0A"/>
    <w:rsid w:val="00CA3E32"/>
    <w:rsid w:val="00CA4068"/>
    <w:rsid w:val="00CA4DD8"/>
    <w:rsid w:val="00CA53A6"/>
    <w:rsid w:val="00CA5648"/>
    <w:rsid w:val="00CA6154"/>
    <w:rsid w:val="00CA621B"/>
    <w:rsid w:val="00CA6EBD"/>
    <w:rsid w:val="00CA7925"/>
    <w:rsid w:val="00CB0197"/>
    <w:rsid w:val="00CB0D5F"/>
    <w:rsid w:val="00CB0E86"/>
    <w:rsid w:val="00CB1251"/>
    <w:rsid w:val="00CB12BA"/>
    <w:rsid w:val="00CB17DA"/>
    <w:rsid w:val="00CB2308"/>
    <w:rsid w:val="00CB2518"/>
    <w:rsid w:val="00CB2AAE"/>
    <w:rsid w:val="00CB2CD3"/>
    <w:rsid w:val="00CB37D7"/>
    <w:rsid w:val="00CB3C52"/>
    <w:rsid w:val="00CB3C76"/>
    <w:rsid w:val="00CB467C"/>
    <w:rsid w:val="00CB4F1F"/>
    <w:rsid w:val="00CB5331"/>
    <w:rsid w:val="00CB58F0"/>
    <w:rsid w:val="00CB65F0"/>
    <w:rsid w:val="00CB6CDE"/>
    <w:rsid w:val="00CB6D2C"/>
    <w:rsid w:val="00CB6E33"/>
    <w:rsid w:val="00CB746D"/>
    <w:rsid w:val="00CB77A9"/>
    <w:rsid w:val="00CB7B4D"/>
    <w:rsid w:val="00CB7B8D"/>
    <w:rsid w:val="00CC06A8"/>
    <w:rsid w:val="00CC101B"/>
    <w:rsid w:val="00CC12B1"/>
    <w:rsid w:val="00CC1553"/>
    <w:rsid w:val="00CC18F0"/>
    <w:rsid w:val="00CC1F77"/>
    <w:rsid w:val="00CC208B"/>
    <w:rsid w:val="00CC2D21"/>
    <w:rsid w:val="00CC34F4"/>
    <w:rsid w:val="00CC3753"/>
    <w:rsid w:val="00CC38CD"/>
    <w:rsid w:val="00CC41D3"/>
    <w:rsid w:val="00CC435D"/>
    <w:rsid w:val="00CC44E7"/>
    <w:rsid w:val="00CC4649"/>
    <w:rsid w:val="00CC468E"/>
    <w:rsid w:val="00CC4960"/>
    <w:rsid w:val="00CC4B6A"/>
    <w:rsid w:val="00CC4DBD"/>
    <w:rsid w:val="00CC5528"/>
    <w:rsid w:val="00CC575F"/>
    <w:rsid w:val="00CC5D2D"/>
    <w:rsid w:val="00CC6262"/>
    <w:rsid w:val="00CC6371"/>
    <w:rsid w:val="00CC64E3"/>
    <w:rsid w:val="00CC70F2"/>
    <w:rsid w:val="00CC7255"/>
    <w:rsid w:val="00CC7270"/>
    <w:rsid w:val="00CC72E0"/>
    <w:rsid w:val="00CC7C88"/>
    <w:rsid w:val="00CC7EC9"/>
    <w:rsid w:val="00CC7F12"/>
    <w:rsid w:val="00CD097D"/>
    <w:rsid w:val="00CD0C65"/>
    <w:rsid w:val="00CD1588"/>
    <w:rsid w:val="00CD1AEC"/>
    <w:rsid w:val="00CD1C45"/>
    <w:rsid w:val="00CD1D34"/>
    <w:rsid w:val="00CD244F"/>
    <w:rsid w:val="00CD2799"/>
    <w:rsid w:val="00CD28FC"/>
    <w:rsid w:val="00CD29C9"/>
    <w:rsid w:val="00CD2A67"/>
    <w:rsid w:val="00CD2DBC"/>
    <w:rsid w:val="00CD2E2A"/>
    <w:rsid w:val="00CD2EBF"/>
    <w:rsid w:val="00CD2EEE"/>
    <w:rsid w:val="00CD32DE"/>
    <w:rsid w:val="00CD3738"/>
    <w:rsid w:val="00CD3CB7"/>
    <w:rsid w:val="00CD4425"/>
    <w:rsid w:val="00CD4F5F"/>
    <w:rsid w:val="00CD5564"/>
    <w:rsid w:val="00CD5579"/>
    <w:rsid w:val="00CD58E8"/>
    <w:rsid w:val="00CD593A"/>
    <w:rsid w:val="00CD5968"/>
    <w:rsid w:val="00CD60E1"/>
    <w:rsid w:val="00CD6166"/>
    <w:rsid w:val="00CD65C3"/>
    <w:rsid w:val="00CD6758"/>
    <w:rsid w:val="00CD6851"/>
    <w:rsid w:val="00CD6C96"/>
    <w:rsid w:val="00CD7545"/>
    <w:rsid w:val="00CD771C"/>
    <w:rsid w:val="00CD78AA"/>
    <w:rsid w:val="00CD7B8D"/>
    <w:rsid w:val="00CD7B96"/>
    <w:rsid w:val="00CD7BD4"/>
    <w:rsid w:val="00CD7F00"/>
    <w:rsid w:val="00CE0A50"/>
    <w:rsid w:val="00CE0EC1"/>
    <w:rsid w:val="00CE1977"/>
    <w:rsid w:val="00CE1A3C"/>
    <w:rsid w:val="00CE1D2D"/>
    <w:rsid w:val="00CE24B3"/>
    <w:rsid w:val="00CE266B"/>
    <w:rsid w:val="00CE2D06"/>
    <w:rsid w:val="00CE34C7"/>
    <w:rsid w:val="00CE354A"/>
    <w:rsid w:val="00CE3638"/>
    <w:rsid w:val="00CE37FF"/>
    <w:rsid w:val="00CE46B5"/>
    <w:rsid w:val="00CE5C04"/>
    <w:rsid w:val="00CE637A"/>
    <w:rsid w:val="00CE71E3"/>
    <w:rsid w:val="00CE740D"/>
    <w:rsid w:val="00CE7CA9"/>
    <w:rsid w:val="00CE7CEB"/>
    <w:rsid w:val="00CE7EFE"/>
    <w:rsid w:val="00CF0151"/>
    <w:rsid w:val="00CF04B5"/>
    <w:rsid w:val="00CF057D"/>
    <w:rsid w:val="00CF1269"/>
    <w:rsid w:val="00CF1276"/>
    <w:rsid w:val="00CF1CA8"/>
    <w:rsid w:val="00CF1D0E"/>
    <w:rsid w:val="00CF220C"/>
    <w:rsid w:val="00CF2D1B"/>
    <w:rsid w:val="00CF309E"/>
    <w:rsid w:val="00CF31C7"/>
    <w:rsid w:val="00CF3A82"/>
    <w:rsid w:val="00CF3DA3"/>
    <w:rsid w:val="00CF4122"/>
    <w:rsid w:val="00CF46F7"/>
    <w:rsid w:val="00CF494A"/>
    <w:rsid w:val="00CF4B0D"/>
    <w:rsid w:val="00CF4B49"/>
    <w:rsid w:val="00CF50E5"/>
    <w:rsid w:val="00CF5147"/>
    <w:rsid w:val="00CF57A4"/>
    <w:rsid w:val="00CF5AF5"/>
    <w:rsid w:val="00CF5DD0"/>
    <w:rsid w:val="00CF612F"/>
    <w:rsid w:val="00CF7080"/>
    <w:rsid w:val="00CF7184"/>
    <w:rsid w:val="00CF7685"/>
    <w:rsid w:val="00CF7DC5"/>
    <w:rsid w:val="00CF7E0D"/>
    <w:rsid w:val="00CF7E1E"/>
    <w:rsid w:val="00D002D4"/>
    <w:rsid w:val="00D00543"/>
    <w:rsid w:val="00D01023"/>
    <w:rsid w:val="00D01659"/>
    <w:rsid w:val="00D016F5"/>
    <w:rsid w:val="00D0191B"/>
    <w:rsid w:val="00D0196E"/>
    <w:rsid w:val="00D01B28"/>
    <w:rsid w:val="00D01BC0"/>
    <w:rsid w:val="00D0241E"/>
    <w:rsid w:val="00D0246D"/>
    <w:rsid w:val="00D03969"/>
    <w:rsid w:val="00D04034"/>
    <w:rsid w:val="00D04090"/>
    <w:rsid w:val="00D04109"/>
    <w:rsid w:val="00D0415E"/>
    <w:rsid w:val="00D04227"/>
    <w:rsid w:val="00D0501B"/>
    <w:rsid w:val="00D05568"/>
    <w:rsid w:val="00D05889"/>
    <w:rsid w:val="00D06360"/>
    <w:rsid w:val="00D0661B"/>
    <w:rsid w:val="00D06B72"/>
    <w:rsid w:val="00D07036"/>
    <w:rsid w:val="00D079FF"/>
    <w:rsid w:val="00D07C11"/>
    <w:rsid w:val="00D100F0"/>
    <w:rsid w:val="00D10719"/>
    <w:rsid w:val="00D10775"/>
    <w:rsid w:val="00D107E0"/>
    <w:rsid w:val="00D10D9B"/>
    <w:rsid w:val="00D10F91"/>
    <w:rsid w:val="00D113BF"/>
    <w:rsid w:val="00D114A5"/>
    <w:rsid w:val="00D126E2"/>
    <w:rsid w:val="00D12D6B"/>
    <w:rsid w:val="00D136C6"/>
    <w:rsid w:val="00D138D5"/>
    <w:rsid w:val="00D13F6F"/>
    <w:rsid w:val="00D13F97"/>
    <w:rsid w:val="00D1431D"/>
    <w:rsid w:val="00D14979"/>
    <w:rsid w:val="00D14A39"/>
    <w:rsid w:val="00D15022"/>
    <w:rsid w:val="00D156FE"/>
    <w:rsid w:val="00D15B69"/>
    <w:rsid w:val="00D15D07"/>
    <w:rsid w:val="00D15D44"/>
    <w:rsid w:val="00D15D93"/>
    <w:rsid w:val="00D16391"/>
    <w:rsid w:val="00D16585"/>
    <w:rsid w:val="00D17818"/>
    <w:rsid w:val="00D200DE"/>
    <w:rsid w:val="00D204D8"/>
    <w:rsid w:val="00D20742"/>
    <w:rsid w:val="00D20FF7"/>
    <w:rsid w:val="00D21054"/>
    <w:rsid w:val="00D2125E"/>
    <w:rsid w:val="00D214DA"/>
    <w:rsid w:val="00D22BF1"/>
    <w:rsid w:val="00D2328D"/>
    <w:rsid w:val="00D23686"/>
    <w:rsid w:val="00D24255"/>
    <w:rsid w:val="00D245D5"/>
    <w:rsid w:val="00D24857"/>
    <w:rsid w:val="00D24CFB"/>
    <w:rsid w:val="00D24E79"/>
    <w:rsid w:val="00D25B1E"/>
    <w:rsid w:val="00D263E2"/>
    <w:rsid w:val="00D265A1"/>
    <w:rsid w:val="00D26772"/>
    <w:rsid w:val="00D271EC"/>
    <w:rsid w:val="00D273A5"/>
    <w:rsid w:val="00D2757A"/>
    <w:rsid w:val="00D276BD"/>
    <w:rsid w:val="00D27B46"/>
    <w:rsid w:val="00D27CEF"/>
    <w:rsid w:val="00D302A2"/>
    <w:rsid w:val="00D302C3"/>
    <w:rsid w:val="00D30B2C"/>
    <w:rsid w:val="00D30C44"/>
    <w:rsid w:val="00D31286"/>
    <w:rsid w:val="00D317B0"/>
    <w:rsid w:val="00D31A84"/>
    <w:rsid w:val="00D31C62"/>
    <w:rsid w:val="00D31D2B"/>
    <w:rsid w:val="00D32279"/>
    <w:rsid w:val="00D322AC"/>
    <w:rsid w:val="00D3263E"/>
    <w:rsid w:val="00D328C3"/>
    <w:rsid w:val="00D329F0"/>
    <w:rsid w:val="00D3369A"/>
    <w:rsid w:val="00D3407C"/>
    <w:rsid w:val="00D345DE"/>
    <w:rsid w:val="00D346CB"/>
    <w:rsid w:val="00D351AC"/>
    <w:rsid w:val="00D357EF"/>
    <w:rsid w:val="00D359DD"/>
    <w:rsid w:val="00D35C64"/>
    <w:rsid w:val="00D36758"/>
    <w:rsid w:val="00D36C34"/>
    <w:rsid w:val="00D36C4A"/>
    <w:rsid w:val="00D3742B"/>
    <w:rsid w:val="00D37ED9"/>
    <w:rsid w:val="00D40170"/>
    <w:rsid w:val="00D409A6"/>
    <w:rsid w:val="00D40D04"/>
    <w:rsid w:val="00D40EB8"/>
    <w:rsid w:val="00D411A3"/>
    <w:rsid w:val="00D41277"/>
    <w:rsid w:val="00D412B8"/>
    <w:rsid w:val="00D414D4"/>
    <w:rsid w:val="00D417B7"/>
    <w:rsid w:val="00D42371"/>
    <w:rsid w:val="00D429CB"/>
    <w:rsid w:val="00D429E0"/>
    <w:rsid w:val="00D431B6"/>
    <w:rsid w:val="00D431FC"/>
    <w:rsid w:val="00D4329A"/>
    <w:rsid w:val="00D43516"/>
    <w:rsid w:val="00D43AE4"/>
    <w:rsid w:val="00D43D08"/>
    <w:rsid w:val="00D43FD5"/>
    <w:rsid w:val="00D44077"/>
    <w:rsid w:val="00D441BC"/>
    <w:rsid w:val="00D447EB"/>
    <w:rsid w:val="00D44BC7"/>
    <w:rsid w:val="00D44D14"/>
    <w:rsid w:val="00D450E2"/>
    <w:rsid w:val="00D45727"/>
    <w:rsid w:val="00D457E5"/>
    <w:rsid w:val="00D461F9"/>
    <w:rsid w:val="00D46292"/>
    <w:rsid w:val="00D46364"/>
    <w:rsid w:val="00D46A70"/>
    <w:rsid w:val="00D46BE8"/>
    <w:rsid w:val="00D47338"/>
    <w:rsid w:val="00D4745B"/>
    <w:rsid w:val="00D47603"/>
    <w:rsid w:val="00D477B1"/>
    <w:rsid w:val="00D50047"/>
    <w:rsid w:val="00D506E0"/>
    <w:rsid w:val="00D514A8"/>
    <w:rsid w:val="00D519B1"/>
    <w:rsid w:val="00D51F8F"/>
    <w:rsid w:val="00D523FB"/>
    <w:rsid w:val="00D52496"/>
    <w:rsid w:val="00D52807"/>
    <w:rsid w:val="00D52B13"/>
    <w:rsid w:val="00D52E51"/>
    <w:rsid w:val="00D52FEF"/>
    <w:rsid w:val="00D535F2"/>
    <w:rsid w:val="00D536C0"/>
    <w:rsid w:val="00D536C1"/>
    <w:rsid w:val="00D53995"/>
    <w:rsid w:val="00D53DCD"/>
    <w:rsid w:val="00D540EB"/>
    <w:rsid w:val="00D54C5A"/>
    <w:rsid w:val="00D552AE"/>
    <w:rsid w:val="00D559AD"/>
    <w:rsid w:val="00D56255"/>
    <w:rsid w:val="00D562FA"/>
    <w:rsid w:val="00D565A8"/>
    <w:rsid w:val="00D569DF"/>
    <w:rsid w:val="00D570C8"/>
    <w:rsid w:val="00D57491"/>
    <w:rsid w:val="00D57D0C"/>
    <w:rsid w:val="00D605BE"/>
    <w:rsid w:val="00D60D46"/>
    <w:rsid w:val="00D6198B"/>
    <w:rsid w:val="00D61F25"/>
    <w:rsid w:val="00D6219F"/>
    <w:rsid w:val="00D6280E"/>
    <w:rsid w:val="00D62A2C"/>
    <w:rsid w:val="00D62A8A"/>
    <w:rsid w:val="00D62E92"/>
    <w:rsid w:val="00D62FBC"/>
    <w:rsid w:val="00D6338C"/>
    <w:rsid w:val="00D6360F"/>
    <w:rsid w:val="00D63790"/>
    <w:rsid w:val="00D63D92"/>
    <w:rsid w:val="00D63DC3"/>
    <w:rsid w:val="00D640E5"/>
    <w:rsid w:val="00D64306"/>
    <w:rsid w:val="00D64C84"/>
    <w:rsid w:val="00D650A0"/>
    <w:rsid w:val="00D6512A"/>
    <w:rsid w:val="00D652BD"/>
    <w:rsid w:val="00D65D68"/>
    <w:rsid w:val="00D66882"/>
    <w:rsid w:val="00D66CD7"/>
    <w:rsid w:val="00D67210"/>
    <w:rsid w:val="00D6779D"/>
    <w:rsid w:val="00D70070"/>
    <w:rsid w:val="00D70C2F"/>
    <w:rsid w:val="00D70F8E"/>
    <w:rsid w:val="00D71086"/>
    <w:rsid w:val="00D715B0"/>
    <w:rsid w:val="00D71971"/>
    <w:rsid w:val="00D7229E"/>
    <w:rsid w:val="00D722A9"/>
    <w:rsid w:val="00D724C5"/>
    <w:rsid w:val="00D72E63"/>
    <w:rsid w:val="00D7373C"/>
    <w:rsid w:val="00D73B25"/>
    <w:rsid w:val="00D74C9B"/>
    <w:rsid w:val="00D76222"/>
    <w:rsid w:val="00D76D7C"/>
    <w:rsid w:val="00D77773"/>
    <w:rsid w:val="00D7793F"/>
    <w:rsid w:val="00D77AA1"/>
    <w:rsid w:val="00D77C5C"/>
    <w:rsid w:val="00D80153"/>
    <w:rsid w:val="00D8017A"/>
    <w:rsid w:val="00D8066C"/>
    <w:rsid w:val="00D80AF5"/>
    <w:rsid w:val="00D80CFE"/>
    <w:rsid w:val="00D81969"/>
    <w:rsid w:val="00D81BAB"/>
    <w:rsid w:val="00D81FD3"/>
    <w:rsid w:val="00D820FC"/>
    <w:rsid w:val="00D824DE"/>
    <w:rsid w:val="00D829F9"/>
    <w:rsid w:val="00D82B40"/>
    <w:rsid w:val="00D82F64"/>
    <w:rsid w:val="00D83131"/>
    <w:rsid w:val="00D83DA1"/>
    <w:rsid w:val="00D851E7"/>
    <w:rsid w:val="00D8529E"/>
    <w:rsid w:val="00D85377"/>
    <w:rsid w:val="00D85777"/>
    <w:rsid w:val="00D857FC"/>
    <w:rsid w:val="00D8746A"/>
    <w:rsid w:val="00D876D5"/>
    <w:rsid w:val="00D879BD"/>
    <w:rsid w:val="00D87AE1"/>
    <w:rsid w:val="00D87E3C"/>
    <w:rsid w:val="00D90116"/>
    <w:rsid w:val="00D905CF"/>
    <w:rsid w:val="00D9083E"/>
    <w:rsid w:val="00D90898"/>
    <w:rsid w:val="00D909B7"/>
    <w:rsid w:val="00D90BCA"/>
    <w:rsid w:val="00D90E73"/>
    <w:rsid w:val="00D91392"/>
    <w:rsid w:val="00D91422"/>
    <w:rsid w:val="00D919E4"/>
    <w:rsid w:val="00D91EF6"/>
    <w:rsid w:val="00D91F99"/>
    <w:rsid w:val="00D931D8"/>
    <w:rsid w:val="00D9337C"/>
    <w:rsid w:val="00D933C2"/>
    <w:rsid w:val="00D93519"/>
    <w:rsid w:val="00D93B8A"/>
    <w:rsid w:val="00D94062"/>
    <w:rsid w:val="00D94312"/>
    <w:rsid w:val="00D944ED"/>
    <w:rsid w:val="00D94EA3"/>
    <w:rsid w:val="00D959E3"/>
    <w:rsid w:val="00D959F8"/>
    <w:rsid w:val="00D95CA2"/>
    <w:rsid w:val="00D95F8D"/>
    <w:rsid w:val="00D964E5"/>
    <w:rsid w:val="00D96996"/>
    <w:rsid w:val="00D97100"/>
    <w:rsid w:val="00D977B1"/>
    <w:rsid w:val="00D97B15"/>
    <w:rsid w:val="00DA0224"/>
    <w:rsid w:val="00DA0236"/>
    <w:rsid w:val="00DA0514"/>
    <w:rsid w:val="00DA1391"/>
    <w:rsid w:val="00DA192E"/>
    <w:rsid w:val="00DA1D88"/>
    <w:rsid w:val="00DA201E"/>
    <w:rsid w:val="00DA2C4D"/>
    <w:rsid w:val="00DA2C67"/>
    <w:rsid w:val="00DA2CCB"/>
    <w:rsid w:val="00DA2E06"/>
    <w:rsid w:val="00DA318D"/>
    <w:rsid w:val="00DA3471"/>
    <w:rsid w:val="00DA3511"/>
    <w:rsid w:val="00DA3BD3"/>
    <w:rsid w:val="00DA4A6A"/>
    <w:rsid w:val="00DA531B"/>
    <w:rsid w:val="00DA5471"/>
    <w:rsid w:val="00DA5592"/>
    <w:rsid w:val="00DA57AC"/>
    <w:rsid w:val="00DA5B2D"/>
    <w:rsid w:val="00DA60EF"/>
    <w:rsid w:val="00DA62D1"/>
    <w:rsid w:val="00DA69FA"/>
    <w:rsid w:val="00DA7916"/>
    <w:rsid w:val="00DA7A5F"/>
    <w:rsid w:val="00DA7B50"/>
    <w:rsid w:val="00DB0686"/>
    <w:rsid w:val="00DB0D59"/>
    <w:rsid w:val="00DB13F0"/>
    <w:rsid w:val="00DB1E9B"/>
    <w:rsid w:val="00DB1FF2"/>
    <w:rsid w:val="00DB22B8"/>
    <w:rsid w:val="00DB2FC2"/>
    <w:rsid w:val="00DB44D4"/>
    <w:rsid w:val="00DB4664"/>
    <w:rsid w:val="00DB4903"/>
    <w:rsid w:val="00DB49B6"/>
    <w:rsid w:val="00DB56D1"/>
    <w:rsid w:val="00DB647A"/>
    <w:rsid w:val="00DB64B8"/>
    <w:rsid w:val="00DB687E"/>
    <w:rsid w:val="00DB7282"/>
    <w:rsid w:val="00DB7647"/>
    <w:rsid w:val="00DB776F"/>
    <w:rsid w:val="00DC03A0"/>
    <w:rsid w:val="00DC0568"/>
    <w:rsid w:val="00DC0963"/>
    <w:rsid w:val="00DC12E4"/>
    <w:rsid w:val="00DC19F2"/>
    <w:rsid w:val="00DC22F8"/>
    <w:rsid w:val="00DC3990"/>
    <w:rsid w:val="00DC3CB3"/>
    <w:rsid w:val="00DC3E97"/>
    <w:rsid w:val="00DC4456"/>
    <w:rsid w:val="00DC477E"/>
    <w:rsid w:val="00DC49C8"/>
    <w:rsid w:val="00DC500A"/>
    <w:rsid w:val="00DC53EE"/>
    <w:rsid w:val="00DC58E3"/>
    <w:rsid w:val="00DC62A8"/>
    <w:rsid w:val="00DC645C"/>
    <w:rsid w:val="00DC649B"/>
    <w:rsid w:val="00DC66E5"/>
    <w:rsid w:val="00DC68F9"/>
    <w:rsid w:val="00DC6E3A"/>
    <w:rsid w:val="00DC70C8"/>
    <w:rsid w:val="00DC75D3"/>
    <w:rsid w:val="00DC7783"/>
    <w:rsid w:val="00DC7F63"/>
    <w:rsid w:val="00DD033A"/>
    <w:rsid w:val="00DD035D"/>
    <w:rsid w:val="00DD0413"/>
    <w:rsid w:val="00DD055A"/>
    <w:rsid w:val="00DD0604"/>
    <w:rsid w:val="00DD0EBD"/>
    <w:rsid w:val="00DD1363"/>
    <w:rsid w:val="00DD17FA"/>
    <w:rsid w:val="00DD283D"/>
    <w:rsid w:val="00DD358D"/>
    <w:rsid w:val="00DD3DC8"/>
    <w:rsid w:val="00DD3E5B"/>
    <w:rsid w:val="00DD45D6"/>
    <w:rsid w:val="00DD4749"/>
    <w:rsid w:val="00DD4CE1"/>
    <w:rsid w:val="00DD522D"/>
    <w:rsid w:val="00DD5746"/>
    <w:rsid w:val="00DD6292"/>
    <w:rsid w:val="00DD62E0"/>
    <w:rsid w:val="00DD6762"/>
    <w:rsid w:val="00DD67E4"/>
    <w:rsid w:val="00DD6C48"/>
    <w:rsid w:val="00DD6D36"/>
    <w:rsid w:val="00DD6E91"/>
    <w:rsid w:val="00DD7028"/>
    <w:rsid w:val="00DD7A46"/>
    <w:rsid w:val="00DD7A6B"/>
    <w:rsid w:val="00DD7DD0"/>
    <w:rsid w:val="00DE0174"/>
    <w:rsid w:val="00DE08D6"/>
    <w:rsid w:val="00DE1151"/>
    <w:rsid w:val="00DE13A2"/>
    <w:rsid w:val="00DE1F15"/>
    <w:rsid w:val="00DE2838"/>
    <w:rsid w:val="00DE2F06"/>
    <w:rsid w:val="00DE33FA"/>
    <w:rsid w:val="00DE39DE"/>
    <w:rsid w:val="00DE3EFA"/>
    <w:rsid w:val="00DE3F70"/>
    <w:rsid w:val="00DE42E2"/>
    <w:rsid w:val="00DE4730"/>
    <w:rsid w:val="00DE4E7A"/>
    <w:rsid w:val="00DE5466"/>
    <w:rsid w:val="00DE5B6E"/>
    <w:rsid w:val="00DE5DD4"/>
    <w:rsid w:val="00DE625D"/>
    <w:rsid w:val="00DE658F"/>
    <w:rsid w:val="00DE6E1B"/>
    <w:rsid w:val="00DE6FF4"/>
    <w:rsid w:val="00DE7018"/>
    <w:rsid w:val="00DE76ED"/>
    <w:rsid w:val="00DE7A76"/>
    <w:rsid w:val="00DE7C20"/>
    <w:rsid w:val="00DF006C"/>
    <w:rsid w:val="00DF03E8"/>
    <w:rsid w:val="00DF0607"/>
    <w:rsid w:val="00DF0DCC"/>
    <w:rsid w:val="00DF0EAE"/>
    <w:rsid w:val="00DF10E4"/>
    <w:rsid w:val="00DF12FD"/>
    <w:rsid w:val="00DF1339"/>
    <w:rsid w:val="00DF13CB"/>
    <w:rsid w:val="00DF13FB"/>
    <w:rsid w:val="00DF15F3"/>
    <w:rsid w:val="00DF1A4B"/>
    <w:rsid w:val="00DF22E8"/>
    <w:rsid w:val="00DF2583"/>
    <w:rsid w:val="00DF26B1"/>
    <w:rsid w:val="00DF2CE2"/>
    <w:rsid w:val="00DF2D0D"/>
    <w:rsid w:val="00DF3365"/>
    <w:rsid w:val="00DF3762"/>
    <w:rsid w:val="00DF3841"/>
    <w:rsid w:val="00DF41B7"/>
    <w:rsid w:val="00DF4320"/>
    <w:rsid w:val="00DF49F3"/>
    <w:rsid w:val="00DF4AB1"/>
    <w:rsid w:val="00DF4B12"/>
    <w:rsid w:val="00DF4F33"/>
    <w:rsid w:val="00DF52BB"/>
    <w:rsid w:val="00DF614E"/>
    <w:rsid w:val="00DF617A"/>
    <w:rsid w:val="00DF6BE4"/>
    <w:rsid w:val="00DF6D56"/>
    <w:rsid w:val="00DF7749"/>
    <w:rsid w:val="00DF7B26"/>
    <w:rsid w:val="00DF7CCD"/>
    <w:rsid w:val="00E01254"/>
    <w:rsid w:val="00E0184F"/>
    <w:rsid w:val="00E01E4E"/>
    <w:rsid w:val="00E02B54"/>
    <w:rsid w:val="00E03286"/>
    <w:rsid w:val="00E03BB9"/>
    <w:rsid w:val="00E03E5D"/>
    <w:rsid w:val="00E04201"/>
    <w:rsid w:val="00E0449A"/>
    <w:rsid w:val="00E04903"/>
    <w:rsid w:val="00E04B09"/>
    <w:rsid w:val="00E04D9E"/>
    <w:rsid w:val="00E04F4D"/>
    <w:rsid w:val="00E04F8E"/>
    <w:rsid w:val="00E05AA4"/>
    <w:rsid w:val="00E05AEB"/>
    <w:rsid w:val="00E05BE5"/>
    <w:rsid w:val="00E05C93"/>
    <w:rsid w:val="00E05E61"/>
    <w:rsid w:val="00E06C62"/>
    <w:rsid w:val="00E06F01"/>
    <w:rsid w:val="00E071FB"/>
    <w:rsid w:val="00E073B0"/>
    <w:rsid w:val="00E07FE6"/>
    <w:rsid w:val="00E10450"/>
    <w:rsid w:val="00E10729"/>
    <w:rsid w:val="00E11275"/>
    <w:rsid w:val="00E11308"/>
    <w:rsid w:val="00E113B7"/>
    <w:rsid w:val="00E11410"/>
    <w:rsid w:val="00E126A9"/>
    <w:rsid w:val="00E12E6D"/>
    <w:rsid w:val="00E13383"/>
    <w:rsid w:val="00E13868"/>
    <w:rsid w:val="00E13D3C"/>
    <w:rsid w:val="00E13DCA"/>
    <w:rsid w:val="00E144C7"/>
    <w:rsid w:val="00E14B47"/>
    <w:rsid w:val="00E15317"/>
    <w:rsid w:val="00E1567E"/>
    <w:rsid w:val="00E156E5"/>
    <w:rsid w:val="00E159B3"/>
    <w:rsid w:val="00E1611E"/>
    <w:rsid w:val="00E16438"/>
    <w:rsid w:val="00E16B88"/>
    <w:rsid w:val="00E16D2A"/>
    <w:rsid w:val="00E16E84"/>
    <w:rsid w:val="00E17447"/>
    <w:rsid w:val="00E17537"/>
    <w:rsid w:val="00E17704"/>
    <w:rsid w:val="00E1775A"/>
    <w:rsid w:val="00E177B7"/>
    <w:rsid w:val="00E17BBA"/>
    <w:rsid w:val="00E2007C"/>
    <w:rsid w:val="00E2030A"/>
    <w:rsid w:val="00E20458"/>
    <w:rsid w:val="00E20693"/>
    <w:rsid w:val="00E2084A"/>
    <w:rsid w:val="00E215BE"/>
    <w:rsid w:val="00E21618"/>
    <w:rsid w:val="00E21AB5"/>
    <w:rsid w:val="00E21B08"/>
    <w:rsid w:val="00E22189"/>
    <w:rsid w:val="00E232FA"/>
    <w:rsid w:val="00E23588"/>
    <w:rsid w:val="00E237C9"/>
    <w:rsid w:val="00E23986"/>
    <w:rsid w:val="00E23B3A"/>
    <w:rsid w:val="00E24AB0"/>
    <w:rsid w:val="00E24DBD"/>
    <w:rsid w:val="00E250C7"/>
    <w:rsid w:val="00E2510B"/>
    <w:rsid w:val="00E25136"/>
    <w:rsid w:val="00E2525E"/>
    <w:rsid w:val="00E2587B"/>
    <w:rsid w:val="00E25BAC"/>
    <w:rsid w:val="00E26026"/>
    <w:rsid w:val="00E262E3"/>
    <w:rsid w:val="00E2655E"/>
    <w:rsid w:val="00E26C11"/>
    <w:rsid w:val="00E270D7"/>
    <w:rsid w:val="00E30189"/>
    <w:rsid w:val="00E30283"/>
    <w:rsid w:val="00E3094F"/>
    <w:rsid w:val="00E30B5C"/>
    <w:rsid w:val="00E3133D"/>
    <w:rsid w:val="00E3167F"/>
    <w:rsid w:val="00E31D1C"/>
    <w:rsid w:val="00E3223C"/>
    <w:rsid w:val="00E33AE6"/>
    <w:rsid w:val="00E357A7"/>
    <w:rsid w:val="00E3594D"/>
    <w:rsid w:val="00E359AC"/>
    <w:rsid w:val="00E359FC"/>
    <w:rsid w:val="00E35EE6"/>
    <w:rsid w:val="00E360F9"/>
    <w:rsid w:val="00E367D3"/>
    <w:rsid w:val="00E36B3A"/>
    <w:rsid w:val="00E3704F"/>
    <w:rsid w:val="00E372CA"/>
    <w:rsid w:val="00E377B5"/>
    <w:rsid w:val="00E37D31"/>
    <w:rsid w:val="00E400CA"/>
    <w:rsid w:val="00E40A3F"/>
    <w:rsid w:val="00E40B59"/>
    <w:rsid w:val="00E414AB"/>
    <w:rsid w:val="00E41FD6"/>
    <w:rsid w:val="00E42001"/>
    <w:rsid w:val="00E4216A"/>
    <w:rsid w:val="00E42383"/>
    <w:rsid w:val="00E42B7D"/>
    <w:rsid w:val="00E4300B"/>
    <w:rsid w:val="00E43476"/>
    <w:rsid w:val="00E4448C"/>
    <w:rsid w:val="00E444E1"/>
    <w:rsid w:val="00E44FB8"/>
    <w:rsid w:val="00E45131"/>
    <w:rsid w:val="00E4520F"/>
    <w:rsid w:val="00E455E9"/>
    <w:rsid w:val="00E45659"/>
    <w:rsid w:val="00E45E54"/>
    <w:rsid w:val="00E46794"/>
    <w:rsid w:val="00E46D54"/>
    <w:rsid w:val="00E47364"/>
    <w:rsid w:val="00E474E8"/>
    <w:rsid w:val="00E478C1"/>
    <w:rsid w:val="00E47975"/>
    <w:rsid w:val="00E47AD4"/>
    <w:rsid w:val="00E506A0"/>
    <w:rsid w:val="00E50CE7"/>
    <w:rsid w:val="00E5122B"/>
    <w:rsid w:val="00E516BB"/>
    <w:rsid w:val="00E51D93"/>
    <w:rsid w:val="00E51EC3"/>
    <w:rsid w:val="00E5231E"/>
    <w:rsid w:val="00E52350"/>
    <w:rsid w:val="00E526E0"/>
    <w:rsid w:val="00E52A54"/>
    <w:rsid w:val="00E52C18"/>
    <w:rsid w:val="00E53257"/>
    <w:rsid w:val="00E54154"/>
    <w:rsid w:val="00E54318"/>
    <w:rsid w:val="00E54997"/>
    <w:rsid w:val="00E54C75"/>
    <w:rsid w:val="00E54CE5"/>
    <w:rsid w:val="00E54D93"/>
    <w:rsid w:val="00E54DFE"/>
    <w:rsid w:val="00E557EA"/>
    <w:rsid w:val="00E55C76"/>
    <w:rsid w:val="00E55EF6"/>
    <w:rsid w:val="00E55FC8"/>
    <w:rsid w:val="00E566CF"/>
    <w:rsid w:val="00E56719"/>
    <w:rsid w:val="00E56917"/>
    <w:rsid w:val="00E56A09"/>
    <w:rsid w:val="00E56EEC"/>
    <w:rsid w:val="00E570D1"/>
    <w:rsid w:val="00E5714D"/>
    <w:rsid w:val="00E57613"/>
    <w:rsid w:val="00E57E43"/>
    <w:rsid w:val="00E601C0"/>
    <w:rsid w:val="00E60F5B"/>
    <w:rsid w:val="00E61067"/>
    <w:rsid w:val="00E611CE"/>
    <w:rsid w:val="00E61750"/>
    <w:rsid w:val="00E61B57"/>
    <w:rsid w:val="00E61C2E"/>
    <w:rsid w:val="00E625CF"/>
    <w:rsid w:val="00E626A8"/>
    <w:rsid w:val="00E6294C"/>
    <w:rsid w:val="00E629B6"/>
    <w:rsid w:val="00E62A57"/>
    <w:rsid w:val="00E62B11"/>
    <w:rsid w:val="00E62E55"/>
    <w:rsid w:val="00E6304A"/>
    <w:rsid w:val="00E637B4"/>
    <w:rsid w:val="00E640CE"/>
    <w:rsid w:val="00E6491A"/>
    <w:rsid w:val="00E64F08"/>
    <w:rsid w:val="00E6528F"/>
    <w:rsid w:val="00E656EB"/>
    <w:rsid w:val="00E65CD6"/>
    <w:rsid w:val="00E65D9F"/>
    <w:rsid w:val="00E66657"/>
    <w:rsid w:val="00E675AC"/>
    <w:rsid w:val="00E675BB"/>
    <w:rsid w:val="00E70081"/>
    <w:rsid w:val="00E706B0"/>
    <w:rsid w:val="00E716FE"/>
    <w:rsid w:val="00E719FD"/>
    <w:rsid w:val="00E71A82"/>
    <w:rsid w:val="00E71CA0"/>
    <w:rsid w:val="00E71FE3"/>
    <w:rsid w:val="00E72286"/>
    <w:rsid w:val="00E723D7"/>
    <w:rsid w:val="00E72509"/>
    <w:rsid w:val="00E726F1"/>
    <w:rsid w:val="00E7299D"/>
    <w:rsid w:val="00E73459"/>
    <w:rsid w:val="00E738C7"/>
    <w:rsid w:val="00E73901"/>
    <w:rsid w:val="00E74803"/>
    <w:rsid w:val="00E74E6F"/>
    <w:rsid w:val="00E74E90"/>
    <w:rsid w:val="00E74EE0"/>
    <w:rsid w:val="00E7503D"/>
    <w:rsid w:val="00E7563F"/>
    <w:rsid w:val="00E756BE"/>
    <w:rsid w:val="00E759B2"/>
    <w:rsid w:val="00E75B4E"/>
    <w:rsid w:val="00E75E15"/>
    <w:rsid w:val="00E76079"/>
    <w:rsid w:val="00E7616F"/>
    <w:rsid w:val="00E76A3C"/>
    <w:rsid w:val="00E76C02"/>
    <w:rsid w:val="00E77578"/>
    <w:rsid w:val="00E7764B"/>
    <w:rsid w:val="00E7782F"/>
    <w:rsid w:val="00E77C13"/>
    <w:rsid w:val="00E77DED"/>
    <w:rsid w:val="00E77E34"/>
    <w:rsid w:val="00E8021F"/>
    <w:rsid w:val="00E81347"/>
    <w:rsid w:val="00E8135E"/>
    <w:rsid w:val="00E81585"/>
    <w:rsid w:val="00E81868"/>
    <w:rsid w:val="00E81BB0"/>
    <w:rsid w:val="00E81BED"/>
    <w:rsid w:val="00E81EA8"/>
    <w:rsid w:val="00E8203F"/>
    <w:rsid w:val="00E8283C"/>
    <w:rsid w:val="00E82D14"/>
    <w:rsid w:val="00E83849"/>
    <w:rsid w:val="00E839BF"/>
    <w:rsid w:val="00E83CE7"/>
    <w:rsid w:val="00E84201"/>
    <w:rsid w:val="00E843FB"/>
    <w:rsid w:val="00E847B9"/>
    <w:rsid w:val="00E84E99"/>
    <w:rsid w:val="00E85855"/>
    <w:rsid w:val="00E85C7B"/>
    <w:rsid w:val="00E862B9"/>
    <w:rsid w:val="00E86B68"/>
    <w:rsid w:val="00E87064"/>
    <w:rsid w:val="00E87235"/>
    <w:rsid w:val="00E872A8"/>
    <w:rsid w:val="00E87621"/>
    <w:rsid w:val="00E87795"/>
    <w:rsid w:val="00E877EE"/>
    <w:rsid w:val="00E87BA4"/>
    <w:rsid w:val="00E87CCC"/>
    <w:rsid w:val="00E87D3D"/>
    <w:rsid w:val="00E90073"/>
    <w:rsid w:val="00E90443"/>
    <w:rsid w:val="00E904DB"/>
    <w:rsid w:val="00E90860"/>
    <w:rsid w:val="00E90960"/>
    <w:rsid w:val="00E90A4C"/>
    <w:rsid w:val="00E90F85"/>
    <w:rsid w:val="00E912D7"/>
    <w:rsid w:val="00E917A5"/>
    <w:rsid w:val="00E91AC7"/>
    <w:rsid w:val="00E91CFF"/>
    <w:rsid w:val="00E92BCD"/>
    <w:rsid w:val="00E92C2A"/>
    <w:rsid w:val="00E935CA"/>
    <w:rsid w:val="00E93728"/>
    <w:rsid w:val="00E9372B"/>
    <w:rsid w:val="00E93772"/>
    <w:rsid w:val="00E938BA"/>
    <w:rsid w:val="00E93A41"/>
    <w:rsid w:val="00E93C6C"/>
    <w:rsid w:val="00E93D89"/>
    <w:rsid w:val="00E93E81"/>
    <w:rsid w:val="00E93FC4"/>
    <w:rsid w:val="00E94BE6"/>
    <w:rsid w:val="00E950D6"/>
    <w:rsid w:val="00E95125"/>
    <w:rsid w:val="00E952E5"/>
    <w:rsid w:val="00E9531F"/>
    <w:rsid w:val="00E957B9"/>
    <w:rsid w:val="00E95A3E"/>
    <w:rsid w:val="00E95E17"/>
    <w:rsid w:val="00E95FBD"/>
    <w:rsid w:val="00E961FD"/>
    <w:rsid w:val="00E96BF5"/>
    <w:rsid w:val="00E977FE"/>
    <w:rsid w:val="00E97AB4"/>
    <w:rsid w:val="00E97D6E"/>
    <w:rsid w:val="00EA01F4"/>
    <w:rsid w:val="00EA0E5F"/>
    <w:rsid w:val="00EA0F34"/>
    <w:rsid w:val="00EA0FF0"/>
    <w:rsid w:val="00EA11C3"/>
    <w:rsid w:val="00EA1ABE"/>
    <w:rsid w:val="00EA1DB1"/>
    <w:rsid w:val="00EA21FB"/>
    <w:rsid w:val="00EA2442"/>
    <w:rsid w:val="00EA2790"/>
    <w:rsid w:val="00EA282F"/>
    <w:rsid w:val="00EA2E6F"/>
    <w:rsid w:val="00EA3003"/>
    <w:rsid w:val="00EA3A35"/>
    <w:rsid w:val="00EA3A43"/>
    <w:rsid w:val="00EA3ED7"/>
    <w:rsid w:val="00EA46AE"/>
    <w:rsid w:val="00EA4BD6"/>
    <w:rsid w:val="00EA4CC3"/>
    <w:rsid w:val="00EA4E7B"/>
    <w:rsid w:val="00EA4ECF"/>
    <w:rsid w:val="00EA6069"/>
    <w:rsid w:val="00EA61BF"/>
    <w:rsid w:val="00EA68CF"/>
    <w:rsid w:val="00EA691E"/>
    <w:rsid w:val="00EA6C12"/>
    <w:rsid w:val="00EA72A8"/>
    <w:rsid w:val="00EA72E4"/>
    <w:rsid w:val="00EA761B"/>
    <w:rsid w:val="00EA7653"/>
    <w:rsid w:val="00EA7FF7"/>
    <w:rsid w:val="00EB0339"/>
    <w:rsid w:val="00EB0A7B"/>
    <w:rsid w:val="00EB0EAE"/>
    <w:rsid w:val="00EB0F83"/>
    <w:rsid w:val="00EB1212"/>
    <w:rsid w:val="00EB13B1"/>
    <w:rsid w:val="00EB2371"/>
    <w:rsid w:val="00EB2760"/>
    <w:rsid w:val="00EB29AC"/>
    <w:rsid w:val="00EB2C16"/>
    <w:rsid w:val="00EB328C"/>
    <w:rsid w:val="00EB3452"/>
    <w:rsid w:val="00EB4E4F"/>
    <w:rsid w:val="00EB501B"/>
    <w:rsid w:val="00EB5029"/>
    <w:rsid w:val="00EB5487"/>
    <w:rsid w:val="00EB5619"/>
    <w:rsid w:val="00EB56E1"/>
    <w:rsid w:val="00EB5757"/>
    <w:rsid w:val="00EB664E"/>
    <w:rsid w:val="00EB6652"/>
    <w:rsid w:val="00EB69F9"/>
    <w:rsid w:val="00EB7968"/>
    <w:rsid w:val="00EC0018"/>
    <w:rsid w:val="00EC0C46"/>
    <w:rsid w:val="00EC0CCC"/>
    <w:rsid w:val="00EC116C"/>
    <w:rsid w:val="00EC129A"/>
    <w:rsid w:val="00EC14E2"/>
    <w:rsid w:val="00EC1AEA"/>
    <w:rsid w:val="00EC23D0"/>
    <w:rsid w:val="00EC269B"/>
    <w:rsid w:val="00EC2C12"/>
    <w:rsid w:val="00EC33D5"/>
    <w:rsid w:val="00EC4219"/>
    <w:rsid w:val="00EC42FA"/>
    <w:rsid w:val="00EC439B"/>
    <w:rsid w:val="00EC4BD6"/>
    <w:rsid w:val="00EC4F03"/>
    <w:rsid w:val="00EC52A8"/>
    <w:rsid w:val="00EC576A"/>
    <w:rsid w:val="00EC5EB8"/>
    <w:rsid w:val="00EC63BD"/>
    <w:rsid w:val="00EC6417"/>
    <w:rsid w:val="00EC69DE"/>
    <w:rsid w:val="00EC6C30"/>
    <w:rsid w:val="00EC7180"/>
    <w:rsid w:val="00EC72E9"/>
    <w:rsid w:val="00EC752A"/>
    <w:rsid w:val="00EC7CF5"/>
    <w:rsid w:val="00ED0391"/>
    <w:rsid w:val="00ED05C2"/>
    <w:rsid w:val="00ED0D23"/>
    <w:rsid w:val="00ED1221"/>
    <w:rsid w:val="00ED182A"/>
    <w:rsid w:val="00ED1C2C"/>
    <w:rsid w:val="00ED1E6A"/>
    <w:rsid w:val="00ED2216"/>
    <w:rsid w:val="00ED231E"/>
    <w:rsid w:val="00ED25AA"/>
    <w:rsid w:val="00ED28C7"/>
    <w:rsid w:val="00ED2A1C"/>
    <w:rsid w:val="00ED2DCB"/>
    <w:rsid w:val="00ED3355"/>
    <w:rsid w:val="00ED3CE6"/>
    <w:rsid w:val="00ED40B1"/>
    <w:rsid w:val="00ED42F9"/>
    <w:rsid w:val="00ED43A1"/>
    <w:rsid w:val="00ED44B0"/>
    <w:rsid w:val="00ED4790"/>
    <w:rsid w:val="00ED5495"/>
    <w:rsid w:val="00ED56AE"/>
    <w:rsid w:val="00ED5D71"/>
    <w:rsid w:val="00ED5F20"/>
    <w:rsid w:val="00ED635D"/>
    <w:rsid w:val="00ED65CE"/>
    <w:rsid w:val="00ED6CFF"/>
    <w:rsid w:val="00ED7514"/>
    <w:rsid w:val="00ED7534"/>
    <w:rsid w:val="00ED76C0"/>
    <w:rsid w:val="00ED789F"/>
    <w:rsid w:val="00ED7E10"/>
    <w:rsid w:val="00EE074C"/>
    <w:rsid w:val="00EE0CE0"/>
    <w:rsid w:val="00EE16B6"/>
    <w:rsid w:val="00EE2568"/>
    <w:rsid w:val="00EE2640"/>
    <w:rsid w:val="00EE2723"/>
    <w:rsid w:val="00EE29E0"/>
    <w:rsid w:val="00EE2A99"/>
    <w:rsid w:val="00EE2DC3"/>
    <w:rsid w:val="00EE2FF3"/>
    <w:rsid w:val="00EE387F"/>
    <w:rsid w:val="00EE3B64"/>
    <w:rsid w:val="00EE4AE2"/>
    <w:rsid w:val="00EE4B37"/>
    <w:rsid w:val="00EE4C5F"/>
    <w:rsid w:val="00EE4D2C"/>
    <w:rsid w:val="00EE4E42"/>
    <w:rsid w:val="00EE524F"/>
    <w:rsid w:val="00EE588D"/>
    <w:rsid w:val="00EE617D"/>
    <w:rsid w:val="00EE6490"/>
    <w:rsid w:val="00EE6517"/>
    <w:rsid w:val="00EE6A94"/>
    <w:rsid w:val="00EE6C71"/>
    <w:rsid w:val="00EE7903"/>
    <w:rsid w:val="00EF02D3"/>
    <w:rsid w:val="00EF0C91"/>
    <w:rsid w:val="00EF0D4B"/>
    <w:rsid w:val="00EF1033"/>
    <w:rsid w:val="00EF10B1"/>
    <w:rsid w:val="00EF10CA"/>
    <w:rsid w:val="00EF1E4F"/>
    <w:rsid w:val="00EF1EAA"/>
    <w:rsid w:val="00EF2B93"/>
    <w:rsid w:val="00EF2FAF"/>
    <w:rsid w:val="00EF3121"/>
    <w:rsid w:val="00EF31C3"/>
    <w:rsid w:val="00EF3227"/>
    <w:rsid w:val="00EF3374"/>
    <w:rsid w:val="00EF3DC7"/>
    <w:rsid w:val="00EF4257"/>
    <w:rsid w:val="00EF4492"/>
    <w:rsid w:val="00EF4790"/>
    <w:rsid w:val="00EF5126"/>
    <w:rsid w:val="00EF54B9"/>
    <w:rsid w:val="00EF5929"/>
    <w:rsid w:val="00EF5F31"/>
    <w:rsid w:val="00EF653C"/>
    <w:rsid w:val="00EF6840"/>
    <w:rsid w:val="00EF6A46"/>
    <w:rsid w:val="00EF7347"/>
    <w:rsid w:val="00EF752D"/>
    <w:rsid w:val="00EF7AB0"/>
    <w:rsid w:val="00EF7ADA"/>
    <w:rsid w:val="00EF7D4A"/>
    <w:rsid w:val="00F0009B"/>
    <w:rsid w:val="00F002CD"/>
    <w:rsid w:val="00F004B2"/>
    <w:rsid w:val="00F0098D"/>
    <w:rsid w:val="00F01563"/>
    <w:rsid w:val="00F01758"/>
    <w:rsid w:val="00F0200B"/>
    <w:rsid w:val="00F02258"/>
    <w:rsid w:val="00F0248C"/>
    <w:rsid w:val="00F03E0F"/>
    <w:rsid w:val="00F03F58"/>
    <w:rsid w:val="00F0425C"/>
    <w:rsid w:val="00F048D5"/>
    <w:rsid w:val="00F04991"/>
    <w:rsid w:val="00F04A44"/>
    <w:rsid w:val="00F050C2"/>
    <w:rsid w:val="00F05128"/>
    <w:rsid w:val="00F0522F"/>
    <w:rsid w:val="00F053A3"/>
    <w:rsid w:val="00F053D5"/>
    <w:rsid w:val="00F0552F"/>
    <w:rsid w:val="00F055A9"/>
    <w:rsid w:val="00F05916"/>
    <w:rsid w:val="00F06629"/>
    <w:rsid w:val="00F06BDE"/>
    <w:rsid w:val="00F06F19"/>
    <w:rsid w:val="00F06F92"/>
    <w:rsid w:val="00F07126"/>
    <w:rsid w:val="00F073BA"/>
    <w:rsid w:val="00F07442"/>
    <w:rsid w:val="00F0753D"/>
    <w:rsid w:val="00F075CA"/>
    <w:rsid w:val="00F0797F"/>
    <w:rsid w:val="00F1094B"/>
    <w:rsid w:val="00F10A23"/>
    <w:rsid w:val="00F10E36"/>
    <w:rsid w:val="00F1105D"/>
    <w:rsid w:val="00F111FA"/>
    <w:rsid w:val="00F113C9"/>
    <w:rsid w:val="00F123C2"/>
    <w:rsid w:val="00F12C23"/>
    <w:rsid w:val="00F12F7E"/>
    <w:rsid w:val="00F13128"/>
    <w:rsid w:val="00F133EE"/>
    <w:rsid w:val="00F134AF"/>
    <w:rsid w:val="00F13726"/>
    <w:rsid w:val="00F13F13"/>
    <w:rsid w:val="00F1412F"/>
    <w:rsid w:val="00F14557"/>
    <w:rsid w:val="00F14853"/>
    <w:rsid w:val="00F14924"/>
    <w:rsid w:val="00F14978"/>
    <w:rsid w:val="00F14CC8"/>
    <w:rsid w:val="00F156A8"/>
    <w:rsid w:val="00F158AF"/>
    <w:rsid w:val="00F15E0E"/>
    <w:rsid w:val="00F166E5"/>
    <w:rsid w:val="00F16720"/>
    <w:rsid w:val="00F16B61"/>
    <w:rsid w:val="00F16D87"/>
    <w:rsid w:val="00F172DC"/>
    <w:rsid w:val="00F175F0"/>
    <w:rsid w:val="00F179DE"/>
    <w:rsid w:val="00F17AEF"/>
    <w:rsid w:val="00F17C07"/>
    <w:rsid w:val="00F17DB0"/>
    <w:rsid w:val="00F17E32"/>
    <w:rsid w:val="00F202E1"/>
    <w:rsid w:val="00F2073E"/>
    <w:rsid w:val="00F20D5E"/>
    <w:rsid w:val="00F20FC7"/>
    <w:rsid w:val="00F210B9"/>
    <w:rsid w:val="00F21412"/>
    <w:rsid w:val="00F21554"/>
    <w:rsid w:val="00F22535"/>
    <w:rsid w:val="00F22AB3"/>
    <w:rsid w:val="00F22F7F"/>
    <w:rsid w:val="00F23013"/>
    <w:rsid w:val="00F23941"/>
    <w:rsid w:val="00F23EBA"/>
    <w:rsid w:val="00F24058"/>
    <w:rsid w:val="00F24145"/>
    <w:rsid w:val="00F241A5"/>
    <w:rsid w:val="00F24762"/>
    <w:rsid w:val="00F24DE9"/>
    <w:rsid w:val="00F2566B"/>
    <w:rsid w:val="00F25746"/>
    <w:rsid w:val="00F26662"/>
    <w:rsid w:val="00F2709A"/>
    <w:rsid w:val="00F272CD"/>
    <w:rsid w:val="00F276D7"/>
    <w:rsid w:val="00F27B51"/>
    <w:rsid w:val="00F27C56"/>
    <w:rsid w:val="00F27DB4"/>
    <w:rsid w:val="00F27F58"/>
    <w:rsid w:val="00F300DD"/>
    <w:rsid w:val="00F302F1"/>
    <w:rsid w:val="00F30688"/>
    <w:rsid w:val="00F3071B"/>
    <w:rsid w:val="00F30CE4"/>
    <w:rsid w:val="00F31E0B"/>
    <w:rsid w:val="00F32BA8"/>
    <w:rsid w:val="00F32CC8"/>
    <w:rsid w:val="00F33014"/>
    <w:rsid w:val="00F33269"/>
    <w:rsid w:val="00F33652"/>
    <w:rsid w:val="00F3429B"/>
    <w:rsid w:val="00F34792"/>
    <w:rsid w:val="00F34AFA"/>
    <w:rsid w:val="00F34FDE"/>
    <w:rsid w:val="00F351D9"/>
    <w:rsid w:val="00F353B1"/>
    <w:rsid w:val="00F354E4"/>
    <w:rsid w:val="00F359F8"/>
    <w:rsid w:val="00F35E59"/>
    <w:rsid w:val="00F3702F"/>
    <w:rsid w:val="00F37117"/>
    <w:rsid w:val="00F37227"/>
    <w:rsid w:val="00F373D8"/>
    <w:rsid w:val="00F373F1"/>
    <w:rsid w:val="00F3767A"/>
    <w:rsid w:val="00F377A6"/>
    <w:rsid w:val="00F378E0"/>
    <w:rsid w:val="00F3796B"/>
    <w:rsid w:val="00F379CE"/>
    <w:rsid w:val="00F40033"/>
    <w:rsid w:val="00F40287"/>
    <w:rsid w:val="00F406F4"/>
    <w:rsid w:val="00F40787"/>
    <w:rsid w:val="00F40AB9"/>
    <w:rsid w:val="00F40B32"/>
    <w:rsid w:val="00F40C14"/>
    <w:rsid w:val="00F40C8A"/>
    <w:rsid w:val="00F40FB0"/>
    <w:rsid w:val="00F412FA"/>
    <w:rsid w:val="00F419B9"/>
    <w:rsid w:val="00F41E58"/>
    <w:rsid w:val="00F41EFC"/>
    <w:rsid w:val="00F4201D"/>
    <w:rsid w:val="00F424A6"/>
    <w:rsid w:val="00F42B8B"/>
    <w:rsid w:val="00F43253"/>
    <w:rsid w:val="00F439BA"/>
    <w:rsid w:val="00F43E99"/>
    <w:rsid w:val="00F44D98"/>
    <w:rsid w:val="00F44E7F"/>
    <w:rsid w:val="00F44F10"/>
    <w:rsid w:val="00F45228"/>
    <w:rsid w:val="00F46D54"/>
    <w:rsid w:val="00F47CA5"/>
    <w:rsid w:val="00F50A01"/>
    <w:rsid w:val="00F50E49"/>
    <w:rsid w:val="00F51471"/>
    <w:rsid w:val="00F51556"/>
    <w:rsid w:val="00F515B6"/>
    <w:rsid w:val="00F518F9"/>
    <w:rsid w:val="00F5208B"/>
    <w:rsid w:val="00F522E2"/>
    <w:rsid w:val="00F535FA"/>
    <w:rsid w:val="00F536B9"/>
    <w:rsid w:val="00F536E4"/>
    <w:rsid w:val="00F537F5"/>
    <w:rsid w:val="00F53E43"/>
    <w:rsid w:val="00F546AA"/>
    <w:rsid w:val="00F548A5"/>
    <w:rsid w:val="00F54971"/>
    <w:rsid w:val="00F54AFF"/>
    <w:rsid w:val="00F54BAA"/>
    <w:rsid w:val="00F55057"/>
    <w:rsid w:val="00F55388"/>
    <w:rsid w:val="00F556FB"/>
    <w:rsid w:val="00F55B74"/>
    <w:rsid w:val="00F55D2B"/>
    <w:rsid w:val="00F55FB4"/>
    <w:rsid w:val="00F55FC3"/>
    <w:rsid w:val="00F56482"/>
    <w:rsid w:val="00F56CB7"/>
    <w:rsid w:val="00F57287"/>
    <w:rsid w:val="00F6002A"/>
    <w:rsid w:val="00F60055"/>
    <w:rsid w:val="00F60065"/>
    <w:rsid w:val="00F60DA7"/>
    <w:rsid w:val="00F60E77"/>
    <w:rsid w:val="00F610ED"/>
    <w:rsid w:val="00F6131F"/>
    <w:rsid w:val="00F61628"/>
    <w:rsid w:val="00F61AD7"/>
    <w:rsid w:val="00F6201D"/>
    <w:rsid w:val="00F62ABF"/>
    <w:rsid w:val="00F62B42"/>
    <w:rsid w:val="00F63A32"/>
    <w:rsid w:val="00F63C40"/>
    <w:rsid w:val="00F63CAE"/>
    <w:rsid w:val="00F64118"/>
    <w:rsid w:val="00F646C7"/>
    <w:rsid w:val="00F64B8F"/>
    <w:rsid w:val="00F64C7E"/>
    <w:rsid w:val="00F64E00"/>
    <w:rsid w:val="00F65C47"/>
    <w:rsid w:val="00F66586"/>
    <w:rsid w:val="00F6660D"/>
    <w:rsid w:val="00F670B1"/>
    <w:rsid w:val="00F70247"/>
    <w:rsid w:val="00F70D38"/>
    <w:rsid w:val="00F71302"/>
    <w:rsid w:val="00F71751"/>
    <w:rsid w:val="00F71B19"/>
    <w:rsid w:val="00F72A66"/>
    <w:rsid w:val="00F73748"/>
    <w:rsid w:val="00F73A2F"/>
    <w:rsid w:val="00F73B67"/>
    <w:rsid w:val="00F73D71"/>
    <w:rsid w:val="00F73E9B"/>
    <w:rsid w:val="00F73F5D"/>
    <w:rsid w:val="00F74B63"/>
    <w:rsid w:val="00F74CB6"/>
    <w:rsid w:val="00F754CF"/>
    <w:rsid w:val="00F75A17"/>
    <w:rsid w:val="00F76130"/>
    <w:rsid w:val="00F768AC"/>
    <w:rsid w:val="00F76D72"/>
    <w:rsid w:val="00F77676"/>
    <w:rsid w:val="00F777C0"/>
    <w:rsid w:val="00F77FA9"/>
    <w:rsid w:val="00F8035D"/>
    <w:rsid w:val="00F8040E"/>
    <w:rsid w:val="00F806FA"/>
    <w:rsid w:val="00F8070F"/>
    <w:rsid w:val="00F80DF4"/>
    <w:rsid w:val="00F80F66"/>
    <w:rsid w:val="00F8119E"/>
    <w:rsid w:val="00F815A4"/>
    <w:rsid w:val="00F81787"/>
    <w:rsid w:val="00F826BC"/>
    <w:rsid w:val="00F831D8"/>
    <w:rsid w:val="00F836D9"/>
    <w:rsid w:val="00F8395B"/>
    <w:rsid w:val="00F8421F"/>
    <w:rsid w:val="00F84251"/>
    <w:rsid w:val="00F842C2"/>
    <w:rsid w:val="00F84600"/>
    <w:rsid w:val="00F8478D"/>
    <w:rsid w:val="00F84D85"/>
    <w:rsid w:val="00F85630"/>
    <w:rsid w:val="00F8576B"/>
    <w:rsid w:val="00F85A02"/>
    <w:rsid w:val="00F85F65"/>
    <w:rsid w:val="00F86546"/>
    <w:rsid w:val="00F873D8"/>
    <w:rsid w:val="00F87D56"/>
    <w:rsid w:val="00F90363"/>
    <w:rsid w:val="00F90915"/>
    <w:rsid w:val="00F90B8A"/>
    <w:rsid w:val="00F918BB"/>
    <w:rsid w:val="00F9198A"/>
    <w:rsid w:val="00F91E0E"/>
    <w:rsid w:val="00F92B57"/>
    <w:rsid w:val="00F933B7"/>
    <w:rsid w:val="00F93752"/>
    <w:rsid w:val="00F94100"/>
    <w:rsid w:val="00F94B95"/>
    <w:rsid w:val="00F94F19"/>
    <w:rsid w:val="00F951BD"/>
    <w:rsid w:val="00F957CD"/>
    <w:rsid w:val="00F95BD7"/>
    <w:rsid w:val="00F95E9F"/>
    <w:rsid w:val="00F9621B"/>
    <w:rsid w:val="00F96530"/>
    <w:rsid w:val="00F966EA"/>
    <w:rsid w:val="00F96CC8"/>
    <w:rsid w:val="00F96CF9"/>
    <w:rsid w:val="00F9708B"/>
    <w:rsid w:val="00F9714A"/>
    <w:rsid w:val="00F971A5"/>
    <w:rsid w:val="00F974C0"/>
    <w:rsid w:val="00F975F2"/>
    <w:rsid w:val="00FA0073"/>
    <w:rsid w:val="00FA0A1F"/>
    <w:rsid w:val="00FA0B92"/>
    <w:rsid w:val="00FA0D8B"/>
    <w:rsid w:val="00FA0DAF"/>
    <w:rsid w:val="00FA11EE"/>
    <w:rsid w:val="00FA1220"/>
    <w:rsid w:val="00FA1502"/>
    <w:rsid w:val="00FA1606"/>
    <w:rsid w:val="00FA1618"/>
    <w:rsid w:val="00FA1DCA"/>
    <w:rsid w:val="00FA297B"/>
    <w:rsid w:val="00FA2B09"/>
    <w:rsid w:val="00FA2CFB"/>
    <w:rsid w:val="00FA3F9A"/>
    <w:rsid w:val="00FA3FD4"/>
    <w:rsid w:val="00FA4156"/>
    <w:rsid w:val="00FA46E1"/>
    <w:rsid w:val="00FA4C0E"/>
    <w:rsid w:val="00FA4D2B"/>
    <w:rsid w:val="00FA5365"/>
    <w:rsid w:val="00FA54B5"/>
    <w:rsid w:val="00FA66FC"/>
    <w:rsid w:val="00FA6727"/>
    <w:rsid w:val="00FA6910"/>
    <w:rsid w:val="00FA6F18"/>
    <w:rsid w:val="00FA7DD4"/>
    <w:rsid w:val="00FB0533"/>
    <w:rsid w:val="00FB0965"/>
    <w:rsid w:val="00FB0C4F"/>
    <w:rsid w:val="00FB12E2"/>
    <w:rsid w:val="00FB1549"/>
    <w:rsid w:val="00FB18CF"/>
    <w:rsid w:val="00FB1A69"/>
    <w:rsid w:val="00FB1DE3"/>
    <w:rsid w:val="00FB2741"/>
    <w:rsid w:val="00FB2810"/>
    <w:rsid w:val="00FB2ADD"/>
    <w:rsid w:val="00FB3802"/>
    <w:rsid w:val="00FB486B"/>
    <w:rsid w:val="00FB4A26"/>
    <w:rsid w:val="00FB5017"/>
    <w:rsid w:val="00FB51C7"/>
    <w:rsid w:val="00FB51F9"/>
    <w:rsid w:val="00FB520D"/>
    <w:rsid w:val="00FB5CFA"/>
    <w:rsid w:val="00FB6583"/>
    <w:rsid w:val="00FB762B"/>
    <w:rsid w:val="00FB7A48"/>
    <w:rsid w:val="00FB7F07"/>
    <w:rsid w:val="00FC0111"/>
    <w:rsid w:val="00FC01BD"/>
    <w:rsid w:val="00FC02ED"/>
    <w:rsid w:val="00FC1026"/>
    <w:rsid w:val="00FC1042"/>
    <w:rsid w:val="00FC1ED8"/>
    <w:rsid w:val="00FC2A35"/>
    <w:rsid w:val="00FC2D4B"/>
    <w:rsid w:val="00FC32BF"/>
    <w:rsid w:val="00FC3A07"/>
    <w:rsid w:val="00FC3AE7"/>
    <w:rsid w:val="00FC3D6F"/>
    <w:rsid w:val="00FC4020"/>
    <w:rsid w:val="00FC42EC"/>
    <w:rsid w:val="00FC4784"/>
    <w:rsid w:val="00FC4D16"/>
    <w:rsid w:val="00FC4DC6"/>
    <w:rsid w:val="00FC4DD9"/>
    <w:rsid w:val="00FC4FD2"/>
    <w:rsid w:val="00FC5903"/>
    <w:rsid w:val="00FC5C49"/>
    <w:rsid w:val="00FC62AA"/>
    <w:rsid w:val="00FC68EF"/>
    <w:rsid w:val="00FC6AFB"/>
    <w:rsid w:val="00FC6B3D"/>
    <w:rsid w:val="00FC6CDF"/>
    <w:rsid w:val="00FC6D36"/>
    <w:rsid w:val="00FC7315"/>
    <w:rsid w:val="00FC7904"/>
    <w:rsid w:val="00FC7A48"/>
    <w:rsid w:val="00FC7BA6"/>
    <w:rsid w:val="00FC7DA6"/>
    <w:rsid w:val="00FC7E0B"/>
    <w:rsid w:val="00FD00CC"/>
    <w:rsid w:val="00FD0163"/>
    <w:rsid w:val="00FD05BC"/>
    <w:rsid w:val="00FD09D9"/>
    <w:rsid w:val="00FD18C2"/>
    <w:rsid w:val="00FD21F6"/>
    <w:rsid w:val="00FD22E6"/>
    <w:rsid w:val="00FD3081"/>
    <w:rsid w:val="00FD31D3"/>
    <w:rsid w:val="00FD323F"/>
    <w:rsid w:val="00FD3821"/>
    <w:rsid w:val="00FD3A5F"/>
    <w:rsid w:val="00FD41CA"/>
    <w:rsid w:val="00FD48DD"/>
    <w:rsid w:val="00FD517D"/>
    <w:rsid w:val="00FD51DF"/>
    <w:rsid w:val="00FD533C"/>
    <w:rsid w:val="00FD5B49"/>
    <w:rsid w:val="00FD5CBC"/>
    <w:rsid w:val="00FD5D12"/>
    <w:rsid w:val="00FD678A"/>
    <w:rsid w:val="00FD6F51"/>
    <w:rsid w:val="00FD6FC2"/>
    <w:rsid w:val="00FE010A"/>
    <w:rsid w:val="00FE017D"/>
    <w:rsid w:val="00FE063C"/>
    <w:rsid w:val="00FE0B99"/>
    <w:rsid w:val="00FE126C"/>
    <w:rsid w:val="00FE190C"/>
    <w:rsid w:val="00FE1B13"/>
    <w:rsid w:val="00FE1C7B"/>
    <w:rsid w:val="00FE2C81"/>
    <w:rsid w:val="00FE2F7A"/>
    <w:rsid w:val="00FE3B70"/>
    <w:rsid w:val="00FE3D63"/>
    <w:rsid w:val="00FE46EC"/>
    <w:rsid w:val="00FE483B"/>
    <w:rsid w:val="00FE4E3F"/>
    <w:rsid w:val="00FE5FD9"/>
    <w:rsid w:val="00FE60C8"/>
    <w:rsid w:val="00FE6920"/>
    <w:rsid w:val="00FE6BE4"/>
    <w:rsid w:val="00FE70FB"/>
    <w:rsid w:val="00FE79E4"/>
    <w:rsid w:val="00FE7C65"/>
    <w:rsid w:val="00FF098D"/>
    <w:rsid w:val="00FF0AFA"/>
    <w:rsid w:val="00FF0E1D"/>
    <w:rsid w:val="00FF1662"/>
    <w:rsid w:val="00FF17D3"/>
    <w:rsid w:val="00FF19BE"/>
    <w:rsid w:val="00FF19C1"/>
    <w:rsid w:val="00FF1B7C"/>
    <w:rsid w:val="00FF1FE6"/>
    <w:rsid w:val="00FF2962"/>
    <w:rsid w:val="00FF3014"/>
    <w:rsid w:val="00FF3B28"/>
    <w:rsid w:val="00FF3E07"/>
    <w:rsid w:val="00FF47B4"/>
    <w:rsid w:val="00FF4DA0"/>
    <w:rsid w:val="00FF52F6"/>
    <w:rsid w:val="00FF5319"/>
    <w:rsid w:val="00FF57B8"/>
    <w:rsid w:val="00FF59CD"/>
    <w:rsid w:val="00FF5CCA"/>
    <w:rsid w:val="00FF6450"/>
    <w:rsid w:val="00FF6661"/>
    <w:rsid w:val="00FF6F6C"/>
    <w:rsid w:val="00FF6F84"/>
    <w:rsid w:val="00FF70F0"/>
    <w:rsid w:val="00FF720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996401"/>
    <w:rPr>
      <w:sz w:val="24"/>
      <w:szCs w:val="24"/>
    </w:rPr>
  </w:style>
  <w:style w:type="paragraph" w:styleId="Heading1">
    <w:name w:val="heading 1"/>
    <w:basedOn w:val="Normal"/>
    <w:next w:val="Normal"/>
    <w:link w:val="Heading1Char"/>
    <w:uiPriority w:val="99"/>
    <w:qFormat/>
    <w:rsid w:val="00996401"/>
    <w:pPr>
      <w:keepNext/>
      <w:keepLines/>
      <w:spacing w:before="480"/>
      <w:outlineLvl w:val="0"/>
    </w:pPr>
    <w:rPr>
      <w:rFonts w:ascii="Cambria" w:hAnsi="Cambria"/>
      <w:b/>
      <w:bCs/>
      <w:color w:val="365F91"/>
      <w:sz w:val="28"/>
      <w:szCs w:val="28"/>
    </w:rPr>
  </w:style>
  <w:style w:type="paragraph" w:styleId="Heading2">
    <w:name w:val="heading 2"/>
    <w:aliases w:val="Nagłówek 2_Śląsk,Paragraaf,Nagłówek 2_Szczecin,Slask_nagł2,Slask_nagł21,Paragraaf Znak Znak,Slask_nagł22,Slask_nagł23,Slask_nagł24,Slask_nagł25,Slask_nagł26,Slask_nagł27,Slask_nagł28,Slask_nagł29,Slask_nagł210,Slask_nagł211,Slask_nagł212"/>
    <w:basedOn w:val="Styl2lsk"/>
    <w:next w:val="Normal"/>
    <w:link w:val="Heading2Char"/>
    <w:uiPriority w:val="99"/>
    <w:qFormat/>
    <w:rsid w:val="00A840B9"/>
  </w:style>
  <w:style w:type="paragraph" w:styleId="Heading3">
    <w:name w:val="heading 3"/>
    <w:aliases w:val="Org Heading 1,h1"/>
    <w:basedOn w:val="Normal"/>
    <w:next w:val="Normal"/>
    <w:link w:val="Heading3Char"/>
    <w:uiPriority w:val="99"/>
    <w:qFormat/>
    <w:rsid w:val="00996401"/>
    <w:pPr>
      <w:keepNext/>
      <w:spacing w:before="240" w:after="60"/>
      <w:ind w:left="2280" w:hanging="720"/>
      <w:outlineLvl w:val="2"/>
    </w:pPr>
    <w:rPr>
      <w:rFonts w:ascii="Arial" w:hAnsi="Arial" w:cs="Arial"/>
      <w:b/>
      <w:bCs/>
      <w:sz w:val="26"/>
      <w:szCs w:val="26"/>
    </w:rPr>
  </w:style>
  <w:style w:type="paragraph" w:styleId="Heading4">
    <w:name w:val="heading 4"/>
    <w:aliases w:val="Bijlage,Bijlage Znak"/>
    <w:basedOn w:val="Normal"/>
    <w:next w:val="Normal"/>
    <w:link w:val="Heading4Char"/>
    <w:uiPriority w:val="99"/>
    <w:qFormat/>
    <w:rsid w:val="00996401"/>
    <w:pPr>
      <w:keepNext/>
      <w:spacing w:before="240" w:after="60"/>
      <w:ind w:left="864" w:hanging="864"/>
      <w:outlineLvl w:val="3"/>
    </w:pPr>
    <w:rPr>
      <w:b/>
      <w:bCs/>
      <w:sz w:val="28"/>
      <w:szCs w:val="28"/>
    </w:rPr>
  </w:style>
  <w:style w:type="paragraph" w:styleId="Heading5">
    <w:name w:val="heading 5"/>
    <w:basedOn w:val="Normal"/>
    <w:next w:val="Normal"/>
    <w:link w:val="Heading5Char"/>
    <w:uiPriority w:val="99"/>
    <w:qFormat/>
    <w:rsid w:val="00996401"/>
    <w:pPr>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996401"/>
    <w:pPr>
      <w:spacing w:before="240" w:after="60"/>
      <w:ind w:left="1152" w:hanging="1152"/>
      <w:outlineLvl w:val="5"/>
    </w:pPr>
    <w:rPr>
      <w:b/>
      <w:bCs/>
      <w:sz w:val="22"/>
      <w:szCs w:val="22"/>
    </w:rPr>
  </w:style>
  <w:style w:type="paragraph" w:styleId="Heading7">
    <w:name w:val="heading 7"/>
    <w:basedOn w:val="Normal"/>
    <w:next w:val="Normal"/>
    <w:link w:val="Heading7Char"/>
    <w:uiPriority w:val="99"/>
    <w:qFormat/>
    <w:rsid w:val="00996401"/>
    <w:pPr>
      <w:spacing w:before="240" w:after="60"/>
      <w:ind w:left="1296" w:hanging="1296"/>
      <w:outlineLvl w:val="6"/>
    </w:pPr>
  </w:style>
  <w:style w:type="paragraph" w:styleId="Heading8">
    <w:name w:val="heading 8"/>
    <w:basedOn w:val="Normal"/>
    <w:next w:val="Normal"/>
    <w:link w:val="Heading8Char"/>
    <w:uiPriority w:val="99"/>
    <w:qFormat/>
    <w:rsid w:val="00996401"/>
    <w:pPr>
      <w:spacing w:before="240" w:after="60"/>
      <w:ind w:left="1440" w:hanging="1440"/>
      <w:outlineLvl w:val="7"/>
    </w:pPr>
    <w:rPr>
      <w:i/>
      <w:iCs/>
    </w:rPr>
  </w:style>
  <w:style w:type="paragraph" w:styleId="Heading9">
    <w:name w:val="heading 9"/>
    <w:basedOn w:val="Normal"/>
    <w:next w:val="Normal"/>
    <w:link w:val="Heading9Char"/>
    <w:uiPriority w:val="99"/>
    <w:qFormat/>
    <w:rsid w:val="00996401"/>
    <w:pPr>
      <w:spacing w:before="240" w:after="60"/>
      <w:ind w:left="1584" w:hanging="1584"/>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6401"/>
    <w:rPr>
      <w:rFonts w:ascii="Cambria" w:hAnsi="Cambria" w:cs="Times New Roman"/>
      <w:b/>
      <w:bCs/>
      <w:color w:val="365F91"/>
      <w:sz w:val="28"/>
      <w:szCs w:val="28"/>
    </w:rPr>
  </w:style>
  <w:style w:type="character" w:customStyle="1" w:styleId="Heading2Char">
    <w:name w:val="Heading 2 Char"/>
    <w:aliases w:val="Nagłówek 2_Śląsk Char,Paragraaf Char,Nagłówek 2_Szczecin Char,Slask_nagł2 Char,Slask_nagł21 Char,Paragraaf Znak Znak Char,Slask_nagł22 Char,Slask_nagł23 Char,Slask_nagł24 Char,Slask_nagł25 Char,Slask_nagł26 Char,Slask_nagł27 Char"/>
    <w:basedOn w:val="DefaultParagraphFont"/>
    <w:link w:val="Heading2"/>
    <w:uiPriority w:val="99"/>
    <w:locked/>
    <w:rsid w:val="00A840B9"/>
    <w:rPr>
      <w:rFonts w:ascii="Trebuchet MS" w:hAnsi="Trebuchet MS" w:cs="Times New Roman"/>
      <w:b/>
      <w:bCs/>
      <w:iCs/>
      <w:caps/>
      <w:sz w:val="24"/>
      <w:szCs w:val="24"/>
    </w:rPr>
  </w:style>
  <w:style w:type="character" w:customStyle="1" w:styleId="Heading3Char">
    <w:name w:val="Heading 3 Char"/>
    <w:aliases w:val="Org Heading 1 Char,h1 Char"/>
    <w:basedOn w:val="DefaultParagraphFont"/>
    <w:link w:val="Heading3"/>
    <w:uiPriority w:val="99"/>
    <w:locked/>
    <w:rsid w:val="00996401"/>
    <w:rPr>
      <w:rFonts w:ascii="Arial" w:hAnsi="Arial" w:cs="Arial"/>
      <w:b/>
      <w:bCs/>
      <w:sz w:val="26"/>
      <w:szCs w:val="26"/>
    </w:rPr>
  </w:style>
  <w:style w:type="character" w:customStyle="1" w:styleId="Heading4Char">
    <w:name w:val="Heading 4 Char"/>
    <w:aliases w:val="Bijlage Char,Bijlage Znak Char"/>
    <w:basedOn w:val="DefaultParagraphFont"/>
    <w:link w:val="Heading4"/>
    <w:uiPriority w:val="99"/>
    <w:locked/>
    <w:rsid w:val="00996401"/>
    <w:rPr>
      <w:rFonts w:cs="Times New Roman"/>
      <w:b/>
      <w:bCs/>
      <w:sz w:val="28"/>
      <w:szCs w:val="28"/>
    </w:rPr>
  </w:style>
  <w:style w:type="character" w:customStyle="1" w:styleId="Heading5Char">
    <w:name w:val="Heading 5 Char"/>
    <w:basedOn w:val="DefaultParagraphFont"/>
    <w:link w:val="Heading5"/>
    <w:uiPriority w:val="99"/>
    <w:locked/>
    <w:rsid w:val="00996401"/>
    <w:rPr>
      <w:rFonts w:cs="Times New Roman"/>
      <w:b/>
      <w:bCs/>
      <w:i/>
      <w:iCs/>
      <w:sz w:val="26"/>
      <w:szCs w:val="26"/>
    </w:rPr>
  </w:style>
  <w:style w:type="character" w:customStyle="1" w:styleId="Heading6Char">
    <w:name w:val="Heading 6 Char"/>
    <w:basedOn w:val="DefaultParagraphFont"/>
    <w:link w:val="Heading6"/>
    <w:uiPriority w:val="99"/>
    <w:locked/>
    <w:rsid w:val="00996401"/>
    <w:rPr>
      <w:rFonts w:cs="Times New Roman"/>
      <w:b/>
      <w:bCs/>
      <w:sz w:val="22"/>
      <w:szCs w:val="22"/>
    </w:rPr>
  </w:style>
  <w:style w:type="character" w:customStyle="1" w:styleId="Heading7Char">
    <w:name w:val="Heading 7 Char"/>
    <w:basedOn w:val="DefaultParagraphFont"/>
    <w:link w:val="Heading7"/>
    <w:uiPriority w:val="99"/>
    <w:locked/>
    <w:rsid w:val="00996401"/>
    <w:rPr>
      <w:rFonts w:cs="Times New Roman"/>
      <w:sz w:val="24"/>
      <w:szCs w:val="24"/>
    </w:rPr>
  </w:style>
  <w:style w:type="character" w:customStyle="1" w:styleId="Heading8Char">
    <w:name w:val="Heading 8 Char"/>
    <w:basedOn w:val="DefaultParagraphFont"/>
    <w:link w:val="Heading8"/>
    <w:uiPriority w:val="99"/>
    <w:locked/>
    <w:rsid w:val="00996401"/>
    <w:rPr>
      <w:rFonts w:cs="Times New Roman"/>
      <w:i/>
      <w:iCs/>
      <w:sz w:val="24"/>
      <w:szCs w:val="24"/>
    </w:rPr>
  </w:style>
  <w:style w:type="character" w:customStyle="1" w:styleId="Heading9Char">
    <w:name w:val="Heading 9 Char"/>
    <w:basedOn w:val="DefaultParagraphFont"/>
    <w:link w:val="Heading9"/>
    <w:uiPriority w:val="99"/>
    <w:locked/>
    <w:rsid w:val="00996401"/>
    <w:rPr>
      <w:rFonts w:ascii="Arial" w:hAnsi="Arial" w:cs="Arial"/>
      <w:sz w:val="22"/>
      <w:szCs w:val="22"/>
    </w:rPr>
  </w:style>
  <w:style w:type="paragraph" w:styleId="DocumentMap">
    <w:name w:val="Document Map"/>
    <w:basedOn w:val="Normal"/>
    <w:link w:val="DocumentMapChar"/>
    <w:uiPriority w:val="99"/>
    <w:rsid w:val="00996401"/>
    <w:rPr>
      <w:rFonts w:ascii="Tahoma" w:hAnsi="Tahoma" w:cs="Tahoma"/>
      <w:sz w:val="16"/>
      <w:szCs w:val="16"/>
    </w:rPr>
  </w:style>
  <w:style w:type="character" w:customStyle="1" w:styleId="DocumentMapChar">
    <w:name w:val="Document Map Char"/>
    <w:basedOn w:val="DefaultParagraphFont"/>
    <w:link w:val="DocumentMap"/>
    <w:uiPriority w:val="99"/>
    <w:locked/>
    <w:rsid w:val="00996401"/>
    <w:rPr>
      <w:rFonts w:ascii="Tahoma" w:hAnsi="Tahoma" w:cs="Tahoma"/>
      <w:sz w:val="16"/>
      <w:szCs w:val="16"/>
    </w:rPr>
  </w:style>
  <w:style w:type="paragraph" w:styleId="Header">
    <w:name w:val="header"/>
    <w:basedOn w:val="Normal"/>
    <w:link w:val="HeaderChar"/>
    <w:uiPriority w:val="99"/>
    <w:rsid w:val="00996401"/>
    <w:pPr>
      <w:tabs>
        <w:tab w:val="center" w:pos="4536"/>
        <w:tab w:val="right" w:pos="9072"/>
      </w:tabs>
    </w:pPr>
  </w:style>
  <w:style w:type="character" w:customStyle="1" w:styleId="HeaderChar">
    <w:name w:val="Header Char"/>
    <w:basedOn w:val="DefaultParagraphFont"/>
    <w:link w:val="Header"/>
    <w:uiPriority w:val="99"/>
    <w:locked/>
    <w:rsid w:val="00996401"/>
    <w:rPr>
      <w:rFonts w:cs="Times New Roman"/>
      <w:sz w:val="24"/>
      <w:szCs w:val="24"/>
    </w:rPr>
  </w:style>
  <w:style w:type="paragraph" w:styleId="Footer">
    <w:name w:val="footer"/>
    <w:basedOn w:val="Normal"/>
    <w:link w:val="FooterChar"/>
    <w:uiPriority w:val="99"/>
    <w:rsid w:val="00996401"/>
    <w:pPr>
      <w:tabs>
        <w:tab w:val="center" w:pos="4536"/>
        <w:tab w:val="right" w:pos="9072"/>
      </w:tabs>
    </w:pPr>
  </w:style>
  <w:style w:type="character" w:customStyle="1" w:styleId="FooterChar">
    <w:name w:val="Footer Char"/>
    <w:basedOn w:val="DefaultParagraphFont"/>
    <w:link w:val="Footer"/>
    <w:uiPriority w:val="99"/>
    <w:locked/>
    <w:rsid w:val="00996401"/>
    <w:rPr>
      <w:rFonts w:cs="Times New Roman"/>
      <w:sz w:val="24"/>
      <w:szCs w:val="24"/>
    </w:rPr>
  </w:style>
  <w:style w:type="paragraph" w:styleId="BalloonText">
    <w:name w:val="Balloon Text"/>
    <w:basedOn w:val="Normal"/>
    <w:link w:val="BalloonTextChar"/>
    <w:uiPriority w:val="99"/>
    <w:rsid w:val="00996401"/>
    <w:rPr>
      <w:rFonts w:ascii="Tahoma" w:hAnsi="Tahoma" w:cs="Tahoma"/>
      <w:sz w:val="16"/>
      <w:szCs w:val="16"/>
    </w:rPr>
  </w:style>
  <w:style w:type="character" w:customStyle="1" w:styleId="BalloonTextChar">
    <w:name w:val="Balloon Text Char"/>
    <w:basedOn w:val="DefaultParagraphFont"/>
    <w:link w:val="BalloonText"/>
    <w:uiPriority w:val="99"/>
    <w:locked/>
    <w:rsid w:val="00996401"/>
    <w:rPr>
      <w:rFonts w:ascii="Tahoma" w:hAnsi="Tahoma" w:cs="Tahoma"/>
      <w:sz w:val="16"/>
      <w:szCs w:val="16"/>
    </w:rPr>
  </w:style>
  <w:style w:type="character" w:customStyle="1" w:styleId="frambanner1iwlabel4css1">
    <w:name w:val="frambanner1iwlabel4css1"/>
    <w:basedOn w:val="DefaultParagraphFont"/>
    <w:uiPriority w:val="99"/>
    <w:rsid w:val="00996401"/>
    <w:rPr>
      <w:rFonts w:ascii="Arial" w:hAnsi="Arial" w:cs="Arial"/>
      <w:color w:val="FFFFCC"/>
      <w:sz w:val="15"/>
      <w:szCs w:val="15"/>
    </w:rPr>
  </w:style>
  <w:style w:type="paragraph" w:styleId="Title">
    <w:name w:val="Title"/>
    <w:basedOn w:val="Normal"/>
    <w:link w:val="TitleChar"/>
    <w:uiPriority w:val="99"/>
    <w:qFormat/>
    <w:rsid w:val="00793EC0"/>
    <w:pPr>
      <w:spacing w:before="240" w:after="120"/>
    </w:pPr>
    <w:rPr>
      <w:b/>
      <w:caps/>
      <w:sz w:val="32"/>
      <w:szCs w:val="20"/>
    </w:rPr>
  </w:style>
  <w:style w:type="character" w:customStyle="1" w:styleId="TitleChar">
    <w:name w:val="Title Char"/>
    <w:basedOn w:val="DefaultParagraphFont"/>
    <w:link w:val="Title"/>
    <w:uiPriority w:val="99"/>
    <w:locked/>
    <w:rsid w:val="00793EC0"/>
    <w:rPr>
      <w:rFonts w:cs="Times New Roman"/>
      <w:b/>
      <w:caps/>
      <w:sz w:val="32"/>
    </w:rPr>
  </w:style>
  <w:style w:type="paragraph" w:customStyle="1" w:styleId="normalBP">
    <w:name w:val="normal BP"/>
    <w:basedOn w:val="Normal"/>
    <w:link w:val="normalBPZnak"/>
    <w:uiPriority w:val="99"/>
    <w:rsid w:val="00996401"/>
    <w:pPr>
      <w:spacing w:line="276" w:lineRule="auto"/>
      <w:jc w:val="both"/>
    </w:pPr>
    <w:rPr>
      <w:sz w:val="22"/>
      <w:szCs w:val="22"/>
    </w:rPr>
  </w:style>
  <w:style w:type="character" w:customStyle="1" w:styleId="normalBPZnak">
    <w:name w:val="normal BP Znak"/>
    <w:basedOn w:val="DefaultParagraphFont"/>
    <w:link w:val="normalBP"/>
    <w:uiPriority w:val="99"/>
    <w:locked/>
    <w:rsid w:val="00996401"/>
    <w:rPr>
      <w:rFonts w:cs="Times New Roman"/>
      <w:sz w:val="22"/>
      <w:szCs w:val="22"/>
    </w:rPr>
  </w:style>
  <w:style w:type="paragraph" w:customStyle="1" w:styleId="Nagwekspisutreci1">
    <w:name w:val="Nagłówek spisu treści1"/>
    <w:basedOn w:val="Heading1"/>
    <w:next w:val="Normal"/>
    <w:uiPriority w:val="99"/>
    <w:semiHidden/>
    <w:rsid w:val="00996401"/>
    <w:pPr>
      <w:spacing w:line="276" w:lineRule="auto"/>
      <w:outlineLvl w:val="9"/>
    </w:pPr>
    <w:rPr>
      <w:lang w:eastAsia="en-US"/>
    </w:rPr>
  </w:style>
  <w:style w:type="paragraph" w:customStyle="1" w:styleId="nag1spec">
    <w:name w:val="nagł 1_spec"/>
    <w:basedOn w:val="Heading1"/>
    <w:link w:val="nag1specZnak"/>
    <w:uiPriority w:val="99"/>
    <w:rsid w:val="00996401"/>
    <w:pPr>
      <w:keepLines w:val="0"/>
      <w:spacing w:before="240" w:after="60"/>
    </w:pPr>
    <w:rPr>
      <w:rFonts w:cs="Arial"/>
      <w:b w:val="0"/>
      <w:color w:val="auto"/>
      <w:kern w:val="32"/>
      <w:sz w:val="36"/>
      <w:szCs w:val="36"/>
    </w:rPr>
  </w:style>
  <w:style w:type="character" w:customStyle="1" w:styleId="nag1specZnak">
    <w:name w:val="nagł 1_spec Znak"/>
    <w:basedOn w:val="Heading1Char"/>
    <w:link w:val="nag1spec"/>
    <w:uiPriority w:val="99"/>
    <w:locked/>
    <w:rsid w:val="00996401"/>
    <w:rPr>
      <w:rFonts w:cs="Arial"/>
      <w:kern w:val="32"/>
      <w:sz w:val="36"/>
      <w:szCs w:val="36"/>
    </w:rPr>
  </w:style>
  <w:style w:type="paragraph" w:styleId="ListParagraph">
    <w:name w:val="List Paragraph"/>
    <w:aliases w:val="maz_wyliczenie,opis dzialania,K-P_odwolanie,A_wyliczenie,Akapit z listą5,Kielce_wypunktowanie,lubu 1)_wypkt.,Lublin_odwolanie,Sl_Akapit z listą,Resume Title,Citation List,Ha,Body,List Paragraph_Table bullets,Bullet List Paragraph,Listes"/>
    <w:basedOn w:val="Normal"/>
    <w:link w:val="ListParagraphChar1"/>
    <w:uiPriority w:val="99"/>
    <w:qFormat/>
    <w:rsid w:val="00996401"/>
    <w:pPr>
      <w:ind w:left="720"/>
      <w:contextualSpacing/>
    </w:pPr>
  </w:style>
  <w:style w:type="paragraph" w:customStyle="1" w:styleId="nag1BP">
    <w:name w:val="nagł 1_BP"/>
    <w:basedOn w:val="Heading1"/>
    <w:link w:val="nag1BPZnak"/>
    <w:uiPriority w:val="99"/>
    <w:rsid w:val="00993D83"/>
    <w:pPr>
      <w:keepLines w:val="0"/>
      <w:spacing w:before="240" w:after="60"/>
      <w:ind w:left="432" w:hanging="432"/>
    </w:pPr>
    <w:rPr>
      <w:rFonts w:ascii="Times New Roman" w:hAnsi="Times New Roman"/>
      <w:color w:val="auto"/>
      <w:kern w:val="32"/>
      <w:sz w:val="32"/>
      <w:szCs w:val="32"/>
    </w:rPr>
  </w:style>
  <w:style w:type="character" w:customStyle="1" w:styleId="nag1BPZnak">
    <w:name w:val="nagł 1_BP Znak"/>
    <w:basedOn w:val="Heading1Char"/>
    <w:link w:val="nag1BP"/>
    <w:uiPriority w:val="99"/>
    <w:locked/>
    <w:rsid w:val="00993D83"/>
    <w:rPr>
      <w:kern w:val="32"/>
      <w:sz w:val="32"/>
      <w:szCs w:val="32"/>
    </w:rPr>
  </w:style>
  <w:style w:type="paragraph" w:customStyle="1" w:styleId="POPnagl3">
    <w:name w:val="POP_nagl3"/>
    <w:basedOn w:val="POPnagl1"/>
    <w:next w:val="POPnormal"/>
    <w:link w:val="POPnagl3Znak"/>
    <w:uiPriority w:val="99"/>
    <w:rsid w:val="00CB2AAE"/>
    <w:pPr>
      <w:numPr>
        <w:ilvl w:val="2"/>
      </w:numPr>
      <w:spacing w:after="120" w:line="276" w:lineRule="auto"/>
      <w:jc w:val="both"/>
    </w:pPr>
    <w:rPr>
      <w:caps/>
      <w:smallCaps/>
      <w:szCs w:val="22"/>
      <w:lang w:eastAsia="ar-SA"/>
    </w:rPr>
  </w:style>
  <w:style w:type="character" w:customStyle="1" w:styleId="POPnagl3Znak">
    <w:name w:val="POP_nagl3 Znak"/>
    <w:basedOn w:val="DefaultParagraphFont"/>
    <w:link w:val="POPnagl3"/>
    <w:uiPriority w:val="99"/>
    <w:locked/>
    <w:rsid w:val="00CB2AAE"/>
    <w:rPr>
      <w:rFonts w:cs="Times New Roman"/>
      <w:b/>
      <w:bCs/>
      <w:iCs/>
      <w:caps/>
      <w:smallCaps/>
      <w:color w:val="000066"/>
      <w:sz w:val="22"/>
      <w:szCs w:val="22"/>
      <w:lang w:eastAsia="ar-SA" w:bidi="ar-SA"/>
    </w:rPr>
  </w:style>
  <w:style w:type="paragraph" w:customStyle="1" w:styleId="nag2BP">
    <w:name w:val="nagł 2_BP"/>
    <w:basedOn w:val="Normal"/>
    <w:link w:val="nag2BPZnak"/>
    <w:uiPriority w:val="99"/>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basedOn w:val="DefaultParagraphFont"/>
    <w:link w:val="nag2BP"/>
    <w:uiPriority w:val="99"/>
    <w:locked/>
    <w:rsid w:val="00993D83"/>
    <w:rPr>
      <w:rFonts w:cs="Times New Roman"/>
      <w:b/>
      <w:bCs/>
      <w:i/>
      <w:iCs/>
      <w:sz w:val="28"/>
      <w:szCs w:val="28"/>
    </w:rPr>
  </w:style>
  <w:style w:type="paragraph" w:customStyle="1" w:styleId="StylNagwek214ptPogrubienie">
    <w:name w:val="Styl Nagłówek 2 + 14 pt Pogrubienie"/>
    <w:basedOn w:val="Heading2"/>
    <w:link w:val="StylNagwek214ptPogrubienieZnak"/>
    <w:uiPriority w:val="99"/>
    <w:rsid w:val="00C13FC9"/>
    <w:pPr>
      <w:numPr>
        <w:ilvl w:val="1"/>
      </w:numPr>
      <w:ind w:left="576" w:hanging="576"/>
    </w:pPr>
    <w:rPr>
      <w:sz w:val="28"/>
    </w:rPr>
  </w:style>
  <w:style w:type="character" w:customStyle="1" w:styleId="StylNagwek214ptPogrubienieZnak">
    <w:name w:val="Styl Nagłówek 2 + 14 pt Pogrubienie Znak"/>
    <w:basedOn w:val="Heading2Char"/>
    <w:link w:val="StylNagwek214ptPogrubienie"/>
    <w:uiPriority w:val="99"/>
    <w:locked/>
    <w:rsid w:val="00C13FC9"/>
  </w:style>
  <w:style w:type="paragraph" w:styleId="FootnoteText">
    <w:name w:val="footnote text"/>
    <w:aliases w:val="POP_przypisy,Char,Tekst przypisu,Sw_przypisy,Podrozdział,-E Fuﬂnotentext,Fuﬂnotentext Ursprung,Fußnotentext Ursprung,-E Fußnotentext,Fußnote,Footnote,Podrozdzia3,Footnote text,Tekst przypisu Znak Znak Znak Znak,Znak,FOOTNOTES,o,fn"/>
    <w:basedOn w:val="POPnormal"/>
    <w:link w:val="FootnoteTextChar"/>
    <w:uiPriority w:val="99"/>
    <w:rsid w:val="00793EC0"/>
    <w:pPr>
      <w:spacing w:before="0" w:after="0" w:line="240" w:lineRule="auto"/>
      <w:ind w:left="113" w:hanging="113"/>
    </w:pPr>
    <w:rPr>
      <w:sz w:val="18"/>
    </w:rPr>
  </w:style>
  <w:style w:type="character" w:customStyle="1" w:styleId="FootnoteTextChar">
    <w:name w:val="Footnote Text Char"/>
    <w:aliases w:val="POP_przypisy Char,Char Char,Tekst przypisu Char,Sw_przypisy Char,Podrozdział Char,-E Fuﬂnotentext Char,Fuﬂnotentext Ursprung Char,Fußnotentext Ursprung Char,-E Fußnotentext Char,Fußnote Char,Footnote Char,Podrozdzia3 Char,Znak Char"/>
    <w:basedOn w:val="DefaultParagraphFont"/>
    <w:link w:val="FootnoteText"/>
    <w:uiPriority w:val="99"/>
    <w:locked/>
    <w:rsid w:val="00793EC0"/>
    <w:rPr>
      <w:rFonts w:cs="Times New Roman"/>
      <w:sz w:val="18"/>
    </w:rPr>
  </w:style>
  <w:style w:type="character" w:styleId="FootnoteReference">
    <w:name w:val="footnote reference"/>
    <w:aliases w:val="Footnote Reference Number,Odwołanie przypisu,EN Footnote Reference,Times 10 Point,Exposant 3 Point,Footnote symbol,Footnote reference number,note TESI,stylish,SUPERS,Footnote number,Ref,de nota al pie,Odwo3anie przypisu,number"/>
    <w:basedOn w:val="DefaultParagraphFont"/>
    <w:uiPriority w:val="99"/>
    <w:rsid w:val="00B451F1"/>
    <w:rPr>
      <w:rFonts w:cs="Times New Roman"/>
      <w:vertAlign w:val="superscript"/>
    </w:rPr>
  </w:style>
  <w:style w:type="character" w:styleId="BookTitle">
    <w:name w:val="Book Title"/>
    <w:basedOn w:val="DefaultParagraphFont"/>
    <w:uiPriority w:val="99"/>
    <w:qFormat/>
    <w:rsid w:val="00B451F1"/>
    <w:rPr>
      <w:rFonts w:cs="Times New Roman"/>
      <w:b/>
      <w:bCs/>
      <w:smallCaps/>
      <w:spacing w:val="5"/>
    </w:rPr>
  </w:style>
  <w:style w:type="paragraph" w:customStyle="1" w:styleId="Styl1">
    <w:name w:val="Styl1"/>
    <w:basedOn w:val="Heading2"/>
    <w:link w:val="Styl1Znak"/>
    <w:uiPriority w:val="99"/>
    <w:rsid w:val="00B451F1"/>
    <w:pPr>
      <w:numPr>
        <w:numId w:val="4"/>
      </w:numPr>
    </w:pPr>
    <w:rPr>
      <w:sz w:val="28"/>
    </w:rPr>
  </w:style>
  <w:style w:type="paragraph" w:customStyle="1" w:styleId="Styl2">
    <w:name w:val="Styl2"/>
    <w:basedOn w:val="Heading3"/>
    <w:link w:val="Styl2Znak"/>
    <w:uiPriority w:val="99"/>
    <w:rsid w:val="00B61C98"/>
    <w:pPr>
      <w:numPr>
        <w:ilvl w:val="1"/>
        <w:numId w:val="4"/>
      </w:numPr>
      <w:ind w:left="4117" w:hanging="431"/>
    </w:pPr>
    <w:rPr>
      <w:i/>
    </w:rPr>
  </w:style>
  <w:style w:type="character" w:customStyle="1" w:styleId="Styl1Znak">
    <w:name w:val="Styl1 Znak"/>
    <w:basedOn w:val="Heading2Char"/>
    <w:link w:val="Styl1"/>
    <w:uiPriority w:val="99"/>
    <w:locked/>
    <w:rsid w:val="00B451F1"/>
    <w:rPr>
      <w:b/>
      <w:bCs/>
      <w:iCs/>
      <w:caps/>
      <w:sz w:val="28"/>
    </w:rPr>
  </w:style>
  <w:style w:type="character" w:customStyle="1" w:styleId="Styl2Znak">
    <w:name w:val="Styl2 Znak"/>
    <w:basedOn w:val="Heading3Char"/>
    <w:link w:val="Styl2"/>
    <w:uiPriority w:val="99"/>
    <w:locked/>
    <w:rsid w:val="00B61C98"/>
    <w:rPr>
      <w:b/>
      <w:bCs/>
      <w:i/>
    </w:rPr>
  </w:style>
  <w:style w:type="character" w:styleId="CommentReference">
    <w:name w:val="annotation reference"/>
    <w:basedOn w:val="DefaultParagraphFont"/>
    <w:uiPriority w:val="99"/>
    <w:rsid w:val="00F76D72"/>
    <w:rPr>
      <w:rFonts w:cs="Times New Roman"/>
      <w:sz w:val="16"/>
      <w:szCs w:val="16"/>
    </w:rPr>
  </w:style>
  <w:style w:type="paragraph" w:styleId="CommentText">
    <w:name w:val="annotation text"/>
    <w:basedOn w:val="Normal"/>
    <w:link w:val="CommentTextChar"/>
    <w:uiPriority w:val="99"/>
    <w:rsid w:val="00F76D72"/>
    <w:rPr>
      <w:sz w:val="20"/>
      <w:szCs w:val="20"/>
    </w:rPr>
  </w:style>
  <w:style w:type="character" w:customStyle="1" w:styleId="CommentTextChar">
    <w:name w:val="Comment Text Char"/>
    <w:basedOn w:val="DefaultParagraphFont"/>
    <w:link w:val="CommentText"/>
    <w:uiPriority w:val="99"/>
    <w:locked/>
    <w:rsid w:val="00F76D72"/>
    <w:rPr>
      <w:rFonts w:cs="Times New Roman"/>
    </w:rPr>
  </w:style>
  <w:style w:type="paragraph" w:styleId="CommentSubject">
    <w:name w:val="annotation subject"/>
    <w:basedOn w:val="CommentText"/>
    <w:next w:val="CommentText"/>
    <w:link w:val="CommentSubjectChar"/>
    <w:uiPriority w:val="99"/>
    <w:rsid w:val="00F76D72"/>
    <w:rPr>
      <w:b/>
      <w:bCs/>
    </w:rPr>
  </w:style>
  <w:style w:type="character" w:customStyle="1" w:styleId="CommentSubjectChar">
    <w:name w:val="Comment Subject Char"/>
    <w:basedOn w:val="CommentTextChar"/>
    <w:link w:val="CommentSubject"/>
    <w:uiPriority w:val="99"/>
    <w:locked/>
    <w:rsid w:val="00F76D72"/>
    <w:rPr>
      <w:b/>
      <w:bCs/>
    </w:rPr>
  </w:style>
  <w:style w:type="character" w:styleId="PageNumber">
    <w:name w:val="page number"/>
    <w:basedOn w:val="DefaultParagraphFont"/>
    <w:uiPriority w:val="99"/>
    <w:rsid w:val="00C15F94"/>
    <w:rPr>
      <w:rFonts w:cs="Times New Roman"/>
    </w:rPr>
  </w:style>
  <w:style w:type="character" w:customStyle="1" w:styleId="frambanner1iwlabel5css1">
    <w:name w:val="frambanner1iwlabel5css1"/>
    <w:basedOn w:val="DefaultParagraphFont"/>
    <w:uiPriority w:val="99"/>
    <w:rsid w:val="00C15F94"/>
    <w:rPr>
      <w:rFonts w:ascii="Arial" w:hAnsi="Arial" w:cs="Arial"/>
      <w:color w:val="FFFFCC"/>
      <w:sz w:val="15"/>
      <w:szCs w:val="15"/>
    </w:rPr>
  </w:style>
  <w:style w:type="paragraph" w:customStyle="1" w:styleId="tresc">
    <w:name w:val="tresc"/>
    <w:basedOn w:val="Normal"/>
    <w:uiPriority w:val="99"/>
    <w:rsid w:val="00C15F94"/>
    <w:pPr>
      <w:spacing w:before="113" w:after="113"/>
      <w:jc w:val="both"/>
    </w:pPr>
    <w:rPr>
      <w:rFonts w:ascii="Trebuchet MS" w:hAnsi="Trebuchet MS"/>
      <w:sz w:val="20"/>
      <w:lang w:eastAsia="ar-SA"/>
    </w:rPr>
  </w:style>
  <w:style w:type="paragraph" w:customStyle="1" w:styleId="pogrubiony">
    <w:name w:val="pogrubiony"/>
    <w:basedOn w:val="tresc"/>
    <w:uiPriority w:val="99"/>
    <w:rsid w:val="00C15F94"/>
    <w:pPr>
      <w:spacing w:after="57"/>
      <w:jc w:val="left"/>
    </w:pPr>
    <w:rPr>
      <w:b/>
      <w:bCs/>
      <w:color w:val="333366"/>
      <w:sz w:val="16"/>
      <w:szCs w:val="16"/>
    </w:rPr>
  </w:style>
  <w:style w:type="paragraph" w:customStyle="1" w:styleId="trescmaly">
    <w:name w:val="tresc maly"/>
    <w:basedOn w:val="tresc"/>
    <w:uiPriority w:val="99"/>
    <w:rsid w:val="00C15F94"/>
    <w:pPr>
      <w:spacing w:before="0" w:after="0"/>
    </w:pPr>
    <w:rPr>
      <w:sz w:val="14"/>
      <w:szCs w:val="20"/>
    </w:rPr>
  </w:style>
  <w:style w:type="character" w:styleId="Hyperlink">
    <w:name w:val="Hyperlink"/>
    <w:basedOn w:val="DefaultParagraphFont"/>
    <w:uiPriority w:val="99"/>
    <w:rsid w:val="00747552"/>
    <w:rPr>
      <w:rFonts w:ascii="Arial" w:hAnsi="Arial" w:cs="Times New Roman"/>
      <w:color w:val="0000FF"/>
      <w:sz w:val="24"/>
      <w:u w:val="single"/>
    </w:rPr>
  </w:style>
  <w:style w:type="paragraph" w:styleId="NormalWeb">
    <w:name w:val="Normal (Web)"/>
    <w:basedOn w:val="Normal"/>
    <w:uiPriority w:val="99"/>
    <w:rsid w:val="00747552"/>
    <w:pPr>
      <w:spacing w:before="100" w:beforeAutospacing="1" w:after="100" w:afterAutospacing="1"/>
    </w:pPr>
  </w:style>
  <w:style w:type="paragraph" w:customStyle="1" w:styleId="Akapitzlist1">
    <w:name w:val="Akapit z listą1"/>
    <w:basedOn w:val="Normal"/>
    <w:uiPriority w:val="99"/>
    <w:rsid w:val="00747552"/>
    <w:pPr>
      <w:ind w:left="720"/>
    </w:pPr>
  </w:style>
  <w:style w:type="character" w:customStyle="1" w:styleId="fontstyle18">
    <w:name w:val="fontstyle18"/>
    <w:basedOn w:val="DefaultParagraphFont"/>
    <w:uiPriority w:val="99"/>
    <w:rsid w:val="00747552"/>
    <w:rPr>
      <w:rFonts w:cs="Times New Roman"/>
    </w:rPr>
  </w:style>
  <w:style w:type="table" w:styleId="TableGrid">
    <w:name w:val="Table Grid"/>
    <w:basedOn w:val="TableNormal"/>
    <w:uiPriority w:val="99"/>
    <w:rsid w:val="00747552"/>
    <w:rPr>
      <w:rFonts w:ascii="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kst3">
    <w:name w:val="tekst3"/>
    <w:basedOn w:val="BodyText"/>
    <w:uiPriority w:val="99"/>
    <w:rsid w:val="00747552"/>
    <w:pPr>
      <w:spacing w:before="120" w:after="240"/>
      <w:ind w:left="1620"/>
    </w:pPr>
    <w:rPr>
      <w:rFonts w:ascii="Arial" w:hAnsi="Arial"/>
    </w:rPr>
  </w:style>
  <w:style w:type="paragraph" w:customStyle="1" w:styleId="normalnyakapit">
    <w:name w:val="normalny akapit"/>
    <w:basedOn w:val="normalBP"/>
    <w:link w:val="normalnyakapitZnak"/>
    <w:uiPriority w:val="99"/>
    <w:rsid w:val="00747552"/>
    <w:rPr>
      <w:b/>
      <w:i/>
      <w:sz w:val="24"/>
      <w:szCs w:val="24"/>
    </w:rPr>
  </w:style>
  <w:style w:type="character" w:customStyle="1" w:styleId="normalnyakapitZnak">
    <w:name w:val="normalny akapit Znak"/>
    <w:basedOn w:val="normalBPZnak"/>
    <w:link w:val="normalnyakapit"/>
    <w:uiPriority w:val="99"/>
    <w:locked/>
    <w:rsid w:val="00747552"/>
    <w:rPr>
      <w:b/>
      <w:i/>
      <w:sz w:val="24"/>
      <w:szCs w:val="24"/>
    </w:rPr>
  </w:style>
  <w:style w:type="paragraph" w:styleId="BodyText">
    <w:name w:val="Body Text"/>
    <w:basedOn w:val="Normal"/>
    <w:link w:val="BodyTextChar"/>
    <w:uiPriority w:val="99"/>
    <w:rsid w:val="00747552"/>
    <w:pPr>
      <w:spacing w:after="120"/>
    </w:pPr>
  </w:style>
  <w:style w:type="character" w:customStyle="1" w:styleId="BodyTextChar">
    <w:name w:val="Body Text Char"/>
    <w:basedOn w:val="DefaultParagraphFont"/>
    <w:link w:val="BodyText"/>
    <w:uiPriority w:val="99"/>
    <w:locked/>
    <w:rsid w:val="00747552"/>
    <w:rPr>
      <w:rFonts w:cs="Times New Roman"/>
      <w:sz w:val="24"/>
      <w:szCs w:val="24"/>
    </w:rPr>
  </w:style>
  <w:style w:type="paragraph" w:customStyle="1" w:styleId="Default">
    <w:name w:val="Default"/>
    <w:link w:val="DefaultZnak"/>
    <w:uiPriority w:val="99"/>
    <w:rsid w:val="00661E51"/>
    <w:pPr>
      <w:autoSpaceDE w:val="0"/>
      <w:autoSpaceDN w:val="0"/>
      <w:adjustRightInd w:val="0"/>
    </w:pPr>
    <w:rPr>
      <w:rFonts w:ascii="Arial" w:hAnsi="Arial" w:cs="Arial"/>
      <w:color w:val="000000"/>
      <w:sz w:val="24"/>
      <w:szCs w:val="24"/>
    </w:rPr>
  </w:style>
  <w:style w:type="paragraph" w:styleId="Caption">
    <w:name w:val="caption"/>
    <w:aliases w:val="POP_podpis_tab,S_podpis_tab,Sl_legenda,Legenda Znak Znak Znak,Legenda Znak Znak Znak Znak,Legenda Znak Znak Znak Znak Znak Znak,Legenda Znak Znak Znak Znak Znak Znak Znak,Sw_podpis_tab"/>
    <w:basedOn w:val="POPnormal"/>
    <w:next w:val="POPnormal"/>
    <w:link w:val="CaptionChar"/>
    <w:uiPriority w:val="99"/>
    <w:qFormat/>
    <w:rsid w:val="009533CD"/>
    <w:pPr>
      <w:keepNext/>
      <w:spacing w:before="240" w:line="240" w:lineRule="auto"/>
    </w:pPr>
    <w:rPr>
      <w:bCs/>
      <w:i/>
      <w:sz w:val="18"/>
      <w:szCs w:val="18"/>
    </w:rPr>
  </w:style>
  <w:style w:type="paragraph" w:customStyle="1" w:styleId="tekst2">
    <w:name w:val="tekst2"/>
    <w:basedOn w:val="BodyText"/>
    <w:uiPriority w:val="99"/>
    <w:rsid w:val="007B53F3"/>
    <w:pPr>
      <w:spacing w:before="120" w:after="240"/>
      <w:ind w:left="900"/>
    </w:pPr>
    <w:rPr>
      <w:rFonts w:ascii="Arial" w:hAnsi="Arial"/>
    </w:rPr>
  </w:style>
  <w:style w:type="paragraph" w:customStyle="1" w:styleId="punkty3">
    <w:name w:val="punkty3"/>
    <w:basedOn w:val="tekst3"/>
    <w:uiPriority w:val="99"/>
    <w:rsid w:val="007B53F3"/>
    <w:pPr>
      <w:tabs>
        <w:tab w:val="num" w:pos="360"/>
      </w:tabs>
      <w:ind w:left="360" w:firstLine="1260"/>
    </w:pPr>
  </w:style>
  <w:style w:type="paragraph" w:customStyle="1" w:styleId="punkty1">
    <w:name w:val="punkty1"/>
    <w:basedOn w:val="tekst3"/>
    <w:uiPriority w:val="99"/>
    <w:rsid w:val="007B53F3"/>
    <w:pPr>
      <w:tabs>
        <w:tab w:val="num" w:pos="360"/>
      </w:tabs>
      <w:ind w:left="360"/>
    </w:pPr>
  </w:style>
  <w:style w:type="paragraph" w:customStyle="1" w:styleId="punkty2">
    <w:name w:val="punkty2"/>
    <w:basedOn w:val="tekst3"/>
    <w:uiPriority w:val="99"/>
    <w:rsid w:val="007B53F3"/>
    <w:pPr>
      <w:tabs>
        <w:tab w:val="num" w:pos="360"/>
      </w:tabs>
      <w:ind w:left="360" w:firstLine="540"/>
    </w:pPr>
  </w:style>
  <w:style w:type="paragraph" w:customStyle="1" w:styleId="1">
    <w:name w:val="1"/>
    <w:basedOn w:val="Heading1"/>
    <w:uiPriority w:val="99"/>
    <w:rsid w:val="007B53F3"/>
    <w:pPr>
      <w:keepLines w:val="0"/>
      <w:numPr>
        <w:numId w:val="5"/>
      </w:numPr>
      <w:spacing w:before="240" w:after="60"/>
    </w:pPr>
    <w:rPr>
      <w:rFonts w:ascii="Arial" w:hAnsi="Arial" w:cs="Arial"/>
      <w:color w:val="auto"/>
      <w:kern w:val="32"/>
      <w:sz w:val="32"/>
      <w:szCs w:val="32"/>
    </w:rPr>
  </w:style>
  <w:style w:type="paragraph" w:customStyle="1" w:styleId="2">
    <w:name w:val="2"/>
    <w:basedOn w:val="Heading3"/>
    <w:uiPriority w:val="99"/>
    <w:rsid w:val="007B53F3"/>
    <w:pPr>
      <w:numPr>
        <w:ilvl w:val="1"/>
        <w:numId w:val="5"/>
      </w:numPr>
      <w:ind w:left="576" w:hanging="576"/>
    </w:pPr>
  </w:style>
  <w:style w:type="paragraph" w:customStyle="1" w:styleId="3">
    <w:name w:val="3"/>
    <w:basedOn w:val="Heading3"/>
    <w:uiPriority w:val="99"/>
    <w:rsid w:val="007B53F3"/>
    <w:pPr>
      <w:numPr>
        <w:ilvl w:val="2"/>
      </w:numPr>
      <w:ind w:left="900" w:hanging="720"/>
    </w:pPr>
    <w:rPr>
      <w:i/>
    </w:rPr>
  </w:style>
  <w:style w:type="paragraph" w:customStyle="1" w:styleId="opistabeli">
    <w:name w:val="opis tabeli"/>
    <w:basedOn w:val="Normal"/>
    <w:uiPriority w:val="99"/>
    <w:rsid w:val="007B53F3"/>
    <w:rPr>
      <w:rFonts w:ascii="Arial" w:hAnsi="Arial" w:cs="Arial"/>
    </w:rPr>
  </w:style>
  <w:style w:type="paragraph" w:customStyle="1" w:styleId="TabelaPOP">
    <w:name w:val="TabelaPOP"/>
    <w:basedOn w:val="1"/>
    <w:uiPriority w:val="99"/>
    <w:rsid w:val="007B53F3"/>
    <w:pPr>
      <w:numPr>
        <w:numId w:val="0"/>
      </w:numPr>
      <w:jc w:val="center"/>
      <w:outlineLvl w:val="9"/>
    </w:pPr>
    <w:rPr>
      <w:caps/>
    </w:rPr>
  </w:style>
  <w:style w:type="paragraph" w:customStyle="1" w:styleId="punkty1a">
    <w:name w:val="punkty1a"/>
    <w:basedOn w:val="tekst3"/>
    <w:uiPriority w:val="99"/>
    <w:rsid w:val="007B53F3"/>
    <w:pPr>
      <w:tabs>
        <w:tab w:val="num" w:pos="360"/>
      </w:tabs>
      <w:ind w:left="360"/>
    </w:pPr>
  </w:style>
  <w:style w:type="paragraph" w:customStyle="1" w:styleId="punkty2a">
    <w:name w:val="punkty 2a"/>
    <w:basedOn w:val="tekst3"/>
    <w:uiPriority w:val="99"/>
    <w:rsid w:val="007B53F3"/>
    <w:pPr>
      <w:tabs>
        <w:tab w:val="num" w:pos="1260"/>
      </w:tabs>
      <w:ind w:left="360" w:firstLine="540"/>
    </w:pPr>
  </w:style>
  <w:style w:type="paragraph" w:customStyle="1" w:styleId="punty3a">
    <w:name w:val="punty3a"/>
    <w:basedOn w:val="tekst3"/>
    <w:uiPriority w:val="99"/>
    <w:rsid w:val="007B53F3"/>
    <w:pPr>
      <w:numPr>
        <w:numId w:val="6"/>
      </w:numPr>
      <w:tabs>
        <w:tab w:val="clear" w:pos="644"/>
        <w:tab w:val="num" w:pos="1980"/>
      </w:tabs>
      <w:ind w:left="360" w:firstLine="1260"/>
    </w:pPr>
  </w:style>
  <w:style w:type="paragraph" w:customStyle="1" w:styleId="czopisowa">
    <w:name w:val="część opisowa"/>
    <w:basedOn w:val="1"/>
    <w:uiPriority w:val="99"/>
    <w:rsid w:val="007B53F3"/>
  </w:style>
  <w:style w:type="paragraph" w:customStyle="1" w:styleId="numerki">
    <w:name w:val="numerki"/>
    <w:basedOn w:val="Heading3"/>
    <w:uiPriority w:val="99"/>
    <w:rsid w:val="007B53F3"/>
    <w:pPr>
      <w:numPr>
        <w:ilvl w:val="2"/>
      </w:numPr>
      <w:tabs>
        <w:tab w:val="num" w:pos="4932"/>
      </w:tabs>
      <w:ind w:left="4932" w:hanging="432"/>
    </w:pPr>
    <w:rPr>
      <w:sz w:val="16"/>
    </w:rPr>
  </w:style>
  <w:style w:type="paragraph" w:customStyle="1" w:styleId="punkt">
    <w:name w:val="punkt"/>
    <w:basedOn w:val="Heading3"/>
    <w:uiPriority w:val="99"/>
    <w:rsid w:val="007B53F3"/>
    <w:pPr>
      <w:numPr>
        <w:ilvl w:val="1"/>
        <w:numId w:val="7"/>
      </w:numPr>
    </w:pPr>
  </w:style>
  <w:style w:type="paragraph" w:styleId="TOC1">
    <w:name w:val="toc 1"/>
    <w:aliases w:val="Spis treści POP S"/>
    <w:basedOn w:val="POPnormal"/>
    <w:next w:val="POPnormal"/>
    <w:autoRedefine/>
    <w:uiPriority w:val="99"/>
    <w:rsid w:val="00F02258"/>
    <w:pPr>
      <w:tabs>
        <w:tab w:val="left" w:pos="480"/>
        <w:tab w:val="right" w:leader="dot" w:pos="9062"/>
      </w:tabs>
      <w:spacing w:before="0" w:after="0" w:line="240" w:lineRule="auto"/>
      <w:jc w:val="left"/>
    </w:pPr>
    <w:rPr>
      <w:rFonts w:cs="Arial"/>
      <w:b/>
      <w:bCs/>
      <w:iCs/>
      <w:noProof/>
      <w:sz w:val="20"/>
      <w:szCs w:val="18"/>
      <w:lang w:eastAsia="ar-SA"/>
    </w:rPr>
  </w:style>
  <w:style w:type="paragraph" w:styleId="TOC3">
    <w:name w:val="toc 3"/>
    <w:basedOn w:val="Normal"/>
    <w:next w:val="Normal"/>
    <w:autoRedefine/>
    <w:uiPriority w:val="99"/>
    <w:rsid w:val="00793EC0"/>
    <w:pPr>
      <w:ind w:left="480"/>
    </w:pPr>
    <w:rPr>
      <w:sz w:val="20"/>
      <w:szCs w:val="20"/>
    </w:rPr>
  </w:style>
  <w:style w:type="paragraph" w:customStyle="1" w:styleId="hiper1">
    <w:name w:val="hiper1"/>
    <w:basedOn w:val="TOC3"/>
    <w:uiPriority w:val="99"/>
    <w:rsid w:val="007B53F3"/>
    <w:rPr>
      <w:noProof/>
    </w:rPr>
  </w:style>
  <w:style w:type="paragraph" w:customStyle="1" w:styleId="spispop">
    <w:name w:val="spispop"/>
    <w:basedOn w:val="TOC1"/>
    <w:uiPriority w:val="99"/>
    <w:rsid w:val="007B53F3"/>
  </w:style>
  <w:style w:type="character" w:customStyle="1" w:styleId="frambanner1iwlabel3css1">
    <w:name w:val="frambanner1iwlabel3css1"/>
    <w:basedOn w:val="DefaultParagraphFont"/>
    <w:uiPriority w:val="99"/>
    <w:rsid w:val="007B53F3"/>
    <w:rPr>
      <w:rFonts w:ascii="Arial" w:hAnsi="Arial" w:cs="Arial"/>
      <w:color w:val="FFFFCC"/>
      <w:sz w:val="15"/>
      <w:szCs w:val="15"/>
    </w:rPr>
  </w:style>
  <w:style w:type="character" w:customStyle="1" w:styleId="Znakiprzypiswdolnych">
    <w:name w:val="Znaki przypisów dolnych"/>
    <w:uiPriority w:val="99"/>
    <w:rsid w:val="007B53F3"/>
    <w:rPr>
      <w:vertAlign w:val="superscript"/>
    </w:rPr>
  </w:style>
  <w:style w:type="paragraph" w:customStyle="1" w:styleId="tyt1">
    <w:name w:val="tyt1"/>
    <w:basedOn w:val="Normal"/>
    <w:next w:val="Normal"/>
    <w:uiPriority w:val="99"/>
    <w:rsid w:val="007B53F3"/>
    <w:pPr>
      <w:ind w:left="567" w:hanging="567"/>
    </w:pPr>
    <w:rPr>
      <w:rFonts w:ascii="Arial" w:hAnsi="Arial"/>
      <w:b/>
      <w:caps/>
      <w:sz w:val="28"/>
      <w:szCs w:val="20"/>
    </w:rPr>
  </w:style>
  <w:style w:type="paragraph" w:customStyle="1" w:styleId="pauza2">
    <w:name w:val="pauza2"/>
    <w:basedOn w:val="Normal"/>
    <w:uiPriority w:val="99"/>
    <w:rsid w:val="007B53F3"/>
    <w:pPr>
      <w:tabs>
        <w:tab w:val="num" w:pos="926"/>
      </w:tabs>
      <w:spacing w:line="360" w:lineRule="auto"/>
      <w:ind w:left="926"/>
      <w:jc w:val="both"/>
    </w:pPr>
    <w:rPr>
      <w:rFonts w:ascii="Arial" w:hAnsi="Arial"/>
      <w:sz w:val="20"/>
      <w:szCs w:val="20"/>
    </w:rPr>
  </w:style>
  <w:style w:type="character" w:styleId="Strong">
    <w:name w:val="Strong"/>
    <w:basedOn w:val="DefaultParagraphFont"/>
    <w:uiPriority w:val="99"/>
    <w:qFormat/>
    <w:rsid w:val="007B53F3"/>
    <w:rPr>
      <w:rFonts w:cs="Times New Roman"/>
      <w:b/>
      <w:bCs/>
    </w:rPr>
  </w:style>
  <w:style w:type="character" w:customStyle="1" w:styleId="zielonybold1">
    <w:name w:val="zielonybold1"/>
    <w:basedOn w:val="DefaultParagraphFont"/>
    <w:uiPriority w:val="99"/>
    <w:rsid w:val="007B53F3"/>
    <w:rPr>
      <w:rFonts w:ascii="Verdana" w:hAnsi="Verdana" w:cs="Times New Roman"/>
      <w:b/>
      <w:bCs/>
      <w:color w:val="F2756F"/>
      <w:sz w:val="14"/>
      <w:szCs w:val="14"/>
    </w:rPr>
  </w:style>
  <w:style w:type="paragraph" w:styleId="BodyText3">
    <w:name w:val="Body Text 3"/>
    <w:basedOn w:val="Normal"/>
    <w:link w:val="BodyText3Char"/>
    <w:uiPriority w:val="99"/>
    <w:rsid w:val="007B53F3"/>
    <w:pPr>
      <w:spacing w:after="120"/>
    </w:pPr>
    <w:rPr>
      <w:sz w:val="16"/>
      <w:szCs w:val="16"/>
    </w:rPr>
  </w:style>
  <w:style w:type="character" w:customStyle="1" w:styleId="BodyText3Char">
    <w:name w:val="Body Text 3 Char"/>
    <w:basedOn w:val="DefaultParagraphFont"/>
    <w:link w:val="BodyText3"/>
    <w:uiPriority w:val="99"/>
    <w:locked/>
    <w:rsid w:val="007B53F3"/>
    <w:rPr>
      <w:rFonts w:cs="Times New Roman"/>
      <w:sz w:val="16"/>
      <w:szCs w:val="16"/>
    </w:rPr>
  </w:style>
  <w:style w:type="character" w:styleId="FollowedHyperlink">
    <w:name w:val="FollowedHyperlink"/>
    <w:basedOn w:val="DefaultParagraphFont"/>
    <w:uiPriority w:val="99"/>
    <w:rsid w:val="007B53F3"/>
    <w:rPr>
      <w:rFonts w:cs="Times New Roman"/>
      <w:color w:val="800080"/>
      <w:u w:val="single"/>
    </w:rPr>
  </w:style>
  <w:style w:type="paragraph" w:customStyle="1" w:styleId="xl25">
    <w:name w:val="xl25"/>
    <w:basedOn w:val="Normal"/>
    <w:uiPriority w:val="99"/>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
    <w:uiPriority w:val="99"/>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
    <w:uiPriority w:val="99"/>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
    <w:uiPriority w:val="99"/>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
    <w:uiPriority w:val="99"/>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
    <w:uiPriority w:val="99"/>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
    <w:uiPriority w:val="99"/>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
    <w:uiPriority w:val="99"/>
    <w:rsid w:val="007B53F3"/>
    <w:pPr>
      <w:pBdr>
        <w:top w:val="single" w:sz="4" w:space="0" w:color="auto"/>
      </w:pBdr>
      <w:shd w:val="clear" w:color="auto" w:fill="CCFFFF"/>
      <w:spacing w:before="100" w:beforeAutospacing="1" w:after="100" w:afterAutospacing="1"/>
    </w:pPr>
  </w:style>
  <w:style w:type="paragraph" w:customStyle="1" w:styleId="xl34">
    <w:name w:val="xl34"/>
    <w:basedOn w:val="Normal"/>
    <w:uiPriority w:val="99"/>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
    <w:uiPriority w:val="99"/>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
    <w:uiPriority w:val="99"/>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
    <w:uiPriority w:val="99"/>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Emphasis">
    <w:name w:val="Emphasis"/>
    <w:basedOn w:val="DefaultParagraphFont"/>
    <w:uiPriority w:val="99"/>
    <w:qFormat/>
    <w:rsid w:val="007B53F3"/>
    <w:rPr>
      <w:rFonts w:cs="Times New Roman"/>
      <w:i/>
      <w:iCs/>
    </w:rPr>
  </w:style>
  <w:style w:type="paragraph" w:customStyle="1" w:styleId="atekstpodstawowyzwcieciem">
    <w:name w:val="atekstpodstawowyzwcieciem"/>
    <w:basedOn w:val="Normal"/>
    <w:uiPriority w:val="99"/>
    <w:rsid w:val="007B53F3"/>
    <w:pPr>
      <w:autoSpaceDE w:val="0"/>
      <w:autoSpaceDN w:val="0"/>
      <w:spacing w:before="120"/>
    </w:pPr>
  </w:style>
  <w:style w:type="paragraph" w:customStyle="1" w:styleId="pauza0">
    <w:name w:val="pauza0"/>
    <w:basedOn w:val="Normal"/>
    <w:uiPriority w:val="99"/>
    <w:rsid w:val="007B53F3"/>
    <w:pPr>
      <w:autoSpaceDE w:val="0"/>
      <w:autoSpaceDN w:val="0"/>
    </w:pPr>
  </w:style>
  <w:style w:type="paragraph" w:customStyle="1" w:styleId="ATEKSTPODSTAWOWYZWCIECIEM0">
    <w:name w:val="A TEKST PODSTAWOWY Z WCIECIEM"/>
    <w:basedOn w:val="Default"/>
    <w:next w:val="Default"/>
    <w:uiPriority w:val="99"/>
    <w:rsid w:val="007B53F3"/>
    <w:pPr>
      <w:spacing w:before="120"/>
    </w:pPr>
    <w:rPr>
      <w:rFonts w:ascii="Times New Roman" w:hAnsi="Times New Roman" w:cs="Times New Roman"/>
      <w:color w:val="auto"/>
    </w:rPr>
  </w:style>
  <w:style w:type="paragraph" w:customStyle="1" w:styleId="-PauzapoT">
    <w:name w:val="- Pauza po 'T'"/>
    <w:basedOn w:val="Default"/>
    <w:next w:val="Default"/>
    <w:uiPriority w:val="99"/>
    <w:rsid w:val="007B53F3"/>
    <w:rPr>
      <w:rFonts w:ascii="Times New Roman" w:hAnsi="Times New Roman" w:cs="Times New Roman"/>
      <w:color w:val="auto"/>
    </w:rPr>
  </w:style>
  <w:style w:type="paragraph" w:customStyle="1" w:styleId="pauza00">
    <w:name w:val="pauza 0"/>
    <w:basedOn w:val="Default"/>
    <w:next w:val="Default"/>
    <w:uiPriority w:val="99"/>
    <w:rsid w:val="007B53F3"/>
    <w:rPr>
      <w:rFonts w:ascii="Times New Roman" w:hAnsi="Times New Roman" w:cs="Times New Roman"/>
      <w:color w:val="auto"/>
    </w:rPr>
  </w:style>
  <w:style w:type="paragraph" w:customStyle="1" w:styleId="Normalny1">
    <w:name w:val="Normalny1"/>
    <w:basedOn w:val="Normal"/>
    <w:uiPriority w:val="99"/>
    <w:rsid w:val="007B53F3"/>
    <w:pPr>
      <w:spacing w:before="100" w:beforeAutospacing="1" w:after="100" w:afterAutospacing="1"/>
    </w:pPr>
    <w:rPr>
      <w:color w:val="000000"/>
    </w:rPr>
  </w:style>
  <w:style w:type="paragraph" w:styleId="BodyText2">
    <w:name w:val="Body Text 2"/>
    <w:basedOn w:val="Normal"/>
    <w:link w:val="BodyText2Char"/>
    <w:uiPriority w:val="99"/>
    <w:rsid w:val="007B53F3"/>
    <w:pPr>
      <w:spacing w:after="120" w:line="480" w:lineRule="auto"/>
    </w:pPr>
  </w:style>
  <w:style w:type="character" w:customStyle="1" w:styleId="BodyText2Char">
    <w:name w:val="Body Text 2 Char"/>
    <w:basedOn w:val="DefaultParagraphFont"/>
    <w:link w:val="BodyText2"/>
    <w:uiPriority w:val="99"/>
    <w:locked/>
    <w:rsid w:val="007B53F3"/>
    <w:rPr>
      <w:rFonts w:cs="Times New Roman"/>
      <w:sz w:val="24"/>
      <w:szCs w:val="24"/>
    </w:rPr>
  </w:style>
  <w:style w:type="paragraph" w:customStyle="1" w:styleId="TabellenText">
    <w:name w:val="Tabellen Text"/>
    <w:uiPriority w:val="99"/>
    <w:rsid w:val="007B53F3"/>
    <w:pPr>
      <w:spacing w:before="60"/>
      <w:jc w:val="both"/>
    </w:pPr>
    <w:rPr>
      <w:rFonts w:ascii="Arial" w:hAnsi="Arial" w:cs="Arial"/>
      <w:color w:val="000000"/>
      <w:sz w:val="20"/>
      <w:szCs w:val="20"/>
      <w:lang w:val="de-DE"/>
    </w:rPr>
  </w:style>
  <w:style w:type="paragraph" w:styleId="TOC2">
    <w:name w:val="toc 2"/>
    <w:basedOn w:val="Normal"/>
    <w:next w:val="Normal"/>
    <w:autoRedefine/>
    <w:uiPriority w:val="99"/>
    <w:rsid w:val="00425E6B"/>
    <w:pPr>
      <w:spacing w:before="120"/>
      <w:ind w:left="240"/>
    </w:pPr>
    <w:rPr>
      <w:rFonts w:ascii="Calibri" w:hAnsi="Calibri"/>
      <w:b/>
      <w:bCs/>
      <w:sz w:val="22"/>
      <w:szCs w:val="22"/>
    </w:rPr>
  </w:style>
  <w:style w:type="paragraph" w:styleId="PlainText">
    <w:name w:val="Plain Text"/>
    <w:basedOn w:val="Normal"/>
    <w:link w:val="PlainTextChar"/>
    <w:uiPriority w:val="99"/>
    <w:rsid w:val="007B53F3"/>
    <w:rPr>
      <w:rFonts w:ascii="Courier New" w:hAnsi="Courier New" w:cs="Courier New"/>
      <w:sz w:val="20"/>
      <w:szCs w:val="20"/>
    </w:rPr>
  </w:style>
  <w:style w:type="character" w:customStyle="1" w:styleId="PlainTextChar">
    <w:name w:val="Plain Text Char"/>
    <w:basedOn w:val="DefaultParagraphFont"/>
    <w:link w:val="PlainText"/>
    <w:uiPriority w:val="99"/>
    <w:locked/>
    <w:rsid w:val="007B53F3"/>
    <w:rPr>
      <w:rFonts w:ascii="Courier New" w:hAnsi="Courier New" w:cs="Courier New"/>
    </w:rPr>
  </w:style>
  <w:style w:type="paragraph" w:styleId="EndnoteText">
    <w:name w:val="endnote text"/>
    <w:basedOn w:val="Normal"/>
    <w:link w:val="EndnoteTextChar"/>
    <w:uiPriority w:val="99"/>
    <w:rsid w:val="007B53F3"/>
    <w:rPr>
      <w:sz w:val="20"/>
      <w:szCs w:val="20"/>
    </w:rPr>
  </w:style>
  <w:style w:type="character" w:customStyle="1" w:styleId="EndnoteTextChar">
    <w:name w:val="Endnote Text Char"/>
    <w:basedOn w:val="DefaultParagraphFont"/>
    <w:link w:val="EndnoteText"/>
    <w:uiPriority w:val="99"/>
    <w:locked/>
    <w:rsid w:val="007B53F3"/>
    <w:rPr>
      <w:rFonts w:cs="Times New Roman"/>
    </w:rPr>
  </w:style>
  <w:style w:type="paragraph" w:styleId="z-TopofForm">
    <w:name w:val="HTML Top of Form"/>
    <w:basedOn w:val="Normal"/>
    <w:next w:val="Normal"/>
    <w:link w:val="z-TopofFormChar"/>
    <w:hidden/>
    <w:uiPriority w:val="99"/>
    <w:rsid w:val="007B53F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locked/>
    <w:rsid w:val="007B53F3"/>
    <w:rPr>
      <w:rFonts w:ascii="Arial" w:hAnsi="Arial" w:cs="Arial"/>
      <w:vanish/>
      <w:sz w:val="16"/>
      <w:szCs w:val="16"/>
    </w:rPr>
  </w:style>
  <w:style w:type="paragraph" w:styleId="z-BottomofForm">
    <w:name w:val="HTML Bottom of Form"/>
    <w:basedOn w:val="Normal"/>
    <w:next w:val="Normal"/>
    <w:link w:val="z-BottomofFormChar"/>
    <w:hidden/>
    <w:uiPriority w:val="99"/>
    <w:rsid w:val="007B53F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locked/>
    <w:rsid w:val="007B53F3"/>
    <w:rPr>
      <w:rFonts w:ascii="Arial" w:hAnsi="Arial" w:cs="Arial"/>
      <w:vanish/>
      <w:sz w:val="16"/>
      <w:szCs w:val="16"/>
    </w:rPr>
  </w:style>
  <w:style w:type="paragraph" w:customStyle="1" w:styleId="tekstkoncowy">
    <w:name w:val="tekst_koncowy"/>
    <w:basedOn w:val="Normal"/>
    <w:uiPriority w:val="99"/>
    <w:rsid w:val="007B53F3"/>
    <w:pPr>
      <w:spacing w:line="360" w:lineRule="atLeast"/>
      <w:jc w:val="both"/>
    </w:pPr>
    <w:rPr>
      <w:rFonts w:ascii="Arial" w:hAnsi="Arial"/>
      <w:lang w:val="en-GB"/>
    </w:rPr>
  </w:style>
  <w:style w:type="paragraph" w:styleId="BodyTextIndent">
    <w:name w:val="Body Text Indent"/>
    <w:basedOn w:val="Normal"/>
    <w:link w:val="BodyTextIndentChar"/>
    <w:uiPriority w:val="99"/>
    <w:rsid w:val="007B53F3"/>
    <w:pPr>
      <w:spacing w:after="120"/>
      <w:ind w:left="283"/>
    </w:pPr>
  </w:style>
  <w:style w:type="character" w:customStyle="1" w:styleId="BodyTextIndentChar">
    <w:name w:val="Body Text Indent Char"/>
    <w:basedOn w:val="DefaultParagraphFont"/>
    <w:link w:val="BodyTextIndent"/>
    <w:uiPriority w:val="99"/>
    <w:locked/>
    <w:rsid w:val="007B53F3"/>
    <w:rPr>
      <w:rFonts w:cs="Times New Roman"/>
      <w:sz w:val="24"/>
      <w:szCs w:val="24"/>
    </w:rPr>
  </w:style>
  <w:style w:type="character" w:customStyle="1" w:styleId="a">
    <w:name w:val="a"/>
    <w:basedOn w:val="DefaultParagraphFont"/>
    <w:uiPriority w:val="99"/>
    <w:rsid w:val="007B53F3"/>
    <w:rPr>
      <w:rFonts w:cs="Times New Roman"/>
    </w:rPr>
  </w:style>
  <w:style w:type="paragraph" w:customStyle="1" w:styleId="Tabela">
    <w:name w:val="Tabela"/>
    <w:basedOn w:val="Normal"/>
    <w:autoRedefine/>
    <w:uiPriority w:val="99"/>
    <w:rsid w:val="007B53F3"/>
    <w:pPr>
      <w:spacing w:line="360" w:lineRule="auto"/>
      <w:jc w:val="center"/>
    </w:pPr>
    <w:rPr>
      <w:color w:val="000000"/>
      <w:sz w:val="20"/>
      <w:szCs w:val="20"/>
    </w:rPr>
  </w:style>
  <w:style w:type="paragraph" w:customStyle="1" w:styleId="Standardowy1">
    <w:name w:val="Standardowy1"/>
    <w:uiPriority w:val="99"/>
    <w:rsid w:val="007B53F3"/>
    <w:pPr>
      <w:overflowPunct w:val="0"/>
      <w:autoSpaceDE w:val="0"/>
      <w:autoSpaceDN w:val="0"/>
      <w:adjustRightInd w:val="0"/>
      <w:textAlignment w:val="baseline"/>
    </w:pPr>
    <w:rPr>
      <w:sz w:val="20"/>
      <w:szCs w:val="20"/>
    </w:rPr>
  </w:style>
  <w:style w:type="paragraph" w:customStyle="1" w:styleId="Tekst4">
    <w:name w:val="Tekst 4"/>
    <w:basedOn w:val="Heading4"/>
    <w:uiPriority w:val="99"/>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
    <w:uiPriority w:val="99"/>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TOC4">
    <w:name w:val="toc 4"/>
    <w:basedOn w:val="Normal"/>
    <w:next w:val="Normal"/>
    <w:autoRedefine/>
    <w:uiPriority w:val="99"/>
    <w:rsid w:val="007B53F3"/>
    <w:pPr>
      <w:ind w:left="720"/>
    </w:pPr>
    <w:rPr>
      <w:rFonts w:ascii="Calibri" w:hAnsi="Calibri"/>
      <w:sz w:val="20"/>
      <w:szCs w:val="20"/>
    </w:rPr>
  </w:style>
  <w:style w:type="paragraph" w:customStyle="1" w:styleId="StylArial11ptWyjustowanyPierwszywiersz125cmInterli">
    <w:name w:val="Styl Arial 11 pt Wyjustowany Pierwszy wiersz:  125 cm Interli..."/>
    <w:basedOn w:val="Normal"/>
    <w:uiPriority w:val="99"/>
    <w:rsid w:val="007B53F3"/>
    <w:pPr>
      <w:spacing w:line="360" w:lineRule="auto"/>
      <w:ind w:firstLine="708"/>
      <w:jc w:val="both"/>
    </w:pPr>
    <w:rPr>
      <w:rFonts w:ascii="Arial" w:hAnsi="Arial"/>
      <w:sz w:val="22"/>
      <w:szCs w:val="20"/>
    </w:rPr>
  </w:style>
  <w:style w:type="paragraph" w:customStyle="1" w:styleId="arialblok">
    <w:name w:val="arial blok"/>
    <w:basedOn w:val="Normal"/>
    <w:uiPriority w:val="99"/>
    <w:rsid w:val="007B53F3"/>
    <w:pPr>
      <w:spacing w:line="300" w:lineRule="auto"/>
      <w:jc w:val="both"/>
    </w:pPr>
    <w:rPr>
      <w:rFonts w:ascii="Arial" w:hAnsi="Arial"/>
      <w:sz w:val="22"/>
      <w:szCs w:val="20"/>
    </w:rPr>
  </w:style>
  <w:style w:type="paragraph" w:customStyle="1" w:styleId="Normalny11">
    <w:name w:val="Normalny11"/>
    <w:basedOn w:val="Normal"/>
    <w:uiPriority w:val="99"/>
    <w:rsid w:val="007B53F3"/>
    <w:pPr>
      <w:widowControl w:val="0"/>
      <w:suppressAutoHyphens/>
      <w:spacing w:line="360" w:lineRule="auto"/>
    </w:pPr>
    <w:rPr>
      <w:color w:val="000000"/>
    </w:rPr>
  </w:style>
  <w:style w:type="paragraph" w:customStyle="1" w:styleId="NA">
    <w:name w:val="N/A"/>
    <w:basedOn w:val="Normalny11"/>
    <w:uiPriority w:val="99"/>
    <w:rsid w:val="007B53F3"/>
    <w:pPr>
      <w:tabs>
        <w:tab w:val="left" w:pos="9000"/>
        <w:tab w:val="right" w:pos="9360"/>
      </w:tabs>
      <w:jc w:val="both"/>
    </w:pPr>
    <w:rPr>
      <w:rFonts w:ascii="Arial" w:hAnsi="Arial"/>
      <w:lang w:val="en-US"/>
    </w:rPr>
  </w:style>
  <w:style w:type="paragraph" w:customStyle="1" w:styleId="pauza">
    <w:name w:val="pauza"/>
    <w:basedOn w:val="Normalny11"/>
    <w:uiPriority w:val="99"/>
    <w:rsid w:val="007B53F3"/>
    <w:pPr>
      <w:ind w:left="567" w:hanging="567"/>
    </w:pPr>
  </w:style>
  <w:style w:type="paragraph" w:customStyle="1" w:styleId="Nagwek1">
    <w:name w:val="Nagłówek1"/>
    <w:basedOn w:val="Normal"/>
    <w:uiPriority w:val="99"/>
    <w:rsid w:val="007B53F3"/>
    <w:pPr>
      <w:tabs>
        <w:tab w:val="center" w:pos="4536"/>
        <w:tab w:val="right" w:pos="9072"/>
      </w:tabs>
      <w:suppressAutoHyphens/>
      <w:spacing w:line="360" w:lineRule="auto"/>
    </w:pPr>
    <w:rPr>
      <w:color w:val="000000"/>
    </w:rPr>
  </w:style>
  <w:style w:type="paragraph" w:customStyle="1" w:styleId="TableContents">
    <w:name w:val="Table Contents"/>
    <w:basedOn w:val="BodyText"/>
    <w:uiPriority w:val="99"/>
    <w:rsid w:val="007B53F3"/>
    <w:pPr>
      <w:suppressLineNumbers/>
      <w:suppressAutoHyphens/>
      <w:spacing w:after="0" w:line="360" w:lineRule="auto"/>
    </w:pPr>
    <w:rPr>
      <w:b/>
      <w:color w:val="000000"/>
    </w:rPr>
  </w:style>
  <w:style w:type="paragraph" w:customStyle="1" w:styleId="Tytutabeli">
    <w:name w:val="Tytuł tabeli"/>
    <w:basedOn w:val="Normal"/>
    <w:uiPriority w:val="99"/>
    <w:rsid w:val="007B53F3"/>
    <w:pPr>
      <w:widowControl w:val="0"/>
      <w:autoSpaceDE w:val="0"/>
      <w:autoSpaceDN w:val="0"/>
      <w:adjustRightInd w:val="0"/>
      <w:spacing w:after="120"/>
      <w:jc w:val="center"/>
    </w:pPr>
    <w:rPr>
      <w:b/>
      <w:bCs/>
      <w:i/>
      <w:iCs/>
    </w:rPr>
  </w:style>
  <w:style w:type="paragraph" w:customStyle="1" w:styleId="astrzaa">
    <w:name w:val="astrzała"/>
    <w:basedOn w:val="Normal"/>
    <w:uiPriority w:val="99"/>
    <w:rsid w:val="007B53F3"/>
    <w:pPr>
      <w:numPr>
        <w:numId w:val="8"/>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
    <w:uiPriority w:val="99"/>
    <w:rsid w:val="007B53F3"/>
    <w:pPr>
      <w:numPr>
        <w:numId w:val="9"/>
      </w:numPr>
    </w:pPr>
    <w:rPr>
      <w:sz w:val="20"/>
      <w:szCs w:val="20"/>
    </w:rPr>
  </w:style>
  <w:style w:type="paragraph" w:customStyle="1" w:styleId="MPUTekst">
    <w:name w:val="MPU Tekst"/>
    <w:basedOn w:val="BodyText"/>
    <w:next w:val="Normal"/>
    <w:uiPriority w:val="99"/>
    <w:rsid w:val="007B53F3"/>
    <w:pPr>
      <w:spacing w:after="0" w:line="360" w:lineRule="auto"/>
      <w:ind w:left="357"/>
      <w:jc w:val="both"/>
    </w:pPr>
    <w:rPr>
      <w:rFonts w:ascii="Arial" w:hAnsi="Arial" w:cs="Arial"/>
      <w:sz w:val="20"/>
    </w:rPr>
  </w:style>
  <w:style w:type="paragraph" w:styleId="BodyTextIndent3">
    <w:name w:val="Body Text Indent 3"/>
    <w:basedOn w:val="Normal"/>
    <w:link w:val="BodyTextIndent3Char"/>
    <w:uiPriority w:val="99"/>
    <w:rsid w:val="007B53F3"/>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7B53F3"/>
    <w:rPr>
      <w:rFonts w:cs="Times New Roman"/>
      <w:sz w:val="16"/>
      <w:szCs w:val="16"/>
    </w:rPr>
  </w:style>
  <w:style w:type="paragraph" w:customStyle="1" w:styleId="ADnumeracjakasadowa">
    <w:name w:val="AD numeracja kasadowa"/>
    <w:basedOn w:val="Normal"/>
    <w:uiPriority w:val="99"/>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
    <w:uiPriority w:val="99"/>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BodyTextIndent2">
    <w:name w:val="Body Text Indent 2"/>
    <w:basedOn w:val="Normal"/>
    <w:link w:val="BodyTextIndent2Char"/>
    <w:uiPriority w:val="99"/>
    <w:rsid w:val="007B53F3"/>
    <w:pPr>
      <w:spacing w:after="120" w:line="480" w:lineRule="auto"/>
      <w:ind w:left="283"/>
    </w:pPr>
  </w:style>
  <w:style w:type="character" w:customStyle="1" w:styleId="BodyTextIndent2Char">
    <w:name w:val="Body Text Indent 2 Char"/>
    <w:basedOn w:val="DefaultParagraphFont"/>
    <w:link w:val="BodyTextIndent2"/>
    <w:uiPriority w:val="99"/>
    <w:locked/>
    <w:rsid w:val="007B53F3"/>
    <w:rPr>
      <w:rFonts w:cs="Times New Roman"/>
      <w:sz w:val="24"/>
      <w:szCs w:val="24"/>
    </w:rPr>
  </w:style>
  <w:style w:type="table" w:customStyle="1" w:styleId="stylpowiatkrakowski">
    <w:name w:val="styl powiat krakowski"/>
    <w:uiPriority w:val="99"/>
    <w:rsid w:val="007B53F3"/>
    <w:rPr>
      <w:sz w:val="20"/>
      <w:szCs w:val="20"/>
    </w:rPr>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TableofFigures">
    <w:name w:val="table of figures"/>
    <w:aliases w:val="spis rys Kra"/>
    <w:basedOn w:val="normalKra"/>
    <w:next w:val="normalKra"/>
    <w:uiPriority w:val="99"/>
    <w:rsid w:val="006A3D72"/>
    <w:rPr>
      <w:sz w:val="18"/>
    </w:rPr>
  </w:style>
  <w:style w:type="paragraph" w:customStyle="1" w:styleId="punktor">
    <w:name w:val="_punktor"/>
    <w:basedOn w:val="Normal"/>
    <w:uiPriority w:val="99"/>
    <w:rsid w:val="007B53F3"/>
    <w:pPr>
      <w:numPr>
        <w:numId w:val="11"/>
      </w:numPr>
      <w:autoSpaceDE w:val="0"/>
      <w:autoSpaceDN w:val="0"/>
      <w:adjustRightInd w:val="0"/>
      <w:spacing w:after="120" w:line="360" w:lineRule="auto"/>
      <w:jc w:val="both"/>
    </w:pPr>
    <w:rPr>
      <w:rFonts w:ascii="Arial" w:hAnsi="Arial"/>
    </w:rPr>
  </w:style>
  <w:style w:type="paragraph" w:customStyle="1" w:styleId="punktor10">
    <w:name w:val="_punktor10"/>
    <w:basedOn w:val="punktor"/>
    <w:uiPriority w:val="99"/>
    <w:rsid w:val="007B53F3"/>
    <w:pPr>
      <w:spacing w:after="80" w:line="240" w:lineRule="auto"/>
    </w:pPr>
    <w:rPr>
      <w:sz w:val="20"/>
    </w:rPr>
  </w:style>
  <w:style w:type="paragraph" w:customStyle="1" w:styleId="StylNagwekArial10ptPo6pt">
    <w:name w:val="Styl Nagłówek + Arial 10 pt Po:  6 pt"/>
    <w:basedOn w:val="Header"/>
    <w:uiPriority w:val="99"/>
    <w:rsid w:val="007B53F3"/>
    <w:pPr>
      <w:spacing w:before="20" w:after="60"/>
    </w:pPr>
    <w:rPr>
      <w:rFonts w:ascii="Arial" w:hAnsi="Arial"/>
      <w:sz w:val="20"/>
      <w:szCs w:val="20"/>
    </w:rPr>
  </w:style>
  <w:style w:type="character" w:customStyle="1" w:styleId="Tekstzastpczy1">
    <w:name w:val="Tekst zastępczy1"/>
    <w:basedOn w:val="DefaultParagraphFont"/>
    <w:uiPriority w:val="99"/>
    <w:semiHidden/>
    <w:rsid w:val="007B53F3"/>
    <w:rPr>
      <w:rFonts w:cs="Times New Roman"/>
      <w:color w:val="808080"/>
    </w:rPr>
  </w:style>
  <w:style w:type="paragraph" w:customStyle="1" w:styleId="StylNagwek214ptPogrubienie1">
    <w:name w:val="Styl Nagłówek 2 + 14 pt Pogrubienie1"/>
    <w:basedOn w:val="Heading2"/>
    <w:uiPriority w:val="99"/>
    <w:rsid w:val="007B53F3"/>
    <w:pPr>
      <w:numPr>
        <w:ilvl w:val="1"/>
      </w:numPr>
      <w:ind w:left="576" w:hanging="576"/>
    </w:pPr>
    <w:rPr>
      <w:sz w:val="28"/>
    </w:rPr>
  </w:style>
  <w:style w:type="paragraph" w:customStyle="1" w:styleId="Zawartotabeli">
    <w:name w:val="Zawartość tabeli"/>
    <w:basedOn w:val="Normal"/>
    <w:uiPriority w:val="99"/>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uiPriority w:val="99"/>
    <w:rsid w:val="007B53F3"/>
  </w:style>
  <w:style w:type="character" w:customStyle="1" w:styleId="nagwek2MZnak">
    <w:name w:val="nagłówek 2 M Znak"/>
    <w:basedOn w:val="StylNagwek214ptPogrubienieZnak"/>
    <w:link w:val="nagwek2M"/>
    <w:uiPriority w:val="99"/>
    <w:locked/>
    <w:rsid w:val="007B53F3"/>
    <w:rPr>
      <w:i/>
    </w:rPr>
  </w:style>
  <w:style w:type="paragraph" w:customStyle="1" w:styleId="normalBP0">
    <w:name w:val="normal_BP"/>
    <w:basedOn w:val="Normal"/>
    <w:link w:val="normalBPZnak0"/>
    <w:uiPriority w:val="99"/>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Heading3"/>
    <w:link w:val="nag3BPZnak"/>
    <w:uiPriority w:val="99"/>
    <w:rsid w:val="007B53F3"/>
    <w:pPr>
      <w:numPr>
        <w:ilvl w:val="2"/>
      </w:numPr>
      <w:ind w:left="2280" w:hanging="720"/>
    </w:pPr>
    <w:rPr>
      <w:rFonts w:ascii="Times New Roman" w:hAnsi="Times New Roman" w:cs="Times New Roman"/>
    </w:rPr>
  </w:style>
  <w:style w:type="character" w:customStyle="1" w:styleId="normalBPZnak0">
    <w:name w:val="normal_BP Znak"/>
    <w:basedOn w:val="DefaultParagraphFont"/>
    <w:link w:val="normalBP0"/>
    <w:uiPriority w:val="99"/>
    <w:locked/>
    <w:rsid w:val="007B53F3"/>
    <w:rPr>
      <w:rFonts w:cs="Times New Roman"/>
      <w:sz w:val="22"/>
      <w:szCs w:val="22"/>
    </w:rPr>
  </w:style>
  <w:style w:type="character" w:customStyle="1" w:styleId="nag3BPZnak">
    <w:name w:val="nagł 3_BP Znak"/>
    <w:basedOn w:val="Heading3Char"/>
    <w:link w:val="nag3BP"/>
    <w:uiPriority w:val="99"/>
    <w:locked/>
    <w:rsid w:val="007B53F3"/>
  </w:style>
  <w:style w:type="paragraph" w:styleId="ListBullet">
    <w:name w:val="List Bullet"/>
    <w:basedOn w:val="Normal"/>
    <w:link w:val="ListBulletChar"/>
    <w:uiPriority w:val="99"/>
    <w:rsid w:val="007B53F3"/>
  </w:style>
  <w:style w:type="character" w:customStyle="1" w:styleId="ListBulletChar">
    <w:name w:val="List Bullet Char"/>
    <w:basedOn w:val="DefaultParagraphFont"/>
    <w:link w:val="ListBullet"/>
    <w:uiPriority w:val="99"/>
    <w:locked/>
    <w:rsid w:val="007B53F3"/>
    <w:rPr>
      <w:rFonts w:cs="Times New Roman"/>
      <w:sz w:val="24"/>
      <w:szCs w:val="24"/>
    </w:rPr>
  </w:style>
  <w:style w:type="table" w:styleId="TableClassic3">
    <w:name w:val="Table Classic 3"/>
    <w:basedOn w:val="TableNormal"/>
    <w:uiPriority w:val="99"/>
    <w:rsid w:val="007B53F3"/>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2">
    <w:name w:val="Table Classic 2"/>
    <w:basedOn w:val="TableNormal"/>
    <w:uiPriority w:val="99"/>
    <w:rsid w:val="007B53F3"/>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7B53F3"/>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Elegant">
    <w:name w:val="Table Elegant"/>
    <w:basedOn w:val="TableNormal"/>
    <w:uiPriority w:val="99"/>
    <w:rsid w:val="007B53F3"/>
    <w:pPr>
      <w:jc w:val="center"/>
    </w:pPr>
    <w:rPr>
      <w:rFonts w:ascii="Arial" w:hAnsi="Arial"/>
      <w:sz w:val="24"/>
      <w:szCs w:val="20"/>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ListContinue2">
    <w:name w:val="List Continue 2"/>
    <w:basedOn w:val="Normal"/>
    <w:uiPriority w:val="99"/>
    <w:rsid w:val="007B53F3"/>
    <w:pPr>
      <w:spacing w:after="120"/>
      <w:ind w:left="566"/>
    </w:pPr>
  </w:style>
  <w:style w:type="character" w:styleId="EndnoteReference">
    <w:name w:val="endnote reference"/>
    <w:basedOn w:val="DefaultParagraphFont"/>
    <w:uiPriority w:val="99"/>
    <w:rsid w:val="007B53F3"/>
    <w:rPr>
      <w:rFonts w:cs="Times New Roman"/>
      <w:vertAlign w:val="superscript"/>
    </w:rPr>
  </w:style>
  <w:style w:type="paragraph" w:customStyle="1" w:styleId="Styl3">
    <w:name w:val="Styl3"/>
    <w:basedOn w:val="TOC2"/>
    <w:autoRedefine/>
    <w:uiPriority w:val="99"/>
    <w:rsid w:val="007B53F3"/>
    <w:pPr>
      <w:tabs>
        <w:tab w:val="left" w:pos="960"/>
      </w:tabs>
    </w:pPr>
    <w:rPr>
      <w:rFonts w:ascii="Arial" w:hAnsi="Arial"/>
      <w:kern w:val="32"/>
    </w:rPr>
  </w:style>
  <w:style w:type="paragraph" w:customStyle="1" w:styleId="Styl4">
    <w:name w:val="Styl4"/>
    <w:basedOn w:val="TOC2"/>
    <w:autoRedefine/>
    <w:uiPriority w:val="99"/>
    <w:rsid w:val="007B53F3"/>
    <w:pPr>
      <w:tabs>
        <w:tab w:val="left" w:pos="960"/>
      </w:tabs>
    </w:pPr>
    <w:rPr>
      <w:rFonts w:ascii="Arial" w:hAnsi="Arial"/>
      <w:kern w:val="32"/>
    </w:rPr>
  </w:style>
  <w:style w:type="paragraph" w:customStyle="1" w:styleId="font5">
    <w:name w:val="font5"/>
    <w:basedOn w:val="Normal"/>
    <w:uiPriority w:val="99"/>
    <w:rsid w:val="007B53F3"/>
    <w:pPr>
      <w:spacing w:before="100" w:beforeAutospacing="1" w:after="100" w:afterAutospacing="1"/>
    </w:pPr>
    <w:rPr>
      <w:sz w:val="18"/>
      <w:szCs w:val="18"/>
    </w:rPr>
  </w:style>
  <w:style w:type="paragraph" w:customStyle="1" w:styleId="font6">
    <w:name w:val="font6"/>
    <w:basedOn w:val="Normal"/>
    <w:uiPriority w:val="99"/>
    <w:rsid w:val="007B53F3"/>
    <w:pPr>
      <w:spacing w:before="100" w:beforeAutospacing="1" w:after="100" w:afterAutospacing="1"/>
    </w:pPr>
    <w:rPr>
      <w:sz w:val="18"/>
      <w:szCs w:val="18"/>
    </w:rPr>
  </w:style>
  <w:style w:type="paragraph" w:customStyle="1" w:styleId="xl63">
    <w:name w:val="xl63"/>
    <w:basedOn w:val="Normal"/>
    <w:uiPriority w:val="99"/>
    <w:rsid w:val="007B53F3"/>
    <w:pPr>
      <w:spacing w:before="100" w:beforeAutospacing="1" w:after="100" w:afterAutospacing="1"/>
      <w:textAlignment w:val="center"/>
    </w:pPr>
  </w:style>
  <w:style w:type="paragraph" w:customStyle="1" w:styleId="xl64">
    <w:name w:val="xl64"/>
    <w:basedOn w:val="Normal"/>
    <w:uiPriority w:val="99"/>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
    <w:uiPriority w:val="99"/>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
    <w:uiPriority w:val="99"/>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
    <w:uiPriority w:val="99"/>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
    <w:uiPriority w:val="99"/>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
    <w:uiPriority w:val="99"/>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
    <w:uiPriority w:val="99"/>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
    <w:uiPriority w:val="99"/>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
    <w:uiPriority w:val="99"/>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
    <w:uiPriority w:val="99"/>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
    <w:uiPriority w:val="99"/>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
    <w:uiPriority w:val="99"/>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
    <w:uiPriority w:val="99"/>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
    <w:uiPriority w:val="99"/>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
    <w:uiPriority w:val="99"/>
    <w:rsid w:val="007B53F3"/>
    <w:pPr>
      <w:spacing w:before="100" w:beforeAutospacing="1" w:after="100" w:afterAutospacing="1"/>
      <w:textAlignment w:val="center"/>
    </w:pPr>
  </w:style>
  <w:style w:type="paragraph" w:customStyle="1" w:styleId="xl80">
    <w:name w:val="xl80"/>
    <w:basedOn w:val="Normal"/>
    <w:uiPriority w:val="99"/>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
    <w:uiPriority w:val="99"/>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
    <w:uiPriority w:val="99"/>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
    <w:uiPriority w:val="99"/>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
    <w:uiPriority w:val="99"/>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character" w:styleId="SubtleEmphasis">
    <w:name w:val="Subtle Emphasis"/>
    <w:basedOn w:val="DefaultParagraphFont"/>
    <w:uiPriority w:val="99"/>
    <w:qFormat/>
    <w:rsid w:val="007B53F3"/>
    <w:rPr>
      <w:rFonts w:cs="Times New Roman"/>
      <w:i/>
      <w:iCs/>
      <w:color w:val="808080"/>
    </w:rPr>
  </w:style>
  <w:style w:type="paragraph" w:customStyle="1" w:styleId="Nagowek3">
    <w:name w:val="Nagłowek 3"/>
    <w:basedOn w:val="Heading3"/>
    <w:next w:val="Heading4"/>
    <w:link w:val="Nagowek3Znak"/>
    <w:uiPriority w:val="99"/>
    <w:rsid w:val="005276BC"/>
    <w:pPr>
      <w:numPr>
        <w:numId w:val="13"/>
      </w:numPr>
    </w:pPr>
    <w:rPr>
      <w:i/>
    </w:rPr>
  </w:style>
  <w:style w:type="character" w:customStyle="1" w:styleId="Nagowek3Znak">
    <w:name w:val="Nagłowek 3 Znak"/>
    <w:basedOn w:val="Heading3Char"/>
    <w:link w:val="Nagowek3"/>
    <w:uiPriority w:val="99"/>
    <w:locked/>
    <w:rsid w:val="005276BC"/>
    <w:rPr>
      <w:b/>
      <w:bCs/>
      <w:i/>
    </w:rPr>
  </w:style>
  <w:style w:type="paragraph" w:customStyle="1" w:styleId="Akapitzlist2">
    <w:name w:val="Akapit z listą2"/>
    <w:basedOn w:val="Normal"/>
    <w:uiPriority w:val="99"/>
    <w:rsid w:val="007B53F3"/>
    <w:pPr>
      <w:ind w:left="720"/>
    </w:pPr>
  </w:style>
  <w:style w:type="character" w:customStyle="1" w:styleId="Tekstzastpczy2">
    <w:name w:val="Tekst zastępczy2"/>
    <w:basedOn w:val="DefaultParagraphFont"/>
    <w:uiPriority w:val="99"/>
    <w:semiHidden/>
    <w:rsid w:val="007B53F3"/>
    <w:rPr>
      <w:rFonts w:cs="Times New Roman"/>
      <w:color w:val="808080"/>
    </w:rPr>
  </w:style>
  <w:style w:type="paragraph" w:customStyle="1" w:styleId="Nagwekspisutreci2">
    <w:name w:val="Nagłówek spisu treści2"/>
    <w:basedOn w:val="Heading1"/>
    <w:next w:val="Normal"/>
    <w:uiPriority w:val="99"/>
    <w:semiHidden/>
    <w:rsid w:val="007B53F3"/>
    <w:pPr>
      <w:spacing w:line="276" w:lineRule="auto"/>
      <w:outlineLvl w:val="9"/>
    </w:pPr>
    <w:rPr>
      <w:lang w:eastAsia="en-US"/>
    </w:rPr>
  </w:style>
  <w:style w:type="character" w:customStyle="1" w:styleId="eltit1">
    <w:name w:val="eltit1"/>
    <w:basedOn w:val="DefaultParagraphFont"/>
    <w:uiPriority w:val="99"/>
    <w:rsid w:val="007B53F3"/>
    <w:rPr>
      <w:rFonts w:ascii="Verdana" w:hAnsi="Verdana" w:cs="Times New Roman"/>
      <w:color w:val="333366"/>
      <w:sz w:val="20"/>
      <w:szCs w:val="20"/>
    </w:rPr>
  </w:style>
  <w:style w:type="paragraph" w:customStyle="1" w:styleId="default0">
    <w:name w:val="default"/>
    <w:basedOn w:val="Normal"/>
    <w:uiPriority w:val="99"/>
    <w:rsid w:val="007B53F3"/>
    <w:rPr>
      <w:color w:val="000000"/>
    </w:rPr>
  </w:style>
  <w:style w:type="paragraph" w:styleId="TOC5">
    <w:name w:val="toc 5"/>
    <w:basedOn w:val="Normal"/>
    <w:next w:val="Normal"/>
    <w:autoRedefine/>
    <w:uiPriority w:val="99"/>
    <w:rsid w:val="007B53F3"/>
    <w:pPr>
      <w:ind w:left="960"/>
    </w:pPr>
    <w:rPr>
      <w:rFonts w:ascii="Calibri" w:hAnsi="Calibri"/>
      <w:sz w:val="20"/>
      <w:szCs w:val="20"/>
    </w:rPr>
  </w:style>
  <w:style w:type="paragraph" w:styleId="TOC6">
    <w:name w:val="toc 6"/>
    <w:basedOn w:val="Normal"/>
    <w:next w:val="Normal"/>
    <w:autoRedefine/>
    <w:uiPriority w:val="99"/>
    <w:rsid w:val="007B53F3"/>
    <w:pPr>
      <w:ind w:left="1200"/>
    </w:pPr>
    <w:rPr>
      <w:rFonts w:ascii="Calibri" w:hAnsi="Calibri"/>
      <w:sz w:val="20"/>
      <w:szCs w:val="20"/>
    </w:rPr>
  </w:style>
  <w:style w:type="paragraph" w:styleId="TOC7">
    <w:name w:val="toc 7"/>
    <w:basedOn w:val="Normal"/>
    <w:next w:val="Normal"/>
    <w:autoRedefine/>
    <w:uiPriority w:val="99"/>
    <w:rsid w:val="007B53F3"/>
    <w:pPr>
      <w:ind w:left="1440"/>
    </w:pPr>
    <w:rPr>
      <w:rFonts w:ascii="Calibri" w:hAnsi="Calibri"/>
      <w:sz w:val="20"/>
      <w:szCs w:val="20"/>
    </w:rPr>
  </w:style>
  <w:style w:type="paragraph" w:styleId="TOC8">
    <w:name w:val="toc 8"/>
    <w:basedOn w:val="Normal"/>
    <w:next w:val="Normal"/>
    <w:autoRedefine/>
    <w:uiPriority w:val="99"/>
    <w:rsid w:val="007B53F3"/>
    <w:pPr>
      <w:ind w:left="1680"/>
    </w:pPr>
    <w:rPr>
      <w:rFonts w:ascii="Calibri" w:hAnsi="Calibri"/>
      <w:sz w:val="20"/>
      <w:szCs w:val="20"/>
    </w:rPr>
  </w:style>
  <w:style w:type="paragraph" w:styleId="TOC9">
    <w:name w:val="toc 9"/>
    <w:basedOn w:val="Normal"/>
    <w:next w:val="Normal"/>
    <w:autoRedefine/>
    <w:uiPriority w:val="99"/>
    <w:rsid w:val="007B53F3"/>
    <w:pPr>
      <w:ind w:left="1920"/>
    </w:pPr>
    <w:rPr>
      <w:rFonts w:ascii="Calibri" w:hAnsi="Calibri"/>
      <w:sz w:val="20"/>
      <w:szCs w:val="20"/>
    </w:rPr>
  </w:style>
  <w:style w:type="paragraph" w:styleId="Subtitle">
    <w:name w:val="Subtitle"/>
    <w:basedOn w:val="Normal"/>
    <w:next w:val="Normal"/>
    <w:link w:val="SubtitleChar"/>
    <w:uiPriority w:val="99"/>
    <w:qFormat/>
    <w:rsid w:val="007B53F3"/>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7B53F3"/>
    <w:rPr>
      <w:rFonts w:ascii="Cambria" w:hAnsi="Cambria" w:cs="Times New Roman"/>
      <w:i/>
      <w:iCs/>
      <w:color w:val="4F81BD"/>
      <w:spacing w:val="15"/>
      <w:sz w:val="24"/>
      <w:szCs w:val="24"/>
    </w:rPr>
  </w:style>
  <w:style w:type="character" w:styleId="IntenseEmphasis">
    <w:name w:val="Intense Emphasis"/>
    <w:basedOn w:val="DefaultParagraphFont"/>
    <w:uiPriority w:val="99"/>
    <w:qFormat/>
    <w:rsid w:val="007B53F3"/>
    <w:rPr>
      <w:rFonts w:cs="Times New Roman"/>
      <w:b/>
      <w:bCs/>
      <w:i/>
      <w:iCs/>
      <w:color w:val="4F81BD"/>
    </w:rPr>
  </w:style>
  <w:style w:type="paragraph" w:customStyle="1" w:styleId="Podstawowy">
    <w:name w:val="Podstawowy"/>
    <w:basedOn w:val="Normal"/>
    <w:uiPriority w:val="99"/>
    <w:rsid w:val="007B53F3"/>
    <w:pPr>
      <w:spacing w:before="60" w:line="360" w:lineRule="auto"/>
      <w:ind w:firstLine="476"/>
      <w:jc w:val="both"/>
    </w:pPr>
    <w:rPr>
      <w:rFonts w:ascii="Arial" w:hAnsi="Arial"/>
      <w:sz w:val="22"/>
      <w:szCs w:val="20"/>
    </w:rPr>
  </w:style>
  <w:style w:type="paragraph" w:customStyle="1" w:styleId="Nagowek5">
    <w:name w:val="Nagłowek 5"/>
    <w:basedOn w:val="Heading3"/>
    <w:link w:val="Nagowek5Znak"/>
    <w:uiPriority w:val="99"/>
    <w:rsid w:val="004C4E5B"/>
    <w:pPr>
      <w:numPr>
        <w:ilvl w:val="2"/>
      </w:numPr>
      <w:ind w:left="2280" w:hanging="720"/>
    </w:pPr>
  </w:style>
  <w:style w:type="character" w:customStyle="1" w:styleId="Nagowek5Znak">
    <w:name w:val="Nagłowek 5 Znak"/>
    <w:basedOn w:val="Heading3Char"/>
    <w:link w:val="Nagowek5"/>
    <w:uiPriority w:val="99"/>
    <w:locked/>
    <w:rsid w:val="004C4E5B"/>
  </w:style>
  <w:style w:type="paragraph" w:customStyle="1" w:styleId="msolistparagraph0">
    <w:name w:val="msolistparagraph"/>
    <w:basedOn w:val="Normal"/>
    <w:uiPriority w:val="99"/>
    <w:rsid w:val="00B764D9"/>
    <w:pPr>
      <w:ind w:left="720"/>
    </w:pPr>
  </w:style>
  <w:style w:type="paragraph" w:customStyle="1" w:styleId="Nagwek0">
    <w:name w:val="Nagłówek 0"/>
    <w:basedOn w:val="Normal"/>
    <w:next w:val="Normal"/>
    <w:link w:val="Nagwek0Znak"/>
    <w:autoRedefine/>
    <w:uiPriority w:val="99"/>
    <w:rsid w:val="00406782"/>
    <w:rPr>
      <w:rFonts w:ascii="Cambria" w:hAnsi="Cambria"/>
      <w:b/>
      <w:sz w:val="48"/>
      <w:szCs w:val="48"/>
    </w:rPr>
  </w:style>
  <w:style w:type="character" w:customStyle="1" w:styleId="Nagwek0Znak">
    <w:name w:val="Nagłówek 0 Znak"/>
    <w:basedOn w:val="DefaultParagraphFont"/>
    <w:link w:val="Nagwek0"/>
    <w:uiPriority w:val="99"/>
    <w:locked/>
    <w:rsid w:val="00406782"/>
    <w:rPr>
      <w:rFonts w:ascii="Cambria" w:hAnsi="Cambria" w:cs="Times New Roman"/>
      <w:b/>
      <w:sz w:val="48"/>
      <w:szCs w:val="48"/>
    </w:rPr>
  </w:style>
  <w:style w:type="paragraph" w:customStyle="1" w:styleId="nagwek1M">
    <w:name w:val="nagłówek 1 M"/>
    <w:basedOn w:val="Heading1"/>
    <w:link w:val="nagwek1MZnak"/>
    <w:uiPriority w:val="99"/>
    <w:rsid w:val="00406782"/>
    <w:rPr>
      <w:b w:val="0"/>
      <w:color w:val="00B050"/>
      <w:sz w:val="48"/>
      <w:szCs w:val="48"/>
    </w:rPr>
  </w:style>
  <w:style w:type="character" w:customStyle="1" w:styleId="nagwek1MZnak">
    <w:name w:val="nagłówek 1 M Znak"/>
    <w:basedOn w:val="Heading1Char"/>
    <w:link w:val="nagwek1M"/>
    <w:uiPriority w:val="99"/>
    <w:locked/>
    <w:rsid w:val="00406782"/>
    <w:rPr>
      <w:color w:val="00B050"/>
      <w:sz w:val="48"/>
      <w:szCs w:val="48"/>
    </w:rPr>
  </w:style>
  <w:style w:type="character" w:styleId="PlaceholderText">
    <w:name w:val="Placeholder Text"/>
    <w:basedOn w:val="DefaultParagraphFont"/>
    <w:uiPriority w:val="99"/>
    <w:semiHidden/>
    <w:rsid w:val="00406782"/>
    <w:rPr>
      <w:rFonts w:cs="Times New Roman"/>
      <w:color w:val="808080"/>
    </w:rPr>
  </w:style>
  <w:style w:type="paragraph" w:customStyle="1" w:styleId="xl86">
    <w:name w:val="xl86"/>
    <w:basedOn w:val="Normal"/>
    <w:uiPriority w:val="99"/>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
    <w:uiPriority w:val="99"/>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
    <w:uiPriority w:val="99"/>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
    <w:uiPriority w:val="99"/>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
    <w:uiPriority w:val="99"/>
    <w:rsid w:val="00406782"/>
    <w:pPr>
      <w:spacing w:before="100" w:beforeAutospacing="1" w:after="100" w:afterAutospacing="1"/>
      <w:textAlignment w:val="center"/>
    </w:pPr>
    <w:rPr>
      <w:b/>
      <w:bCs/>
    </w:rPr>
  </w:style>
  <w:style w:type="paragraph" w:styleId="TOCHeading">
    <w:name w:val="TOC Heading"/>
    <w:basedOn w:val="Heading1"/>
    <w:next w:val="Normal"/>
    <w:uiPriority w:val="99"/>
    <w:qFormat/>
    <w:rsid w:val="00406782"/>
    <w:pPr>
      <w:outlineLvl w:val="9"/>
    </w:pPr>
  </w:style>
  <w:style w:type="paragraph" w:customStyle="1" w:styleId="TytuPOP">
    <w:name w:val="Tytuł POP"/>
    <w:basedOn w:val="Normal"/>
    <w:link w:val="TytuPOPZnak"/>
    <w:uiPriority w:val="99"/>
    <w:rsid w:val="00406782"/>
    <w:rPr>
      <w:rFonts w:ascii="Cambria" w:hAnsi="Cambria"/>
      <w:b/>
      <w:sz w:val="48"/>
      <w:szCs w:val="48"/>
    </w:rPr>
  </w:style>
  <w:style w:type="character" w:customStyle="1" w:styleId="TytuPOPZnak">
    <w:name w:val="Tytuł POP Znak"/>
    <w:basedOn w:val="DefaultParagraphFont"/>
    <w:link w:val="TytuPOP"/>
    <w:uiPriority w:val="99"/>
    <w:locked/>
    <w:rsid w:val="00406782"/>
    <w:rPr>
      <w:rFonts w:ascii="Cambria" w:hAnsi="Cambria" w:cs="Times New Roman"/>
      <w:b/>
      <w:sz w:val="48"/>
      <w:szCs w:val="48"/>
    </w:rPr>
  </w:style>
  <w:style w:type="paragraph" w:customStyle="1" w:styleId="font7">
    <w:name w:val="font7"/>
    <w:basedOn w:val="Normal"/>
    <w:uiPriority w:val="99"/>
    <w:rsid w:val="001E6045"/>
    <w:pPr>
      <w:spacing w:before="100" w:beforeAutospacing="1" w:after="100" w:afterAutospacing="1"/>
    </w:pPr>
    <w:rPr>
      <w:b/>
      <w:bCs/>
      <w:sz w:val="18"/>
      <w:szCs w:val="18"/>
    </w:rPr>
  </w:style>
  <w:style w:type="paragraph" w:customStyle="1" w:styleId="font8">
    <w:name w:val="font8"/>
    <w:basedOn w:val="Normal"/>
    <w:uiPriority w:val="99"/>
    <w:rsid w:val="001E6045"/>
    <w:pPr>
      <w:spacing w:before="100" w:beforeAutospacing="1" w:after="100" w:afterAutospacing="1"/>
    </w:pPr>
    <w:rPr>
      <w:sz w:val="18"/>
      <w:szCs w:val="18"/>
    </w:rPr>
  </w:style>
  <w:style w:type="paragraph" w:customStyle="1" w:styleId="xl91">
    <w:name w:val="xl91"/>
    <w:basedOn w:val="Normal"/>
    <w:uiPriority w:val="99"/>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uiPriority w:val="99"/>
    <w:rsid w:val="002D3351"/>
    <w:pPr>
      <w:spacing w:before="120" w:after="120"/>
      <w:ind w:left="0" w:firstLine="0"/>
      <w:jc w:val="both"/>
    </w:pPr>
    <w:rPr>
      <w:rFonts w:ascii="Trebuchet MS" w:hAnsi="Trebuchet MS"/>
      <w:b w:val="0"/>
      <w:sz w:val="20"/>
      <w:szCs w:val="20"/>
    </w:rPr>
  </w:style>
  <w:style w:type="paragraph" w:customStyle="1" w:styleId="nagwek1Kra">
    <w:name w:val="nagłówek 1 Kra"/>
    <w:basedOn w:val="Heading1"/>
    <w:link w:val="nagwek1KraZnak"/>
    <w:uiPriority w:val="99"/>
    <w:rsid w:val="00FC6D36"/>
    <w:pPr>
      <w:numPr>
        <w:numId w:val="14"/>
      </w:numPr>
      <w:spacing w:before="0" w:after="240"/>
      <w:ind w:left="357" w:hanging="357"/>
    </w:pPr>
    <w:rPr>
      <w:rFonts w:ascii="Trebuchet MS" w:hAnsi="Trebuchet MS"/>
      <w:color w:val="333366"/>
    </w:rPr>
  </w:style>
  <w:style w:type="character" w:customStyle="1" w:styleId="normalKraZnak">
    <w:name w:val="normal Kra Znak"/>
    <w:basedOn w:val="nag1BPZnak"/>
    <w:link w:val="normalKra"/>
    <w:uiPriority w:val="99"/>
    <w:locked/>
    <w:rsid w:val="002D3351"/>
    <w:rPr>
      <w:rFonts w:ascii="Trebuchet MS" w:hAnsi="Trebuchet MS"/>
    </w:rPr>
  </w:style>
  <w:style w:type="paragraph" w:customStyle="1" w:styleId="nagwek2Kra">
    <w:name w:val="nagłówek 2 Kra"/>
    <w:basedOn w:val="nag2BP"/>
    <w:link w:val="nagwek2KraZnak"/>
    <w:uiPriority w:val="99"/>
    <w:rsid w:val="00B05591"/>
    <w:pPr>
      <w:numPr>
        <w:numId w:val="15"/>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basedOn w:val="Heading1Char"/>
    <w:link w:val="nagwek1Kra"/>
    <w:uiPriority w:val="99"/>
    <w:locked/>
    <w:rsid w:val="00FC6D36"/>
    <w:rPr>
      <w:rFonts w:ascii="Trebuchet MS" w:hAnsi="Trebuchet MS"/>
      <w:b/>
      <w:bCs/>
      <w:color w:val="333366"/>
    </w:rPr>
  </w:style>
  <w:style w:type="paragraph" w:customStyle="1" w:styleId="nagwek3Kra">
    <w:name w:val="nagłówek 3 Kra"/>
    <w:basedOn w:val="Styl2"/>
    <w:link w:val="nagwek3KraZnak"/>
    <w:uiPriority w:val="99"/>
    <w:rsid w:val="003C70BE"/>
    <w:pPr>
      <w:numPr>
        <w:ilvl w:val="0"/>
        <w:numId w:val="16"/>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sz w:val="20"/>
      <w:szCs w:val="20"/>
    </w:rPr>
  </w:style>
  <w:style w:type="character" w:customStyle="1" w:styleId="nagwek2KraZnak">
    <w:name w:val="nagłówek 2 Kra Znak"/>
    <w:basedOn w:val="Heading1Char"/>
    <w:link w:val="nagwek2Kra"/>
    <w:uiPriority w:val="99"/>
    <w:locked/>
    <w:rsid w:val="00B05591"/>
    <w:rPr>
      <w:rFonts w:ascii="Trebuchet MS" w:hAnsi="Trebuchet MS"/>
      <w:b/>
      <w:bCs/>
      <w:iCs/>
      <w:color w:val="333366"/>
      <w:sz w:val="24"/>
      <w:szCs w:val="24"/>
    </w:rPr>
  </w:style>
  <w:style w:type="paragraph" w:customStyle="1" w:styleId="nagwek4Kra">
    <w:name w:val="nagłówek 4 Kra"/>
    <w:basedOn w:val="Styl2"/>
    <w:link w:val="nagwek4KraZnak"/>
    <w:uiPriority w:val="99"/>
    <w:rsid w:val="00B03543"/>
    <w:pPr>
      <w:numPr>
        <w:ilvl w:val="0"/>
        <w:numId w:val="0"/>
      </w:numPr>
      <w:spacing w:before="120" w:after="120"/>
    </w:pPr>
    <w:rPr>
      <w:rFonts w:ascii="Trebuchet MS" w:hAnsi="Trebuchet MS"/>
      <w:i w:val="0"/>
      <w:color w:val="333366"/>
      <w:sz w:val="20"/>
      <w:szCs w:val="20"/>
    </w:rPr>
  </w:style>
  <w:style w:type="character" w:customStyle="1" w:styleId="nagwek3KraZnak">
    <w:name w:val="nagłówek 3 Kra Znak"/>
    <w:basedOn w:val="Styl2Znak"/>
    <w:link w:val="nagwek3Kra"/>
    <w:uiPriority w:val="99"/>
    <w:locked/>
    <w:rsid w:val="003C70BE"/>
    <w:rPr>
      <w:rFonts w:ascii="Trebuchet MS" w:hAnsi="Trebuchet MS"/>
      <w:iCs/>
      <w:color w:val="FFFFFF"/>
      <w:sz w:val="20"/>
      <w:szCs w:val="20"/>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hAnsi="Trebuchet MS" w:cs="Times New Roman"/>
      <w:b/>
      <w:color w:val="auto"/>
      <w:sz w:val="18"/>
      <w:szCs w:val="18"/>
      <w:lang w:eastAsia="en-US"/>
    </w:rPr>
  </w:style>
  <w:style w:type="character" w:customStyle="1" w:styleId="nagwek4KraZnak">
    <w:name w:val="nagłówek 4 Kra Znak"/>
    <w:basedOn w:val="Styl2Znak"/>
    <w:link w:val="nagwek4Kra"/>
    <w:uiPriority w:val="99"/>
    <w:locked/>
    <w:rsid w:val="00B03543"/>
    <w:rPr>
      <w:rFonts w:ascii="Trebuchet MS" w:hAnsi="Trebuchet MS"/>
      <w:color w:val="333366"/>
    </w:rPr>
  </w:style>
  <w:style w:type="paragraph" w:customStyle="1" w:styleId="Upodpistab">
    <w:name w:val="U_podpis tab"/>
    <w:basedOn w:val="podpistabK"/>
    <w:link w:val="UpodpistabZnak"/>
    <w:uiPriority w:val="99"/>
    <w:rsid w:val="00F55057"/>
  </w:style>
  <w:style w:type="character" w:customStyle="1" w:styleId="DefaultZnak">
    <w:name w:val="Default Znak"/>
    <w:basedOn w:val="DefaultParagraphFont"/>
    <w:link w:val="Default"/>
    <w:uiPriority w:val="99"/>
    <w:locked/>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locked/>
    <w:rsid w:val="00B03543"/>
  </w:style>
  <w:style w:type="character" w:customStyle="1" w:styleId="CaptionChar">
    <w:name w:val="Caption Char"/>
    <w:aliases w:val="POP_podpis_tab Char,S_podpis_tab Char,Sl_legenda Char,Legenda Znak Znak Znak Char,Legenda Znak Znak Znak Znak Char,Legenda Znak Znak Znak Znak Znak Znak Char,Legenda Znak Znak Znak Znak Znak Znak Znak Char,Sw_podpis_tab Char"/>
    <w:basedOn w:val="DefaultParagraphFont"/>
    <w:link w:val="Caption"/>
    <w:uiPriority w:val="99"/>
    <w:locked/>
    <w:rsid w:val="009533CD"/>
    <w:rPr>
      <w:rFonts w:cs="Times New Roman"/>
      <w:bCs/>
      <w:i/>
      <w:sz w:val="18"/>
      <w:szCs w:val="18"/>
    </w:rPr>
  </w:style>
  <w:style w:type="character" w:customStyle="1" w:styleId="UpodpistabZnak">
    <w:name w:val="U_podpis tab Znak"/>
    <w:basedOn w:val="CaptionChar"/>
    <w:link w:val="Upodpistab"/>
    <w:uiPriority w:val="99"/>
    <w:locked/>
    <w:rsid w:val="00F55057"/>
    <w:rPr>
      <w:rFonts w:ascii="Calibri" w:hAnsi="Calibri"/>
      <w:sz w:val="16"/>
      <w:szCs w:val="16"/>
    </w:rPr>
  </w:style>
  <w:style w:type="paragraph" w:customStyle="1" w:styleId="POPnagspis">
    <w:name w:val="POP_nag_spis"/>
    <w:basedOn w:val="Heading1"/>
    <w:next w:val="POPnormal"/>
    <w:link w:val="POPnagspisZnak"/>
    <w:uiPriority w:val="99"/>
    <w:rsid w:val="002544E7"/>
    <w:pPr>
      <w:keepLines w:val="0"/>
      <w:tabs>
        <w:tab w:val="left" w:pos="0"/>
      </w:tabs>
      <w:suppressAutoHyphens/>
      <w:spacing w:before="360" w:after="240"/>
    </w:pPr>
    <w:rPr>
      <w:rFonts w:ascii="Times New Roman" w:hAnsi="Times New Roman" w:cs="Arial"/>
      <w:color w:val="000066"/>
      <w:kern w:val="28"/>
      <w:sz w:val="22"/>
      <w:szCs w:val="32"/>
      <w:lang w:eastAsia="ar-SA"/>
    </w:rPr>
  </w:style>
  <w:style w:type="character" w:customStyle="1" w:styleId="POPnagspisZnak">
    <w:name w:val="POP_nag_spis Znak"/>
    <w:basedOn w:val="Heading1Char"/>
    <w:link w:val="POPnagspis"/>
    <w:uiPriority w:val="99"/>
    <w:locked/>
    <w:rsid w:val="002544E7"/>
    <w:rPr>
      <w:rFonts w:cs="Arial"/>
      <w:color w:val="000066"/>
      <w:kern w:val="28"/>
      <w:sz w:val="32"/>
      <w:szCs w:val="32"/>
      <w:lang w:eastAsia="ar-SA" w:bidi="ar-SA"/>
    </w:rPr>
  </w:style>
  <w:style w:type="paragraph" w:customStyle="1" w:styleId="naglowek3">
    <w:name w:val="naglowek 3"/>
    <w:basedOn w:val="Heading2"/>
    <w:link w:val="naglowek3Znak"/>
    <w:uiPriority w:val="99"/>
    <w:rsid w:val="009E07C8"/>
    <w:pPr>
      <w:pBdr>
        <w:top w:val="single" w:sz="2" w:space="1" w:color="000000" w:shadow="1"/>
        <w:left w:val="single" w:sz="2" w:space="1" w:color="000000" w:shadow="1"/>
        <w:bottom w:val="single" w:sz="2" w:space="1" w:color="000000" w:shadow="1"/>
        <w:right w:val="single" w:sz="2" w:space="1" w:color="000000" w:shadow="1"/>
      </w:pBdr>
      <w:shd w:val="clear" w:color="auto" w:fill="333366"/>
      <w:tabs>
        <w:tab w:val="left" w:pos="567"/>
      </w:tabs>
      <w:suppressAutoHyphens/>
      <w:spacing w:before="403" w:after="233"/>
      <w:ind w:left="720" w:hanging="720"/>
    </w:pPr>
    <w:rPr>
      <w:color w:val="FFFFFF"/>
      <w:sz w:val="20"/>
      <w:lang w:eastAsia="ar-SA"/>
    </w:rPr>
  </w:style>
  <w:style w:type="character" w:customStyle="1" w:styleId="naglowek3Znak">
    <w:name w:val="naglowek 3 Znak"/>
    <w:basedOn w:val="Heading2Char"/>
    <w:link w:val="naglowek3"/>
    <w:uiPriority w:val="99"/>
    <w:locked/>
    <w:rsid w:val="0033524B"/>
    <w:rPr>
      <w:i/>
      <w:color w:val="FFFFFF"/>
      <w:shd w:val="clear" w:color="auto" w:fill="333366"/>
      <w:lang w:eastAsia="ar-SA" w:bidi="ar-SA"/>
    </w:rPr>
  </w:style>
  <w:style w:type="paragraph" w:customStyle="1" w:styleId="Knagl1">
    <w:name w:val="Knagl1"/>
    <w:basedOn w:val="POPnagspis"/>
    <w:link w:val="Knagl1Znak"/>
    <w:uiPriority w:val="99"/>
    <w:rsid w:val="00907CB2"/>
    <w:pPr>
      <w:numPr>
        <w:numId w:val="17"/>
      </w:numPr>
      <w:ind w:left="720"/>
    </w:pPr>
  </w:style>
  <w:style w:type="paragraph" w:customStyle="1" w:styleId="POPnagl1">
    <w:name w:val="POP_nagl1"/>
    <w:basedOn w:val="Styl1"/>
    <w:next w:val="POPnagl2"/>
    <w:link w:val="POPnagl1Znak"/>
    <w:uiPriority w:val="99"/>
    <w:rsid w:val="00E66657"/>
    <w:pPr>
      <w:numPr>
        <w:numId w:val="0"/>
      </w:numPr>
      <w:spacing w:after="240"/>
      <w:jc w:val="left"/>
    </w:pPr>
    <w:rPr>
      <w:rFonts w:ascii="Times New Roman" w:hAnsi="Times New Roman"/>
      <w:caps w:val="0"/>
      <w:color w:val="000066"/>
      <w:sz w:val="22"/>
      <w:szCs w:val="40"/>
    </w:rPr>
  </w:style>
  <w:style w:type="character" w:customStyle="1" w:styleId="Knagl1Znak">
    <w:name w:val="Knagl1 Znak"/>
    <w:basedOn w:val="POPnagspisZnak"/>
    <w:link w:val="Knagl1"/>
    <w:uiPriority w:val="99"/>
    <w:locked/>
    <w:rsid w:val="00907CB2"/>
    <w:rPr>
      <w:b/>
      <w:bCs/>
    </w:rPr>
  </w:style>
  <w:style w:type="paragraph" w:customStyle="1" w:styleId="Knagl32">
    <w:name w:val="Knagl3.2"/>
    <w:basedOn w:val="naglowek3"/>
    <w:link w:val="Knagl32Znak"/>
    <w:uiPriority w:val="99"/>
    <w:rsid w:val="008808C8"/>
    <w:pPr>
      <w:spacing w:before="240" w:after="120"/>
      <w:ind w:left="0" w:firstLine="0"/>
    </w:pPr>
  </w:style>
  <w:style w:type="character" w:customStyle="1" w:styleId="POPnagl1Znak">
    <w:name w:val="POP_nagl1 Znak"/>
    <w:basedOn w:val="POPnagspisZnak"/>
    <w:link w:val="POPnagl1"/>
    <w:uiPriority w:val="99"/>
    <w:locked/>
    <w:rsid w:val="00E66657"/>
    <w:rPr>
      <w:iCs/>
      <w:sz w:val="40"/>
      <w:szCs w:val="40"/>
    </w:rPr>
  </w:style>
  <w:style w:type="paragraph" w:customStyle="1" w:styleId="Kwypunkt">
    <w:name w:val="Kwypunkt"/>
    <w:basedOn w:val="normalBP"/>
    <w:link w:val="KwypunktZnak"/>
    <w:uiPriority w:val="99"/>
    <w:rsid w:val="001801B2"/>
    <w:pPr>
      <w:numPr>
        <w:numId w:val="18"/>
      </w:numPr>
      <w:spacing w:line="240" w:lineRule="auto"/>
    </w:pPr>
    <w:rPr>
      <w:rFonts w:ascii="Trebuchet MS" w:hAnsi="Trebuchet MS"/>
      <w:sz w:val="20"/>
      <w:szCs w:val="20"/>
    </w:rPr>
  </w:style>
  <w:style w:type="character" w:customStyle="1" w:styleId="Knagl32Znak">
    <w:name w:val="Knagl3.2 Znak"/>
    <w:basedOn w:val="naglowek3Znak"/>
    <w:link w:val="Knagl32"/>
    <w:uiPriority w:val="99"/>
    <w:locked/>
    <w:rsid w:val="008808C8"/>
    <w:rPr>
      <w:shd w:val="clear" w:color="auto" w:fill="808080"/>
    </w:rPr>
  </w:style>
  <w:style w:type="paragraph" w:customStyle="1" w:styleId="Kpodtytul">
    <w:name w:val="Kpodtytul"/>
    <w:basedOn w:val="Nagowek3"/>
    <w:link w:val="KpodtytulZnak"/>
    <w:uiPriority w:val="99"/>
    <w:rsid w:val="0068262C"/>
    <w:pPr>
      <w:numPr>
        <w:numId w:val="0"/>
      </w:numPr>
      <w:ind w:left="360" w:hanging="360"/>
    </w:pPr>
    <w:rPr>
      <w:rFonts w:ascii="Trebuchet MS" w:hAnsi="Trebuchet MS"/>
      <w:i w:val="0"/>
      <w:color w:val="333366"/>
      <w:sz w:val="22"/>
      <w:szCs w:val="22"/>
    </w:rPr>
  </w:style>
  <w:style w:type="character" w:customStyle="1" w:styleId="KwypunktZnak">
    <w:name w:val="Kwypunkt Znak"/>
    <w:basedOn w:val="normalBPZnak"/>
    <w:link w:val="Kwypunkt"/>
    <w:uiPriority w:val="99"/>
    <w:locked/>
    <w:rsid w:val="001801B2"/>
    <w:rPr>
      <w:rFonts w:ascii="Trebuchet MS" w:hAnsi="Trebuchet MS"/>
      <w:sz w:val="20"/>
      <w:szCs w:val="20"/>
    </w:rPr>
  </w:style>
  <w:style w:type="paragraph" w:customStyle="1" w:styleId="Ktytul">
    <w:name w:val="Ktytul"/>
    <w:basedOn w:val="Kpodtytul"/>
    <w:link w:val="KtytulZnak"/>
    <w:uiPriority w:val="99"/>
    <w:rsid w:val="0068262C"/>
  </w:style>
  <w:style w:type="character" w:customStyle="1" w:styleId="KpodtytulZnak">
    <w:name w:val="Kpodtytul Znak"/>
    <w:basedOn w:val="Nagowek3Znak"/>
    <w:link w:val="Kpodtytul"/>
    <w:uiPriority w:val="99"/>
    <w:locked/>
    <w:rsid w:val="0068262C"/>
    <w:rPr>
      <w:rFonts w:ascii="Trebuchet MS" w:hAnsi="Trebuchet MS"/>
      <w:color w:val="333366"/>
      <w:sz w:val="22"/>
      <w:szCs w:val="22"/>
    </w:rPr>
  </w:style>
  <w:style w:type="paragraph" w:customStyle="1" w:styleId="POPpowyr">
    <w:name w:val="POP_powyr"/>
    <w:basedOn w:val="normalnyakapit"/>
    <w:next w:val="POPnormal"/>
    <w:link w:val="POPpowyrZnak"/>
    <w:uiPriority w:val="99"/>
    <w:rsid w:val="00793EC0"/>
    <w:pPr>
      <w:spacing w:before="240" w:after="120" w:line="240" w:lineRule="auto"/>
    </w:pPr>
    <w:rPr>
      <w:szCs w:val="18"/>
    </w:rPr>
  </w:style>
  <w:style w:type="character" w:customStyle="1" w:styleId="KtytulZnak">
    <w:name w:val="Ktytul Znak"/>
    <w:basedOn w:val="KpodtytulZnak"/>
    <w:link w:val="Ktytul"/>
    <w:uiPriority w:val="99"/>
    <w:locked/>
    <w:rsid w:val="0068262C"/>
  </w:style>
  <w:style w:type="paragraph" w:customStyle="1" w:styleId="POPtytul">
    <w:name w:val="POP_tytul"/>
    <w:basedOn w:val="Normal"/>
    <w:link w:val="POPtytulZnak"/>
    <w:uiPriority w:val="99"/>
    <w:rsid w:val="00793EC0"/>
    <w:pPr>
      <w:autoSpaceDE w:val="0"/>
      <w:autoSpaceDN w:val="0"/>
      <w:adjustRightInd w:val="0"/>
      <w:spacing w:line="276" w:lineRule="auto"/>
    </w:pPr>
    <w:rPr>
      <w:b/>
      <w:sz w:val="48"/>
      <w:szCs w:val="52"/>
    </w:rPr>
  </w:style>
  <w:style w:type="character" w:customStyle="1" w:styleId="POPpowyrZnak">
    <w:name w:val="POP_powyr Znak"/>
    <w:basedOn w:val="normalnyakapitZnak"/>
    <w:link w:val="POPpowyr"/>
    <w:uiPriority w:val="99"/>
    <w:locked/>
    <w:rsid w:val="00793EC0"/>
    <w:rPr>
      <w:sz w:val="18"/>
      <w:szCs w:val="18"/>
    </w:rPr>
  </w:style>
  <w:style w:type="paragraph" w:customStyle="1" w:styleId="POPnormal">
    <w:name w:val="POP_normal"/>
    <w:basedOn w:val="normalBP"/>
    <w:link w:val="POPnormalZnak"/>
    <w:uiPriority w:val="99"/>
    <w:rsid w:val="00793EC0"/>
    <w:pPr>
      <w:spacing w:before="120" w:after="120"/>
    </w:pPr>
    <w:rPr>
      <w:szCs w:val="20"/>
    </w:rPr>
  </w:style>
  <w:style w:type="character" w:customStyle="1" w:styleId="POPtytulZnak">
    <w:name w:val="POP_tytul Znak"/>
    <w:basedOn w:val="nagwek4KraZnak"/>
    <w:link w:val="POPtytul"/>
    <w:uiPriority w:val="99"/>
    <w:locked/>
    <w:rsid w:val="00793EC0"/>
    <w:rPr>
      <w:sz w:val="52"/>
      <w:szCs w:val="52"/>
    </w:rPr>
  </w:style>
  <w:style w:type="character" w:customStyle="1" w:styleId="POPnormalZnak">
    <w:name w:val="POP_normal Znak"/>
    <w:basedOn w:val="normalBPZnak"/>
    <w:link w:val="POPnormal"/>
    <w:uiPriority w:val="99"/>
    <w:locked/>
    <w:rsid w:val="00793EC0"/>
  </w:style>
  <w:style w:type="paragraph" w:customStyle="1" w:styleId="Knagl22">
    <w:name w:val="Knagl2.2"/>
    <w:basedOn w:val="nagwek2Kra"/>
    <w:link w:val="Knagl22Znak"/>
    <w:uiPriority w:val="99"/>
    <w:rsid w:val="00B81580"/>
    <w:pPr>
      <w:ind w:left="720" w:hanging="360"/>
    </w:pPr>
  </w:style>
  <w:style w:type="paragraph" w:customStyle="1" w:styleId="Ktabela">
    <w:name w:val="Ktabela"/>
    <w:basedOn w:val="Caption"/>
    <w:link w:val="KtabelaZnak"/>
    <w:uiPriority w:val="99"/>
    <w:rsid w:val="00B81580"/>
    <w:rPr>
      <w:szCs w:val="16"/>
    </w:rPr>
  </w:style>
  <w:style w:type="character" w:customStyle="1" w:styleId="Knagl22Znak">
    <w:name w:val="Knagl2.2 Znak"/>
    <w:basedOn w:val="DefaultParagraphFont"/>
    <w:link w:val="Knagl22"/>
    <w:uiPriority w:val="99"/>
    <w:locked/>
    <w:rsid w:val="00CE0EC1"/>
    <w:rPr>
      <w:rFonts w:ascii="Trebuchet MS" w:hAnsi="Trebuchet MS" w:cs="Times New Roman"/>
      <w:b/>
      <w:bCs/>
      <w:iCs/>
      <w:color w:val="333366"/>
      <w:sz w:val="24"/>
      <w:szCs w:val="24"/>
      <w:lang w:val="pl-PL" w:eastAsia="pl-PL" w:bidi="ar-SA"/>
    </w:rPr>
  </w:style>
  <w:style w:type="character" w:customStyle="1" w:styleId="KtabelaZnak">
    <w:name w:val="Ktabela Znak"/>
    <w:basedOn w:val="CaptionChar"/>
    <w:link w:val="Ktabela"/>
    <w:uiPriority w:val="99"/>
    <w:locked/>
    <w:rsid w:val="00B81580"/>
    <w:rPr>
      <w:rFonts w:ascii="Trebuchet MS" w:hAnsi="Trebuchet MS"/>
      <w:sz w:val="16"/>
      <w:szCs w:val="16"/>
    </w:rPr>
  </w:style>
  <w:style w:type="paragraph" w:customStyle="1" w:styleId="POPwyr">
    <w:name w:val="POP_wyr"/>
    <w:basedOn w:val="nagwek2Kra"/>
    <w:next w:val="POPnormal"/>
    <w:uiPriority w:val="99"/>
    <w:rsid w:val="00793EC0"/>
    <w:pPr>
      <w:numPr>
        <w:numId w:val="0"/>
      </w:numPr>
    </w:pPr>
    <w:rPr>
      <w:rFonts w:ascii="Times New Roman" w:hAnsi="Times New Roman"/>
      <w:color w:val="000066"/>
    </w:rPr>
  </w:style>
  <w:style w:type="paragraph" w:customStyle="1" w:styleId="Kpunkty">
    <w:name w:val="K punkty"/>
    <w:basedOn w:val="normalKra"/>
    <w:link w:val="KpunktyZnak"/>
    <w:uiPriority w:val="99"/>
    <w:rsid w:val="009C70A1"/>
    <w:pPr>
      <w:spacing w:before="0" w:after="0"/>
      <w:ind w:left="357"/>
    </w:pPr>
  </w:style>
  <w:style w:type="character" w:customStyle="1" w:styleId="KpunktyZnak">
    <w:name w:val="K punkty Znak"/>
    <w:basedOn w:val="normalKraZnak"/>
    <w:link w:val="Kpunkty"/>
    <w:uiPriority w:val="99"/>
    <w:locked/>
    <w:rsid w:val="009C70A1"/>
  </w:style>
  <w:style w:type="paragraph" w:customStyle="1" w:styleId="Krawyl">
    <w:name w:val="Kra wyl"/>
    <w:basedOn w:val="normalKra"/>
    <w:link w:val="KrawylZnak"/>
    <w:uiPriority w:val="99"/>
    <w:rsid w:val="00520C42"/>
    <w:pPr>
      <w:spacing w:before="0" w:after="0"/>
    </w:pPr>
  </w:style>
  <w:style w:type="character" w:customStyle="1" w:styleId="KrawylZnak">
    <w:name w:val="Kra wyl Znak"/>
    <w:basedOn w:val="normalKraZnak"/>
    <w:link w:val="Krawyl"/>
    <w:uiPriority w:val="99"/>
    <w:locked/>
    <w:rsid w:val="00520C42"/>
  </w:style>
  <w:style w:type="paragraph" w:customStyle="1" w:styleId="Kpunkty0">
    <w:name w:val="Kpunkty"/>
    <w:basedOn w:val="normalKra"/>
    <w:link w:val="KpunktyZnak0"/>
    <w:uiPriority w:val="99"/>
    <w:rsid w:val="00F537F5"/>
    <w:pPr>
      <w:spacing w:before="0" w:after="0"/>
    </w:pPr>
  </w:style>
  <w:style w:type="character" w:customStyle="1" w:styleId="KpunktyZnak0">
    <w:name w:val="Kpunkty Znak"/>
    <w:basedOn w:val="normalKraZnak"/>
    <w:link w:val="Kpunkty0"/>
    <w:uiPriority w:val="99"/>
    <w:locked/>
    <w:rsid w:val="00F537F5"/>
  </w:style>
  <w:style w:type="table" w:customStyle="1" w:styleId="Tabela-Siatka1">
    <w:name w:val="Tabela - Siatka1"/>
    <w:uiPriority w:val="99"/>
    <w:rsid w:val="00D10775"/>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2lsk">
    <w:name w:val="Styl_2_Śląsk"/>
    <w:basedOn w:val="Knagl22"/>
    <w:link w:val="Styl2lskZnak"/>
    <w:uiPriority w:val="99"/>
    <w:rsid w:val="00A840B9"/>
    <w:pPr>
      <w:numPr>
        <w:numId w:val="0"/>
      </w:numPr>
    </w:pPr>
    <w:rPr>
      <w:caps/>
      <w:color w:val="auto"/>
    </w:rPr>
  </w:style>
  <w:style w:type="character" w:customStyle="1" w:styleId="Styl2lskZnak">
    <w:name w:val="Styl_2_Śląsk Znak"/>
    <w:basedOn w:val="Knagl22Znak"/>
    <w:link w:val="Styl2lsk"/>
    <w:uiPriority w:val="99"/>
    <w:locked/>
    <w:rsid w:val="00A840B9"/>
    <w:rPr>
      <w:caps/>
    </w:rPr>
  </w:style>
  <w:style w:type="paragraph" w:customStyle="1" w:styleId="strumienntekstu">
    <w:name w:val="strumienn_tekstu"/>
    <w:basedOn w:val="Normal"/>
    <w:uiPriority w:val="99"/>
    <w:rsid w:val="00860BAB"/>
    <w:pPr>
      <w:spacing w:after="120" w:line="360" w:lineRule="auto"/>
      <w:ind w:firstLine="454"/>
      <w:jc w:val="both"/>
    </w:pPr>
  </w:style>
  <w:style w:type="paragraph" w:customStyle="1" w:styleId="tytulltabeli">
    <w:name w:val="tytull_tabeli"/>
    <w:basedOn w:val="Normal"/>
    <w:link w:val="tytulltabeliZnak"/>
    <w:uiPriority w:val="99"/>
    <w:rsid w:val="00135D6E"/>
    <w:pPr>
      <w:spacing w:after="120"/>
      <w:jc w:val="both"/>
    </w:pPr>
    <w:rPr>
      <w:sz w:val="20"/>
      <w:szCs w:val="20"/>
    </w:rPr>
  </w:style>
  <w:style w:type="character" w:customStyle="1" w:styleId="tytulltabeliZnak">
    <w:name w:val="tytull_tabeli Znak"/>
    <w:basedOn w:val="DefaultParagraphFont"/>
    <w:link w:val="tytulltabeli"/>
    <w:uiPriority w:val="99"/>
    <w:locked/>
    <w:rsid w:val="00135D6E"/>
    <w:rPr>
      <w:rFonts w:cs="Times New Roman"/>
    </w:rPr>
  </w:style>
  <w:style w:type="paragraph" w:customStyle="1" w:styleId="StylTrebuchetMS10ptWyjustowany">
    <w:name w:val="Styl Trebuchet MS 10 pt Wyjustowany"/>
    <w:basedOn w:val="Normal"/>
    <w:uiPriority w:val="99"/>
    <w:rsid w:val="00B45955"/>
    <w:pPr>
      <w:jc w:val="both"/>
    </w:pPr>
    <w:rPr>
      <w:rFonts w:ascii="Trebuchet MS" w:hAnsi="Trebuchet MS"/>
      <w:sz w:val="20"/>
      <w:szCs w:val="20"/>
    </w:rPr>
  </w:style>
  <w:style w:type="character" w:customStyle="1" w:styleId="tekst">
    <w:name w:val="tekst"/>
    <w:basedOn w:val="DefaultParagraphFont"/>
    <w:uiPriority w:val="99"/>
    <w:rsid w:val="00E601C0"/>
    <w:rPr>
      <w:rFonts w:cs="Times New Roman"/>
    </w:rPr>
  </w:style>
  <w:style w:type="character" w:customStyle="1" w:styleId="KnormalZnakZnakZnak">
    <w:name w:val="Knormal Znak Znak Znak"/>
    <w:basedOn w:val="DefaultParagraphFont"/>
    <w:link w:val="KnormalZnakZnak"/>
    <w:uiPriority w:val="99"/>
    <w:locked/>
    <w:rsid w:val="00190C8B"/>
    <w:rPr>
      <w:rFonts w:ascii="Trebuchet MS" w:hAnsi="Trebuchet MS" w:cs="Times New Roman"/>
    </w:rPr>
  </w:style>
  <w:style w:type="paragraph" w:customStyle="1" w:styleId="KnormalZnakZnak">
    <w:name w:val="Knormal Znak Znak"/>
    <w:basedOn w:val="Normal"/>
    <w:link w:val="KnormalZnakZnakZnak"/>
    <w:uiPriority w:val="99"/>
    <w:rsid w:val="00190C8B"/>
    <w:pPr>
      <w:spacing w:before="120" w:after="120"/>
      <w:jc w:val="both"/>
    </w:pPr>
    <w:rPr>
      <w:rFonts w:ascii="Trebuchet MS" w:hAnsi="Trebuchet MS"/>
      <w:sz w:val="20"/>
      <w:szCs w:val="20"/>
    </w:rPr>
  </w:style>
  <w:style w:type="paragraph" w:customStyle="1" w:styleId="podpistabK">
    <w:name w:val="podpis tab K"/>
    <w:basedOn w:val="Caption"/>
    <w:link w:val="podpistabKZnak"/>
    <w:uiPriority w:val="99"/>
    <w:rsid w:val="008C1101"/>
    <w:rPr>
      <w:bCs w:val="0"/>
      <w:szCs w:val="16"/>
    </w:rPr>
  </w:style>
  <w:style w:type="character" w:customStyle="1" w:styleId="podpistabKZnak">
    <w:name w:val="podpis tab K Znak"/>
    <w:basedOn w:val="CaptionChar"/>
    <w:link w:val="podpistabK"/>
    <w:uiPriority w:val="99"/>
    <w:locked/>
    <w:rsid w:val="008C1101"/>
    <w:rPr>
      <w:rFonts w:ascii="Arial" w:hAnsi="Arial"/>
      <w:sz w:val="16"/>
      <w:szCs w:val="16"/>
    </w:rPr>
  </w:style>
  <w:style w:type="paragraph" w:customStyle="1" w:styleId="WW-header">
    <w:name w:val="WW-header"/>
    <w:basedOn w:val="Normal"/>
    <w:next w:val="BodyText"/>
    <w:uiPriority w:val="99"/>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
    <w:uiPriority w:val="99"/>
    <w:rsid w:val="00C87055"/>
    <w:pPr>
      <w:spacing w:before="100" w:beforeAutospacing="1" w:after="100" w:afterAutospacing="1"/>
    </w:pPr>
  </w:style>
  <w:style w:type="paragraph" w:customStyle="1" w:styleId="Punkty0">
    <w:name w:val="Punkty"/>
    <w:basedOn w:val="Normal"/>
    <w:uiPriority w:val="99"/>
    <w:rsid w:val="00C87055"/>
    <w:pPr>
      <w:tabs>
        <w:tab w:val="num" w:pos="360"/>
      </w:tabs>
      <w:spacing w:before="60" w:after="60" w:line="360" w:lineRule="auto"/>
      <w:ind w:left="360" w:hanging="360"/>
      <w:jc w:val="both"/>
    </w:pPr>
    <w:rPr>
      <w:rFonts w:ascii="Arial" w:hAnsi="Arial"/>
      <w:szCs w:val="20"/>
    </w:rPr>
  </w:style>
  <w:style w:type="paragraph" w:customStyle="1" w:styleId="Normalny3">
    <w:name w:val="Normalny+3"/>
    <w:basedOn w:val="Default"/>
    <w:next w:val="Default"/>
    <w:uiPriority w:val="99"/>
    <w:rsid w:val="00535479"/>
    <w:rPr>
      <w:rFonts w:ascii="Times New Roman" w:hAnsi="Times New Roman" w:cs="Times New Roman"/>
      <w:color w:val="auto"/>
    </w:rPr>
  </w:style>
  <w:style w:type="paragraph" w:customStyle="1" w:styleId="nagwek10">
    <w:name w:val="nagwek1"/>
    <w:basedOn w:val="Normal"/>
    <w:uiPriority w:val="99"/>
    <w:rsid w:val="009E5E0C"/>
    <w:pPr>
      <w:spacing w:before="100" w:beforeAutospacing="1" w:after="100" w:afterAutospacing="1"/>
    </w:pPr>
    <w:rPr>
      <w:rFonts w:ascii="Trebuchet MS" w:hAnsi="Trebuchet MS" w:cs="Trebuchet MS"/>
    </w:rPr>
  </w:style>
  <w:style w:type="paragraph" w:customStyle="1" w:styleId="Sstrefa">
    <w:name w:val="S_strefa"/>
    <w:basedOn w:val="POPtytul"/>
    <w:link w:val="SstrefaZnak"/>
    <w:uiPriority w:val="99"/>
    <w:rsid w:val="00BE3363"/>
    <w:rPr>
      <w:u w:val="single"/>
    </w:rPr>
  </w:style>
  <w:style w:type="character" w:customStyle="1" w:styleId="SstrefaZnak">
    <w:name w:val="S_strefa Znak"/>
    <w:basedOn w:val="POPtytulZnak"/>
    <w:link w:val="Sstrefa"/>
    <w:uiPriority w:val="99"/>
    <w:locked/>
    <w:rsid w:val="00BE3363"/>
    <w:rPr>
      <w:u w:val="single"/>
    </w:rPr>
  </w:style>
  <w:style w:type="character" w:customStyle="1" w:styleId="bigblack1">
    <w:name w:val="bigblack1"/>
    <w:basedOn w:val="DefaultParagraphFont"/>
    <w:uiPriority w:val="99"/>
    <w:rsid w:val="00AD6D1E"/>
    <w:rPr>
      <w:rFonts w:ascii="Tahoma" w:hAnsi="Tahoma" w:cs="Tahoma"/>
      <w:color w:val="000000"/>
      <w:sz w:val="27"/>
      <w:szCs w:val="27"/>
      <w:u w:val="none"/>
      <w:effect w:val="none"/>
      <w:shd w:val="clear" w:color="auto" w:fill="auto"/>
    </w:rPr>
  </w:style>
  <w:style w:type="paragraph" w:customStyle="1" w:styleId="tytuaktu">
    <w:name w:val="tytuaktu"/>
    <w:basedOn w:val="Normal"/>
    <w:uiPriority w:val="99"/>
    <w:rsid w:val="00884C8D"/>
    <w:pPr>
      <w:spacing w:before="100" w:beforeAutospacing="1" w:after="100" w:afterAutospacing="1"/>
    </w:pPr>
    <w:rPr>
      <w:color w:val="000000"/>
    </w:rPr>
  </w:style>
  <w:style w:type="paragraph" w:customStyle="1" w:styleId="kpodty">
    <w:name w:val="kpodty"/>
    <w:basedOn w:val="Normal"/>
    <w:uiPriority w:val="99"/>
    <w:rsid w:val="00162A17"/>
    <w:pPr>
      <w:spacing w:before="100" w:beforeAutospacing="1" w:after="100" w:afterAutospacing="1"/>
    </w:pPr>
  </w:style>
  <w:style w:type="paragraph" w:customStyle="1" w:styleId="knormal">
    <w:name w:val="knormal"/>
    <w:basedOn w:val="Normal"/>
    <w:uiPriority w:val="99"/>
    <w:rsid w:val="00162A17"/>
    <w:pPr>
      <w:spacing w:before="100" w:beforeAutospacing="1" w:after="100" w:afterAutospacing="1"/>
    </w:pPr>
  </w:style>
  <w:style w:type="paragraph" w:customStyle="1" w:styleId="a0">
    <w:name w:val="ŚŚ"/>
    <w:basedOn w:val="Normal"/>
    <w:uiPriority w:val="99"/>
    <w:rsid w:val="00162A17"/>
    <w:pPr>
      <w:spacing w:line="360" w:lineRule="auto"/>
      <w:jc w:val="both"/>
    </w:pPr>
    <w:rPr>
      <w:szCs w:val="20"/>
    </w:rPr>
  </w:style>
  <w:style w:type="paragraph" w:customStyle="1" w:styleId="StandardowyStandardowy1Standardowy111">
    <w:name w:val="Standardowy.Standardowy1.Standardowy111"/>
    <w:uiPriority w:val="99"/>
    <w:rsid w:val="00162A17"/>
    <w:pPr>
      <w:autoSpaceDE w:val="0"/>
      <w:autoSpaceDN w:val="0"/>
    </w:pPr>
    <w:rPr>
      <w:sz w:val="24"/>
      <w:szCs w:val="24"/>
    </w:rPr>
  </w:style>
  <w:style w:type="paragraph" w:customStyle="1" w:styleId="podpistabel">
    <w:name w:val="podpis_tabel"/>
    <w:basedOn w:val="Normal"/>
    <w:link w:val="podpistabelZnak"/>
    <w:uiPriority w:val="99"/>
    <w:rsid w:val="00E611CE"/>
    <w:pPr>
      <w:spacing w:before="120" w:after="120"/>
    </w:pPr>
    <w:rPr>
      <w:rFonts w:ascii="Trebuchet MS" w:hAnsi="Trebuchet MS"/>
      <w:i/>
      <w:sz w:val="16"/>
      <w:szCs w:val="18"/>
      <w:lang w:eastAsia="en-US"/>
    </w:rPr>
  </w:style>
  <w:style w:type="character" w:customStyle="1" w:styleId="podpistabelZnak">
    <w:name w:val="podpis_tabel Znak"/>
    <w:basedOn w:val="DefaultParagraphFont"/>
    <w:link w:val="podpistabel"/>
    <w:uiPriority w:val="99"/>
    <w:locked/>
    <w:rsid w:val="00E611CE"/>
    <w:rPr>
      <w:rFonts w:ascii="Trebuchet MS" w:hAnsi="Trebuchet MS" w:cs="Times New Roman"/>
      <w:i/>
      <w:sz w:val="18"/>
      <w:szCs w:val="18"/>
      <w:lang w:eastAsia="en-US"/>
    </w:rPr>
  </w:style>
  <w:style w:type="paragraph" w:customStyle="1" w:styleId="Spodtyt">
    <w:name w:val="S_podtyt"/>
    <w:basedOn w:val="POPpowyr"/>
    <w:link w:val="SpodtytZnak"/>
    <w:uiPriority w:val="99"/>
    <w:rsid w:val="00A41C21"/>
    <w:rPr>
      <w:color w:val="000000"/>
    </w:rPr>
  </w:style>
  <w:style w:type="character" w:customStyle="1" w:styleId="SpodtytZnak">
    <w:name w:val="S_podtyt Znak"/>
    <w:basedOn w:val="POPpowyrZnak"/>
    <w:link w:val="Spodtyt"/>
    <w:uiPriority w:val="99"/>
    <w:locked/>
    <w:rsid w:val="00A41C21"/>
    <w:rPr>
      <w:rFonts w:ascii="Calibri" w:hAnsi="Calibri"/>
      <w:color w:val="000000"/>
    </w:rPr>
  </w:style>
  <w:style w:type="paragraph" w:customStyle="1" w:styleId="normalKrakw">
    <w:name w:val="normal Kraków"/>
    <w:basedOn w:val="Normal"/>
    <w:link w:val="normalKrakwZnak"/>
    <w:uiPriority w:val="99"/>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basedOn w:val="DefaultParagraphFont"/>
    <w:link w:val="normalKrakw"/>
    <w:uiPriority w:val="99"/>
    <w:locked/>
    <w:rsid w:val="00904373"/>
    <w:rPr>
      <w:rFonts w:ascii="Trebuchet MS" w:eastAsia="TTE16B21B8t00" w:hAnsi="Trebuchet MS" w:cs="Times New Roman"/>
    </w:rPr>
  </w:style>
  <w:style w:type="paragraph" w:customStyle="1" w:styleId="nagwek1Krakw">
    <w:name w:val="nagłówek 1 Kraków"/>
    <w:basedOn w:val="Normal"/>
    <w:link w:val="nagwek1KrakwZnak"/>
    <w:uiPriority w:val="99"/>
    <w:rsid w:val="00904373"/>
    <w:pPr>
      <w:keepNext/>
      <w:spacing w:after="240"/>
      <w:ind w:left="714" w:hanging="357"/>
      <w:outlineLvl w:val="1"/>
    </w:pPr>
    <w:rPr>
      <w:rFonts w:ascii="Trebuchet MS" w:hAnsi="Trebuchet MS" w:cs="Arial"/>
      <w:b/>
      <w:bCs/>
      <w:iCs/>
      <w:color w:val="003399"/>
      <w:sz w:val="28"/>
      <w:szCs w:val="28"/>
    </w:rPr>
  </w:style>
  <w:style w:type="character" w:customStyle="1" w:styleId="nagwek1KrakwZnak">
    <w:name w:val="nagłówek 1 Kraków Znak"/>
    <w:basedOn w:val="DefaultParagraphFont"/>
    <w:link w:val="nagwek1Krakw"/>
    <w:uiPriority w:val="99"/>
    <w:locked/>
    <w:rsid w:val="00904373"/>
    <w:rPr>
      <w:rFonts w:ascii="Trebuchet MS" w:hAnsi="Trebuchet MS" w:cs="Arial"/>
      <w:b/>
      <w:bCs/>
      <w:iCs/>
      <w:color w:val="003399"/>
      <w:sz w:val="28"/>
      <w:szCs w:val="28"/>
    </w:rPr>
  </w:style>
  <w:style w:type="paragraph" w:customStyle="1" w:styleId="nagwek2Krakw">
    <w:name w:val="nagłówek 2 Kraków"/>
    <w:basedOn w:val="Normal"/>
    <w:link w:val="nagwek2KrakwZnak"/>
    <w:uiPriority w:val="99"/>
    <w:rsid w:val="00904373"/>
    <w:pPr>
      <w:keepNext/>
      <w:shd w:val="clear" w:color="auto" w:fill="003399"/>
      <w:spacing w:before="240" w:after="120"/>
      <w:ind w:left="714" w:hanging="357"/>
      <w:outlineLvl w:val="2"/>
    </w:pPr>
    <w:rPr>
      <w:rFonts w:ascii="Trebuchet MS" w:hAnsi="Trebuchet MS" w:cs="Arial"/>
      <w:b/>
      <w:bCs/>
      <w:sz w:val="20"/>
      <w:szCs w:val="20"/>
    </w:rPr>
  </w:style>
  <w:style w:type="character" w:customStyle="1" w:styleId="nagwek2KrakwZnak">
    <w:name w:val="nagłówek 2 Kraków Znak"/>
    <w:basedOn w:val="DefaultParagraphFont"/>
    <w:link w:val="nagwek2Krakw"/>
    <w:uiPriority w:val="99"/>
    <w:locked/>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uiPriority w:val="99"/>
    <w:rsid w:val="00904373"/>
    <w:pPr>
      <w:shd w:val="clear" w:color="auto" w:fill="auto"/>
      <w:ind w:left="1224" w:hanging="504"/>
    </w:pPr>
    <w:rPr>
      <w:color w:val="003399"/>
    </w:rPr>
  </w:style>
  <w:style w:type="character" w:customStyle="1" w:styleId="nagwek3KrakwZnak">
    <w:name w:val="nagłówek 3 Kraków Znak"/>
    <w:basedOn w:val="nagwek2KrakwZnak"/>
    <w:link w:val="nagwek3Krakw"/>
    <w:uiPriority w:val="99"/>
    <w:locked/>
    <w:rsid w:val="00904373"/>
    <w:rPr>
      <w:color w:val="003399"/>
    </w:rPr>
  </w:style>
  <w:style w:type="paragraph" w:customStyle="1" w:styleId="nagtabelKrakw">
    <w:name w:val="nagł_tabel Kraków"/>
    <w:basedOn w:val="Normal"/>
    <w:link w:val="nagtabelKrakwZnak"/>
    <w:uiPriority w:val="99"/>
    <w:rsid w:val="00904373"/>
    <w:pPr>
      <w:ind w:left="714" w:hanging="357"/>
    </w:pPr>
    <w:rPr>
      <w:rFonts w:ascii="Trebuchet MS" w:hAnsi="Trebuchet MS" w:cs="Arial"/>
      <w:b/>
      <w:sz w:val="18"/>
      <w:szCs w:val="18"/>
      <w:lang w:eastAsia="en-US"/>
    </w:rPr>
  </w:style>
  <w:style w:type="character" w:customStyle="1" w:styleId="nagtabelKrakwZnak">
    <w:name w:val="nagł_tabel Kraków Znak"/>
    <w:basedOn w:val="DefaultParagraphFont"/>
    <w:link w:val="nagtabelKrakw"/>
    <w:uiPriority w:val="99"/>
    <w:locked/>
    <w:rsid w:val="00904373"/>
    <w:rPr>
      <w:rFonts w:ascii="Trebuchet MS" w:hAnsi="Trebuchet MS" w:cs="Arial"/>
      <w:b/>
      <w:sz w:val="18"/>
      <w:szCs w:val="18"/>
      <w:lang w:eastAsia="en-US"/>
    </w:rPr>
  </w:style>
  <w:style w:type="paragraph" w:customStyle="1" w:styleId="Spodrozdz">
    <w:name w:val="S_podrozdz"/>
    <w:basedOn w:val="POPtytul"/>
    <w:link w:val="SpodrozdzZnak"/>
    <w:uiPriority w:val="99"/>
    <w:rsid w:val="00615BE4"/>
    <w:rPr>
      <w:smallCaps/>
      <w:sz w:val="22"/>
    </w:rPr>
  </w:style>
  <w:style w:type="character" w:customStyle="1" w:styleId="SpodrozdzZnak">
    <w:name w:val="S_podrozdz Znak"/>
    <w:basedOn w:val="POPtytulZnak"/>
    <w:link w:val="Spodrozdz"/>
    <w:uiPriority w:val="99"/>
    <w:locked/>
    <w:rsid w:val="00615BE4"/>
    <w:rPr>
      <w:smallCaps/>
    </w:rPr>
  </w:style>
  <w:style w:type="paragraph" w:customStyle="1" w:styleId="POPnagl2">
    <w:name w:val="POP_nagl2"/>
    <w:basedOn w:val="Knagl1"/>
    <w:next w:val="POPnormal"/>
    <w:link w:val="POPnagl2Znak"/>
    <w:uiPriority w:val="99"/>
    <w:rsid w:val="00CB2AAE"/>
    <w:pPr>
      <w:numPr>
        <w:numId w:val="0"/>
      </w:numPr>
      <w:tabs>
        <w:tab w:val="left" w:pos="851"/>
      </w:tabs>
      <w:jc w:val="both"/>
    </w:pPr>
    <w:rPr>
      <w:szCs w:val="24"/>
    </w:rPr>
  </w:style>
  <w:style w:type="paragraph" w:customStyle="1" w:styleId="POPwypkt">
    <w:name w:val="POP_wypkt"/>
    <w:basedOn w:val="POPnormal"/>
    <w:link w:val="POPwypktZnak"/>
    <w:uiPriority w:val="99"/>
    <w:rsid w:val="00793EC0"/>
    <w:pPr>
      <w:numPr>
        <w:numId w:val="19"/>
      </w:numPr>
    </w:pPr>
  </w:style>
  <w:style w:type="character" w:customStyle="1" w:styleId="POPnagl2Znak">
    <w:name w:val="POP_nagl2 Znak"/>
    <w:basedOn w:val="Knagl1Znak"/>
    <w:link w:val="POPnagl2"/>
    <w:uiPriority w:val="99"/>
    <w:locked/>
    <w:rsid w:val="00CB2AAE"/>
    <w:rPr>
      <w:sz w:val="24"/>
      <w:szCs w:val="24"/>
    </w:rPr>
  </w:style>
  <w:style w:type="paragraph" w:customStyle="1" w:styleId="Nagwek2Alsk">
    <w:name w:val="Nagłówek 2A Śląsk"/>
    <w:basedOn w:val="POPtytul"/>
    <w:next w:val="POPnagl3"/>
    <w:uiPriority w:val="99"/>
    <w:rsid w:val="005B74BF"/>
    <w:rPr>
      <w:sz w:val="22"/>
      <w:szCs w:val="22"/>
    </w:rPr>
  </w:style>
  <w:style w:type="character" w:customStyle="1" w:styleId="POPwypktZnak">
    <w:name w:val="POP_wypkt Znak"/>
    <w:basedOn w:val="KwypunktZnak"/>
    <w:link w:val="POPwypkt"/>
    <w:uiPriority w:val="99"/>
    <w:locked/>
    <w:rsid w:val="00793EC0"/>
  </w:style>
  <w:style w:type="paragraph" w:customStyle="1" w:styleId="Podpispodrysunkiem">
    <w:name w:val="Podpis pod rysunkiem"/>
    <w:basedOn w:val="Normal"/>
    <w:next w:val="Normal"/>
    <w:uiPriority w:val="99"/>
    <w:rsid w:val="00915105"/>
    <w:pPr>
      <w:ind w:firstLine="709"/>
      <w:jc w:val="center"/>
    </w:pPr>
    <w:rPr>
      <w:szCs w:val="20"/>
    </w:rPr>
  </w:style>
  <w:style w:type="paragraph" w:customStyle="1" w:styleId="Tekstpodstawowywcity21">
    <w:name w:val="Tekst podstawowy wcięty 21"/>
    <w:basedOn w:val="Normal"/>
    <w:uiPriority w:val="99"/>
    <w:rsid w:val="004F310E"/>
    <w:pPr>
      <w:widowControl w:val="0"/>
      <w:suppressAutoHyphens/>
      <w:ind w:firstLine="708"/>
    </w:pPr>
  </w:style>
  <w:style w:type="paragraph" w:customStyle="1" w:styleId="Tekstpodstawowywcity31">
    <w:name w:val="Tekst podstawowy wcięty 31"/>
    <w:basedOn w:val="Normal"/>
    <w:uiPriority w:val="99"/>
    <w:rsid w:val="004F310E"/>
    <w:pPr>
      <w:widowControl w:val="0"/>
      <w:suppressAutoHyphens/>
      <w:ind w:firstLine="360"/>
      <w:jc w:val="both"/>
    </w:pPr>
    <w:rPr>
      <w:color w:val="0000FF"/>
    </w:rPr>
  </w:style>
  <w:style w:type="paragraph" w:customStyle="1" w:styleId="Naglwekstrony">
    <w:name w:val="Naglówek strony"/>
    <w:basedOn w:val="Normal"/>
    <w:uiPriority w:val="99"/>
    <w:rsid w:val="004F310E"/>
    <w:pPr>
      <w:widowControl w:val="0"/>
      <w:tabs>
        <w:tab w:val="center" w:pos="4536"/>
        <w:tab w:val="right" w:pos="9072"/>
      </w:tabs>
    </w:pPr>
    <w:rPr>
      <w:sz w:val="20"/>
      <w:szCs w:val="20"/>
    </w:rPr>
  </w:style>
  <w:style w:type="paragraph" w:customStyle="1" w:styleId="Mojalistatablic">
    <w:name w:val="Moja lista tablic"/>
    <w:basedOn w:val="Normal"/>
    <w:autoRedefine/>
    <w:uiPriority w:val="99"/>
    <w:rsid w:val="004F310E"/>
    <w:rPr>
      <w:rFonts w:ascii="Arial" w:hAnsi="Arial" w:cs="Arial"/>
      <w:bCs/>
      <w:sz w:val="22"/>
      <w:szCs w:val="22"/>
    </w:rPr>
  </w:style>
  <w:style w:type="paragraph" w:customStyle="1" w:styleId="Tekstpodstawowy21">
    <w:name w:val="Tekst podstawowy 21"/>
    <w:basedOn w:val="Normal"/>
    <w:uiPriority w:val="99"/>
    <w:rsid w:val="004F310E"/>
    <w:pPr>
      <w:jc w:val="both"/>
    </w:pPr>
    <w:rPr>
      <w:szCs w:val="20"/>
    </w:rPr>
  </w:style>
  <w:style w:type="character" w:customStyle="1" w:styleId="wypunktowanie0">
    <w:name w:val="wypunktowanie"/>
    <w:basedOn w:val="DefaultParagraphFont"/>
    <w:uiPriority w:val="99"/>
    <w:rsid w:val="004F310E"/>
    <w:rPr>
      <w:rFonts w:ascii="TimesNewRoman" w:hAnsi="TimesNewRoman" w:cs="Times New Roman"/>
    </w:rPr>
  </w:style>
  <w:style w:type="paragraph" w:customStyle="1" w:styleId="Style38">
    <w:name w:val="Style38"/>
    <w:basedOn w:val="Normal"/>
    <w:uiPriority w:val="99"/>
    <w:rsid w:val="004F310E"/>
    <w:pPr>
      <w:widowControl w:val="0"/>
      <w:autoSpaceDE w:val="0"/>
      <w:autoSpaceDN w:val="0"/>
      <w:adjustRightInd w:val="0"/>
      <w:spacing w:line="206" w:lineRule="exact"/>
    </w:pPr>
  </w:style>
  <w:style w:type="character" w:customStyle="1" w:styleId="FontStyle61">
    <w:name w:val="Font Style61"/>
    <w:basedOn w:val="DefaultParagraphFont"/>
    <w:uiPriority w:val="99"/>
    <w:rsid w:val="004F310E"/>
    <w:rPr>
      <w:rFonts w:ascii="Arial" w:hAnsi="Arial" w:cs="Arial"/>
      <w:sz w:val="18"/>
      <w:szCs w:val="18"/>
    </w:rPr>
  </w:style>
  <w:style w:type="paragraph" w:customStyle="1" w:styleId="Tekstpodstawowywcity22">
    <w:name w:val="Tekst podstawowy wcięty 22"/>
    <w:basedOn w:val="Normal"/>
    <w:uiPriority w:val="99"/>
    <w:rsid w:val="004F310E"/>
    <w:pPr>
      <w:ind w:left="284" w:hanging="284"/>
      <w:jc w:val="both"/>
    </w:pPr>
    <w:rPr>
      <w:szCs w:val="20"/>
    </w:rPr>
  </w:style>
  <w:style w:type="character" w:customStyle="1" w:styleId="FontStyle204">
    <w:name w:val="Font Style204"/>
    <w:basedOn w:val="DefaultParagraphFont"/>
    <w:uiPriority w:val="99"/>
    <w:rsid w:val="004F310E"/>
    <w:rPr>
      <w:rFonts w:ascii="Arial Unicode MS" w:eastAsia="Times New Roman" w:cs="Arial Unicode MS"/>
      <w:b/>
      <w:bCs/>
      <w:sz w:val="18"/>
      <w:szCs w:val="18"/>
    </w:rPr>
  </w:style>
  <w:style w:type="paragraph" w:customStyle="1" w:styleId="ListParagraph1">
    <w:name w:val="List Paragraph1"/>
    <w:basedOn w:val="Normal"/>
    <w:uiPriority w:val="99"/>
    <w:rsid w:val="004F310E"/>
    <w:pPr>
      <w:ind w:left="708"/>
    </w:pPr>
  </w:style>
  <w:style w:type="paragraph" w:customStyle="1" w:styleId="TOCHeading1">
    <w:name w:val="TOC Heading1"/>
    <w:basedOn w:val="Heading1"/>
    <w:next w:val="Normal"/>
    <w:uiPriority w:val="99"/>
    <w:rsid w:val="004F310E"/>
    <w:pPr>
      <w:spacing w:line="276" w:lineRule="auto"/>
      <w:ind w:left="431" w:hanging="431"/>
      <w:jc w:val="both"/>
      <w:outlineLvl w:val="9"/>
    </w:pPr>
    <w:rPr>
      <w:lang w:eastAsia="en-US"/>
    </w:rPr>
  </w:style>
  <w:style w:type="character" w:customStyle="1" w:styleId="eltit">
    <w:name w:val="eltit"/>
    <w:basedOn w:val="DefaultParagraphFont"/>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basedOn w:val="DefaultParagraphFont"/>
    <w:uiPriority w:val="99"/>
    <w:rsid w:val="004F310E"/>
    <w:rPr>
      <w:rFonts w:ascii="Verdana" w:hAnsi="Verdana" w:cs="Times New Roman"/>
      <w:b/>
      <w:bCs/>
      <w:sz w:val="26"/>
      <w:szCs w:val="26"/>
    </w:rPr>
  </w:style>
  <w:style w:type="paragraph" w:customStyle="1" w:styleId="zmart2">
    <w:name w:val="zmart2"/>
    <w:basedOn w:val="Normal"/>
    <w:uiPriority w:val="99"/>
    <w:rsid w:val="004F310E"/>
    <w:pPr>
      <w:overflowPunct w:val="0"/>
      <w:autoSpaceDE w:val="0"/>
      <w:autoSpaceDN w:val="0"/>
      <w:spacing w:before="60" w:after="60"/>
      <w:ind w:left="1843" w:hanging="1219"/>
      <w:jc w:val="both"/>
    </w:pPr>
  </w:style>
  <w:style w:type="paragraph" w:customStyle="1" w:styleId="pkt1art">
    <w:name w:val="pkt1art"/>
    <w:basedOn w:val="Normal"/>
    <w:uiPriority w:val="99"/>
    <w:rsid w:val="004F310E"/>
    <w:pPr>
      <w:overflowPunct w:val="0"/>
      <w:autoSpaceDE w:val="0"/>
      <w:autoSpaceDN w:val="0"/>
      <w:spacing w:before="60" w:after="60"/>
      <w:ind w:left="2269" w:hanging="284"/>
      <w:jc w:val="both"/>
    </w:pPr>
  </w:style>
  <w:style w:type="paragraph" w:customStyle="1" w:styleId="pkt1">
    <w:name w:val="pkt1"/>
    <w:basedOn w:val="Normal"/>
    <w:uiPriority w:val="99"/>
    <w:rsid w:val="004F310E"/>
    <w:pPr>
      <w:overflowPunct w:val="0"/>
      <w:autoSpaceDE w:val="0"/>
      <w:autoSpaceDN w:val="0"/>
      <w:spacing w:before="60" w:after="60"/>
      <w:ind w:left="850" w:hanging="425"/>
      <w:jc w:val="both"/>
    </w:pPr>
  </w:style>
  <w:style w:type="paragraph" w:customStyle="1" w:styleId="lit">
    <w:name w:val="lit"/>
    <w:basedOn w:val="Normal"/>
    <w:uiPriority w:val="99"/>
    <w:rsid w:val="004F310E"/>
    <w:pPr>
      <w:overflowPunct w:val="0"/>
      <w:autoSpaceDE w:val="0"/>
      <w:autoSpaceDN w:val="0"/>
      <w:spacing w:before="60" w:after="60"/>
      <w:ind w:left="1281" w:hanging="272"/>
      <w:jc w:val="both"/>
    </w:pPr>
  </w:style>
  <w:style w:type="paragraph" w:customStyle="1" w:styleId="Knormal0">
    <w:name w:val="Knormal"/>
    <w:basedOn w:val="Normal"/>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basedOn w:val="DefaultParagraphFont"/>
    <w:link w:val="Knormal0"/>
    <w:uiPriority w:val="99"/>
    <w:locked/>
    <w:rsid w:val="004F310E"/>
    <w:rPr>
      <w:rFonts w:ascii="Trebuchet MS" w:hAnsi="Trebuchet MS" w:cs="Times New Roman"/>
    </w:rPr>
  </w:style>
  <w:style w:type="paragraph" w:customStyle="1" w:styleId="Akapitzlist3">
    <w:name w:val="Akapit z listą3"/>
    <w:basedOn w:val="Normal"/>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
    <w:link w:val="Mnag1Znak"/>
    <w:uiPriority w:val="99"/>
    <w:rsid w:val="00255E62"/>
    <w:pPr>
      <w:keepNext/>
      <w:suppressAutoHyphens/>
      <w:spacing w:after="240"/>
      <w:ind w:left="720" w:hanging="720"/>
      <w:outlineLvl w:val="0"/>
    </w:pPr>
    <w:rPr>
      <w:rFonts w:ascii="Calibri" w:hAnsi="Calibri" w:cs="Arial"/>
      <w:b/>
      <w:bCs/>
      <w:kern w:val="28"/>
      <w:sz w:val="32"/>
      <w:szCs w:val="32"/>
      <w:lang w:eastAsia="ar-SA"/>
    </w:rPr>
  </w:style>
  <w:style w:type="character" w:customStyle="1" w:styleId="Mnag1Znak">
    <w:name w:val="M_nag1 Znak"/>
    <w:basedOn w:val="DefaultParagraphFont"/>
    <w:link w:val="Mnag1"/>
    <w:uiPriority w:val="99"/>
    <w:locked/>
    <w:rsid w:val="00255E62"/>
    <w:rPr>
      <w:rFonts w:ascii="Calibri" w:hAnsi="Calibri" w:cs="Arial"/>
      <w:b/>
      <w:bCs/>
      <w:kern w:val="28"/>
      <w:sz w:val="32"/>
      <w:szCs w:val="32"/>
      <w:lang w:eastAsia="ar-SA" w:bidi="ar-SA"/>
    </w:rPr>
  </w:style>
  <w:style w:type="paragraph" w:customStyle="1" w:styleId="font9">
    <w:name w:val="font9"/>
    <w:basedOn w:val="Normal"/>
    <w:uiPriority w:val="99"/>
    <w:rsid w:val="00255E62"/>
    <w:pPr>
      <w:spacing w:before="100" w:beforeAutospacing="1" w:after="100" w:afterAutospacing="1"/>
    </w:pPr>
    <w:rPr>
      <w:b/>
      <w:bCs/>
      <w:i/>
      <w:iCs/>
      <w:color w:val="000000"/>
      <w:sz w:val="14"/>
      <w:szCs w:val="14"/>
    </w:rPr>
  </w:style>
  <w:style w:type="paragraph" w:customStyle="1" w:styleId="POPnag4">
    <w:name w:val="POP_nagł4"/>
    <w:basedOn w:val="POPnormal"/>
    <w:next w:val="POPnormal"/>
    <w:link w:val="POPnag4Znak"/>
    <w:uiPriority w:val="99"/>
    <w:rsid w:val="007604F8"/>
    <w:pPr>
      <w:keepNext/>
      <w:spacing w:before="240"/>
    </w:pPr>
    <w:rPr>
      <w:b/>
      <w:smallCaps/>
      <w:color w:val="000066"/>
      <w:szCs w:val="22"/>
      <w:lang w:eastAsia="ar-SA"/>
    </w:rPr>
  </w:style>
  <w:style w:type="paragraph" w:customStyle="1" w:styleId="Uprzypis">
    <w:name w:val="U_przypis"/>
    <w:basedOn w:val="FootnoteText"/>
    <w:link w:val="UprzypisZnak"/>
    <w:uiPriority w:val="99"/>
    <w:rsid w:val="00AC6835"/>
    <w:pPr>
      <w:ind w:left="227" w:hanging="227"/>
      <w:jc w:val="left"/>
    </w:pPr>
  </w:style>
  <w:style w:type="character" w:customStyle="1" w:styleId="POPnag4Znak">
    <w:name w:val="POP_nagł4 Znak"/>
    <w:basedOn w:val="POPnormalZnak"/>
    <w:link w:val="POPnag4"/>
    <w:uiPriority w:val="99"/>
    <w:locked/>
    <w:rsid w:val="007604F8"/>
    <w:rPr>
      <w:b/>
      <w:smallCaps/>
      <w:color w:val="000066"/>
      <w:lang w:eastAsia="ar-SA" w:bidi="ar-SA"/>
    </w:rPr>
  </w:style>
  <w:style w:type="paragraph" w:customStyle="1" w:styleId="POPlista">
    <w:name w:val="POP_lista"/>
    <w:basedOn w:val="POPwypkt"/>
    <w:link w:val="POPlistaZnak"/>
    <w:uiPriority w:val="99"/>
    <w:rsid w:val="00793EC0"/>
    <w:pPr>
      <w:spacing w:before="0" w:after="0"/>
      <w:ind w:left="738" w:hanging="284"/>
    </w:pPr>
  </w:style>
  <w:style w:type="character" w:customStyle="1" w:styleId="UprzypisZnak">
    <w:name w:val="U_przypis Znak"/>
    <w:basedOn w:val="FootnoteTextChar"/>
    <w:link w:val="Uprzypis"/>
    <w:uiPriority w:val="99"/>
    <w:locked/>
    <w:rsid w:val="00AC6835"/>
    <w:rPr>
      <w:rFonts w:ascii="Calibri" w:hAnsi="Calibri"/>
    </w:rPr>
  </w:style>
  <w:style w:type="character" w:customStyle="1" w:styleId="POPlistaZnak">
    <w:name w:val="POP_lista Znak"/>
    <w:basedOn w:val="POPwypktZnak"/>
    <w:link w:val="POPlista"/>
    <w:uiPriority w:val="99"/>
    <w:locked/>
    <w:rsid w:val="00793EC0"/>
  </w:style>
  <w:style w:type="paragraph" w:customStyle="1" w:styleId="DSnormal">
    <w:name w:val="DS_normal"/>
    <w:basedOn w:val="normalBP"/>
    <w:link w:val="DSnormalZnak"/>
    <w:uiPriority w:val="99"/>
    <w:rsid w:val="00C36690"/>
    <w:pPr>
      <w:spacing w:before="120" w:after="120" w:line="240" w:lineRule="auto"/>
    </w:pPr>
    <w:rPr>
      <w:rFonts w:ascii="Calibri" w:hAnsi="Calibri"/>
      <w:sz w:val="20"/>
      <w:szCs w:val="20"/>
    </w:rPr>
  </w:style>
  <w:style w:type="character" w:customStyle="1" w:styleId="DSnormalZnak">
    <w:name w:val="DS_normal Znak"/>
    <w:basedOn w:val="normalBPZnak"/>
    <w:link w:val="DSnormal"/>
    <w:uiPriority w:val="99"/>
    <w:locked/>
    <w:rsid w:val="00C36690"/>
    <w:rPr>
      <w:rFonts w:ascii="Calibri" w:hAnsi="Calibri"/>
    </w:rPr>
  </w:style>
  <w:style w:type="paragraph" w:customStyle="1" w:styleId="DSwypkt">
    <w:name w:val="DS_wypkt"/>
    <w:basedOn w:val="Kwypunkt"/>
    <w:link w:val="DSwypktZnak"/>
    <w:uiPriority w:val="99"/>
    <w:rsid w:val="00C36690"/>
    <w:pPr>
      <w:numPr>
        <w:numId w:val="0"/>
      </w:numPr>
      <w:ind w:left="1077" w:hanging="360"/>
    </w:pPr>
    <w:rPr>
      <w:rFonts w:ascii="Calibri" w:hAnsi="Calibri"/>
    </w:rPr>
  </w:style>
  <w:style w:type="character" w:customStyle="1" w:styleId="DSwypktZnak">
    <w:name w:val="DS_wypkt Znak"/>
    <w:basedOn w:val="KwypunktZnak"/>
    <w:link w:val="DSwypkt"/>
    <w:uiPriority w:val="99"/>
    <w:locked/>
    <w:rsid w:val="00C36690"/>
    <w:rPr>
      <w:rFonts w:ascii="Calibri" w:hAnsi="Calibri"/>
    </w:rPr>
  </w:style>
  <w:style w:type="paragraph" w:customStyle="1" w:styleId="DSprzypis">
    <w:name w:val="DS_przypis"/>
    <w:basedOn w:val="FootnoteText"/>
    <w:link w:val="DSprzypisZnak"/>
    <w:uiPriority w:val="99"/>
    <w:rsid w:val="00C36690"/>
    <w:pPr>
      <w:ind w:left="170" w:hanging="170"/>
    </w:pPr>
  </w:style>
  <w:style w:type="paragraph" w:customStyle="1" w:styleId="Mpktlista">
    <w:name w:val="M_pkt_lista"/>
    <w:basedOn w:val="POPwypkt"/>
    <w:link w:val="MpktlistaZnak"/>
    <w:uiPriority w:val="99"/>
    <w:rsid w:val="00C36690"/>
    <w:pPr>
      <w:numPr>
        <w:numId w:val="21"/>
      </w:numPr>
      <w:spacing w:before="0" w:after="0"/>
      <w:ind w:left="1037" w:hanging="357"/>
    </w:pPr>
  </w:style>
  <w:style w:type="character" w:customStyle="1" w:styleId="DSprzypisZnak">
    <w:name w:val="DS_przypis Znak"/>
    <w:basedOn w:val="DefaultParagraphFont"/>
    <w:link w:val="DSprzypis"/>
    <w:uiPriority w:val="99"/>
    <w:locked/>
    <w:rsid w:val="00C36690"/>
    <w:rPr>
      <w:rFonts w:ascii="Calibri" w:hAnsi="Calibri" w:cs="Times New Roman"/>
      <w:sz w:val="16"/>
    </w:rPr>
  </w:style>
  <w:style w:type="character" w:customStyle="1" w:styleId="MpktlistaZnak">
    <w:name w:val="M_pkt_lista Znak"/>
    <w:basedOn w:val="DSwypktZnak"/>
    <w:link w:val="Mpktlista"/>
    <w:uiPriority w:val="99"/>
    <w:locked/>
    <w:rsid w:val="00C36690"/>
  </w:style>
  <w:style w:type="paragraph" w:customStyle="1" w:styleId="Akapitzlist4">
    <w:name w:val="Akapit z listą4"/>
    <w:basedOn w:val="Normal"/>
    <w:link w:val="ListParagraphChar"/>
    <w:uiPriority w:val="99"/>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basedOn w:val="DefaultParagraphFont"/>
    <w:link w:val="Akapitzlist4"/>
    <w:uiPriority w:val="99"/>
    <w:locked/>
    <w:rsid w:val="00070262"/>
    <w:rPr>
      <w:rFonts w:cs="Times New Roman"/>
      <w:sz w:val="22"/>
      <w:szCs w:val="22"/>
      <w:lang w:eastAsia="en-US"/>
    </w:rPr>
  </w:style>
  <w:style w:type="character" w:customStyle="1" w:styleId="ListParagraphChar1">
    <w:name w:val="List Paragraph Char1"/>
    <w:aliases w:val="maz_wyliczenie Char,opis dzialania Char,K-P_odwolanie Char,A_wyliczenie Char,Akapit z listą5 Char,Kielce_wypunktowanie Char,lubu 1)_wypkt. Char,Lublin_odwolanie Char,Sl_Akapit z listą Char,Resume Title Char,Citation List Char"/>
    <w:basedOn w:val="DefaultParagraphFont"/>
    <w:link w:val="ListParagraph"/>
    <w:uiPriority w:val="99"/>
    <w:locked/>
    <w:rsid w:val="001654D6"/>
    <w:rPr>
      <w:rFonts w:cs="Times New Roman"/>
      <w:sz w:val="24"/>
      <w:szCs w:val="24"/>
    </w:rPr>
  </w:style>
  <w:style w:type="paragraph" w:customStyle="1" w:styleId="111maloposlanagwek">
    <w:name w:val="1.1.1. maloposla_nagłówek"/>
    <w:basedOn w:val="Heading2"/>
    <w:link w:val="111maloposlanagwekZnak"/>
    <w:uiPriority w:val="99"/>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basedOn w:val="DefaultParagraphFont"/>
    <w:link w:val="111maloposlanagwek"/>
    <w:uiPriority w:val="99"/>
    <w:locked/>
    <w:rsid w:val="001654D6"/>
    <w:rPr>
      <w:rFonts w:cs="Times New Roman"/>
      <w:b/>
      <w:bCs/>
      <w:sz w:val="26"/>
      <w:szCs w:val="26"/>
    </w:rPr>
  </w:style>
  <w:style w:type="paragraph" w:customStyle="1" w:styleId="ObjasnieniaRapMet">
    <w:name w:val="Objasnienia_RapMet"/>
    <w:basedOn w:val="Normal"/>
    <w:link w:val="ObjasnieniaRapMetZnak"/>
    <w:uiPriority w:val="99"/>
    <w:rsid w:val="00932B89"/>
    <w:pPr>
      <w:spacing w:line="276" w:lineRule="auto"/>
      <w:jc w:val="both"/>
    </w:pPr>
    <w:rPr>
      <w:rFonts w:ascii="Calibri" w:hAnsi="Calibri" w:cs="Arial"/>
      <w:sz w:val="20"/>
      <w:szCs w:val="20"/>
    </w:rPr>
  </w:style>
  <w:style w:type="character" w:customStyle="1" w:styleId="ObjasnieniaRapMetZnak">
    <w:name w:val="Objasnienia_RapMet Znak"/>
    <w:basedOn w:val="DefaultParagraphFont"/>
    <w:link w:val="ObjasnieniaRapMet"/>
    <w:uiPriority w:val="99"/>
    <w:locked/>
    <w:rsid w:val="00932B89"/>
    <w:rPr>
      <w:rFonts w:ascii="Calibri" w:hAnsi="Calibri" w:cs="Arial"/>
    </w:rPr>
  </w:style>
  <w:style w:type="paragraph" w:customStyle="1" w:styleId="punkt1RapMet">
    <w:name w:val="punkt1_RapMet"/>
    <w:basedOn w:val="ListParagraph"/>
    <w:link w:val="punkt1RapMetZnak"/>
    <w:uiPriority w:val="99"/>
    <w:rsid w:val="00932B89"/>
    <w:pPr>
      <w:tabs>
        <w:tab w:val="left" w:pos="1134"/>
      </w:tabs>
      <w:autoSpaceDE w:val="0"/>
      <w:autoSpaceDN w:val="0"/>
      <w:adjustRightInd w:val="0"/>
      <w:spacing w:before="120" w:after="120" w:line="312" w:lineRule="auto"/>
      <w:ind w:hanging="360"/>
      <w:jc w:val="both"/>
    </w:pPr>
    <w:rPr>
      <w:rFonts w:cs="Arial"/>
      <w:bCs/>
      <w:sz w:val="20"/>
      <w:szCs w:val="22"/>
      <w:lang w:eastAsia="en-US"/>
    </w:rPr>
  </w:style>
  <w:style w:type="character" w:customStyle="1" w:styleId="punkt1RapMetZnak">
    <w:name w:val="punkt1_RapMet Znak"/>
    <w:basedOn w:val="DefaultParagraphFont"/>
    <w:link w:val="punkt1RapMet"/>
    <w:uiPriority w:val="99"/>
    <w:locked/>
    <w:rsid w:val="00932B89"/>
    <w:rPr>
      <w:rFonts w:eastAsia="Times New Roman" w:cs="Arial"/>
      <w:bCs/>
      <w:sz w:val="22"/>
      <w:szCs w:val="22"/>
      <w:lang w:eastAsia="en-US"/>
    </w:rPr>
  </w:style>
  <w:style w:type="paragraph" w:customStyle="1" w:styleId="Punktor0">
    <w:name w:val="Punktor"/>
    <w:basedOn w:val="Normal"/>
    <w:link w:val="PunktorZnak"/>
    <w:uiPriority w:val="99"/>
    <w:rsid w:val="00653C6D"/>
    <w:pPr>
      <w:numPr>
        <w:numId w:val="22"/>
      </w:numPr>
      <w:autoSpaceDE w:val="0"/>
      <w:autoSpaceDN w:val="0"/>
      <w:adjustRightInd w:val="0"/>
      <w:spacing w:before="240" w:line="276" w:lineRule="auto"/>
      <w:contextualSpacing/>
    </w:pPr>
    <w:rPr>
      <w:rFonts w:ascii="Calibri" w:hAnsi="Calibri"/>
      <w:bCs/>
      <w:color w:val="000000"/>
    </w:rPr>
  </w:style>
  <w:style w:type="character" w:customStyle="1" w:styleId="PunktorZnak">
    <w:name w:val="Punktor Znak"/>
    <w:link w:val="Punktor0"/>
    <w:uiPriority w:val="99"/>
    <w:locked/>
    <w:rsid w:val="00653C6D"/>
    <w:rPr>
      <w:rFonts w:ascii="Calibri" w:hAnsi="Calibri"/>
      <w:bCs/>
      <w:color w:val="000000"/>
      <w:sz w:val="24"/>
      <w:szCs w:val="24"/>
    </w:rPr>
  </w:style>
  <w:style w:type="paragraph" w:customStyle="1" w:styleId="programystrategiczne">
    <w:name w:val="programy strategiczne"/>
    <w:basedOn w:val="Normal"/>
    <w:link w:val="programystrategiczneZnak"/>
    <w:uiPriority w:val="99"/>
    <w:rsid w:val="006D7322"/>
    <w:pPr>
      <w:keepNext/>
      <w:spacing w:before="360" w:line="360" w:lineRule="auto"/>
      <w:jc w:val="both"/>
    </w:pPr>
    <w:rPr>
      <w:rFonts w:ascii="Arial" w:hAnsi="Arial"/>
      <w:b/>
      <w:sz w:val="20"/>
      <w:szCs w:val="20"/>
    </w:rPr>
  </w:style>
  <w:style w:type="character" w:customStyle="1" w:styleId="programystrategiczneZnak">
    <w:name w:val="programy strategiczne Znak"/>
    <w:link w:val="programystrategiczne"/>
    <w:uiPriority w:val="99"/>
    <w:locked/>
    <w:rsid w:val="006D7322"/>
    <w:rPr>
      <w:rFonts w:ascii="Arial" w:hAnsi="Arial"/>
      <w:b/>
    </w:rPr>
  </w:style>
  <w:style w:type="character" w:customStyle="1" w:styleId="apple-style-span">
    <w:name w:val="apple-style-span"/>
    <w:basedOn w:val="DefaultParagraphFont"/>
    <w:uiPriority w:val="99"/>
    <w:rsid w:val="006101E3"/>
    <w:rPr>
      <w:rFonts w:cs="Times New Roman"/>
    </w:rPr>
  </w:style>
  <w:style w:type="paragraph" w:customStyle="1" w:styleId="Tekst30">
    <w:name w:val="Tekst 3"/>
    <w:basedOn w:val="Heading3"/>
    <w:uiPriority w:val="99"/>
    <w:rsid w:val="006101E3"/>
    <w:pPr>
      <w:keepNext w:val="0"/>
      <w:spacing w:before="0" w:after="0"/>
      <w:ind w:left="397" w:firstLine="567"/>
      <w:jc w:val="both"/>
    </w:pPr>
    <w:rPr>
      <w:b w:val="0"/>
      <w:sz w:val="20"/>
    </w:rPr>
  </w:style>
  <w:style w:type="character" w:customStyle="1" w:styleId="apple-converted-space">
    <w:name w:val="apple-converted-space"/>
    <w:basedOn w:val="DefaultParagraphFont"/>
    <w:uiPriority w:val="99"/>
    <w:rsid w:val="00BC7D35"/>
    <w:rPr>
      <w:rFonts w:cs="Times New Roman"/>
    </w:rPr>
  </w:style>
  <w:style w:type="paragraph" w:customStyle="1" w:styleId="DSpowyr">
    <w:name w:val="DS_powyr"/>
    <w:basedOn w:val="Normal"/>
    <w:next w:val="DSnormal"/>
    <w:link w:val="DSpowyrZnak"/>
    <w:uiPriority w:val="99"/>
    <w:rsid w:val="006C1D59"/>
    <w:pPr>
      <w:spacing w:before="240" w:after="120"/>
      <w:jc w:val="both"/>
    </w:pPr>
    <w:rPr>
      <w:rFonts w:ascii="Calibri" w:hAnsi="Calibri"/>
      <w:b/>
      <w:i/>
      <w:sz w:val="22"/>
      <w:szCs w:val="18"/>
    </w:rPr>
  </w:style>
  <w:style w:type="character" w:customStyle="1" w:styleId="DSpowyrZnak">
    <w:name w:val="DS_powyr Znak"/>
    <w:basedOn w:val="DefaultParagraphFont"/>
    <w:link w:val="DSpowyr"/>
    <w:uiPriority w:val="99"/>
    <w:locked/>
    <w:rsid w:val="006C1D59"/>
    <w:rPr>
      <w:rFonts w:ascii="Calibri" w:hAnsi="Calibri" w:cs="Times New Roman"/>
      <w:b/>
      <w:i/>
      <w:sz w:val="18"/>
      <w:szCs w:val="18"/>
    </w:rPr>
  </w:style>
  <w:style w:type="paragraph" w:customStyle="1" w:styleId="Pa6">
    <w:name w:val="Pa6"/>
    <w:basedOn w:val="Normal"/>
    <w:next w:val="Normal"/>
    <w:uiPriority w:val="99"/>
    <w:rsid w:val="00A6039F"/>
    <w:pPr>
      <w:autoSpaceDE w:val="0"/>
      <w:autoSpaceDN w:val="0"/>
      <w:adjustRightInd w:val="0"/>
      <w:spacing w:line="241" w:lineRule="atLeast"/>
    </w:pPr>
    <w:rPr>
      <w:rFonts w:ascii="Myriad Pro" w:hAnsi="Myriad Pro" w:cs="Arial"/>
      <w:lang w:eastAsia="en-US"/>
    </w:rPr>
  </w:style>
  <w:style w:type="paragraph" w:customStyle="1" w:styleId="PUNKTORx">
    <w:name w:val="PUNKTORx"/>
    <w:basedOn w:val="Punktor0"/>
    <w:link w:val="PUNKTORxZnak"/>
    <w:uiPriority w:val="99"/>
    <w:rsid w:val="00A6039F"/>
    <w:pPr>
      <w:ind w:left="720"/>
    </w:pPr>
    <w:rPr>
      <w:lang w:eastAsia="en-US"/>
    </w:rPr>
  </w:style>
  <w:style w:type="character" w:customStyle="1" w:styleId="PUNKTORxZnak">
    <w:name w:val="PUNKTORx Znak"/>
    <w:basedOn w:val="DefaultParagraphFont"/>
    <w:link w:val="PUNKTORx"/>
    <w:uiPriority w:val="99"/>
    <w:locked/>
    <w:rsid w:val="00A6039F"/>
    <w:rPr>
      <w:rFonts w:ascii="Calibri" w:hAnsi="Calibri" w:cs="Times New Roman"/>
      <w:bCs/>
      <w:color w:val="000000"/>
      <w:sz w:val="24"/>
      <w:szCs w:val="24"/>
      <w:lang w:val="pl-PL" w:eastAsia="en-US" w:bidi="ar-SA"/>
    </w:rPr>
  </w:style>
  <w:style w:type="paragraph" w:customStyle="1" w:styleId="DSpodpistab">
    <w:name w:val="DS_podpis tab"/>
    <w:basedOn w:val="podpistabK"/>
    <w:link w:val="DSpodpistabZnak"/>
    <w:uiPriority w:val="99"/>
    <w:rsid w:val="00560A92"/>
  </w:style>
  <w:style w:type="character" w:customStyle="1" w:styleId="DSpodpistabZnak">
    <w:name w:val="DS_podpis tab Znak"/>
    <w:basedOn w:val="CaptionChar"/>
    <w:link w:val="DSpodpistab"/>
    <w:uiPriority w:val="99"/>
    <w:locked/>
    <w:rsid w:val="00560A92"/>
    <w:rPr>
      <w:rFonts w:ascii="Calibri" w:hAnsi="Calibri"/>
      <w:sz w:val="16"/>
      <w:szCs w:val="16"/>
    </w:rPr>
  </w:style>
  <w:style w:type="paragraph" w:customStyle="1" w:styleId="DSlista">
    <w:name w:val="DS_lista"/>
    <w:basedOn w:val="DSwypkt"/>
    <w:link w:val="DSlistaZnak"/>
    <w:uiPriority w:val="99"/>
    <w:rsid w:val="00560A92"/>
    <w:pPr>
      <w:ind w:left="738" w:hanging="284"/>
    </w:pPr>
  </w:style>
  <w:style w:type="character" w:customStyle="1" w:styleId="DSlistaZnak">
    <w:name w:val="DS_lista Znak"/>
    <w:basedOn w:val="DSwypktZnak"/>
    <w:link w:val="DSlista"/>
    <w:uiPriority w:val="99"/>
    <w:locked/>
    <w:rsid w:val="00560A92"/>
  </w:style>
  <w:style w:type="paragraph" w:customStyle="1" w:styleId="maznorm">
    <w:name w:val="maz_norm"/>
    <w:basedOn w:val="Normal"/>
    <w:link w:val="maznormZnak"/>
    <w:uiPriority w:val="99"/>
    <w:rsid w:val="00A84B9B"/>
    <w:pPr>
      <w:autoSpaceDE w:val="0"/>
      <w:autoSpaceDN w:val="0"/>
      <w:adjustRightInd w:val="0"/>
      <w:spacing w:before="120" w:after="120"/>
      <w:jc w:val="both"/>
    </w:pPr>
    <w:rPr>
      <w:rFonts w:cs="Calibri"/>
      <w:sz w:val="20"/>
      <w:szCs w:val="22"/>
      <w:lang w:eastAsia="en-US"/>
    </w:rPr>
  </w:style>
  <w:style w:type="character" w:customStyle="1" w:styleId="maznormZnak">
    <w:name w:val="maz_norm Znak"/>
    <w:basedOn w:val="DefaultParagraphFont"/>
    <w:link w:val="maznorm"/>
    <w:uiPriority w:val="99"/>
    <w:locked/>
    <w:rsid w:val="00A84B9B"/>
    <w:rPr>
      <w:rFonts w:cs="Calibri"/>
      <w:sz w:val="22"/>
      <w:szCs w:val="22"/>
      <w:lang w:eastAsia="en-US"/>
    </w:rPr>
  </w:style>
  <w:style w:type="character" w:customStyle="1" w:styleId="st1">
    <w:name w:val="st1"/>
    <w:basedOn w:val="DefaultParagraphFont"/>
    <w:uiPriority w:val="99"/>
    <w:rsid w:val="00652921"/>
    <w:rPr>
      <w:rFonts w:cs="Times New Roman"/>
    </w:rPr>
  </w:style>
  <w:style w:type="character" w:customStyle="1" w:styleId="Nierozpoznanawzmianka1">
    <w:name w:val="Nierozpoznana wzmianka1"/>
    <w:basedOn w:val="DefaultParagraphFont"/>
    <w:uiPriority w:val="99"/>
    <w:semiHidden/>
    <w:rsid w:val="00B93899"/>
    <w:rPr>
      <w:rFonts w:cs="Times New Roman"/>
      <w:color w:val="605E5C"/>
      <w:shd w:val="clear" w:color="auto" w:fill="E1DFDD"/>
    </w:rPr>
  </w:style>
  <w:style w:type="paragraph" w:customStyle="1" w:styleId="K-Ppodpistab">
    <w:name w:val="K-P_podpis tab"/>
    <w:basedOn w:val="Normal"/>
    <w:link w:val="K-PpodpistabZnak"/>
    <w:uiPriority w:val="99"/>
    <w:rsid w:val="003C742A"/>
    <w:pPr>
      <w:spacing w:before="120" w:after="120"/>
      <w:jc w:val="both"/>
    </w:pPr>
    <w:rPr>
      <w:i/>
      <w:sz w:val="18"/>
      <w:szCs w:val="16"/>
    </w:rPr>
  </w:style>
  <w:style w:type="character" w:customStyle="1" w:styleId="K-PpodpistabZnak">
    <w:name w:val="K-P_podpis tab Znak"/>
    <w:basedOn w:val="DefaultParagraphFont"/>
    <w:link w:val="K-Ppodpistab"/>
    <w:uiPriority w:val="99"/>
    <w:locked/>
    <w:rsid w:val="003C742A"/>
    <w:rPr>
      <w:rFonts w:cs="Times New Roman"/>
      <w:i/>
      <w:sz w:val="16"/>
      <w:szCs w:val="16"/>
    </w:rPr>
  </w:style>
  <w:style w:type="paragraph" w:customStyle="1" w:styleId="K-Pnormal">
    <w:name w:val="K-P_normal"/>
    <w:basedOn w:val="Normal"/>
    <w:link w:val="K-PnormalZnak"/>
    <w:uiPriority w:val="99"/>
    <w:rsid w:val="003C742A"/>
    <w:pPr>
      <w:spacing w:before="120" w:after="120" w:line="276" w:lineRule="auto"/>
      <w:jc w:val="both"/>
    </w:pPr>
    <w:rPr>
      <w:sz w:val="22"/>
      <w:szCs w:val="20"/>
    </w:rPr>
  </w:style>
  <w:style w:type="character" w:customStyle="1" w:styleId="K-PnormalZnak">
    <w:name w:val="K-P_normal Znak"/>
    <w:basedOn w:val="DefaultParagraphFont"/>
    <w:link w:val="K-Pnormal"/>
    <w:uiPriority w:val="99"/>
    <w:locked/>
    <w:rsid w:val="003C742A"/>
    <w:rPr>
      <w:rFonts w:cs="Times New Roman"/>
      <w:sz w:val="22"/>
    </w:rPr>
  </w:style>
  <w:style w:type="paragraph" w:customStyle="1" w:styleId="K-Pprzypis">
    <w:name w:val="K-P_przypis"/>
    <w:basedOn w:val="K-Pnormal"/>
    <w:link w:val="K-PprzypisZnak"/>
    <w:uiPriority w:val="99"/>
    <w:rsid w:val="003C742A"/>
    <w:pPr>
      <w:spacing w:before="0" w:after="0" w:line="240" w:lineRule="auto"/>
      <w:ind w:left="170" w:hanging="170"/>
    </w:pPr>
    <w:rPr>
      <w:sz w:val="18"/>
    </w:rPr>
  </w:style>
  <w:style w:type="character" w:customStyle="1" w:styleId="K-PprzypisZnak">
    <w:name w:val="K-P_przypis Znak"/>
    <w:basedOn w:val="K-PnormalZnak"/>
    <w:link w:val="K-Pprzypis"/>
    <w:uiPriority w:val="99"/>
    <w:locked/>
    <w:rsid w:val="003C742A"/>
    <w:rPr>
      <w:sz w:val="18"/>
    </w:rPr>
  </w:style>
  <w:style w:type="paragraph" w:customStyle="1" w:styleId="K-Pnagl3">
    <w:name w:val="K-P_nagl3"/>
    <w:basedOn w:val="Normal"/>
    <w:next w:val="K-Pnormal"/>
    <w:link w:val="K-Pnagl3Znak"/>
    <w:uiPriority w:val="99"/>
    <w:rsid w:val="00337A22"/>
    <w:pPr>
      <w:keepNext/>
      <w:spacing w:before="240" w:after="120"/>
      <w:jc w:val="both"/>
      <w:outlineLvl w:val="1"/>
    </w:pPr>
    <w:rPr>
      <w:b/>
      <w:bCs/>
      <w:iCs/>
      <w:caps/>
      <w:szCs w:val="22"/>
    </w:rPr>
  </w:style>
  <w:style w:type="character" w:customStyle="1" w:styleId="K-Pnagl3Znak">
    <w:name w:val="K-P_nagl3 Znak"/>
    <w:basedOn w:val="DefaultParagraphFont"/>
    <w:link w:val="K-Pnagl3"/>
    <w:uiPriority w:val="99"/>
    <w:locked/>
    <w:rsid w:val="00337A22"/>
    <w:rPr>
      <w:rFonts w:cs="Times New Roman"/>
      <w:b/>
      <w:bCs/>
      <w:iCs/>
      <w:caps/>
      <w:sz w:val="22"/>
      <w:szCs w:val="22"/>
    </w:rPr>
  </w:style>
  <w:style w:type="paragraph" w:customStyle="1" w:styleId="Swpowyr">
    <w:name w:val="Sw_powyr"/>
    <w:basedOn w:val="normalnyakapit"/>
    <w:next w:val="Normal"/>
    <w:link w:val="SwpowyrZnak"/>
    <w:uiPriority w:val="99"/>
    <w:rsid w:val="004150BB"/>
    <w:pPr>
      <w:spacing w:before="240" w:after="120" w:line="240" w:lineRule="auto"/>
    </w:pPr>
    <w:rPr>
      <w:szCs w:val="18"/>
    </w:rPr>
  </w:style>
  <w:style w:type="character" w:customStyle="1" w:styleId="SwpowyrZnak">
    <w:name w:val="Sw_powyr Znak"/>
    <w:basedOn w:val="normalnyakapitZnak"/>
    <w:link w:val="Swpowyr"/>
    <w:uiPriority w:val="99"/>
    <w:locked/>
    <w:rsid w:val="004150BB"/>
    <w:rPr>
      <w:sz w:val="18"/>
      <w:szCs w:val="18"/>
    </w:rPr>
  </w:style>
  <w:style w:type="paragraph" w:customStyle="1" w:styleId="Swnormal">
    <w:name w:val="Sw_normal"/>
    <w:basedOn w:val="Normal"/>
    <w:link w:val="SwnormalZnak"/>
    <w:uiPriority w:val="99"/>
    <w:rsid w:val="00027344"/>
    <w:pPr>
      <w:spacing w:before="120" w:after="120" w:line="276" w:lineRule="auto"/>
      <w:jc w:val="both"/>
    </w:pPr>
    <w:rPr>
      <w:szCs w:val="20"/>
    </w:rPr>
  </w:style>
  <w:style w:type="character" w:customStyle="1" w:styleId="SwnormalZnak">
    <w:name w:val="Sw_normal Znak"/>
    <w:basedOn w:val="DefaultParagraphFont"/>
    <w:link w:val="Swnormal"/>
    <w:uiPriority w:val="99"/>
    <w:locked/>
    <w:rsid w:val="00027344"/>
    <w:rPr>
      <w:rFonts w:cs="Times New Roman"/>
      <w:sz w:val="24"/>
    </w:rPr>
  </w:style>
  <w:style w:type="paragraph" w:customStyle="1" w:styleId="lwypunkt">
    <w:name w:val="śl_wypunkt"/>
    <w:basedOn w:val="Normal"/>
    <w:link w:val="lwypunktZnak"/>
    <w:uiPriority w:val="99"/>
    <w:rsid w:val="00AD55A7"/>
    <w:pPr>
      <w:numPr>
        <w:numId w:val="24"/>
      </w:numPr>
      <w:tabs>
        <w:tab w:val="left" w:pos="1134"/>
      </w:tabs>
      <w:spacing w:line="276" w:lineRule="auto"/>
      <w:ind w:left="1134"/>
      <w:jc w:val="both"/>
    </w:pPr>
    <w:rPr>
      <w:sz w:val="20"/>
      <w:szCs w:val="20"/>
      <w:lang w:eastAsia="en-US"/>
    </w:rPr>
  </w:style>
  <w:style w:type="character" w:customStyle="1" w:styleId="lwypunktZnak">
    <w:name w:val="śl_wypunkt Znak"/>
    <w:link w:val="lwypunkt"/>
    <w:uiPriority w:val="99"/>
    <w:locked/>
    <w:rsid w:val="00AD55A7"/>
    <w:rPr>
      <w:sz w:val="20"/>
      <w:szCs w:val="20"/>
      <w:lang w:eastAsia="en-US"/>
    </w:rPr>
  </w:style>
  <w:style w:type="paragraph" w:customStyle="1" w:styleId="Swnagl3">
    <w:name w:val="Sw_nagl3"/>
    <w:basedOn w:val="Normal"/>
    <w:next w:val="Swnormal"/>
    <w:link w:val="Swnagl3Znak"/>
    <w:uiPriority w:val="99"/>
    <w:rsid w:val="00D82F64"/>
    <w:pPr>
      <w:keepNext/>
      <w:spacing w:before="240" w:after="120" w:line="276" w:lineRule="auto"/>
      <w:ind w:left="851" w:hanging="851"/>
      <w:outlineLvl w:val="1"/>
    </w:pPr>
    <w:rPr>
      <w:b/>
      <w:bCs/>
      <w:iCs/>
      <w:caps/>
      <w:color w:val="000066"/>
      <w:szCs w:val="22"/>
      <w:lang w:eastAsia="ar-SA"/>
    </w:rPr>
  </w:style>
  <w:style w:type="character" w:customStyle="1" w:styleId="Swnagl3Znak">
    <w:name w:val="Sw_nagl3 Znak"/>
    <w:basedOn w:val="DefaultParagraphFont"/>
    <w:link w:val="Swnagl3"/>
    <w:uiPriority w:val="99"/>
    <w:locked/>
    <w:rsid w:val="00D82F64"/>
    <w:rPr>
      <w:rFonts w:cs="Times New Roman"/>
      <w:b/>
      <w:bCs/>
      <w:iCs/>
      <w:caps/>
      <w:color w:val="000066"/>
      <w:sz w:val="22"/>
      <w:szCs w:val="22"/>
      <w:lang w:eastAsia="ar-SA" w:bidi="ar-SA"/>
    </w:rPr>
  </w:style>
  <w:style w:type="paragraph" w:styleId="Revision">
    <w:name w:val="Revision"/>
    <w:hidden/>
    <w:uiPriority w:val="99"/>
    <w:semiHidden/>
    <w:rsid w:val="00D002D4"/>
    <w:rPr>
      <w:sz w:val="24"/>
      <w:szCs w:val="24"/>
    </w:rPr>
  </w:style>
  <w:style w:type="character" w:customStyle="1" w:styleId="PZI-PKT1Znak">
    <w:name w:val="PZI-PKT1 Znak"/>
    <w:basedOn w:val="DefaultParagraphFont"/>
    <w:link w:val="PZI-PKT1"/>
    <w:uiPriority w:val="99"/>
    <w:locked/>
    <w:rsid w:val="00042F2F"/>
    <w:rPr>
      <w:rFonts w:ascii="Arial" w:hAnsi="Arial" w:cs="Arial"/>
    </w:rPr>
  </w:style>
  <w:style w:type="paragraph" w:customStyle="1" w:styleId="PZI-PKT1">
    <w:name w:val="PZI-PKT1"/>
    <w:basedOn w:val="Normal"/>
    <w:link w:val="PZI-PKT1Znak"/>
    <w:uiPriority w:val="99"/>
    <w:rsid w:val="00042F2F"/>
    <w:pPr>
      <w:snapToGrid w:val="0"/>
      <w:spacing w:before="120" w:after="120"/>
      <w:ind w:left="786" w:hanging="360"/>
      <w:jc w:val="both"/>
    </w:pPr>
    <w:rPr>
      <w:rFonts w:ascii="Arial" w:hAnsi="Arial" w:cs="Arial"/>
      <w:sz w:val="20"/>
      <w:szCs w:val="20"/>
    </w:rPr>
  </w:style>
  <w:style w:type="paragraph" w:customStyle="1" w:styleId="Swwypkt">
    <w:name w:val="Sw_wypkt"/>
    <w:basedOn w:val="Swnormal"/>
    <w:link w:val="SwwypktZnak"/>
    <w:uiPriority w:val="99"/>
    <w:rsid w:val="00DA2C4D"/>
    <w:pPr>
      <w:ind w:left="568" w:hanging="284"/>
    </w:pPr>
    <w:rPr>
      <w:rFonts w:ascii="Trebuchet MS" w:hAnsi="Trebuchet MS"/>
      <w:szCs w:val="22"/>
    </w:rPr>
  </w:style>
  <w:style w:type="character" w:customStyle="1" w:styleId="SwwypktZnak">
    <w:name w:val="Sw_wypkt Znak"/>
    <w:basedOn w:val="KwypunktZnak"/>
    <w:link w:val="Swwypkt"/>
    <w:uiPriority w:val="99"/>
    <w:locked/>
    <w:rsid w:val="00DA2C4D"/>
  </w:style>
  <w:style w:type="character" w:customStyle="1" w:styleId="Nierozpoznanawzmianka2">
    <w:name w:val="Nierozpoznana wzmianka2"/>
    <w:basedOn w:val="DefaultParagraphFont"/>
    <w:uiPriority w:val="99"/>
    <w:semiHidden/>
    <w:rsid w:val="00DA2C4D"/>
    <w:rPr>
      <w:rFonts w:cs="Times New Roman"/>
      <w:color w:val="605E5C"/>
      <w:shd w:val="clear" w:color="auto" w:fill="E1DFDD"/>
    </w:rPr>
  </w:style>
  <w:style w:type="character" w:customStyle="1" w:styleId="Nierozpoznanawzmianka21">
    <w:name w:val="Nierozpoznana wzmianka21"/>
    <w:basedOn w:val="DefaultParagraphFont"/>
    <w:uiPriority w:val="99"/>
    <w:semiHidden/>
    <w:rsid w:val="002263A3"/>
    <w:rPr>
      <w:rFonts w:cs="Times New Roman"/>
      <w:color w:val="605E5C"/>
      <w:shd w:val="clear" w:color="auto" w:fill="E1DFDD"/>
    </w:rPr>
  </w:style>
  <w:style w:type="character" w:customStyle="1" w:styleId="lrzxr">
    <w:name w:val="lrzxr"/>
    <w:basedOn w:val="DefaultParagraphFont"/>
    <w:uiPriority w:val="99"/>
    <w:rsid w:val="002263A3"/>
    <w:rPr>
      <w:rFonts w:cs="Times New Roman"/>
    </w:rPr>
  </w:style>
  <w:style w:type="numbering" w:customStyle="1" w:styleId="magda11">
    <w:name w:val="magda11"/>
    <w:rsid w:val="004F4AE2"/>
    <w:pPr>
      <w:numPr>
        <w:numId w:val="9"/>
      </w:numPr>
    </w:pPr>
  </w:style>
  <w:style w:type="numbering" w:customStyle="1" w:styleId="magda1">
    <w:name w:val="magda1"/>
    <w:rsid w:val="004F4AE2"/>
    <w:pPr>
      <w:numPr>
        <w:numId w:val="12"/>
      </w:numPr>
    </w:pPr>
  </w:style>
  <w:style w:type="numbering" w:styleId="111111">
    <w:name w:val="Outline List 2"/>
    <w:basedOn w:val="NoList"/>
    <w:uiPriority w:val="99"/>
    <w:semiHidden/>
    <w:unhideWhenUsed/>
    <w:locked/>
    <w:rsid w:val="004F4AE2"/>
    <w:pPr>
      <w:numPr>
        <w:numId w:val="10"/>
      </w:numPr>
    </w:pPr>
  </w:style>
</w:styles>
</file>

<file path=word/webSettings.xml><?xml version="1.0" encoding="utf-8"?>
<w:webSettings xmlns:r="http://schemas.openxmlformats.org/officeDocument/2006/relationships" xmlns:w="http://schemas.openxmlformats.org/wordprocessingml/2006/main">
  <w:divs>
    <w:div w:id="1874659185">
      <w:marLeft w:val="0"/>
      <w:marRight w:val="0"/>
      <w:marTop w:val="0"/>
      <w:marBottom w:val="0"/>
      <w:divBdr>
        <w:top w:val="none" w:sz="0" w:space="0" w:color="auto"/>
        <w:left w:val="none" w:sz="0" w:space="0" w:color="auto"/>
        <w:bottom w:val="none" w:sz="0" w:space="0" w:color="auto"/>
        <w:right w:val="none" w:sz="0" w:space="0" w:color="auto"/>
      </w:divBdr>
    </w:div>
    <w:div w:id="1874659186">
      <w:marLeft w:val="0"/>
      <w:marRight w:val="0"/>
      <w:marTop w:val="0"/>
      <w:marBottom w:val="0"/>
      <w:divBdr>
        <w:top w:val="none" w:sz="0" w:space="0" w:color="auto"/>
        <w:left w:val="none" w:sz="0" w:space="0" w:color="auto"/>
        <w:bottom w:val="none" w:sz="0" w:space="0" w:color="auto"/>
        <w:right w:val="none" w:sz="0" w:space="0" w:color="auto"/>
      </w:divBdr>
    </w:div>
    <w:div w:id="1874659187">
      <w:marLeft w:val="0"/>
      <w:marRight w:val="0"/>
      <w:marTop w:val="0"/>
      <w:marBottom w:val="0"/>
      <w:divBdr>
        <w:top w:val="none" w:sz="0" w:space="0" w:color="auto"/>
        <w:left w:val="none" w:sz="0" w:space="0" w:color="auto"/>
        <w:bottom w:val="none" w:sz="0" w:space="0" w:color="auto"/>
        <w:right w:val="none" w:sz="0" w:space="0" w:color="auto"/>
      </w:divBdr>
      <w:divsChild>
        <w:div w:id="1874659230">
          <w:marLeft w:val="0"/>
          <w:marRight w:val="0"/>
          <w:marTop w:val="0"/>
          <w:marBottom w:val="0"/>
          <w:divBdr>
            <w:top w:val="none" w:sz="0" w:space="0" w:color="auto"/>
            <w:left w:val="none" w:sz="0" w:space="0" w:color="auto"/>
            <w:bottom w:val="none" w:sz="0" w:space="0" w:color="auto"/>
            <w:right w:val="none" w:sz="0" w:space="0" w:color="auto"/>
          </w:divBdr>
          <w:divsChild>
            <w:div w:id="1874659282">
              <w:marLeft w:val="0"/>
              <w:marRight w:val="0"/>
              <w:marTop w:val="1300"/>
              <w:marBottom w:val="0"/>
              <w:divBdr>
                <w:top w:val="none" w:sz="0" w:space="0" w:color="auto"/>
                <w:left w:val="none" w:sz="0" w:space="0" w:color="auto"/>
                <w:bottom w:val="none" w:sz="0" w:space="0" w:color="auto"/>
                <w:right w:val="none" w:sz="0" w:space="0" w:color="auto"/>
              </w:divBdr>
            </w:div>
          </w:divsChild>
        </w:div>
        <w:div w:id="1874659260">
          <w:marLeft w:val="0"/>
          <w:marRight w:val="0"/>
          <w:marTop w:val="0"/>
          <w:marBottom w:val="0"/>
          <w:divBdr>
            <w:top w:val="none" w:sz="0" w:space="0" w:color="auto"/>
            <w:left w:val="none" w:sz="0" w:space="0" w:color="auto"/>
            <w:bottom w:val="none" w:sz="0" w:space="0" w:color="auto"/>
            <w:right w:val="none" w:sz="0" w:space="0" w:color="auto"/>
          </w:divBdr>
          <w:divsChild>
            <w:div w:id="1874659212">
              <w:marLeft w:val="0"/>
              <w:marRight w:val="0"/>
              <w:marTop w:val="0"/>
              <w:marBottom w:val="0"/>
              <w:divBdr>
                <w:top w:val="none" w:sz="0" w:space="0" w:color="auto"/>
                <w:left w:val="none" w:sz="0" w:space="0" w:color="auto"/>
                <w:bottom w:val="none" w:sz="0" w:space="0" w:color="auto"/>
                <w:right w:val="none" w:sz="0" w:space="0" w:color="auto"/>
              </w:divBdr>
            </w:div>
          </w:divsChild>
        </w:div>
        <w:div w:id="1874659283">
          <w:marLeft w:val="0"/>
          <w:marRight w:val="0"/>
          <w:marTop w:val="0"/>
          <w:marBottom w:val="0"/>
          <w:divBdr>
            <w:top w:val="none" w:sz="0" w:space="0" w:color="auto"/>
            <w:left w:val="none" w:sz="0" w:space="0" w:color="auto"/>
            <w:bottom w:val="none" w:sz="0" w:space="0" w:color="auto"/>
            <w:right w:val="none" w:sz="0" w:space="0" w:color="auto"/>
          </w:divBdr>
          <w:divsChild>
            <w:div w:id="187465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188">
      <w:marLeft w:val="0"/>
      <w:marRight w:val="0"/>
      <w:marTop w:val="0"/>
      <w:marBottom w:val="0"/>
      <w:divBdr>
        <w:top w:val="none" w:sz="0" w:space="0" w:color="auto"/>
        <w:left w:val="none" w:sz="0" w:space="0" w:color="auto"/>
        <w:bottom w:val="none" w:sz="0" w:space="0" w:color="auto"/>
        <w:right w:val="none" w:sz="0" w:space="0" w:color="auto"/>
      </w:divBdr>
    </w:div>
    <w:div w:id="1874659189">
      <w:marLeft w:val="0"/>
      <w:marRight w:val="0"/>
      <w:marTop w:val="0"/>
      <w:marBottom w:val="0"/>
      <w:divBdr>
        <w:top w:val="none" w:sz="0" w:space="0" w:color="auto"/>
        <w:left w:val="none" w:sz="0" w:space="0" w:color="auto"/>
        <w:bottom w:val="none" w:sz="0" w:space="0" w:color="auto"/>
        <w:right w:val="none" w:sz="0" w:space="0" w:color="auto"/>
      </w:divBdr>
    </w:div>
    <w:div w:id="1874659190">
      <w:marLeft w:val="0"/>
      <w:marRight w:val="0"/>
      <w:marTop w:val="0"/>
      <w:marBottom w:val="0"/>
      <w:divBdr>
        <w:top w:val="none" w:sz="0" w:space="0" w:color="auto"/>
        <w:left w:val="none" w:sz="0" w:space="0" w:color="auto"/>
        <w:bottom w:val="none" w:sz="0" w:space="0" w:color="auto"/>
        <w:right w:val="none" w:sz="0" w:space="0" w:color="auto"/>
      </w:divBdr>
    </w:div>
    <w:div w:id="1874659191">
      <w:marLeft w:val="0"/>
      <w:marRight w:val="0"/>
      <w:marTop w:val="0"/>
      <w:marBottom w:val="0"/>
      <w:divBdr>
        <w:top w:val="none" w:sz="0" w:space="0" w:color="auto"/>
        <w:left w:val="none" w:sz="0" w:space="0" w:color="auto"/>
        <w:bottom w:val="none" w:sz="0" w:space="0" w:color="auto"/>
        <w:right w:val="none" w:sz="0" w:space="0" w:color="auto"/>
      </w:divBdr>
    </w:div>
    <w:div w:id="1874659192">
      <w:marLeft w:val="0"/>
      <w:marRight w:val="0"/>
      <w:marTop w:val="0"/>
      <w:marBottom w:val="0"/>
      <w:divBdr>
        <w:top w:val="none" w:sz="0" w:space="0" w:color="auto"/>
        <w:left w:val="none" w:sz="0" w:space="0" w:color="auto"/>
        <w:bottom w:val="none" w:sz="0" w:space="0" w:color="auto"/>
        <w:right w:val="none" w:sz="0" w:space="0" w:color="auto"/>
      </w:divBdr>
    </w:div>
    <w:div w:id="1874659194">
      <w:marLeft w:val="0"/>
      <w:marRight w:val="0"/>
      <w:marTop w:val="0"/>
      <w:marBottom w:val="0"/>
      <w:divBdr>
        <w:top w:val="none" w:sz="0" w:space="0" w:color="auto"/>
        <w:left w:val="none" w:sz="0" w:space="0" w:color="auto"/>
        <w:bottom w:val="none" w:sz="0" w:space="0" w:color="auto"/>
        <w:right w:val="none" w:sz="0" w:space="0" w:color="auto"/>
      </w:divBdr>
    </w:div>
    <w:div w:id="1874659195">
      <w:marLeft w:val="0"/>
      <w:marRight w:val="0"/>
      <w:marTop w:val="0"/>
      <w:marBottom w:val="0"/>
      <w:divBdr>
        <w:top w:val="none" w:sz="0" w:space="0" w:color="auto"/>
        <w:left w:val="none" w:sz="0" w:space="0" w:color="auto"/>
        <w:bottom w:val="none" w:sz="0" w:space="0" w:color="auto"/>
        <w:right w:val="none" w:sz="0" w:space="0" w:color="auto"/>
      </w:divBdr>
      <w:divsChild>
        <w:div w:id="1874659193">
          <w:marLeft w:val="0"/>
          <w:marRight w:val="0"/>
          <w:marTop w:val="0"/>
          <w:marBottom w:val="0"/>
          <w:divBdr>
            <w:top w:val="none" w:sz="0" w:space="0" w:color="auto"/>
            <w:left w:val="none" w:sz="0" w:space="0" w:color="auto"/>
            <w:bottom w:val="none" w:sz="0" w:space="0" w:color="auto"/>
            <w:right w:val="none" w:sz="0" w:space="0" w:color="auto"/>
          </w:divBdr>
        </w:div>
      </w:divsChild>
    </w:div>
    <w:div w:id="1874659196">
      <w:marLeft w:val="0"/>
      <w:marRight w:val="0"/>
      <w:marTop w:val="0"/>
      <w:marBottom w:val="0"/>
      <w:divBdr>
        <w:top w:val="none" w:sz="0" w:space="0" w:color="auto"/>
        <w:left w:val="none" w:sz="0" w:space="0" w:color="auto"/>
        <w:bottom w:val="none" w:sz="0" w:space="0" w:color="auto"/>
        <w:right w:val="none" w:sz="0" w:space="0" w:color="auto"/>
      </w:divBdr>
    </w:div>
    <w:div w:id="1874659199">
      <w:marLeft w:val="0"/>
      <w:marRight w:val="0"/>
      <w:marTop w:val="0"/>
      <w:marBottom w:val="0"/>
      <w:divBdr>
        <w:top w:val="none" w:sz="0" w:space="0" w:color="auto"/>
        <w:left w:val="none" w:sz="0" w:space="0" w:color="auto"/>
        <w:bottom w:val="none" w:sz="0" w:space="0" w:color="auto"/>
        <w:right w:val="none" w:sz="0" w:space="0" w:color="auto"/>
      </w:divBdr>
    </w:div>
    <w:div w:id="1874659200">
      <w:marLeft w:val="0"/>
      <w:marRight w:val="0"/>
      <w:marTop w:val="0"/>
      <w:marBottom w:val="0"/>
      <w:divBdr>
        <w:top w:val="none" w:sz="0" w:space="0" w:color="auto"/>
        <w:left w:val="none" w:sz="0" w:space="0" w:color="auto"/>
        <w:bottom w:val="none" w:sz="0" w:space="0" w:color="auto"/>
        <w:right w:val="none" w:sz="0" w:space="0" w:color="auto"/>
      </w:divBdr>
    </w:div>
    <w:div w:id="1874659201">
      <w:marLeft w:val="0"/>
      <w:marRight w:val="0"/>
      <w:marTop w:val="0"/>
      <w:marBottom w:val="0"/>
      <w:divBdr>
        <w:top w:val="none" w:sz="0" w:space="0" w:color="auto"/>
        <w:left w:val="none" w:sz="0" w:space="0" w:color="auto"/>
        <w:bottom w:val="none" w:sz="0" w:space="0" w:color="auto"/>
        <w:right w:val="none" w:sz="0" w:space="0" w:color="auto"/>
      </w:divBdr>
    </w:div>
    <w:div w:id="1874659203">
      <w:marLeft w:val="0"/>
      <w:marRight w:val="0"/>
      <w:marTop w:val="0"/>
      <w:marBottom w:val="0"/>
      <w:divBdr>
        <w:top w:val="none" w:sz="0" w:space="0" w:color="auto"/>
        <w:left w:val="none" w:sz="0" w:space="0" w:color="auto"/>
        <w:bottom w:val="none" w:sz="0" w:space="0" w:color="auto"/>
        <w:right w:val="none" w:sz="0" w:space="0" w:color="auto"/>
      </w:divBdr>
    </w:div>
    <w:div w:id="1874659205">
      <w:marLeft w:val="0"/>
      <w:marRight w:val="0"/>
      <w:marTop w:val="0"/>
      <w:marBottom w:val="0"/>
      <w:divBdr>
        <w:top w:val="none" w:sz="0" w:space="0" w:color="auto"/>
        <w:left w:val="none" w:sz="0" w:space="0" w:color="auto"/>
        <w:bottom w:val="none" w:sz="0" w:space="0" w:color="auto"/>
        <w:right w:val="none" w:sz="0" w:space="0" w:color="auto"/>
      </w:divBdr>
    </w:div>
    <w:div w:id="1874659206">
      <w:marLeft w:val="0"/>
      <w:marRight w:val="0"/>
      <w:marTop w:val="0"/>
      <w:marBottom w:val="0"/>
      <w:divBdr>
        <w:top w:val="none" w:sz="0" w:space="0" w:color="auto"/>
        <w:left w:val="none" w:sz="0" w:space="0" w:color="auto"/>
        <w:bottom w:val="none" w:sz="0" w:space="0" w:color="auto"/>
        <w:right w:val="none" w:sz="0" w:space="0" w:color="auto"/>
      </w:divBdr>
    </w:div>
    <w:div w:id="1874659207">
      <w:marLeft w:val="0"/>
      <w:marRight w:val="0"/>
      <w:marTop w:val="0"/>
      <w:marBottom w:val="0"/>
      <w:divBdr>
        <w:top w:val="none" w:sz="0" w:space="0" w:color="auto"/>
        <w:left w:val="none" w:sz="0" w:space="0" w:color="auto"/>
        <w:bottom w:val="none" w:sz="0" w:space="0" w:color="auto"/>
        <w:right w:val="none" w:sz="0" w:space="0" w:color="auto"/>
      </w:divBdr>
    </w:div>
    <w:div w:id="1874659208">
      <w:marLeft w:val="0"/>
      <w:marRight w:val="0"/>
      <w:marTop w:val="0"/>
      <w:marBottom w:val="0"/>
      <w:divBdr>
        <w:top w:val="none" w:sz="0" w:space="0" w:color="auto"/>
        <w:left w:val="none" w:sz="0" w:space="0" w:color="auto"/>
        <w:bottom w:val="none" w:sz="0" w:space="0" w:color="auto"/>
        <w:right w:val="none" w:sz="0" w:space="0" w:color="auto"/>
      </w:divBdr>
    </w:div>
    <w:div w:id="1874659209">
      <w:marLeft w:val="0"/>
      <w:marRight w:val="0"/>
      <w:marTop w:val="0"/>
      <w:marBottom w:val="0"/>
      <w:divBdr>
        <w:top w:val="none" w:sz="0" w:space="0" w:color="auto"/>
        <w:left w:val="none" w:sz="0" w:space="0" w:color="auto"/>
        <w:bottom w:val="none" w:sz="0" w:space="0" w:color="auto"/>
        <w:right w:val="none" w:sz="0" w:space="0" w:color="auto"/>
      </w:divBdr>
    </w:div>
    <w:div w:id="1874659210">
      <w:marLeft w:val="0"/>
      <w:marRight w:val="0"/>
      <w:marTop w:val="0"/>
      <w:marBottom w:val="0"/>
      <w:divBdr>
        <w:top w:val="none" w:sz="0" w:space="0" w:color="auto"/>
        <w:left w:val="none" w:sz="0" w:space="0" w:color="auto"/>
        <w:bottom w:val="none" w:sz="0" w:space="0" w:color="auto"/>
        <w:right w:val="none" w:sz="0" w:space="0" w:color="auto"/>
      </w:divBdr>
    </w:div>
    <w:div w:id="1874659213">
      <w:marLeft w:val="0"/>
      <w:marRight w:val="0"/>
      <w:marTop w:val="0"/>
      <w:marBottom w:val="0"/>
      <w:divBdr>
        <w:top w:val="none" w:sz="0" w:space="0" w:color="auto"/>
        <w:left w:val="none" w:sz="0" w:space="0" w:color="auto"/>
        <w:bottom w:val="none" w:sz="0" w:space="0" w:color="auto"/>
        <w:right w:val="none" w:sz="0" w:space="0" w:color="auto"/>
      </w:divBdr>
    </w:div>
    <w:div w:id="1874659214">
      <w:marLeft w:val="0"/>
      <w:marRight w:val="0"/>
      <w:marTop w:val="0"/>
      <w:marBottom w:val="0"/>
      <w:divBdr>
        <w:top w:val="none" w:sz="0" w:space="0" w:color="auto"/>
        <w:left w:val="none" w:sz="0" w:space="0" w:color="auto"/>
        <w:bottom w:val="none" w:sz="0" w:space="0" w:color="auto"/>
        <w:right w:val="none" w:sz="0" w:space="0" w:color="auto"/>
      </w:divBdr>
    </w:div>
    <w:div w:id="1874659215">
      <w:marLeft w:val="0"/>
      <w:marRight w:val="0"/>
      <w:marTop w:val="0"/>
      <w:marBottom w:val="0"/>
      <w:divBdr>
        <w:top w:val="none" w:sz="0" w:space="0" w:color="auto"/>
        <w:left w:val="none" w:sz="0" w:space="0" w:color="auto"/>
        <w:bottom w:val="none" w:sz="0" w:space="0" w:color="auto"/>
        <w:right w:val="none" w:sz="0" w:space="0" w:color="auto"/>
      </w:divBdr>
    </w:div>
    <w:div w:id="1874659216">
      <w:marLeft w:val="0"/>
      <w:marRight w:val="0"/>
      <w:marTop w:val="0"/>
      <w:marBottom w:val="0"/>
      <w:divBdr>
        <w:top w:val="none" w:sz="0" w:space="0" w:color="auto"/>
        <w:left w:val="none" w:sz="0" w:space="0" w:color="auto"/>
        <w:bottom w:val="none" w:sz="0" w:space="0" w:color="auto"/>
        <w:right w:val="none" w:sz="0" w:space="0" w:color="auto"/>
      </w:divBdr>
    </w:div>
    <w:div w:id="1874659217">
      <w:marLeft w:val="0"/>
      <w:marRight w:val="0"/>
      <w:marTop w:val="0"/>
      <w:marBottom w:val="0"/>
      <w:divBdr>
        <w:top w:val="none" w:sz="0" w:space="0" w:color="auto"/>
        <w:left w:val="none" w:sz="0" w:space="0" w:color="auto"/>
        <w:bottom w:val="none" w:sz="0" w:space="0" w:color="auto"/>
        <w:right w:val="none" w:sz="0" w:space="0" w:color="auto"/>
      </w:divBdr>
    </w:div>
    <w:div w:id="1874659218">
      <w:marLeft w:val="0"/>
      <w:marRight w:val="0"/>
      <w:marTop w:val="0"/>
      <w:marBottom w:val="0"/>
      <w:divBdr>
        <w:top w:val="none" w:sz="0" w:space="0" w:color="auto"/>
        <w:left w:val="none" w:sz="0" w:space="0" w:color="auto"/>
        <w:bottom w:val="none" w:sz="0" w:space="0" w:color="auto"/>
        <w:right w:val="none" w:sz="0" w:space="0" w:color="auto"/>
      </w:divBdr>
    </w:div>
    <w:div w:id="1874659219">
      <w:marLeft w:val="0"/>
      <w:marRight w:val="0"/>
      <w:marTop w:val="0"/>
      <w:marBottom w:val="0"/>
      <w:divBdr>
        <w:top w:val="none" w:sz="0" w:space="0" w:color="auto"/>
        <w:left w:val="none" w:sz="0" w:space="0" w:color="auto"/>
        <w:bottom w:val="none" w:sz="0" w:space="0" w:color="auto"/>
        <w:right w:val="none" w:sz="0" w:space="0" w:color="auto"/>
      </w:divBdr>
    </w:div>
    <w:div w:id="1874659220">
      <w:marLeft w:val="0"/>
      <w:marRight w:val="0"/>
      <w:marTop w:val="0"/>
      <w:marBottom w:val="0"/>
      <w:divBdr>
        <w:top w:val="none" w:sz="0" w:space="0" w:color="auto"/>
        <w:left w:val="none" w:sz="0" w:space="0" w:color="auto"/>
        <w:bottom w:val="none" w:sz="0" w:space="0" w:color="auto"/>
        <w:right w:val="none" w:sz="0" w:space="0" w:color="auto"/>
      </w:divBdr>
    </w:div>
    <w:div w:id="1874659222">
      <w:marLeft w:val="0"/>
      <w:marRight w:val="0"/>
      <w:marTop w:val="0"/>
      <w:marBottom w:val="0"/>
      <w:divBdr>
        <w:top w:val="none" w:sz="0" w:space="0" w:color="auto"/>
        <w:left w:val="none" w:sz="0" w:space="0" w:color="auto"/>
        <w:bottom w:val="none" w:sz="0" w:space="0" w:color="auto"/>
        <w:right w:val="none" w:sz="0" w:space="0" w:color="auto"/>
      </w:divBdr>
    </w:div>
    <w:div w:id="1874659223">
      <w:marLeft w:val="0"/>
      <w:marRight w:val="0"/>
      <w:marTop w:val="0"/>
      <w:marBottom w:val="0"/>
      <w:divBdr>
        <w:top w:val="none" w:sz="0" w:space="0" w:color="auto"/>
        <w:left w:val="none" w:sz="0" w:space="0" w:color="auto"/>
        <w:bottom w:val="none" w:sz="0" w:space="0" w:color="auto"/>
        <w:right w:val="none" w:sz="0" w:space="0" w:color="auto"/>
      </w:divBdr>
      <w:divsChild>
        <w:div w:id="1874659285">
          <w:marLeft w:val="0"/>
          <w:marRight w:val="0"/>
          <w:marTop w:val="0"/>
          <w:marBottom w:val="0"/>
          <w:divBdr>
            <w:top w:val="none" w:sz="0" w:space="0" w:color="auto"/>
            <w:left w:val="none" w:sz="0" w:space="0" w:color="auto"/>
            <w:bottom w:val="none" w:sz="0" w:space="0" w:color="auto"/>
            <w:right w:val="none" w:sz="0" w:space="0" w:color="auto"/>
          </w:divBdr>
        </w:div>
        <w:div w:id="1874659323">
          <w:marLeft w:val="0"/>
          <w:marRight w:val="0"/>
          <w:marTop w:val="0"/>
          <w:marBottom w:val="0"/>
          <w:divBdr>
            <w:top w:val="none" w:sz="0" w:space="0" w:color="auto"/>
            <w:left w:val="none" w:sz="0" w:space="0" w:color="auto"/>
            <w:bottom w:val="none" w:sz="0" w:space="0" w:color="auto"/>
            <w:right w:val="none" w:sz="0" w:space="0" w:color="auto"/>
          </w:divBdr>
        </w:div>
      </w:divsChild>
    </w:div>
    <w:div w:id="1874659224">
      <w:marLeft w:val="0"/>
      <w:marRight w:val="0"/>
      <w:marTop w:val="0"/>
      <w:marBottom w:val="0"/>
      <w:divBdr>
        <w:top w:val="none" w:sz="0" w:space="0" w:color="auto"/>
        <w:left w:val="none" w:sz="0" w:space="0" w:color="auto"/>
        <w:bottom w:val="none" w:sz="0" w:space="0" w:color="auto"/>
        <w:right w:val="none" w:sz="0" w:space="0" w:color="auto"/>
      </w:divBdr>
    </w:div>
    <w:div w:id="1874659225">
      <w:marLeft w:val="0"/>
      <w:marRight w:val="0"/>
      <w:marTop w:val="0"/>
      <w:marBottom w:val="0"/>
      <w:divBdr>
        <w:top w:val="none" w:sz="0" w:space="0" w:color="auto"/>
        <w:left w:val="none" w:sz="0" w:space="0" w:color="auto"/>
        <w:bottom w:val="none" w:sz="0" w:space="0" w:color="auto"/>
        <w:right w:val="none" w:sz="0" w:space="0" w:color="auto"/>
      </w:divBdr>
    </w:div>
    <w:div w:id="1874659226">
      <w:marLeft w:val="0"/>
      <w:marRight w:val="0"/>
      <w:marTop w:val="0"/>
      <w:marBottom w:val="0"/>
      <w:divBdr>
        <w:top w:val="none" w:sz="0" w:space="0" w:color="auto"/>
        <w:left w:val="none" w:sz="0" w:space="0" w:color="auto"/>
        <w:bottom w:val="none" w:sz="0" w:space="0" w:color="auto"/>
        <w:right w:val="none" w:sz="0" w:space="0" w:color="auto"/>
      </w:divBdr>
    </w:div>
    <w:div w:id="1874659231">
      <w:marLeft w:val="0"/>
      <w:marRight w:val="0"/>
      <w:marTop w:val="0"/>
      <w:marBottom w:val="0"/>
      <w:divBdr>
        <w:top w:val="none" w:sz="0" w:space="0" w:color="auto"/>
        <w:left w:val="none" w:sz="0" w:space="0" w:color="auto"/>
        <w:bottom w:val="none" w:sz="0" w:space="0" w:color="auto"/>
        <w:right w:val="none" w:sz="0" w:space="0" w:color="auto"/>
      </w:divBdr>
    </w:div>
    <w:div w:id="1874659232">
      <w:marLeft w:val="0"/>
      <w:marRight w:val="0"/>
      <w:marTop w:val="0"/>
      <w:marBottom w:val="0"/>
      <w:divBdr>
        <w:top w:val="none" w:sz="0" w:space="0" w:color="auto"/>
        <w:left w:val="none" w:sz="0" w:space="0" w:color="auto"/>
        <w:bottom w:val="none" w:sz="0" w:space="0" w:color="auto"/>
        <w:right w:val="none" w:sz="0" w:space="0" w:color="auto"/>
      </w:divBdr>
    </w:div>
    <w:div w:id="1874659233">
      <w:marLeft w:val="0"/>
      <w:marRight w:val="0"/>
      <w:marTop w:val="0"/>
      <w:marBottom w:val="0"/>
      <w:divBdr>
        <w:top w:val="none" w:sz="0" w:space="0" w:color="auto"/>
        <w:left w:val="none" w:sz="0" w:space="0" w:color="auto"/>
        <w:bottom w:val="none" w:sz="0" w:space="0" w:color="auto"/>
        <w:right w:val="none" w:sz="0" w:space="0" w:color="auto"/>
      </w:divBdr>
    </w:div>
    <w:div w:id="1874659234">
      <w:marLeft w:val="0"/>
      <w:marRight w:val="0"/>
      <w:marTop w:val="0"/>
      <w:marBottom w:val="0"/>
      <w:divBdr>
        <w:top w:val="none" w:sz="0" w:space="0" w:color="auto"/>
        <w:left w:val="none" w:sz="0" w:space="0" w:color="auto"/>
        <w:bottom w:val="none" w:sz="0" w:space="0" w:color="auto"/>
        <w:right w:val="none" w:sz="0" w:space="0" w:color="auto"/>
      </w:divBdr>
    </w:div>
    <w:div w:id="1874659235">
      <w:marLeft w:val="0"/>
      <w:marRight w:val="0"/>
      <w:marTop w:val="0"/>
      <w:marBottom w:val="0"/>
      <w:divBdr>
        <w:top w:val="none" w:sz="0" w:space="0" w:color="auto"/>
        <w:left w:val="none" w:sz="0" w:space="0" w:color="auto"/>
        <w:bottom w:val="none" w:sz="0" w:space="0" w:color="auto"/>
        <w:right w:val="none" w:sz="0" w:space="0" w:color="auto"/>
      </w:divBdr>
    </w:div>
    <w:div w:id="1874659237">
      <w:marLeft w:val="0"/>
      <w:marRight w:val="0"/>
      <w:marTop w:val="0"/>
      <w:marBottom w:val="0"/>
      <w:divBdr>
        <w:top w:val="none" w:sz="0" w:space="0" w:color="auto"/>
        <w:left w:val="none" w:sz="0" w:space="0" w:color="auto"/>
        <w:bottom w:val="none" w:sz="0" w:space="0" w:color="auto"/>
        <w:right w:val="none" w:sz="0" w:space="0" w:color="auto"/>
      </w:divBdr>
    </w:div>
    <w:div w:id="1874659240">
      <w:marLeft w:val="0"/>
      <w:marRight w:val="0"/>
      <w:marTop w:val="0"/>
      <w:marBottom w:val="0"/>
      <w:divBdr>
        <w:top w:val="none" w:sz="0" w:space="0" w:color="auto"/>
        <w:left w:val="none" w:sz="0" w:space="0" w:color="auto"/>
        <w:bottom w:val="none" w:sz="0" w:space="0" w:color="auto"/>
        <w:right w:val="none" w:sz="0" w:space="0" w:color="auto"/>
      </w:divBdr>
    </w:div>
    <w:div w:id="1874659242">
      <w:marLeft w:val="0"/>
      <w:marRight w:val="0"/>
      <w:marTop w:val="0"/>
      <w:marBottom w:val="0"/>
      <w:divBdr>
        <w:top w:val="none" w:sz="0" w:space="0" w:color="auto"/>
        <w:left w:val="none" w:sz="0" w:space="0" w:color="auto"/>
        <w:bottom w:val="none" w:sz="0" w:space="0" w:color="auto"/>
        <w:right w:val="none" w:sz="0" w:space="0" w:color="auto"/>
      </w:divBdr>
    </w:div>
    <w:div w:id="1874659243">
      <w:marLeft w:val="0"/>
      <w:marRight w:val="0"/>
      <w:marTop w:val="0"/>
      <w:marBottom w:val="0"/>
      <w:divBdr>
        <w:top w:val="none" w:sz="0" w:space="0" w:color="auto"/>
        <w:left w:val="none" w:sz="0" w:space="0" w:color="auto"/>
        <w:bottom w:val="none" w:sz="0" w:space="0" w:color="auto"/>
        <w:right w:val="none" w:sz="0" w:space="0" w:color="auto"/>
      </w:divBdr>
    </w:div>
    <w:div w:id="1874659245">
      <w:marLeft w:val="0"/>
      <w:marRight w:val="0"/>
      <w:marTop w:val="0"/>
      <w:marBottom w:val="0"/>
      <w:divBdr>
        <w:top w:val="none" w:sz="0" w:space="0" w:color="auto"/>
        <w:left w:val="none" w:sz="0" w:space="0" w:color="auto"/>
        <w:bottom w:val="none" w:sz="0" w:space="0" w:color="auto"/>
        <w:right w:val="none" w:sz="0" w:space="0" w:color="auto"/>
      </w:divBdr>
    </w:div>
    <w:div w:id="1874659246">
      <w:marLeft w:val="0"/>
      <w:marRight w:val="0"/>
      <w:marTop w:val="0"/>
      <w:marBottom w:val="0"/>
      <w:divBdr>
        <w:top w:val="none" w:sz="0" w:space="0" w:color="auto"/>
        <w:left w:val="none" w:sz="0" w:space="0" w:color="auto"/>
        <w:bottom w:val="none" w:sz="0" w:space="0" w:color="auto"/>
        <w:right w:val="none" w:sz="0" w:space="0" w:color="auto"/>
      </w:divBdr>
    </w:div>
    <w:div w:id="1874659247">
      <w:marLeft w:val="0"/>
      <w:marRight w:val="0"/>
      <w:marTop w:val="0"/>
      <w:marBottom w:val="0"/>
      <w:divBdr>
        <w:top w:val="none" w:sz="0" w:space="0" w:color="auto"/>
        <w:left w:val="none" w:sz="0" w:space="0" w:color="auto"/>
        <w:bottom w:val="none" w:sz="0" w:space="0" w:color="auto"/>
        <w:right w:val="none" w:sz="0" w:space="0" w:color="auto"/>
      </w:divBdr>
    </w:div>
    <w:div w:id="1874659248">
      <w:marLeft w:val="0"/>
      <w:marRight w:val="0"/>
      <w:marTop w:val="0"/>
      <w:marBottom w:val="0"/>
      <w:divBdr>
        <w:top w:val="none" w:sz="0" w:space="0" w:color="auto"/>
        <w:left w:val="none" w:sz="0" w:space="0" w:color="auto"/>
        <w:bottom w:val="none" w:sz="0" w:space="0" w:color="auto"/>
        <w:right w:val="none" w:sz="0" w:space="0" w:color="auto"/>
      </w:divBdr>
    </w:div>
    <w:div w:id="1874659249">
      <w:marLeft w:val="0"/>
      <w:marRight w:val="0"/>
      <w:marTop w:val="0"/>
      <w:marBottom w:val="0"/>
      <w:divBdr>
        <w:top w:val="none" w:sz="0" w:space="0" w:color="auto"/>
        <w:left w:val="none" w:sz="0" w:space="0" w:color="auto"/>
        <w:bottom w:val="none" w:sz="0" w:space="0" w:color="auto"/>
        <w:right w:val="none" w:sz="0" w:space="0" w:color="auto"/>
      </w:divBdr>
      <w:divsChild>
        <w:div w:id="1874659238">
          <w:marLeft w:val="0"/>
          <w:marRight w:val="0"/>
          <w:marTop w:val="0"/>
          <w:marBottom w:val="0"/>
          <w:divBdr>
            <w:top w:val="none" w:sz="0" w:space="0" w:color="auto"/>
            <w:left w:val="none" w:sz="0" w:space="0" w:color="auto"/>
            <w:bottom w:val="none" w:sz="0" w:space="0" w:color="auto"/>
            <w:right w:val="none" w:sz="0" w:space="0" w:color="auto"/>
          </w:divBdr>
        </w:div>
        <w:div w:id="1874659301">
          <w:marLeft w:val="0"/>
          <w:marRight w:val="0"/>
          <w:marTop w:val="0"/>
          <w:marBottom w:val="0"/>
          <w:divBdr>
            <w:top w:val="none" w:sz="0" w:space="0" w:color="auto"/>
            <w:left w:val="none" w:sz="0" w:space="0" w:color="auto"/>
            <w:bottom w:val="none" w:sz="0" w:space="0" w:color="auto"/>
            <w:right w:val="none" w:sz="0" w:space="0" w:color="auto"/>
          </w:divBdr>
        </w:div>
      </w:divsChild>
    </w:div>
    <w:div w:id="1874659250">
      <w:marLeft w:val="0"/>
      <w:marRight w:val="0"/>
      <w:marTop w:val="0"/>
      <w:marBottom w:val="0"/>
      <w:divBdr>
        <w:top w:val="none" w:sz="0" w:space="0" w:color="auto"/>
        <w:left w:val="none" w:sz="0" w:space="0" w:color="auto"/>
        <w:bottom w:val="none" w:sz="0" w:space="0" w:color="auto"/>
        <w:right w:val="none" w:sz="0" w:space="0" w:color="auto"/>
      </w:divBdr>
    </w:div>
    <w:div w:id="1874659251">
      <w:marLeft w:val="0"/>
      <w:marRight w:val="0"/>
      <w:marTop w:val="0"/>
      <w:marBottom w:val="0"/>
      <w:divBdr>
        <w:top w:val="none" w:sz="0" w:space="0" w:color="auto"/>
        <w:left w:val="none" w:sz="0" w:space="0" w:color="auto"/>
        <w:bottom w:val="none" w:sz="0" w:space="0" w:color="auto"/>
        <w:right w:val="none" w:sz="0" w:space="0" w:color="auto"/>
      </w:divBdr>
    </w:div>
    <w:div w:id="1874659252">
      <w:marLeft w:val="0"/>
      <w:marRight w:val="0"/>
      <w:marTop w:val="0"/>
      <w:marBottom w:val="0"/>
      <w:divBdr>
        <w:top w:val="none" w:sz="0" w:space="0" w:color="auto"/>
        <w:left w:val="none" w:sz="0" w:space="0" w:color="auto"/>
        <w:bottom w:val="none" w:sz="0" w:space="0" w:color="auto"/>
        <w:right w:val="none" w:sz="0" w:space="0" w:color="auto"/>
      </w:divBdr>
    </w:div>
    <w:div w:id="1874659253">
      <w:marLeft w:val="0"/>
      <w:marRight w:val="0"/>
      <w:marTop w:val="0"/>
      <w:marBottom w:val="0"/>
      <w:divBdr>
        <w:top w:val="none" w:sz="0" w:space="0" w:color="auto"/>
        <w:left w:val="none" w:sz="0" w:space="0" w:color="auto"/>
        <w:bottom w:val="none" w:sz="0" w:space="0" w:color="auto"/>
        <w:right w:val="none" w:sz="0" w:space="0" w:color="auto"/>
      </w:divBdr>
    </w:div>
    <w:div w:id="1874659254">
      <w:marLeft w:val="0"/>
      <w:marRight w:val="0"/>
      <w:marTop w:val="0"/>
      <w:marBottom w:val="0"/>
      <w:divBdr>
        <w:top w:val="none" w:sz="0" w:space="0" w:color="auto"/>
        <w:left w:val="none" w:sz="0" w:space="0" w:color="auto"/>
        <w:bottom w:val="none" w:sz="0" w:space="0" w:color="auto"/>
        <w:right w:val="none" w:sz="0" w:space="0" w:color="auto"/>
      </w:divBdr>
    </w:div>
    <w:div w:id="1874659255">
      <w:marLeft w:val="0"/>
      <w:marRight w:val="0"/>
      <w:marTop w:val="0"/>
      <w:marBottom w:val="0"/>
      <w:divBdr>
        <w:top w:val="none" w:sz="0" w:space="0" w:color="auto"/>
        <w:left w:val="none" w:sz="0" w:space="0" w:color="auto"/>
        <w:bottom w:val="none" w:sz="0" w:space="0" w:color="auto"/>
        <w:right w:val="none" w:sz="0" w:space="0" w:color="auto"/>
      </w:divBdr>
    </w:div>
    <w:div w:id="1874659256">
      <w:marLeft w:val="0"/>
      <w:marRight w:val="0"/>
      <w:marTop w:val="0"/>
      <w:marBottom w:val="0"/>
      <w:divBdr>
        <w:top w:val="none" w:sz="0" w:space="0" w:color="auto"/>
        <w:left w:val="none" w:sz="0" w:space="0" w:color="auto"/>
        <w:bottom w:val="none" w:sz="0" w:space="0" w:color="auto"/>
        <w:right w:val="none" w:sz="0" w:space="0" w:color="auto"/>
      </w:divBdr>
    </w:div>
    <w:div w:id="1874659257">
      <w:marLeft w:val="0"/>
      <w:marRight w:val="0"/>
      <w:marTop w:val="0"/>
      <w:marBottom w:val="0"/>
      <w:divBdr>
        <w:top w:val="none" w:sz="0" w:space="0" w:color="auto"/>
        <w:left w:val="none" w:sz="0" w:space="0" w:color="auto"/>
        <w:bottom w:val="none" w:sz="0" w:space="0" w:color="auto"/>
        <w:right w:val="none" w:sz="0" w:space="0" w:color="auto"/>
      </w:divBdr>
    </w:div>
    <w:div w:id="1874659258">
      <w:marLeft w:val="0"/>
      <w:marRight w:val="0"/>
      <w:marTop w:val="0"/>
      <w:marBottom w:val="0"/>
      <w:divBdr>
        <w:top w:val="none" w:sz="0" w:space="0" w:color="auto"/>
        <w:left w:val="none" w:sz="0" w:space="0" w:color="auto"/>
        <w:bottom w:val="none" w:sz="0" w:space="0" w:color="auto"/>
        <w:right w:val="none" w:sz="0" w:space="0" w:color="auto"/>
      </w:divBdr>
      <w:divsChild>
        <w:div w:id="1874659264">
          <w:marLeft w:val="0"/>
          <w:marRight w:val="0"/>
          <w:marTop w:val="0"/>
          <w:marBottom w:val="0"/>
          <w:divBdr>
            <w:top w:val="none" w:sz="0" w:space="0" w:color="auto"/>
            <w:left w:val="none" w:sz="0" w:space="0" w:color="auto"/>
            <w:bottom w:val="none" w:sz="0" w:space="0" w:color="auto"/>
            <w:right w:val="none" w:sz="0" w:space="0" w:color="auto"/>
          </w:divBdr>
          <w:divsChild>
            <w:div w:id="1874659221">
              <w:marLeft w:val="0"/>
              <w:marRight w:val="0"/>
              <w:marTop w:val="0"/>
              <w:marBottom w:val="0"/>
              <w:divBdr>
                <w:top w:val="none" w:sz="0" w:space="0" w:color="auto"/>
                <w:left w:val="none" w:sz="0" w:space="0" w:color="auto"/>
                <w:bottom w:val="none" w:sz="0" w:space="0" w:color="auto"/>
                <w:right w:val="none" w:sz="0" w:space="0" w:color="auto"/>
              </w:divBdr>
              <w:divsChild>
                <w:div w:id="1874659325">
                  <w:marLeft w:val="0"/>
                  <w:marRight w:val="0"/>
                  <w:marTop w:val="0"/>
                  <w:marBottom w:val="0"/>
                  <w:divBdr>
                    <w:top w:val="none" w:sz="0" w:space="0" w:color="auto"/>
                    <w:left w:val="none" w:sz="0" w:space="0" w:color="auto"/>
                    <w:bottom w:val="none" w:sz="0" w:space="0" w:color="auto"/>
                    <w:right w:val="none" w:sz="0" w:space="0" w:color="auto"/>
                  </w:divBdr>
                  <w:divsChild>
                    <w:div w:id="18746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59262">
      <w:marLeft w:val="0"/>
      <w:marRight w:val="0"/>
      <w:marTop w:val="0"/>
      <w:marBottom w:val="0"/>
      <w:divBdr>
        <w:top w:val="none" w:sz="0" w:space="0" w:color="auto"/>
        <w:left w:val="none" w:sz="0" w:space="0" w:color="auto"/>
        <w:bottom w:val="none" w:sz="0" w:space="0" w:color="auto"/>
        <w:right w:val="none" w:sz="0" w:space="0" w:color="auto"/>
      </w:divBdr>
      <w:divsChild>
        <w:div w:id="1874659227">
          <w:marLeft w:val="0"/>
          <w:marRight w:val="0"/>
          <w:marTop w:val="0"/>
          <w:marBottom w:val="0"/>
          <w:divBdr>
            <w:top w:val="none" w:sz="0" w:space="0" w:color="auto"/>
            <w:left w:val="none" w:sz="0" w:space="0" w:color="auto"/>
            <w:bottom w:val="none" w:sz="0" w:space="0" w:color="auto"/>
            <w:right w:val="none" w:sz="0" w:space="0" w:color="auto"/>
          </w:divBdr>
        </w:div>
        <w:div w:id="1874659244">
          <w:marLeft w:val="0"/>
          <w:marRight w:val="0"/>
          <w:marTop w:val="0"/>
          <w:marBottom w:val="0"/>
          <w:divBdr>
            <w:top w:val="none" w:sz="0" w:space="0" w:color="auto"/>
            <w:left w:val="none" w:sz="0" w:space="0" w:color="auto"/>
            <w:bottom w:val="none" w:sz="0" w:space="0" w:color="auto"/>
            <w:right w:val="none" w:sz="0" w:space="0" w:color="auto"/>
          </w:divBdr>
        </w:div>
      </w:divsChild>
    </w:div>
    <w:div w:id="1874659266">
      <w:marLeft w:val="0"/>
      <w:marRight w:val="0"/>
      <w:marTop w:val="0"/>
      <w:marBottom w:val="0"/>
      <w:divBdr>
        <w:top w:val="none" w:sz="0" w:space="0" w:color="auto"/>
        <w:left w:val="none" w:sz="0" w:space="0" w:color="auto"/>
        <w:bottom w:val="none" w:sz="0" w:space="0" w:color="auto"/>
        <w:right w:val="none" w:sz="0" w:space="0" w:color="auto"/>
      </w:divBdr>
    </w:div>
    <w:div w:id="1874659267">
      <w:marLeft w:val="0"/>
      <w:marRight w:val="0"/>
      <w:marTop w:val="0"/>
      <w:marBottom w:val="0"/>
      <w:divBdr>
        <w:top w:val="none" w:sz="0" w:space="0" w:color="auto"/>
        <w:left w:val="none" w:sz="0" w:space="0" w:color="auto"/>
        <w:bottom w:val="none" w:sz="0" w:space="0" w:color="auto"/>
        <w:right w:val="none" w:sz="0" w:space="0" w:color="auto"/>
      </w:divBdr>
      <w:divsChild>
        <w:div w:id="1874659228">
          <w:marLeft w:val="0"/>
          <w:marRight w:val="0"/>
          <w:marTop w:val="0"/>
          <w:marBottom w:val="0"/>
          <w:divBdr>
            <w:top w:val="none" w:sz="0" w:space="0" w:color="auto"/>
            <w:left w:val="none" w:sz="0" w:space="0" w:color="auto"/>
            <w:bottom w:val="none" w:sz="0" w:space="0" w:color="auto"/>
            <w:right w:val="none" w:sz="0" w:space="0" w:color="auto"/>
          </w:divBdr>
        </w:div>
        <w:div w:id="1874659259">
          <w:marLeft w:val="0"/>
          <w:marRight w:val="0"/>
          <w:marTop w:val="0"/>
          <w:marBottom w:val="0"/>
          <w:divBdr>
            <w:top w:val="none" w:sz="0" w:space="0" w:color="auto"/>
            <w:left w:val="none" w:sz="0" w:space="0" w:color="auto"/>
            <w:bottom w:val="none" w:sz="0" w:space="0" w:color="auto"/>
            <w:right w:val="none" w:sz="0" w:space="0" w:color="auto"/>
          </w:divBdr>
        </w:div>
        <w:div w:id="1874659265">
          <w:marLeft w:val="0"/>
          <w:marRight w:val="0"/>
          <w:marTop w:val="0"/>
          <w:marBottom w:val="0"/>
          <w:divBdr>
            <w:top w:val="none" w:sz="0" w:space="0" w:color="auto"/>
            <w:left w:val="none" w:sz="0" w:space="0" w:color="auto"/>
            <w:bottom w:val="none" w:sz="0" w:space="0" w:color="auto"/>
            <w:right w:val="none" w:sz="0" w:space="0" w:color="auto"/>
          </w:divBdr>
        </w:div>
      </w:divsChild>
    </w:div>
    <w:div w:id="1874659268">
      <w:marLeft w:val="0"/>
      <w:marRight w:val="0"/>
      <w:marTop w:val="0"/>
      <w:marBottom w:val="0"/>
      <w:divBdr>
        <w:top w:val="none" w:sz="0" w:space="0" w:color="auto"/>
        <w:left w:val="none" w:sz="0" w:space="0" w:color="auto"/>
        <w:bottom w:val="none" w:sz="0" w:space="0" w:color="auto"/>
        <w:right w:val="none" w:sz="0" w:space="0" w:color="auto"/>
      </w:divBdr>
    </w:div>
    <w:div w:id="1874659270">
      <w:marLeft w:val="0"/>
      <w:marRight w:val="0"/>
      <w:marTop w:val="0"/>
      <w:marBottom w:val="0"/>
      <w:divBdr>
        <w:top w:val="none" w:sz="0" w:space="0" w:color="auto"/>
        <w:left w:val="none" w:sz="0" w:space="0" w:color="auto"/>
        <w:bottom w:val="none" w:sz="0" w:space="0" w:color="auto"/>
        <w:right w:val="none" w:sz="0" w:space="0" w:color="auto"/>
      </w:divBdr>
    </w:div>
    <w:div w:id="1874659272">
      <w:marLeft w:val="0"/>
      <w:marRight w:val="0"/>
      <w:marTop w:val="0"/>
      <w:marBottom w:val="0"/>
      <w:divBdr>
        <w:top w:val="none" w:sz="0" w:space="0" w:color="auto"/>
        <w:left w:val="none" w:sz="0" w:space="0" w:color="auto"/>
        <w:bottom w:val="none" w:sz="0" w:space="0" w:color="auto"/>
        <w:right w:val="none" w:sz="0" w:space="0" w:color="auto"/>
      </w:divBdr>
    </w:div>
    <w:div w:id="1874659273">
      <w:marLeft w:val="0"/>
      <w:marRight w:val="0"/>
      <w:marTop w:val="0"/>
      <w:marBottom w:val="0"/>
      <w:divBdr>
        <w:top w:val="none" w:sz="0" w:space="0" w:color="auto"/>
        <w:left w:val="none" w:sz="0" w:space="0" w:color="auto"/>
        <w:bottom w:val="none" w:sz="0" w:space="0" w:color="auto"/>
        <w:right w:val="none" w:sz="0" w:space="0" w:color="auto"/>
      </w:divBdr>
    </w:div>
    <w:div w:id="1874659274">
      <w:marLeft w:val="0"/>
      <w:marRight w:val="0"/>
      <w:marTop w:val="0"/>
      <w:marBottom w:val="0"/>
      <w:divBdr>
        <w:top w:val="none" w:sz="0" w:space="0" w:color="auto"/>
        <w:left w:val="none" w:sz="0" w:space="0" w:color="auto"/>
        <w:bottom w:val="none" w:sz="0" w:space="0" w:color="auto"/>
        <w:right w:val="none" w:sz="0" w:space="0" w:color="auto"/>
      </w:divBdr>
    </w:div>
    <w:div w:id="1874659275">
      <w:marLeft w:val="0"/>
      <w:marRight w:val="0"/>
      <w:marTop w:val="0"/>
      <w:marBottom w:val="0"/>
      <w:divBdr>
        <w:top w:val="none" w:sz="0" w:space="0" w:color="auto"/>
        <w:left w:val="none" w:sz="0" w:space="0" w:color="auto"/>
        <w:bottom w:val="none" w:sz="0" w:space="0" w:color="auto"/>
        <w:right w:val="none" w:sz="0" w:space="0" w:color="auto"/>
      </w:divBdr>
    </w:div>
    <w:div w:id="1874659276">
      <w:marLeft w:val="0"/>
      <w:marRight w:val="0"/>
      <w:marTop w:val="0"/>
      <w:marBottom w:val="0"/>
      <w:divBdr>
        <w:top w:val="none" w:sz="0" w:space="0" w:color="auto"/>
        <w:left w:val="none" w:sz="0" w:space="0" w:color="auto"/>
        <w:bottom w:val="none" w:sz="0" w:space="0" w:color="auto"/>
        <w:right w:val="none" w:sz="0" w:space="0" w:color="auto"/>
      </w:divBdr>
    </w:div>
    <w:div w:id="1874659277">
      <w:marLeft w:val="0"/>
      <w:marRight w:val="0"/>
      <w:marTop w:val="0"/>
      <w:marBottom w:val="0"/>
      <w:divBdr>
        <w:top w:val="none" w:sz="0" w:space="0" w:color="auto"/>
        <w:left w:val="none" w:sz="0" w:space="0" w:color="auto"/>
        <w:bottom w:val="none" w:sz="0" w:space="0" w:color="auto"/>
        <w:right w:val="none" w:sz="0" w:space="0" w:color="auto"/>
      </w:divBdr>
    </w:div>
    <w:div w:id="1874659278">
      <w:marLeft w:val="0"/>
      <w:marRight w:val="0"/>
      <w:marTop w:val="0"/>
      <w:marBottom w:val="0"/>
      <w:divBdr>
        <w:top w:val="none" w:sz="0" w:space="0" w:color="auto"/>
        <w:left w:val="none" w:sz="0" w:space="0" w:color="auto"/>
        <w:bottom w:val="none" w:sz="0" w:space="0" w:color="auto"/>
        <w:right w:val="none" w:sz="0" w:space="0" w:color="auto"/>
      </w:divBdr>
    </w:div>
    <w:div w:id="1874659279">
      <w:marLeft w:val="0"/>
      <w:marRight w:val="0"/>
      <w:marTop w:val="0"/>
      <w:marBottom w:val="0"/>
      <w:divBdr>
        <w:top w:val="none" w:sz="0" w:space="0" w:color="auto"/>
        <w:left w:val="none" w:sz="0" w:space="0" w:color="auto"/>
        <w:bottom w:val="none" w:sz="0" w:space="0" w:color="auto"/>
        <w:right w:val="none" w:sz="0" w:space="0" w:color="auto"/>
      </w:divBdr>
    </w:div>
    <w:div w:id="1874659280">
      <w:marLeft w:val="0"/>
      <w:marRight w:val="0"/>
      <w:marTop w:val="0"/>
      <w:marBottom w:val="0"/>
      <w:divBdr>
        <w:top w:val="none" w:sz="0" w:space="0" w:color="auto"/>
        <w:left w:val="none" w:sz="0" w:space="0" w:color="auto"/>
        <w:bottom w:val="none" w:sz="0" w:space="0" w:color="auto"/>
        <w:right w:val="none" w:sz="0" w:space="0" w:color="auto"/>
      </w:divBdr>
    </w:div>
    <w:div w:id="1874659281">
      <w:marLeft w:val="0"/>
      <w:marRight w:val="0"/>
      <w:marTop w:val="0"/>
      <w:marBottom w:val="0"/>
      <w:divBdr>
        <w:top w:val="none" w:sz="0" w:space="0" w:color="auto"/>
        <w:left w:val="none" w:sz="0" w:space="0" w:color="auto"/>
        <w:bottom w:val="none" w:sz="0" w:space="0" w:color="auto"/>
        <w:right w:val="none" w:sz="0" w:space="0" w:color="auto"/>
      </w:divBdr>
    </w:div>
    <w:div w:id="1874659284">
      <w:marLeft w:val="0"/>
      <w:marRight w:val="0"/>
      <w:marTop w:val="0"/>
      <w:marBottom w:val="0"/>
      <w:divBdr>
        <w:top w:val="none" w:sz="0" w:space="0" w:color="auto"/>
        <w:left w:val="none" w:sz="0" w:space="0" w:color="auto"/>
        <w:bottom w:val="none" w:sz="0" w:space="0" w:color="auto"/>
        <w:right w:val="none" w:sz="0" w:space="0" w:color="auto"/>
      </w:divBdr>
    </w:div>
    <w:div w:id="1874659286">
      <w:marLeft w:val="0"/>
      <w:marRight w:val="0"/>
      <w:marTop w:val="0"/>
      <w:marBottom w:val="0"/>
      <w:divBdr>
        <w:top w:val="none" w:sz="0" w:space="0" w:color="auto"/>
        <w:left w:val="none" w:sz="0" w:space="0" w:color="auto"/>
        <w:bottom w:val="none" w:sz="0" w:space="0" w:color="auto"/>
        <w:right w:val="none" w:sz="0" w:space="0" w:color="auto"/>
      </w:divBdr>
    </w:div>
    <w:div w:id="1874659287">
      <w:marLeft w:val="0"/>
      <w:marRight w:val="0"/>
      <w:marTop w:val="0"/>
      <w:marBottom w:val="0"/>
      <w:divBdr>
        <w:top w:val="none" w:sz="0" w:space="0" w:color="auto"/>
        <w:left w:val="none" w:sz="0" w:space="0" w:color="auto"/>
        <w:bottom w:val="none" w:sz="0" w:space="0" w:color="auto"/>
        <w:right w:val="none" w:sz="0" w:space="0" w:color="auto"/>
      </w:divBdr>
    </w:div>
    <w:div w:id="1874659288">
      <w:marLeft w:val="0"/>
      <w:marRight w:val="0"/>
      <w:marTop w:val="0"/>
      <w:marBottom w:val="0"/>
      <w:divBdr>
        <w:top w:val="none" w:sz="0" w:space="0" w:color="auto"/>
        <w:left w:val="none" w:sz="0" w:space="0" w:color="auto"/>
        <w:bottom w:val="none" w:sz="0" w:space="0" w:color="auto"/>
        <w:right w:val="none" w:sz="0" w:space="0" w:color="auto"/>
      </w:divBdr>
    </w:div>
    <w:div w:id="1874659289">
      <w:marLeft w:val="0"/>
      <w:marRight w:val="0"/>
      <w:marTop w:val="0"/>
      <w:marBottom w:val="0"/>
      <w:divBdr>
        <w:top w:val="none" w:sz="0" w:space="0" w:color="auto"/>
        <w:left w:val="none" w:sz="0" w:space="0" w:color="auto"/>
        <w:bottom w:val="none" w:sz="0" w:space="0" w:color="auto"/>
        <w:right w:val="none" w:sz="0" w:space="0" w:color="auto"/>
      </w:divBdr>
    </w:div>
    <w:div w:id="1874659290">
      <w:marLeft w:val="0"/>
      <w:marRight w:val="0"/>
      <w:marTop w:val="0"/>
      <w:marBottom w:val="0"/>
      <w:divBdr>
        <w:top w:val="none" w:sz="0" w:space="0" w:color="auto"/>
        <w:left w:val="none" w:sz="0" w:space="0" w:color="auto"/>
        <w:bottom w:val="none" w:sz="0" w:space="0" w:color="auto"/>
        <w:right w:val="none" w:sz="0" w:space="0" w:color="auto"/>
      </w:divBdr>
    </w:div>
    <w:div w:id="1874659292">
      <w:marLeft w:val="0"/>
      <w:marRight w:val="0"/>
      <w:marTop w:val="0"/>
      <w:marBottom w:val="0"/>
      <w:divBdr>
        <w:top w:val="none" w:sz="0" w:space="0" w:color="auto"/>
        <w:left w:val="none" w:sz="0" w:space="0" w:color="auto"/>
        <w:bottom w:val="none" w:sz="0" w:space="0" w:color="auto"/>
        <w:right w:val="none" w:sz="0" w:space="0" w:color="auto"/>
      </w:divBdr>
    </w:div>
    <w:div w:id="1874659294">
      <w:marLeft w:val="0"/>
      <w:marRight w:val="0"/>
      <w:marTop w:val="0"/>
      <w:marBottom w:val="0"/>
      <w:divBdr>
        <w:top w:val="none" w:sz="0" w:space="0" w:color="auto"/>
        <w:left w:val="none" w:sz="0" w:space="0" w:color="auto"/>
        <w:bottom w:val="none" w:sz="0" w:space="0" w:color="auto"/>
        <w:right w:val="none" w:sz="0" w:space="0" w:color="auto"/>
      </w:divBdr>
    </w:div>
    <w:div w:id="1874659296">
      <w:marLeft w:val="0"/>
      <w:marRight w:val="0"/>
      <w:marTop w:val="0"/>
      <w:marBottom w:val="0"/>
      <w:divBdr>
        <w:top w:val="none" w:sz="0" w:space="0" w:color="auto"/>
        <w:left w:val="none" w:sz="0" w:space="0" w:color="auto"/>
        <w:bottom w:val="none" w:sz="0" w:space="0" w:color="auto"/>
        <w:right w:val="none" w:sz="0" w:space="0" w:color="auto"/>
      </w:divBdr>
    </w:div>
    <w:div w:id="1874659297">
      <w:marLeft w:val="0"/>
      <w:marRight w:val="0"/>
      <w:marTop w:val="0"/>
      <w:marBottom w:val="0"/>
      <w:divBdr>
        <w:top w:val="none" w:sz="0" w:space="0" w:color="auto"/>
        <w:left w:val="none" w:sz="0" w:space="0" w:color="auto"/>
        <w:bottom w:val="none" w:sz="0" w:space="0" w:color="auto"/>
        <w:right w:val="none" w:sz="0" w:space="0" w:color="auto"/>
      </w:divBdr>
    </w:div>
    <w:div w:id="1874659298">
      <w:marLeft w:val="0"/>
      <w:marRight w:val="0"/>
      <w:marTop w:val="0"/>
      <w:marBottom w:val="0"/>
      <w:divBdr>
        <w:top w:val="none" w:sz="0" w:space="0" w:color="auto"/>
        <w:left w:val="none" w:sz="0" w:space="0" w:color="auto"/>
        <w:bottom w:val="none" w:sz="0" w:space="0" w:color="auto"/>
        <w:right w:val="none" w:sz="0" w:space="0" w:color="auto"/>
      </w:divBdr>
      <w:divsChild>
        <w:div w:id="1874659309">
          <w:marLeft w:val="0"/>
          <w:marRight w:val="0"/>
          <w:marTop w:val="0"/>
          <w:marBottom w:val="0"/>
          <w:divBdr>
            <w:top w:val="none" w:sz="0" w:space="0" w:color="auto"/>
            <w:left w:val="none" w:sz="0" w:space="0" w:color="auto"/>
            <w:bottom w:val="none" w:sz="0" w:space="0" w:color="auto"/>
            <w:right w:val="none" w:sz="0" w:space="0" w:color="auto"/>
          </w:divBdr>
          <w:divsChild>
            <w:div w:id="1874659202">
              <w:marLeft w:val="0"/>
              <w:marRight w:val="0"/>
              <w:marTop w:val="0"/>
              <w:marBottom w:val="0"/>
              <w:divBdr>
                <w:top w:val="none" w:sz="0" w:space="0" w:color="auto"/>
                <w:left w:val="none" w:sz="0" w:space="0" w:color="auto"/>
                <w:bottom w:val="none" w:sz="0" w:space="0" w:color="auto"/>
                <w:right w:val="none" w:sz="0" w:space="0" w:color="auto"/>
              </w:divBdr>
              <w:divsChild>
                <w:div w:id="18746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659299">
      <w:marLeft w:val="0"/>
      <w:marRight w:val="0"/>
      <w:marTop w:val="0"/>
      <w:marBottom w:val="0"/>
      <w:divBdr>
        <w:top w:val="none" w:sz="0" w:space="0" w:color="auto"/>
        <w:left w:val="none" w:sz="0" w:space="0" w:color="auto"/>
        <w:bottom w:val="none" w:sz="0" w:space="0" w:color="auto"/>
        <w:right w:val="none" w:sz="0" w:space="0" w:color="auto"/>
      </w:divBdr>
    </w:div>
    <w:div w:id="1874659300">
      <w:marLeft w:val="0"/>
      <w:marRight w:val="0"/>
      <w:marTop w:val="0"/>
      <w:marBottom w:val="0"/>
      <w:divBdr>
        <w:top w:val="none" w:sz="0" w:space="0" w:color="auto"/>
        <w:left w:val="none" w:sz="0" w:space="0" w:color="auto"/>
        <w:bottom w:val="none" w:sz="0" w:space="0" w:color="auto"/>
        <w:right w:val="none" w:sz="0" w:space="0" w:color="auto"/>
      </w:divBdr>
      <w:divsChild>
        <w:div w:id="1874659241">
          <w:marLeft w:val="0"/>
          <w:marRight w:val="0"/>
          <w:marTop w:val="200"/>
          <w:marBottom w:val="200"/>
          <w:divBdr>
            <w:top w:val="single" w:sz="8" w:space="0" w:color="969696"/>
            <w:left w:val="single" w:sz="8" w:space="0" w:color="969696"/>
            <w:bottom w:val="single" w:sz="8" w:space="0" w:color="969696"/>
            <w:right w:val="single" w:sz="8" w:space="0" w:color="969696"/>
          </w:divBdr>
          <w:divsChild>
            <w:div w:id="1874659317">
              <w:marLeft w:val="0"/>
              <w:marRight w:val="0"/>
              <w:marTop w:val="0"/>
              <w:marBottom w:val="0"/>
              <w:divBdr>
                <w:top w:val="none" w:sz="0" w:space="0" w:color="auto"/>
                <w:left w:val="none" w:sz="0" w:space="0" w:color="auto"/>
                <w:bottom w:val="none" w:sz="0" w:space="0" w:color="auto"/>
                <w:right w:val="none" w:sz="0" w:space="0" w:color="auto"/>
              </w:divBdr>
              <w:divsChild>
                <w:div w:id="1874659198">
                  <w:marLeft w:val="600"/>
                  <w:marRight w:val="0"/>
                  <w:marTop w:val="0"/>
                  <w:marBottom w:val="0"/>
                  <w:divBdr>
                    <w:top w:val="none" w:sz="0" w:space="0" w:color="auto"/>
                    <w:left w:val="none" w:sz="0" w:space="0" w:color="auto"/>
                    <w:bottom w:val="none" w:sz="0" w:space="0" w:color="auto"/>
                    <w:right w:val="none" w:sz="0" w:space="0" w:color="auto"/>
                  </w:divBdr>
                  <w:divsChild>
                    <w:div w:id="187465926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874659303">
      <w:marLeft w:val="0"/>
      <w:marRight w:val="0"/>
      <w:marTop w:val="0"/>
      <w:marBottom w:val="0"/>
      <w:divBdr>
        <w:top w:val="none" w:sz="0" w:space="0" w:color="auto"/>
        <w:left w:val="none" w:sz="0" w:space="0" w:color="auto"/>
        <w:bottom w:val="none" w:sz="0" w:space="0" w:color="auto"/>
        <w:right w:val="none" w:sz="0" w:space="0" w:color="auto"/>
      </w:divBdr>
    </w:div>
    <w:div w:id="1874659304">
      <w:marLeft w:val="0"/>
      <w:marRight w:val="0"/>
      <w:marTop w:val="0"/>
      <w:marBottom w:val="0"/>
      <w:divBdr>
        <w:top w:val="none" w:sz="0" w:space="0" w:color="auto"/>
        <w:left w:val="none" w:sz="0" w:space="0" w:color="auto"/>
        <w:bottom w:val="none" w:sz="0" w:space="0" w:color="auto"/>
        <w:right w:val="none" w:sz="0" w:space="0" w:color="auto"/>
      </w:divBdr>
    </w:div>
    <w:div w:id="1874659305">
      <w:marLeft w:val="0"/>
      <w:marRight w:val="0"/>
      <w:marTop w:val="0"/>
      <w:marBottom w:val="0"/>
      <w:divBdr>
        <w:top w:val="none" w:sz="0" w:space="0" w:color="auto"/>
        <w:left w:val="none" w:sz="0" w:space="0" w:color="auto"/>
        <w:bottom w:val="none" w:sz="0" w:space="0" w:color="auto"/>
        <w:right w:val="none" w:sz="0" w:space="0" w:color="auto"/>
      </w:divBdr>
    </w:div>
    <w:div w:id="1874659306">
      <w:marLeft w:val="0"/>
      <w:marRight w:val="0"/>
      <w:marTop w:val="0"/>
      <w:marBottom w:val="0"/>
      <w:divBdr>
        <w:top w:val="none" w:sz="0" w:space="0" w:color="auto"/>
        <w:left w:val="none" w:sz="0" w:space="0" w:color="auto"/>
        <w:bottom w:val="none" w:sz="0" w:space="0" w:color="auto"/>
        <w:right w:val="none" w:sz="0" w:space="0" w:color="auto"/>
      </w:divBdr>
    </w:div>
    <w:div w:id="1874659307">
      <w:marLeft w:val="0"/>
      <w:marRight w:val="0"/>
      <w:marTop w:val="0"/>
      <w:marBottom w:val="0"/>
      <w:divBdr>
        <w:top w:val="none" w:sz="0" w:space="0" w:color="auto"/>
        <w:left w:val="none" w:sz="0" w:space="0" w:color="auto"/>
        <w:bottom w:val="none" w:sz="0" w:space="0" w:color="auto"/>
        <w:right w:val="none" w:sz="0" w:space="0" w:color="auto"/>
      </w:divBdr>
    </w:div>
    <w:div w:id="1874659308">
      <w:marLeft w:val="0"/>
      <w:marRight w:val="0"/>
      <w:marTop w:val="0"/>
      <w:marBottom w:val="0"/>
      <w:divBdr>
        <w:top w:val="none" w:sz="0" w:space="0" w:color="auto"/>
        <w:left w:val="none" w:sz="0" w:space="0" w:color="auto"/>
        <w:bottom w:val="none" w:sz="0" w:space="0" w:color="auto"/>
        <w:right w:val="none" w:sz="0" w:space="0" w:color="auto"/>
      </w:divBdr>
    </w:div>
    <w:div w:id="1874659310">
      <w:marLeft w:val="0"/>
      <w:marRight w:val="0"/>
      <w:marTop w:val="0"/>
      <w:marBottom w:val="0"/>
      <w:divBdr>
        <w:top w:val="none" w:sz="0" w:space="0" w:color="auto"/>
        <w:left w:val="none" w:sz="0" w:space="0" w:color="auto"/>
        <w:bottom w:val="none" w:sz="0" w:space="0" w:color="auto"/>
        <w:right w:val="none" w:sz="0" w:space="0" w:color="auto"/>
      </w:divBdr>
    </w:div>
    <w:div w:id="1874659311">
      <w:marLeft w:val="0"/>
      <w:marRight w:val="0"/>
      <w:marTop w:val="0"/>
      <w:marBottom w:val="0"/>
      <w:divBdr>
        <w:top w:val="none" w:sz="0" w:space="0" w:color="auto"/>
        <w:left w:val="none" w:sz="0" w:space="0" w:color="auto"/>
        <w:bottom w:val="none" w:sz="0" w:space="0" w:color="auto"/>
        <w:right w:val="none" w:sz="0" w:space="0" w:color="auto"/>
      </w:divBdr>
    </w:div>
    <w:div w:id="1874659312">
      <w:marLeft w:val="0"/>
      <w:marRight w:val="0"/>
      <w:marTop w:val="0"/>
      <w:marBottom w:val="0"/>
      <w:divBdr>
        <w:top w:val="none" w:sz="0" w:space="0" w:color="auto"/>
        <w:left w:val="none" w:sz="0" w:space="0" w:color="auto"/>
        <w:bottom w:val="none" w:sz="0" w:space="0" w:color="auto"/>
        <w:right w:val="none" w:sz="0" w:space="0" w:color="auto"/>
      </w:divBdr>
    </w:div>
    <w:div w:id="1874659313">
      <w:marLeft w:val="0"/>
      <w:marRight w:val="0"/>
      <w:marTop w:val="0"/>
      <w:marBottom w:val="0"/>
      <w:divBdr>
        <w:top w:val="none" w:sz="0" w:space="0" w:color="auto"/>
        <w:left w:val="none" w:sz="0" w:space="0" w:color="auto"/>
        <w:bottom w:val="none" w:sz="0" w:space="0" w:color="auto"/>
        <w:right w:val="none" w:sz="0" w:space="0" w:color="auto"/>
      </w:divBdr>
    </w:div>
    <w:div w:id="1874659314">
      <w:marLeft w:val="0"/>
      <w:marRight w:val="0"/>
      <w:marTop w:val="0"/>
      <w:marBottom w:val="0"/>
      <w:divBdr>
        <w:top w:val="none" w:sz="0" w:space="0" w:color="auto"/>
        <w:left w:val="none" w:sz="0" w:space="0" w:color="auto"/>
        <w:bottom w:val="none" w:sz="0" w:space="0" w:color="auto"/>
        <w:right w:val="none" w:sz="0" w:space="0" w:color="auto"/>
      </w:divBdr>
    </w:div>
    <w:div w:id="1874659315">
      <w:marLeft w:val="0"/>
      <w:marRight w:val="0"/>
      <w:marTop w:val="0"/>
      <w:marBottom w:val="0"/>
      <w:divBdr>
        <w:top w:val="none" w:sz="0" w:space="0" w:color="auto"/>
        <w:left w:val="none" w:sz="0" w:space="0" w:color="auto"/>
        <w:bottom w:val="none" w:sz="0" w:space="0" w:color="auto"/>
        <w:right w:val="none" w:sz="0" w:space="0" w:color="auto"/>
      </w:divBdr>
    </w:div>
    <w:div w:id="1874659316">
      <w:marLeft w:val="0"/>
      <w:marRight w:val="0"/>
      <w:marTop w:val="0"/>
      <w:marBottom w:val="0"/>
      <w:divBdr>
        <w:top w:val="none" w:sz="0" w:space="0" w:color="auto"/>
        <w:left w:val="none" w:sz="0" w:space="0" w:color="auto"/>
        <w:bottom w:val="none" w:sz="0" w:space="0" w:color="auto"/>
        <w:right w:val="none" w:sz="0" w:space="0" w:color="auto"/>
      </w:divBdr>
    </w:div>
    <w:div w:id="1874659318">
      <w:marLeft w:val="0"/>
      <w:marRight w:val="0"/>
      <w:marTop w:val="0"/>
      <w:marBottom w:val="0"/>
      <w:divBdr>
        <w:top w:val="none" w:sz="0" w:space="0" w:color="auto"/>
        <w:left w:val="none" w:sz="0" w:space="0" w:color="auto"/>
        <w:bottom w:val="none" w:sz="0" w:space="0" w:color="auto"/>
        <w:right w:val="none" w:sz="0" w:space="0" w:color="auto"/>
      </w:divBdr>
    </w:div>
    <w:div w:id="1874659319">
      <w:marLeft w:val="0"/>
      <w:marRight w:val="0"/>
      <w:marTop w:val="0"/>
      <w:marBottom w:val="0"/>
      <w:divBdr>
        <w:top w:val="none" w:sz="0" w:space="0" w:color="auto"/>
        <w:left w:val="none" w:sz="0" w:space="0" w:color="auto"/>
        <w:bottom w:val="none" w:sz="0" w:space="0" w:color="auto"/>
        <w:right w:val="none" w:sz="0" w:space="0" w:color="auto"/>
      </w:divBdr>
    </w:div>
    <w:div w:id="1874659320">
      <w:marLeft w:val="0"/>
      <w:marRight w:val="0"/>
      <w:marTop w:val="0"/>
      <w:marBottom w:val="0"/>
      <w:divBdr>
        <w:top w:val="none" w:sz="0" w:space="0" w:color="auto"/>
        <w:left w:val="none" w:sz="0" w:space="0" w:color="auto"/>
        <w:bottom w:val="none" w:sz="0" w:space="0" w:color="auto"/>
        <w:right w:val="none" w:sz="0" w:space="0" w:color="auto"/>
      </w:divBdr>
    </w:div>
    <w:div w:id="1874659321">
      <w:marLeft w:val="0"/>
      <w:marRight w:val="0"/>
      <w:marTop w:val="0"/>
      <w:marBottom w:val="0"/>
      <w:divBdr>
        <w:top w:val="none" w:sz="0" w:space="0" w:color="auto"/>
        <w:left w:val="none" w:sz="0" w:space="0" w:color="auto"/>
        <w:bottom w:val="none" w:sz="0" w:space="0" w:color="auto"/>
        <w:right w:val="none" w:sz="0" w:space="0" w:color="auto"/>
      </w:divBdr>
    </w:div>
    <w:div w:id="1874659322">
      <w:marLeft w:val="0"/>
      <w:marRight w:val="0"/>
      <w:marTop w:val="0"/>
      <w:marBottom w:val="0"/>
      <w:divBdr>
        <w:top w:val="none" w:sz="0" w:space="0" w:color="auto"/>
        <w:left w:val="none" w:sz="0" w:space="0" w:color="auto"/>
        <w:bottom w:val="none" w:sz="0" w:space="0" w:color="auto"/>
        <w:right w:val="none" w:sz="0" w:space="0" w:color="auto"/>
      </w:divBdr>
    </w:div>
    <w:div w:id="1874659324">
      <w:marLeft w:val="0"/>
      <w:marRight w:val="0"/>
      <w:marTop w:val="0"/>
      <w:marBottom w:val="0"/>
      <w:divBdr>
        <w:top w:val="none" w:sz="0" w:space="0" w:color="auto"/>
        <w:left w:val="none" w:sz="0" w:space="0" w:color="auto"/>
        <w:bottom w:val="none" w:sz="0" w:space="0" w:color="auto"/>
        <w:right w:val="none" w:sz="0" w:space="0" w:color="auto"/>
      </w:divBdr>
      <w:divsChild>
        <w:div w:id="1874659293">
          <w:marLeft w:val="0"/>
          <w:marRight w:val="0"/>
          <w:marTop w:val="0"/>
          <w:marBottom w:val="0"/>
          <w:divBdr>
            <w:top w:val="none" w:sz="0" w:space="0" w:color="auto"/>
            <w:left w:val="none" w:sz="0" w:space="0" w:color="auto"/>
            <w:bottom w:val="none" w:sz="0" w:space="0" w:color="auto"/>
            <w:right w:val="none" w:sz="0" w:space="0" w:color="auto"/>
          </w:divBdr>
          <w:divsChild>
            <w:div w:id="1874659211">
              <w:marLeft w:val="0"/>
              <w:marRight w:val="0"/>
              <w:marTop w:val="0"/>
              <w:marBottom w:val="0"/>
              <w:divBdr>
                <w:top w:val="none" w:sz="0" w:space="0" w:color="auto"/>
                <w:left w:val="none" w:sz="0" w:space="0" w:color="auto"/>
                <w:bottom w:val="none" w:sz="0" w:space="0" w:color="auto"/>
                <w:right w:val="none" w:sz="0" w:space="0" w:color="auto"/>
              </w:divBdr>
              <w:divsChild>
                <w:div w:id="1874659239">
                  <w:marLeft w:val="0"/>
                  <w:marRight w:val="0"/>
                  <w:marTop w:val="0"/>
                  <w:marBottom w:val="0"/>
                  <w:divBdr>
                    <w:top w:val="none" w:sz="0" w:space="0" w:color="auto"/>
                    <w:left w:val="none" w:sz="0" w:space="0" w:color="auto"/>
                    <w:bottom w:val="none" w:sz="0" w:space="0" w:color="auto"/>
                    <w:right w:val="none" w:sz="0" w:space="0" w:color="auto"/>
                  </w:divBdr>
                  <w:divsChild>
                    <w:div w:id="1874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59326">
      <w:marLeft w:val="0"/>
      <w:marRight w:val="0"/>
      <w:marTop w:val="0"/>
      <w:marBottom w:val="0"/>
      <w:divBdr>
        <w:top w:val="none" w:sz="0" w:space="0" w:color="auto"/>
        <w:left w:val="none" w:sz="0" w:space="0" w:color="auto"/>
        <w:bottom w:val="none" w:sz="0" w:space="0" w:color="auto"/>
        <w:right w:val="none" w:sz="0" w:space="0" w:color="auto"/>
      </w:divBdr>
    </w:div>
    <w:div w:id="1874659327">
      <w:marLeft w:val="0"/>
      <w:marRight w:val="0"/>
      <w:marTop w:val="0"/>
      <w:marBottom w:val="0"/>
      <w:divBdr>
        <w:top w:val="none" w:sz="0" w:space="0" w:color="auto"/>
        <w:left w:val="none" w:sz="0" w:space="0" w:color="auto"/>
        <w:bottom w:val="none" w:sz="0" w:space="0" w:color="auto"/>
        <w:right w:val="none" w:sz="0" w:space="0" w:color="auto"/>
      </w:divBdr>
    </w:div>
    <w:div w:id="1874659328">
      <w:marLeft w:val="0"/>
      <w:marRight w:val="0"/>
      <w:marTop w:val="0"/>
      <w:marBottom w:val="0"/>
      <w:divBdr>
        <w:top w:val="none" w:sz="0" w:space="0" w:color="auto"/>
        <w:left w:val="none" w:sz="0" w:space="0" w:color="auto"/>
        <w:bottom w:val="none" w:sz="0" w:space="0" w:color="auto"/>
        <w:right w:val="none" w:sz="0" w:space="0" w:color="auto"/>
      </w:divBdr>
    </w:div>
    <w:div w:id="1874659329">
      <w:marLeft w:val="0"/>
      <w:marRight w:val="0"/>
      <w:marTop w:val="0"/>
      <w:marBottom w:val="0"/>
      <w:divBdr>
        <w:top w:val="none" w:sz="0" w:space="0" w:color="auto"/>
        <w:left w:val="none" w:sz="0" w:space="0" w:color="auto"/>
        <w:bottom w:val="none" w:sz="0" w:space="0" w:color="auto"/>
        <w:right w:val="none" w:sz="0" w:space="0" w:color="auto"/>
      </w:divBdr>
      <w:divsChild>
        <w:div w:id="1874659236">
          <w:marLeft w:val="0"/>
          <w:marRight w:val="0"/>
          <w:marTop w:val="100"/>
          <w:marBottom w:val="100"/>
          <w:divBdr>
            <w:top w:val="none" w:sz="0" w:space="0" w:color="auto"/>
            <w:left w:val="none" w:sz="0" w:space="0" w:color="auto"/>
            <w:bottom w:val="none" w:sz="0" w:space="0" w:color="auto"/>
            <w:right w:val="none" w:sz="0" w:space="0" w:color="auto"/>
          </w:divBdr>
          <w:divsChild>
            <w:div w:id="1874659331">
              <w:marLeft w:val="0"/>
              <w:marRight w:val="0"/>
              <w:marTop w:val="0"/>
              <w:marBottom w:val="0"/>
              <w:divBdr>
                <w:top w:val="none" w:sz="0" w:space="0" w:color="auto"/>
                <w:left w:val="none" w:sz="0" w:space="0" w:color="auto"/>
                <w:bottom w:val="none" w:sz="0" w:space="0" w:color="auto"/>
                <w:right w:val="none" w:sz="0" w:space="0" w:color="auto"/>
              </w:divBdr>
              <w:divsChild>
                <w:div w:id="1874659302">
                  <w:marLeft w:val="200"/>
                  <w:marRight w:val="0"/>
                  <w:marTop w:val="0"/>
                  <w:marBottom w:val="0"/>
                  <w:divBdr>
                    <w:top w:val="none" w:sz="0" w:space="0" w:color="auto"/>
                    <w:left w:val="none" w:sz="0" w:space="0" w:color="auto"/>
                    <w:bottom w:val="none" w:sz="0" w:space="0" w:color="auto"/>
                    <w:right w:val="none" w:sz="0" w:space="0" w:color="auto"/>
                  </w:divBdr>
                  <w:divsChild>
                    <w:div w:id="1874659204">
                      <w:marLeft w:val="0"/>
                      <w:marRight w:val="160"/>
                      <w:marTop w:val="0"/>
                      <w:marBottom w:val="0"/>
                      <w:divBdr>
                        <w:top w:val="none" w:sz="0" w:space="0" w:color="auto"/>
                        <w:left w:val="none" w:sz="0" w:space="0" w:color="auto"/>
                        <w:bottom w:val="none" w:sz="0" w:space="0" w:color="auto"/>
                        <w:right w:val="none" w:sz="0" w:space="0" w:color="auto"/>
                      </w:divBdr>
                      <w:divsChild>
                        <w:div w:id="1874659263">
                          <w:marLeft w:val="0"/>
                          <w:marRight w:val="0"/>
                          <w:marTop w:val="0"/>
                          <w:marBottom w:val="0"/>
                          <w:divBdr>
                            <w:top w:val="none" w:sz="0" w:space="0" w:color="auto"/>
                            <w:left w:val="none" w:sz="0" w:space="0" w:color="auto"/>
                            <w:bottom w:val="none" w:sz="0" w:space="0" w:color="auto"/>
                            <w:right w:val="none" w:sz="0" w:space="0" w:color="auto"/>
                          </w:divBdr>
                          <w:divsChild>
                            <w:div w:id="1874659229">
                              <w:marLeft w:val="0"/>
                              <w:marRight w:val="0"/>
                              <w:marTop w:val="0"/>
                              <w:marBottom w:val="0"/>
                              <w:divBdr>
                                <w:top w:val="none" w:sz="0" w:space="0" w:color="auto"/>
                                <w:left w:val="none" w:sz="0" w:space="0" w:color="auto"/>
                                <w:bottom w:val="none" w:sz="0" w:space="0" w:color="auto"/>
                                <w:right w:val="none" w:sz="0" w:space="0" w:color="auto"/>
                              </w:divBdr>
                            </w:div>
                            <w:div w:id="1874659295">
                              <w:marLeft w:val="0"/>
                              <w:marRight w:val="0"/>
                              <w:marTop w:val="0"/>
                              <w:marBottom w:val="0"/>
                              <w:divBdr>
                                <w:top w:val="none" w:sz="0" w:space="0" w:color="auto"/>
                                <w:left w:val="none" w:sz="0" w:space="0" w:color="auto"/>
                                <w:bottom w:val="none" w:sz="0" w:space="0" w:color="auto"/>
                                <w:right w:val="none" w:sz="0" w:space="0" w:color="auto"/>
                              </w:divBdr>
                            </w:div>
                            <w:div w:id="18746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59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3.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8.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2.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7.xml"/><Relationship Id="rId48" Type="http://schemas.openxmlformats.org/officeDocument/2006/relationships/footer" Target="footer11.xml"/><Relationship Id="rId8" Type="http://schemas.openxmlformats.org/officeDocument/2006/relationships/footer" Target="footer1.xml"/><Relationship Id="rId5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www.archiwum.bip.um.wlocl.pl/pliki/3_program.pdf" TargetMode="External"/><Relationship Id="rId2" Type="http://schemas.openxmlformats.org/officeDocument/2006/relationships/hyperlink" Target="http://www.feem-project.net/cases/download_deliverables.php" TargetMode="External"/><Relationship Id="rId1" Type="http://schemas.openxmlformats.org/officeDocument/2006/relationships/hyperlink" Target="http://archiwum.mst-wloclawek.rbip.mojregion.info/www.bip.um.wlocl.pl/index1277.html?app=uchwaly&amp;nid=1570&amp;y=2011" TargetMode="External"/><Relationship Id="rId6" Type="http://schemas.openxmlformats.org/officeDocument/2006/relationships/hyperlink" Target="https://eur-lex.europa.eu/resource.html?uri=cellar:c2bc7dbd-4fc3-11e8-be1d-01aa75ed71a1.0005.02/DOC_1&amp;format=PDF" TargetMode="External"/><Relationship Id="rId5" Type="http://schemas.openxmlformats.org/officeDocument/2006/relationships/hyperlink" Target="http://www.mojregion.eu" TargetMode="External"/><Relationship Id="rId4" Type="http://schemas.openxmlformats.org/officeDocument/2006/relationships/hyperlink" Target="https://www.pois.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114</Pages>
  <Words>31264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Załącznik nr 1 </dc:title>
  <dc:subject/>
  <dc:creator>Magdalena Załupka</dc:creator>
  <cp:keywords/>
  <dc:description/>
  <cp:lastModifiedBy>Piotr</cp:lastModifiedBy>
  <cp:revision>3</cp:revision>
  <cp:lastPrinted>2020-03-02T10:04:00Z</cp:lastPrinted>
  <dcterms:created xsi:type="dcterms:W3CDTF">2020-03-19T11:29:00Z</dcterms:created>
  <dcterms:modified xsi:type="dcterms:W3CDTF">2020-03-25T13:18:00Z</dcterms:modified>
</cp:coreProperties>
</file>